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D6722" w14:textId="1B086661" w:rsidR="006B4331" w:rsidRDefault="006C4846" w:rsidP="00ED276F">
      <w:pPr>
        <w:rPr>
          <w:sz w:val="16"/>
          <w:szCs w:val="16"/>
        </w:rPr>
      </w:pPr>
      <w:r>
        <w:rPr>
          <w:noProof/>
          <w:color w:val="C2B18F" w:themeColor="accent5"/>
          <w:sz w:val="16"/>
          <w:szCs w:val="16"/>
          <w:lang w:val="en-AU" w:eastAsia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CBAFBDD" wp14:editId="2C4C6670">
                <wp:simplePos x="0" y="0"/>
                <wp:positionH relativeFrom="column">
                  <wp:posOffset>4055745</wp:posOffset>
                </wp:positionH>
                <wp:positionV relativeFrom="paragraph">
                  <wp:posOffset>-57785</wp:posOffset>
                </wp:positionV>
                <wp:extent cx="2797810" cy="2880360"/>
                <wp:effectExtent l="0" t="0" r="21590" b="15240"/>
                <wp:wrapNone/>
                <wp:docPr id="847002366" name="Rectangle: Top Corners Rounded 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288036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612B" id="Rectangle: Top Corners Rounded 6" o:spid="_x0000_s1026" alt="Decorative" style="position:absolute;margin-left:319.35pt;margin-top:-4.55pt;width:220.3pt;height:2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7810,2880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" path="m1398905,r,c2171499,,2797810,626311,2797810,1398905r,1481455l2797810,2880360,,2880360r,l,1398905c,626311,626311,,1398905,xe" strokecolor="#e6dfd2 [1304]" strokeweight="1pt">
                <v:fill r:id="rId10" o:title="Decorative" recolor="t" rotate="t" type="frame"/>
                <v:stroke joinstyle="miter"/>
                <v:path arrowok="t" o:connecttype="custom" o:connectlocs="1398905,0;1398905,0;2797810,1398905;2797810,2880360;2797810,2880360;0,2880360;0,2880360;0,1398905;1398905,0" o:connectangles="0,0,0,0,0,0,0,0,0"/>
                <w10:anchorlock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5C06500E" wp14:editId="5C715E9D">
                <wp:simplePos x="0" y="0"/>
                <wp:positionH relativeFrom="page">
                  <wp:posOffset>2540</wp:posOffset>
                </wp:positionH>
                <wp:positionV relativeFrom="paragraph">
                  <wp:posOffset>-511810</wp:posOffset>
                </wp:positionV>
                <wp:extent cx="7772400" cy="10058400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5299364" cy="6858000"/>
                        </a:xfrm>
                      </wpg:grpSpPr>
                      <wps:wsp>
                        <wps:cNvPr id="17" name="Freeform 16">
                          <a:extLst>
                            <a:ext uri="{FF2B5EF4-FFF2-40B4-BE49-F238E27FC236}">
                              <a16:creationId xmlns:a16="http://schemas.microsoft.com/office/drawing/2014/main" id="{2A216221-97F6-3D47-8321-0A11F5FE034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299364" cy="6858000"/>
                          </a:xfrm>
                          <a:custGeom>
                            <a:avLst/>
                            <a:gdLst>
                              <a:gd name="connsiteX0" fmla="*/ 0 w 5299364"/>
                              <a:gd name="connsiteY0" fmla="*/ 0 h 6858000"/>
                              <a:gd name="connsiteX1" fmla="*/ 5299364 w 5299364"/>
                              <a:gd name="connsiteY1" fmla="*/ 0 h 6858000"/>
                              <a:gd name="connsiteX2" fmla="*/ 5299364 w 5299364"/>
                              <a:gd name="connsiteY2" fmla="*/ 6858000 h 6858000"/>
                              <a:gd name="connsiteX3" fmla="*/ 0 w 5299364"/>
                              <a:gd name="connsiteY3" fmla="*/ 6858000 h 6858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299364" h="6858000">
                                <a:moveTo>
                                  <a:pt x="0" y="0"/>
                                </a:moveTo>
                                <a:lnTo>
                                  <a:pt x="5299364" y="0"/>
                                </a:lnTo>
                                <a:lnTo>
                                  <a:pt x="5299364" y="685800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 17">
                          <a:extLst>
                            <a:ext uri="{FF2B5EF4-FFF2-40B4-BE49-F238E27FC236}">
                              <a16:creationId xmlns:a16="http://schemas.microsoft.com/office/drawing/2014/main" id="{266335E5-FFF5-5144-8508-B9FFCD0B184C}"/>
                            </a:ext>
                          </a:extLst>
                        </wps:cNvPr>
                        <wps:cNvSpPr/>
                        <wps:spPr>
                          <a:xfrm>
                            <a:off x="2305318" y="193184"/>
                            <a:ext cx="2991568" cy="1536294"/>
                          </a:xfrm>
                          <a:custGeom>
                            <a:avLst/>
                            <a:gdLst>
                              <a:gd name="connsiteX0" fmla="*/ 2279791 w 2991568"/>
                              <a:gd name="connsiteY0" fmla="*/ 1359026 h 1536294"/>
                              <a:gd name="connsiteX1" fmla="*/ 2349929 w 2991568"/>
                              <a:gd name="connsiteY1" fmla="*/ 1359892 h 1536294"/>
                              <a:gd name="connsiteX2" fmla="*/ 2441716 w 2991568"/>
                              <a:gd name="connsiteY2" fmla="*/ 1363355 h 1536294"/>
                              <a:gd name="connsiteX3" fmla="*/ 2441716 w 2991568"/>
                              <a:gd name="connsiteY3" fmla="*/ 1363355 h 1536294"/>
                              <a:gd name="connsiteX4" fmla="*/ 2479816 w 2991568"/>
                              <a:gd name="connsiteY4" fmla="*/ 1363355 h 1536294"/>
                              <a:gd name="connsiteX5" fmla="*/ 2477218 w 2991568"/>
                              <a:gd name="connsiteY5" fmla="*/ 1348635 h 1536294"/>
                              <a:gd name="connsiteX6" fmla="*/ 2331745 w 2991568"/>
                              <a:gd name="connsiteY6" fmla="*/ 1350367 h 1536294"/>
                              <a:gd name="connsiteX7" fmla="*/ 2276327 w 2991568"/>
                              <a:gd name="connsiteY7" fmla="*/ 1344306 h 1536294"/>
                              <a:gd name="connsiteX8" fmla="*/ 2279791 w 2991568"/>
                              <a:gd name="connsiteY8" fmla="*/ 1359026 h 1536294"/>
                              <a:gd name="connsiteX9" fmla="*/ 2569870 w 2991568"/>
                              <a:gd name="connsiteY9" fmla="*/ 675824 h 1536294"/>
                              <a:gd name="connsiteX10" fmla="*/ 2569870 w 2991568"/>
                              <a:gd name="connsiteY10" fmla="*/ 675824 h 1536294"/>
                              <a:gd name="connsiteX11" fmla="*/ 2569870 w 2991568"/>
                              <a:gd name="connsiteY11" fmla="*/ 675824 h 1536294"/>
                              <a:gd name="connsiteX12" fmla="*/ 2770761 w 2991568"/>
                              <a:gd name="connsiteY12" fmla="*/ 826492 h 1536294"/>
                              <a:gd name="connsiteX13" fmla="*/ 2691963 w 2991568"/>
                              <a:gd name="connsiteY13" fmla="*/ 832553 h 1536294"/>
                              <a:gd name="connsiteX14" fmla="*/ 2532636 w 2991568"/>
                              <a:gd name="connsiteY14" fmla="*/ 827358 h 1536294"/>
                              <a:gd name="connsiteX15" fmla="*/ 2512720 w 2991568"/>
                              <a:gd name="connsiteY15" fmla="*/ 841212 h 1536294"/>
                              <a:gd name="connsiteX16" fmla="*/ 2558614 w 2991568"/>
                              <a:gd name="connsiteY16" fmla="*/ 841212 h 1536294"/>
                              <a:gd name="connsiteX17" fmla="*/ 2752577 w 2991568"/>
                              <a:gd name="connsiteY17" fmla="*/ 846408 h 1536294"/>
                              <a:gd name="connsiteX18" fmla="*/ 2777688 w 2991568"/>
                              <a:gd name="connsiteY18" fmla="*/ 842944 h 1536294"/>
                              <a:gd name="connsiteX19" fmla="*/ 2770761 w 2991568"/>
                              <a:gd name="connsiteY19" fmla="*/ 826492 h 1536294"/>
                              <a:gd name="connsiteX20" fmla="*/ 2833107 w 2991568"/>
                              <a:gd name="connsiteY20" fmla="*/ 301751 h 1536294"/>
                              <a:gd name="connsiteX21" fmla="*/ 2833107 w 2991568"/>
                              <a:gd name="connsiteY21" fmla="*/ 301751 h 1536294"/>
                              <a:gd name="connsiteX22" fmla="*/ 2833107 w 2991568"/>
                              <a:gd name="connsiteY22" fmla="*/ 301751 h 1536294"/>
                              <a:gd name="connsiteX23" fmla="*/ 2833107 w 2991568"/>
                              <a:gd name="connsiteY23" fmla="*/ 301751 h 1536294"/>
                              <a:gd name="connsiteX24" fmla="*/ 2732661 w 2991568"/>
                              <a:gd name="connsiteY24" fmla="*/ 655908 h 1536294"/>
                              <a:gd name="connsiteX25" fmla="*/ 2551686 w 2991568"/>
                              <a:gd name="connsiteY25" fmla="*/ 660237 h 1536294"/>
                              <a:gd name="connsiteX26" fmla="*/ 2523977 w 2991568"/>
                              <a:gd name="connsiteY26" fmla="*/ 672360 h 1536294"/>
                              <a:gd name="connsiteX27" fmla="*/ 2569870 w 2991568"/>
                              <a:gd name="connsiteY27" fmla="*/ 675824 h 1536294"/>
                              <a:gd name="connsiteX28" fmla="*/ 2569870 w 2991568"/>
                              <a:gd name="connsiteY28" fmla="*/ 675824 h 1536294"/>
                              <a:gd name="connsiteX29" fmla="*/ 2650400 w 2991568"/>
                              <a:gd name="connsiteY29" fmla="*/ 674092 h 1536294"/>
                              <a:gd name="connsiteX30" fmla="*/ 2737857 w 2991568"/>
                              <a:gd name="connsiteY30" fmla="*/ 669762 h 1536294"/>
                              <a:gd name="connsiteX31" fmla="*/ 2782018 w 2991568"/>
                              <a:gd name="connsiteY31" fmla="*/ 659371 h 1536294"/>
                              <a:gd name="connsiteX32" fmla="*/ 2732661 w 2991568"/>
                              <a:gd name="connsiteY32" fmla="*/ 655908 h 1536294"/>
                              <a:gd name="connsiteX33" fmla="*/ 2717075 w 2991568"/>
                              <a:gd name="connsiteY33" fmla="*/ 1304474 h 1536294"/>
                              <a:gd name="connsiteX34" fmla="*/ 2625289 w 2991568"/>
                              <a:gd name="connsiteY34" fmla="*/ 1300144 h 1536294"/>
                              <a:gd name="connsiteX35" fmla="*/ 2532636 w 2991568"/>
                              <a:gd name="connsiteY35" fmla="*/ 1290619 h 1536294"/>
                              <a:gd name="connsiteX36" fmla="*/ 2478084 w 2991568"/>
                              <a:gd name="connsiteY36" fmla="*/ 1291485 h 1536294"/>
                              <a:gd name="connsiteX37" fmla="*/ 2526575 w 2991568"/>
                              <a:gd name="connsiteY37" fmla="*/ 1301876 h 1536294"/>
                              <a:gd name="connsiteX38" fmla="*/ 2620093 w 2991568"/>
                              <a:gd name="connsiteY38" fmla="*/ 1311401 h 1536294"/>
                              <a:gd name="connsiteX39" fmla="*/ 2708416 w 2991568"/>
                              <a:gd name="connsiteY39" fmla="*/ 1317462 h 1536294"/>
                              <a:gd name="connsiteX40" fmla="*/ 2773359 w 2991568"/>
                              <a:gd name="connsiteY40" fmla="*/ 1319194 h 1536294"/>
                              <a:gd name="connsiteX41" fmla="*/ 2717075 w 2991568"/>
                              <a:gd name="connsiteY41" fmla="*/ 1304474 h 1536294"/>
                              <a:gd name="connsiteX42" fmla="*/ 2743052 w 2991568"/>
                              <a:gd name="connsiteY42" fmla="*/ 631662 h 1536294"/>
                              <a:gd name="connsiteX43" fmla="*/ 2743052 w 2991568"/>
                              <a:gd name="connsiteY43" fmla="*/ 631662 h 1536294"/>
                              <a:gd name="connsiteX44" fmla="*/ 2743052 w 2991568"/>
                              <a:gd name="connsiteY44" fmla="*/ 631662 h 1536294"/>
                              <a:gd name="connsiteX45" fmla="*/ 2457302 w 2991568"/>
                              <a:gd name="connsiteY45" fmla="*/ 1331317 h 1536294"/>
                              <a:gd name="connsiteX46" fmla="*/ 2370711 w 2991568"/>
                              <a:gd name="connsiteY46" fmla="*/ 1315730 h 1536294"/>
                              <a:gd name="connsiteX47" fmla="*/ 2244289 w 2991568"/>
                              <a:gd name="connsiteY47" fmla="*/ 1316596 h 1536294"/>
                              <a:gd name="connsiteX48" fmla="*/ 2358588 w 2991568"/>
                              <a:gd name="connsiteY48" fmla="*/ 1327853 h 1536294"/>
                              <a:gd name="connsiteX49" fmla="*/ 2457302 w 2991568"/>
                              <a:gd name="connsiteY49" fmla="*/ 1331317 h 1536294"/>
                              <a:gd name="connsiteX50" fmla="*/ 2736991 w 2991568"/>
                              <a:gd name="connsiteY50" fmla="*/ 1371149 h 1536294"/>
                              <a:gd name="connsiteX51" fmla="*/ 2656461 w 2991568"/>
                              <a:gd name="connsiteY51" fmla="*/ 1369417 h 1536294"/>
                              <a:gd name="connsiteX52" fmla="*/ 2585457 w 2991568"/>
                              <a:gd name="connsiteY52" fmla="*/ 1363355 h 1536294"/>
                              <a:gd name="connsiteX53" fmla="*/ 2515318 w 2991568"/>
                              <a:gd name="connsiteY53" fmla="*/ 1361624 h 1536294"/>
                              <a:gd name="connsiteX54" fmla="*/ 2538698 w 2991568"/>
                              <a:gd name="connsiteY54" fmla="*/ 1372881 h 1536294"/>
                              <a:gd name="connsiteX55" fmla="*/ 2617495 w 2991568"/>
                              <a:gd name="connsiteY55" fmla="*/ 1378076 h 1536294"/>
                              <a:gd name="connsiteX56" fmla="*/ 2691963 w 2991568"/>
                              <a:gd name="connsiteY56" fmla="*/ 1384137 h 1536294"/>
                              <a:gd name="connsiteX57" fmla="*/ 2758638 w 2991568"/>
                              <a:gd name="connsiteY57" fmla="*/ 1387601 h 1536294"/>
                              <a:gd name="connsiteX58" fmla="*/ 2758638 w 2991568"/>
                              <a:gd name="connsiteY58" fmla="*/ 1387601 h 1536294"/>
                              <a:gd name="connsiteX59" fmla="*/ 2758638 w 2991568"/>
                              <a:gd name="connsiteY59" fmla="*/ 1387601 h 1536294"/>
                              <a:gd name="connsiteX60" fmla="*/ 2736991 w 2991568"/>
                              <a:gd name="connsiteY60" fmla="*/ 1371149 h 1536294"/>
                              <a:gd name="connsiteX61" fmla="*/ 2310963 w 2991568"/>
                              <a:gd name="connsiteY61" fmla="*/ 1390199 h 1536294"/>
                              <a:gd name="connsiteX62" fmla="*/ 2362052 w 2991568"/>
                              <a:gd name="connsiteY62" fmla="*/ 1394528 h 1536294"/>
                              <a:gd name="connsiteX63" fmla="*/ 2420934 w 2991568"/>
                              <a:gd name="connsiteY63" fmla="*/ 1400590 h 1536294"/>
                              <a:gd name="connsiteX64" fmla="*/ 2472023 w 2991568"/>
                              <a:gd name="connsiteY64" fmla="*/ 1401456 h 1536294"/>
                              <a:gd name="connsiteX65" fmla="*/ 2412275 w 2991568"/>
                              <a:gd name="connsiteY65" fmla="*/ 1385869 h 1536294"/>
                              <a:gd name="connsiteX66" fmla="*/ 2354259 w 2991568"/>
                              <a:gd name="connsiteY66" fmla="*/ 1384137 h 1536294"/>
                              <a:gd name="connsiteX67" fmla="*/ 2297109 w 2991568"/>
                              <a:gd name="connsiteY67" fmla="*/ 1372881 h 1536294"/>
                              <a:gd name="connsiteX68" fmla="*/ 2310963 w 2991568"/>
                              <a:gd name="connsiteY68" fmla="*/ 1390199 h 1536294"/>
                              <a:gd name="connsiteX69" fmla="*/ 2722270 w 2991568"/>
                              <a:gd name="connsiteY69" fmla="*/ 1337378 h 1536294"/>
                              <a:gd name="connsiteX70" fmla="*/ 2633948 w 2991568"/>
                              <a:gd name="connsiteY70" fmla="*/ 1331317 h 1536294"/>
                              <a:gd name="connsiteX71" fmla="*/ 2544759 w 2991568"/>
                              <a:gd name="connsiteY71" fmla="*/ 1323524 h 1536294"/>
                              <a:gd name="connsiteX72" fmla="*/ 2533502 w 2991568"/>
                              <a:gd name="connsiteY72" fmla="*/ 1337378 h 1536294"/>
                              <a:gd name="connsiteX73" fmla="*/ 2620093 w 2991568"/>
                              <a:gd name="connsiteY73" fmla="*/ 1342574 h 1536294"/>
                              <a:gd name="connsiteX74" fmla="*/ 2712745 w 2991568"/>
                              <a:gd name="connsiteY74" fmla="*/ 1349501 h 1536294"/>
                              <a:gd name="connsiteX75" fmla="*/ 2772493 w 2991568"/>
                              <a:gd name="connsiteY75" fmla="*/ 1352099 h 1536294"/>
                              <a:gd name="connsiteX76" fmla="*/ 2722270 w 2991568"/>
                              <a:gd name="connsiteY76" fmla="*/ 1337378 h 1536294"/>
                              <a:gd name="connsiteX77" fmla="*/ 2773359 w 2991568"/>
                              <a:gd name="connsiteY77" fmla="*/ 861994 h 1536294"/>
                              <a:gd name="connsiteX78" fmla="*/ 2746516 w 2991568"/>
                              <a:gd name="connsiteY78" fmla="*/ 866324 h 1536294"/>
                              <a:gd name="connsiteX79" fmla="*/ 2703220 w 2991568"/>
                              <a:gd name="connsiteY79" fmla="*/ 867190 h 1536294"/>
                              <a:gd name="connsiteX80" fmla="*/ 2556882 w 2991568"/>
                              <a:gd name="connsiteY80" fmla="*/ 864592 h 1536294"/>
                              <a:gd name="connsiteX81" fmla="*/ 2536966 w 2991568"/>
                              <a:gd name="connsiteY81" fmla="*/ 874117 h 1536294"/>
                              <a:gd name="connsiteX82" fmla="*/ 2594982 w 2991568"/>
                              <a:gd name="connsiteY82" fmla="*/ 876715 h 1536294"/>
                              <a:gd name="connsiteX83" fmla="*/ 2768164 w 2991568"/>
                              <a:gd name="connsiteY83" fmla="*/ 879312 h 1536294"/>
                              <a:gd name="connsiteX84" fmla="*/ 2773359 w 2991568"/>
                              <a:gd name="connsiteY84" fmla="*/ 861994 h 1536294"/>
                              <a:gd name="connsiteX85" fmla="*/ 2767297 w 2991568"/>
                              <a:gd name="connsiteY85" fmla="*/ 878446 h 1536294"/>
                              <a:gd name="connsiteX86" fmla="*/ 2767297 w 2991568"/>
                              <a:gd name="connsiteY86" fmla="*/ 878446 h 1536294"/>
                              <a:gd name="connsiteX87" fmla="*/ 2767297 w 2991568"/>
                              <a:gd name="connsiteY87" fmla="*/ 878446 h 1536294"/>
                              <a:gd name="connsiteX88" fmla="*/ 2710148 w 2991568"/>
                              <a:gd name="connsiteY88" fmla="*/ 1259446 h 1536294"/>
                              <a:gd name="connsiteX89" fmla="*/ 2533502 w 2991568"/>
                              <a:gd name="connsiteY89" fmla="*/ 1250787 h 1536294"/>
                              <a:gd name="connsiteX90" fmla="*/ 2512720 w 2991568"/>
                              <a:gd name="connsiteY90" fmla="*/ 1255983 h 1536294"/>
                              <a:gd name="connsiteX91" fmla="*/ 2534368 w 2991568"/>
                              <a:gd name="connsiteY91" fmla="*/ 1264642 h 1536294"/>
                              <a:gd name="connsiteX92" fmla="*/ 2628752 w 2991568"/>
                              <a:gd name="connsiteY92" fmla="*/ 1268971 h 1536294"/>
                              <a:gd name="connsiteX93" fmla="*/ 2716209 w 2991568"/>
                              <a:gd name="connsiteY93" fmla="*/ 1273301 h 1536294"/>
                              <a:gd name="connsiteX94" fmla="*/ 2765566 w 2991568"/>
                              <a:gd name="connsiteY94" fmla="*/ 1273301 h 1536294"/>
                              <a:gd name="connsiteX95" fmla="*/ 2765566 w 2991568"/>
                              <a:gd name="connsiteY95" fmla="*/ 1273301 h 1536294"/>
                              <a:gd name="connsiteX96" fmla="*/ 2765566 w 2991568"/>
                              <a:gd name="connsiteY96" fmla="*/ 1273301 h 1536294"/>
                              <a:gd name="connsiteX97" fmla="*/ 2710148 w 2991568"/>
                              <a:gd name="connsiteY97" fmla="*/ 1259446 h 1536294"/>
                              <a:gd name="connsiteX98" fmla="*/ 2730063 w 2991568"/>
                              <a:gd name="connsiteY98" fmla="*/ 1223078 h 1536294"/>
                              <a:gd name="connsiteX99" fmla="*/ 2635679 w 2991568"/>
                              <a:gd name="connsiteY99" fmla="*/ 1218749 h 1536294"/>
                              <a:gd name="connsiteX100" fmla="*/ 2545625 w 2991568"/>
                              <a:gd name="connsiteY100" fmla="*/ 1216151 h 1536294"/>
                              <a:gd name="connsiteX101" fmla="*/ 2492804 w 2991568"/>
                              <a:gd name="connsiteY101" fmla="*/ 1220480 h 1536294"/>
                              <a:gd name="connsiteX102" fmla="*/ 2529172 w 2991568"/>
                              <a:gd name="connsiteY102" fmla="*/ 1229140 h 1536294"/>
                              <a:gd name="connsiteX103" fmla="*/ 2604507 w 2991568"/>
                              <a:gd name="connsiteY103" fmla="*/ 1227408 h 1536294"/>
                              <a:gd name="connsiteX104" fmla="*/ 2765566 w 2991568"/>
                              <a:gd name="connsiteY104" fmla="*/ 1233469 h 1536294"/>
                              <a:gd name="connsiteX105" fmla="*/ 2730063 w 2991568"/>
                              <a:gd name="connsiteY105" fmla="*/ 1223078 h 1536294"/>
                              <a:gd name="connsiteX106" fmla="*/ 2541295 w 2991568"/>
                              <a:gd name="connsiteY106" fmla="*/ 1410980 h 1536294"/>
                              <a:gd name="connsiteX107" fmla="*/ 2620959 w 2991568"/>
                              <a:gd name="connsiteY107" fmla="*/ 1410980 h 1536294"/>
                              <a:gd name="connsiteX108" fmla="*/ 2703220 w 2991568"/>
                              <a:gd name="connsiteY108" fmla="*/ 1413578 h 1536294"/>
                              <a:gd name="connsiteX109" fmla="*/ 2762102 w 2991568"/>
                              <a:gd name="connsiteY109" fmla="*/ 1415310 h 1536294"/>
                              <a:gd name="connsiteX110" fmla="*/ 2717075 w 2991568"/>
                              <a:gd name="connsiteY110" fmla="*/ 1397992 h 1536294"/>
                              <a:gd name="connsiteX111" fmla="*/ 2632216 w 2991568"/>
                              <a:gd name="connsiteY111" fmla="*/ 1399724 h 1536294"/>
                              <a:gd name="connsiteX112" fmla="*/ 2550820 w 2991568"/>
                              <a:gd name="connsiteY112" fmla="*/ 1397126 h 1536294"/>
                              <a:gd name="connsiteX113" fmla="*/ 2486743 w 2991568"/>
                              <a:gd name="connsiteY113" fmla="*/ 1402321 h 1536294"/>
                              <a:gd name="connsiteX114" fmla="*/ 2541295 w 2991568"/>
                              <a:gd name="connsiteY114" fmla="*/ 1410980 h 1536294"/>
                              <a:gd name="connsiteX115" fmla="*/ 2743918 w 2991568"/>
                              <a:gd name="connsiteY115" fmla="*/ 123374 h 1536294"/>
                              <a:gd name="connsiteX116" fmla="*/ 2677243 w 2991568"/>
                              <a:gd name="connsiteY116" fmla="*/ 129435 h 1536294"/>
                              <a:gd name="connsiteX117" fmla="*/ 2607970 w 2991568"/>
                              <a:gd name="connsiteY117" fmla="*/ 127703 h 1536294"/>
                              <a:gd name="connsiteX118" fmla="*/ 2545625 w 2991568"/>
                              <a:gd name="connsiteY118" fmla="*/ 121642 h 1536294"/>
                              <a:gd name="connsiteX119" fmla="*/ 2555150 w 2991568"/>
                              <a:gd name="connsiteY119" fmla="*/ 138094 h 1536294"/>
                              <a:gd name="connsiteX120" fmla="*/ 2620093 w 2991568"/>
                              <a:gd name="connsiteY120" fmla="*/ 138094 h 1536294"/>
                              <a:gd name="connsiteX121" fmla="*/ 2693695 w 2991568"/>
                              <a:gd name="connsiteY121" fmla="*/ 140692 h 1536294"/>
                              <a:gd name="connsiteX122" fmla="*/ 2761236 w 2991568"/>
                              <a:gd name="connsiteY122" fmla="*/ 138960 h 1536294"/>
                              <a:gd name="connsiteX123" fmla="*/ 2761236 w 2991568"/>
                              <a:gd name="connsiteY123" fmla="*/ 138960 h 1536294"/>
                              <a:gd name="connsiteX124" fmla="*/ 2761236 w 2991568"/>
                              <a:gd name="connsiteY124" fmla="*/ 138960 h 1536294"/>
                              <a:gd name="connsiteX125" fmla="*/ 2743918 w 2991568"/>
                              <a:gd name="connsiteY125" fmla="*/ 123374 h 1536294"/>
                              <a:gd name="connsiteX126" fmla="*/ 2735259 w 2991568"/>
                              <a:gd name="connsiteY126" fmla="*/ 56699 h 1536294"/>
                              <a:gd name="connsiteX127" fmla="*/ 2678109 w 2991568"/>
                              <a:gd name="connsiteY127" fmla="*/ 59296 h 1536294"/>
                              <a:gd name="connsiteX128" fmla="*/ 2613166 w 2991568"/>
                              <a:gd name="connsiteY128" fmla="*/ 61894 h 1536294"/>
                              <a:gd name="connsiteX129" fmla="*/ 2584591 w 2991568"/>
                              <a:gd name="connsiteY129" fmla="*/ 57565 h 1536294"/>
                              <a:gd name="connsiteX130" fmla="*/ 2565541 w 2991568"/>
                              <a:gd name="connsiteY130" fmla="*/ 49771 h 1536294"/>
                              <a:gd name="connsiteX131" fmla="*/ 2561211 w 2991568"/>
                              <a:gd name="connsiteY131" fmla="*/ 71419 h 1536294"/>
                              <a:gd name="connsiteX132" fmla="*/ 2627886 w 2991568"/>
                              <a:gd name="connsiteY132" fmla="*/ 71419 h 1536294"/>
                              <a:gd name="connsiteX133" fmla="*/ 2698891 w 2991568"/>
                              <a:gd name="connsiteY133" fmla="*/ 71419 h 1536294"/>
                              <a:gd name="connsiteX134" fmla="*/ 2756906 w 2991568"/>
                              <a:gd name="connsiteY134" fmla="*/ 68821 h 1536294"/>
                              <a:gd name="connsiteX135" fmla="*/ 2756906 w 2991568"/>
                              <a:gd name="connsiteY135" fmla="*/ 68821 h 1536294"/>
                              <a:gd name="connsiteX136" fmla="*/ 2756906 w 2991568"/>
                              <a:gd name="connsiteY136" fmla="*/ 68821 h 1536294"/>
                              <a:gd name="connsiteX137" fmla="*/ 2735259 w 2991568"/>
                              <a:gd name="connsiteY137" fmla="*/ 56699 h 1536294"/>
                              <a:gd name="connsiteX138" fmla="*/ 2752577 w 2991568"/>
                              <a:gd name="connsiteY138" fmla="*/ 155412 h 1536294"/>
                              <a:gd name="connsiteX139" fmla="*/ 2679841 w 2991568"/>
                              <a:gd name="connsiteY139" fmla="*/ 165803 h 1536294"/>
                              <a:gd name="connsiteX140" fmla="*/ 2613166 w 2991568"/>
                              <a:gd name="connsiteY140" fmla="*/ 167535 h 1536294"/>
                              <a:gd name="connsiteX141" fmla="*/ 2549954 w 2991568"/>
                              <a:gd name="connsiteY141" fmla="*/ 160608 h 1536294"/>
                              <a:gd name="connsiteX142" fmla="*/ 2576797 w 2991568"/>
                              <a:gd name="connsiteY142" fmla="*/ 177060 h 1536294"/>
                              <a:gd name="connsiteX143" fmla="*/ 2617495 w 2991568"/>
                              <a:gd name="connsiteY143" fmla="*/ 177060 h 1536294"/>
                              <a:gd name="connsiteX144" fmla="*/ 2617495 w 2991568"/>
                              <a:gd name="connsiteY144" fmla="*/ 177060 h 1536294"/>
                              <a:gd name="connsiteX145" fmla="*/ 2659925 w 2991568"/>
                              <a:gd name="connsiteY145" fmla="*/ 176194 h 1536294"/>
                              <a:gd name="connsiteX146" fmla="*/ 2743918 w 2991568"/>
                              <a:gd name="connsiteY146" fmla="*/ 171865 h 1536294"/>
                              <a:gd name="connsiteX147" fmla="*/ 2767297 w 2991568"/>
                              <a:gd name="connsiteY147" fmla="*/ 167535 h 1536294"/>
                              <a:gd name="connsiteX148" fmla="*/ 2752577 w 2991568"/>
                              <a:gd name="connsiteY148" fmla="*/ 155412 h 1536294"/>
                              <a:gd name="connsiteX149" fmla="*/ 2809727 w 2991568"/>
                              <a:gd name="connsiteY149" fmla="*/ 352840 h 1536294"/>
                              <a:gd name="connsiteX150" fmla="*/ 2787213 w 2991568"/>
                              <a:gd name="connsiteY150" fmla="*/ 364962 h 1536294"/>
                              <a:gd name="connsiteX151" fmla="*/ 2788945 w 2991568"/>
                              <a:gd name="connsiteY151" fmla="*/ 367560 h 1536294"/>
                              <a:gd name="connsiteX152" fmla="*/ 2743052 w 2991568"/>
                              <a:gd name="connsiteY152" fmla="*/ 377085 h 1536294"/>
                              <a:gd name="connsiteX153" fmla="*/ 2614031 w 2991568"/>
                              <a:gd name="connsiteY153" fmla="*/ 375353 h 1536294"/>
                              <a:gd name="connsiteX154" fmla="*/ 2562943 w 2991568"/>
                              <a:gd name="connsiteY154" fmla="*/ 376219 h 1536294"/>
                              <a:gd name="connsiteX155" fmla="*/ 2621825 w 2991568"/>
                              <a:gd name="connsiteY155" fmla="*/ 387476 h 1536294"/>
                              <a:gd name="connsiteX156" fmla="*/ 2777688 w 2991568"/>
                              <a:gd name="connsiteY156" fmla="*/ 386610 h 1536294"/>
                              <a:gd name="connsiteX157" fmla="*/ 2795007 w 2991568"/>
                              <a:gd name="connsiteY157" fmla="*/ 370158 h 1536294"/>
                              <a:gd name="connsiteX158" fmla="*/ 2846095 w 2991568"/>
                              <a:gd name="connsiteY158" fmla="*/ 370158 h 1536294"/>
                              <a:gd name="connsiteX159" fmla="*/ 2926625 w 2991568"/>
                              <a:gd name="connsiteY159" fmla="*/ 374487 h 1536294"/>
                              <a:gd name="connsiteX160" fmla="*/ 2989836 w 2991568"/>
                              <a:gd name="connsiteY160" fmla="*/ 374487 h 1536294"/>
                              <a:gd name="connsiteX161" fmla="*/ 2989836 w 2991568"/>
                              <a:gd name="connsiteY161" fmla="*/ 357169 h 1536294"/>
                              <a:gd name="connsiteX162" fmla="*/ 2938747 w 2991568"/>
                              <a:gd name="connsiteY162" fmla="*/ 362365 h 1536294"/>
                              <a:gd name="connsiteX163" fmla="*/ 2809727 w 2991568"/>
                              <a:gd name="connsiteY163" fmla="*/ 352840 h 1536294"/>
                              <a:gd name="connsiteX164" fmla="*/ 2616630 w 2991568"/>
                              <a:gd name="connsiteY164" fmla="*/ 177060 h 1536294"/>
                              <a:gd name="connsiteX165" fmla="*/ 2616630 w 2991568"/>
                              <a:gd name="connsiteY165" fmla="*/ 177060 h 1536294"/>
                              <a:gd name="connsiteX166" fmla="*/ 2616630 w 2991568"/>
                              <a:gd name="connsiteY166" fmla="*/ 177060 h 1536294"/>
                              <a:gd name="connsiteX167" fmla="*/ 2620093 w 2991568"/>
                              <a:gd name="connsiteY167" fmla="*/ 31587 h 1536294"/>
                              <a:gd name="connsiteX168" fmla="*/ 2711880 w 2991568"/>
                              <a:gd name="connsiteY168" fmla="*/ 35917 h 1536294"/>
                              <a:gd name="connsiteX169" fmla="*/ 2761236 w 2991568"/>
                              <a:gd name="connsiteY169" fmla="*/ 34185 h 1536294"/>
                              <a:gd name="connsiteX170" fmla="*/ 2761236 w 2991568"/>
                              <a:gd name="connsiteY170" fmla="*/ 34185 h 1536294"/>
                              <a:gd name="connsiteX171" fmla="*/ 2761236 w 2991568"/>
                              <a:gd name="connsiteY171" fmla="*/ 34185 h 1536294"/>
                              <a:gd name="connsiteX172" fmla="*/ 2664255 w 2991568"/>
                              <a:gd name="connsiteY172" fmla="*/ 23794 h 1536294"/>
                              <a:gd name="connsiteX173" fmla="*/ 2575066 w 2991568"/>
                              <a:gd name="connsiteY173" fmla="*/ 21196 h 1536294"/>
                              <a:gd name="connsiteX174" fmla="*/ 2525709 w 2991568"/>
                              <a:gd name="connsiteY174" fmla="*/ 26392 h 1536294"/>
                              <a:gd name="connsiteX175" fmla="*/ 2620093 w 2991568"/>
                              <a:gd name="connsiteY175" fmla="*/ 31587 h 1536294"/>
                              <a:gd name="connsiteX176" fmla="*/ 2419202 w 2991568"/>
                              <a:gd name="connsiteY176" fmla="*/ 62760 h 1536294"/>
                              <a:gd name="connsiteX177" fmla="*/ 2346466 w 2991568"/>
                              <a:gd name="connsiteY177" fmla="*/ 61894 h 1536294"/>
                              <a:gd name="connsiteX178" fmla="*/ 2293645 w 2991568"/>
                              <a:gd name="connsiteY178" fmla="*/ 60162 h 1536294"/>
                              <a:gd name="connsiteX179" fmla="*/ 2319622 w 2991568"/>
                              <a:gd name="connsiteY179" fmla="*/ 69687 h 1536294"/>
                              <a:gd name="connsiteX180" fmla="*/ 2375041 w 2991568"/>
                              <a:gd name="connsiteY180" fmla="*/ 73151 h 1536294"/>
                              <a:gd name="connsiteX181" fmla="*/ 2446045 w 2991568"/>
                              <a:gd name="connsiteY181" fmla="*/ 77480 h 1536294"/>
                              <a:gd name="connsiteX182" fmla="*/ 2498000 w 2991568"/>
                              <a:gd name="connsiteY182" fmla="*/ 82676 h 1536294"/>
                              <a:gd name="connsiteX183" fmla="*/ 2493670 w 2991568"/>
                              <a:gd name="connsiteY183" fmla="*/ 67090 h 1536294"/>
                              <a:gd name="connsiteX184" fmla="*/ 2419202 w 2991568"/>
                              <a:gd name="connsiteY184" fmla="*/ 62760 h 1536294"/>
                              <a:gd name="connsiteX185" fmla="*/ 2502329 w 2991568"/>
                              <a:gd name="connsiteY185" fmla="*/ 101726 h 1536294"/>
                              <a:gd name="connsiteX186" fmla="*/ 2577664 w 2991568"/>
                              <a:gd name="connsiteY186" fmla="*/ 99128 h 1536294"/>
                              <a:gd name="connsiteX187" fmla="*/ 2745650 w 2991568"/>
                              <a:gd name="connsiteY187" fmla="*/ 105190 h 1536294"/>
                              <a:gd name="connsiteX188" fmla="*/ 2746516 w 2991568"/>
                              <a:gd name="connsiteY188" fmla="*/ 87871 h 1536294"/>
                              <a:gd name="connsiteX189" fmla="*/ 2669450 w 2991568"/>
                              <a:gd name="connsiteY189" fmla="*/ 93067 h 1536294"/>
                              <a:gd name="connsiteX190" fmla="*/ 2584591 w 2991568"/>
                              <a:gd name="connsiteY190" fmla="*/ 91335 h 1536294"/>
                              <a:gd name="connsiteX191" fmla="*/ 2518781 w 2991568"/>
                              <a:gd name="connsiteY191" fmla="*/ 87005 h 1536294"/>
                              <a:gd name="connsiteX192" fmla="*/ 2502329 w 2991568"/>
                              <a:gd name="connsiteY192" fmla="*/ 101726 h 1536294"/>
                              <a:gd name="connsiteX193" fmla="*/ 2745650 w 2991568"/>
                              <a:gd name="connsiteY193" fmla="*/ 104324 h 1536294"/>
                              <a:gd name="connsiteX194" fmla="*/ 2745650 w 2991568"/>
                              <a:gd name="connsiteY194" fmla="*/ 104324 h 1536294"/>
                              <a:gd name="connsiteX195" fmla="*/ 2745650 w 2991568"/>
                              <a:gd name="connsiteY195" fmla="*/ 104324 h 1536294"/>
                              <a:gd name="connsiteX196" fmla="*/ 2597579 w 2991568"/>
                              <a:gd name="connsiteY196" fmla="*/ 244601 h 1536294"/>
                              <a:gd name="connsiteX197" fmla="*/ 2696293 w 2991568"/>
                              <a:gd name="connsiteY197" fmla="*/ 241137 h 1536294"/>
                              <a:gd name="connsiteX198" fmla="*/ 2756041 w 2991568"/>
                              <a:gd name="connsiteY198" fmla="*/ 227283 h 1536294"/>
                              <a:gd name="connsiteX199" fmla="*/ 2717941 w 2991568"/>
                              <a:gd name="connsiteY199" fmla="*/ 228149 h 1536294"/>
                              <a:gd name="connsiteX200" fmla="*/ 2662523 w 2991568"/>
                              <a:gd name="connsiteY200" fmla="*/ 231612 h 1536294"/>
                              <a:gd name="connsiteX201" fmla="*/ 2554284 w 2991568"/>
                              <a:gd name="connsiteY201" fmla="*/ 234210 h 1536294"/>
                              <a:gd name="connsiteX202" fmla="*/ 2597579 w 2991568"/>
                              <a:gd name="connsiteY202" fmla="*/ 244601 h 1536294"/>
                              <a:gd name="connsiteX203" fmla="*/ 2743918 w 2991568"/>
                              <a:gd name="connsiteY203" fmla="*/ 402196 h 1536294"/>
                              <a:gd name="connsiteX204" fmla="*/ 2686768 w 2991568"/>
                              <a:gd name="connsiteY204" fmla="*/ 406526 h 1536294"/>
                              <a:gd name="connsiteX205" fmla="*/ 2594982 w 2991568"/>
                              <a:gd name="connsiteY205" fmla="*/ 403928 h 1536294"/>
                              <a:gd name="connsiteX206" fmla="*/ 2550820 w 2991568"/>
                              <a:gd name="connsiteY206" fmla="*/ 418649 h 1536294"/>
                              <a:gd name="connsiteX207" fmla="*/ 2550820 w 2991568"/>
                              <a:gd name="connsiteY207" fmla="*/ 418649 h 1536294"/>
                              <a:gd name="connsiteX208" fmla="*/ 2676377 w 2991568"/>
                              <a:gd name="connsiteY208" fmla="*/ 417783 h 1536294"/>
                              <a:gd name="connsiteX209" fmla="*/ 2677243 w 2991568"/>
                              <a:gd name="connsiteY209" fmla="*/ 417783 h 1536294"/>
                              <a:gd name="connsiteX210" fmla="*/ 2762968 w 2991568"/>
                              <a:gd name="connsiteY210" fmla="*/ 412587 h 1536294"/>
                              <a:gd name="connsiteX211" fmla="*/ 2743918 w 2991568"/>
                              <a:gd name="connsiteY211" fmla="*/ 402196 h 1536294"/>
                              <a:gd name="connsiteX212" fmla="*/ 2634813 w 2991568"/>
                              <a:gd name="connsiteY212" fmla="*/ 499178 h 1536294"/>
                              <a:gd name="connsiteX213" fmla="*/ 2634813 w 2991568"/>
                              <a:gd name="connsiteY213" fmla="*/ 499178 h 1536294"/>
                              <a:gd name="connsiteX214" fmla="*/ 2634813 w 2991568"/>
                              <a:gd name="connsiteY214" fmla="*/ 499178 h 1536294"/>
                              <a:gd name="connsiteX215" fmla="*/ 2754309 w 2991568"/>
                              <a:gd name="connsiteY215" fmla="*/ 474067 h 1536294"/>
                              <a:gd name="connsiteX216" fmla="*/ 2681573 w 2991568"/>
                              <a:gd name="connsiteY216" fmla="*/ 482726 h 1536294"/>
                              <a:gd name="connsiteX217" fmla="*/ 2608836 w 2991568"/>
                              <a:gd name="connsiteY217" fmla="*/ 487921 h 1536294"/>
                              <a:gd name="connsiteX218" fmla="*/ 2561211 w 2991568"/>
                              <a:gd name="connsiteY218" fmla="*/ 481860 h 1536294"/>
                              <a:gd name="connsiteX219" fmla="*/ 2562077 w 2991568"/>
                              <a:gd name="connsiteY219" fmla="*/ 496581 h 1536294"/>
                              <a:gd name="connsiteX220" fmla="*/ 2634813 w 2991568"/>
                              <a:gd name="connsiteY220" fmla="*/ 499178 h 1536294"/>
                              <a:gd name="connsiteX221" fmla="*/ 2708416 w 2991568"/>
                              <a:gd name="connsiteY221" fmla="*/ 494849 h 1536294"/>
                              <a:gd name="connsiteX222" fmla="*/ 2770761 w 2991568"/>
                              <a:gd name="connsiteY222" fmla="*/ 491385 h 1536294"/>
                              <a:gd name="connsiteX223" fmla="*/ 2754309 w 2991568"/>
                              <a:gd name="connsiteY223" fmla="*/ 474067 h 1536294"/>
                              <a:gd name="connsiteX224" fmla="*/ 2580261 w 2991568"/>
                              <a:gd name="connsiteY224" fmla="*/ 461078 h 1536294"/>
                              <a:gd name="connsiteX225" fmla="*/ 2611434 w 2991568"/>
                              <a:gd name="connsiteY225" fmla="*/ 459346 h 1536294"/>
                              <a:gd name="connsiteX226" fmla="*/ 2665986 w 2991568"/>
                              <a:gd name="connsiteY226" fmla="*/ 459346 h 1536294"/>
                              <a:gd name="connsiteX227" fmla="*/ 2759505 w 2991568"/>
                              <a:gd name="connsiteY227" fmla="*/ 437699 h 1536294"/>
                              <a:gd name="connsiteX228" fmla="*/ 2614898 w 2991568"/>
                              <a:gd name="connsiteY228" fmla="*/ 450687 h 1536294"/>
                              <a:gd name="connsiteX229" fmla="*/ 2565541 w 2991568"/>
                              <a:gd name="connsiteY229" fmla="*/ 445492 h 1536294"/>
                              <a:gd name="connsiteX230" fmla="*/ 2580261 w 2991568"/>
                              <a:gd name="connsiteY230" fmla="*/ 461078 h 1536294"/>
                              <a:gd name="connsiteX231" fmla="*/ 2580261 w 2991568"/>
                              <a:gd name="connsiteY231" fmla="*/ 461078 h 1536294"/>
                              <a:gd name="connsiteX232" fmla="*/ 2743918 w 2991568"/>
                              <a:gd name="connsiteY232" fmla="*/ 548535 h 1536294"/>
                              <a:gd name="connsiteX233" fmla="*/ 2574200 w 2991568"/>
                              <a:gd name="connsiteY233" fmla="*/ 547669 h 1536294"/>
                              <a:gd name="connsiteX234" fmla="*/ 2526575 w 2991568"/>
                              <a:gd name="connsiteY234" fmla="*/ 551999 h 1536294"/>
                              <a:gd name="connsiteX235" fmla="*/ 2587188 w 2991568"/>
                              <a:gd name="connsiteY235" fmla="*/ 559792 h 1536294"/>
                              <a:gd name="connsiteX236" fmla="*/ 2758638 w 2991568"/>
                              <a:gd name="connsiteY236" fmla="*/ 560658 h 1536294"/>
                              <a:gd name="connsiteX237" fmla="*/ 2758638 w 2991568"/>
                              <a:gd name="connsiteY237" fmla="*/ 560658 h 1536294"/>
                              <a:gd name="connsiteX238" fmla="*/ 2783750 w 2991568"/>
                              <a:gd name="connsiteY238" fmla="*/ 553731 h 1536294"/>
                              <a:gd name="connsiteX239" fmla="*/ 2743918 w 2991568"/>
                              <a:gd name="connsiteY239" fmla="*/ 548535 h 1536294"/>
                              <a:gd name="connsiteX240" fmla="*/ 2779420 w 2991568"/>
                              <a:gd name="connsiteY240" fmla="*/ 590965 h 1536294"/>
                              <a:gd name="connsiteX241" fmla="*/ 2700622 w 2991568"/>
                              <a:gd name="connsiteY241" fmla="*/ 591831 h 1536294"/>
                              <a:gd name="connsiteX242" fmla="*/ 2554284 w 2991568"/>
                              <a:gd name="connsiteY242" fmla="*/ 586635 h 1536294"/>
                              <a:gd name="connsiteX243" fmla="*/ 2534368 w 2991568"/>
                              <a:gd name="connsiteY243" fmla="*/ 578842 h 1536294"/>
                              <a:gd name="connsiteX244" fmla="*/ 2523977 w 2991568"/>
                              <a:gd name="connsiteY244" fmla="*/ 593562 h 1536294"/>
                              <a:gd name="connsiteX245" fmla="*/ 2590652 w 2991568"/>
                              <a:gd name="connsiteY245" fmla="*/ 601356 h 1536294"/>
                              <a:gd name="connsiteX246" fmla="*/ 2757773 w 2991568"/>
                              <a:gd name="connsiteY246" fmla="*/ 603953 h 1536294"/>
                              <a:gd name="connsiteX247" fmla="*/ 2757773 w 2991568"/>
                              <a:gd name="connsiteY247" fmla="*/ 603953 h 1536294"/>
                              <a:gd name="connsiteX248" fmla="*/ 2757773 w 2991568"/>
                              <a:gd name="connsiteY248" fmla="*/ 603953 h 1536294"/>
                              <a:gd name="connsiteX249" fmla="*/ 2779420 w 2991568"/>
                              <a:gd name="connsiteY249" fmla="*/ 590965 h 1536294"/>
                              <a:gd name="connsiteX250" fmla="*/ 2580261 w 2991568"/>
                              <a:gd name="connsiteY250" fmla="*/ 461078 h 1536294"/>
                              <a:gd name="connsiteX251" fmla="*/ 2580261 w 2991568"/>
                              <a:gd name="connsiteY251" fmla="*/ 461078 h 1536294"/>
                              <a:gd name="connsiteX252" fmla="*/ 2580261 w 2991568"/>
                              <a:gd name="connsiteY252" fmla="*/ 461078 h 1536294"/>
                              <a:gd name="connsiteX253" fmla="*/ 2581127 w 2991568"/>
                              <a:gd name="connsiteY253" fmla="*/ 213428 h 1536294"/>
                              <a:gd name="connsiteX254" fmla="*/ 2581127 w 2991568"/>
                              <a:gd name="connsiteY254" fmla="*/ 213428 h 1536294"/>
                              <a:gd name="connsiteX255" fmla="*/ 2581127 w 2991568"/>
                              <a:gd name="connsiteY255" fmla="*/ 213428 h 1536294"/>
                              <a:gd name="connsiteX256" fmla="*/ 2843497 w 2991568"/>
                              <a:gd name="connsiteY256" fmla="*/ 321667 h 1536294"/>
                              <a:gd name="connsiteX257" fmla="*/ 2842632 w 2991568"/>
                              <a:gd name="connsiteY257" fmla="*/ 338985 h 1536294"/>
                              <a:gd name="connsiteX258" fmla="*/ 2842632 w 2991568"/>
                              <a:gd name="connsiteY258" fmla="*/ 338985 h 1536294"/>
                              <a:gd name="connsiteX259" fmla="*/ 2958664 w 2991568"/>
                              <a:gd name="connsiteY259" fmla="*/ 331192 h 1536294"/>
                              <a:gd name="connsiteX260" fmla="*/ 2989836 w 2991568"/>
                              <a:gd name="connsiteY260" fmla="*/ 332058 h 1536294"/>
                              <a:gd name="connsiteX261" fmla="*/ 2989836 w 2991568"/>
                              <a:gd name="connsiteY261" fmla="*/ 313874 h 1536294"/>
                              <a:gd name="connsiteX262" fmla="*/ 2968188 w 2991568"/>
                              <a:gd name="connsiteY262" fmla="*/ 317337 h 1536294"/>
                              <a:gd name="connsiteX263" fmla="*/ 2843497 w 2991568"/>
                              <a:gd name="connsiteY263" fmla="*/ 321667 h 1536294"/>
                              <a:gd name="connsiteX264" fmla="*/ 2581127 w 2991568"/>
                              <a:gd name="connsiteY264" fmla="*/ 213428 h 1536294"/>
                              <a:gd name="connsiteX265" fmla="*/ 2718807 w 2991568"/>
                              <a:gd name="connsiteY265" fmla="*/ 207367 h 1536294"/>
                              <a:gd name="connsiteX266" fmla="*/ 2757773 w 2991568"/>
                              <a:gd name="connsiteY266" fmla="*/ 196976 h 1536294"/>
                              <a:gd name="connsiteX267" fmla="*/ 2720539 w 2991568"/>
                              <a:gd name="connsiteY267" fmla="*/ 193512 h 1536294"/>
                              <a:gd name="connsiteX268" fmla="*/ 2659925 w 2991568"/>
                              <a:gd name="connsiteY268" fmla="*/ 198708 h 1536294"/>
                              <a:gd name="connsiteX269" fmla="*/ 2597579 w 2991568"/>
                              <a:gd name="connsiteY269" fmla="*/ 202171 h 1536294"/>
                              <a:gd name="connsiteX270" fmla="*/ 2560345 w 2991568"/>
                              <a:gd name="connsiteY270" fmla="*/ 204769 h 1536294"/>
                              <a:gd name="connsiteX271" fmla="*/ 2581127 w 2991568"/>
                              <a:gd name="connsiteY271" fmla="*/ 213428 h 1536294"/>
                              <a:gd name="connsiteX272" fmla="*/ 2581127 w 2991568"/>
                              <a:gd name="connsiteY272" fmla="*/ 213428 h 1536294"/>
                              <a:gd name="connsiteX273" fmla="*/ 2763834 w 2991568"/>
                              <a:gd name="connsiteY273" fmla="*/ 616942 h 1536294"/>
                              <a:gd name="connsiteX274" fmla="*/ 2703220 w 2991568"/>
                              <a:gd name="connsiteY274" fmla="*/ 617808 h 1536294"/>
                              <a:gd name="connsiteX275" fmla="*/ 2572468 w 2991568"/>
                              <a:gd name="connsiteY275" fmla="*/ 616076 h 1536294"/>
                              <a:gd name="connsiteX276" fmla="*/ 2546491 w 2991568"/>
                              <a:gd name="connsiteY276" fmla="*/ 625601 h 1536294"/>
                              <a:gd name="connsiteX277" fmla="*/ 2598445 w 2991568"/>
                              <a:gd name="connsiteY277" fmla="*/ 631662 h 1536294"/>
                              <a:gd name="connsiteX278" fmla="*/ 2743052 w 2991568"/>
                              <a:gd name="connsiteY278" fmla="*/ 631662 h 1536294"/>
                              <a:gd name="connsiteX279" fmla="*/ 2763834 w 2991568"/>
                              <a:gd name="connsiteY279" fmla="*/ 616942 h 1536294"/>
                              <a:gd name="connsiteX280" fmla="*/ 2445179 w 2991568"/>
                              <a:gd name="connsiteY280" fmla="*/ 93933 h 1536294"/>
                              <a:gd name="connsiteX281" fmla="*/ 2407079 w 2991568"/>
                              <a:gd name="connsiteY281" fmla="*/ 97396 h 1536294"/>
                              <a:gd name="connsiteX282" fmla="*/ 2320489 w 2991568"/>
                              <a:gd name="connsiteY282" fmla="*/ 93067 h 1536294"/>
                              <a:gd name="connsiteX283" fmla="*/ 2314427 w 2991568"/>
                              <a:gd name="connsiteY283" fmla="*/ 107787 h 1536294"/>
                              <a:gd name="connsiteX284" fmla="*/ 2364650 w 2991568"/>
                              <a:gd name="connsiteY284" fmla="*/ 110385 h 1536294"/>
                              <a:gd name="connsiteX285" fmla="*/ 2453838 w 2991568"/>
                              <a:gd name="connsiteY285" fmla="*/ 110385 h 1536294"/>
                              <a:gd name="connsiteX286" fmla="*/ 2453838 w 2991568"/>
                              <a:gd name="connsiteY286" fmla="*/ 110385 h 1536294"/>
                              <a:gd name="connsiteX287" fmla="*/ 2453838 w 2991568"/>
                              <a:gd name="connsiteY287" fmla="*/ 110385 h 1536294"/>
                              <a:gd name="connsiteX288" fmla="*/ 2445179 w 2991568"/>
                              <a:gd name="connsiteY288" fmla="*/ 93933 h 1536294"/>
                              <a:gd name="connsiteX289" fmla="*/ 1755916 w 2991568"/>
                              <a:gd name="connsiteY289" fmla="*/ 333790 h 1536294"/>
                              <a:gd name="connsiteX290" fmla="*/ 1755916 w 2991568"/>
                              <a:gd name="connsiteY290" fmla="*/ 333790 h 1536294"/>
                              <a:gd name="connsiteX291" fmla="*/ 1708291 w 2991568"/>
                              <a:gd name="connsiteY291" fmla="*/ 335521 h 1536294"/>
                              <a:gd name="connsiteX292" fmla="*/ 1619102 w 2991568"/>
                              <a:gd name="connsiteY292" fmla="*/ 337253 h 1536294"/>
                              <a:gd name="connsiteX293" fmla="*/ 1551561 w 2991568"/>
                              <a:gd name="connsiteY293" fmla="*/ 341583 h 1536294"/>
                              <a:gd name="connsiteX294" fmla="*/ 1561952 w 2991568"/>
                              <a:gd name="connsiteY294" fmla="*/ 358035 h 1536294"/>
                              <a:gd name="connsiteX295" fmla="*/ 1711754 w 2991568"/>
                              <a:gd name="connsiteY295" fmla="*/ 352840 h 1536294"/>
                              <a:gd name="connsiteX296" fmla="*/ 1774966 w 2991568"/>
                              <a:gd name="connsiteY296" fmla="*/ 350242 h 1536294"/>
                              <a:gd name="connsiteX297" fmla="*/ 1755916 w 2991568"/>
                              <a:gd name="connsiteY297" fmla="*/ 333790 h 1536294"/>
                              <a:gd name="connsiteX298" fmla="*/ 1534243 w 2991568"/>
                              <a:gd name="connsiteY298" fmla="*/ 513033 h 1536294"/>
                              <a:gd name="connsiteX299" fmla="*/ 1601784 w 2991568"/>
                              <a:gd name="connsiteY299" fmla="*/ 508703 h 1536294"/>
                              <a:gd name="connsiteX300" fmla="*/ 1731670 w 2991568"/>
                              <a:gd name="connsiteY300" fmla="*/ 512167 h 1536294"/>
                              <a:gd name="connsiteX301" fmla="*/ 1748122 w 2991568"/>
                              <a:gd name="connsiteY301" fmla="*/ 490519 h 1536294"/>
                              <a:gd name="connsiteX302" fmla="*/ 1695302 w 2991568"/>
                              <a:gd name="connsiteY302" fmla="*/ 486190 h 1536294"/>
                              <a:gd name="connsiteX303" fmla="*/ 1694436 w 2991568"/>
                              <a:gd name="connsiteY303" fmla="*/ 486190 h 1536294"/>
                              <a:gd name="connsiteX304" fmla="*/ 1632091 w 2991568"/>
                              <a:gd name="connsiteY304" fmla="*/ 487921 h 1536294"/>
                              <a:gd name="connsiteX305" fmla="*/ 1562818 w 2991568"/>
                              <a:gd name="connsiteY305" fmla="*/ 493983 h 1536294"/>
                              <a:gd name="connsiteX306" fmla="*/ 1534243 w 2991568"/>
                              <a:gd name="connsiteY306" fmla="*/ 513033 h 1536294"/>
                              <a:gd name="connsiteX307" fmla="*/ 1529047 w 2991568"/>
                              <a:gd name="connsiteY307" fmla="*/ 547669 h 1536294"/>
                              <a:gd name="connsiteX308" fmla="*/ 1608711 w 2991568"/>
                              <a:gd name="connsiteY308" fmla="*/ 547669 h 1536294"/>
                              <a:gd name="connsiteX309" fmla="*/ 1696168 w 2991568"/>
                              <a:gd name="connsiteY309" fmla="*/ 545071 h 1536294"/>
                              <a:gd name="connsiteX310" fmla="*/ 1756782 w 2991568"/>
                              <a:gd name="connsiteY310" fmla="*/ 543340 h 1536294"/>
                              <a:gd name="connsiteX311" fmla="*/ 1699632 w 2991568"/>
                              <a:gd name="connsiteY311" fmla="*/ 526887 h 1536294"/>
                              <a:gd name="connsiteX312" fmla="*/ 1549829 w 2991568"/>
                              <a:gd name="connsiteY312" fmla="*/ 536412 h 1536294"/>
                              <a:gd name="connsiteX313" fmla="*/ 1529047 w 2991568"/>
                              <a:gd name="connsiteY313" fmla="*/ 547669 h 1536294"/>
                              <a:gd name="connsiteX314" fmla="*/ 1755916 w 2991568"/>
                              <a:gd name="connsiteY314" fmla="*/ 333790 h 1536294"/>
                              <a:gd name="connsiteX315" fmla="*/ 1755916 w 2991568"/>
                              <a:gd name="connsiteY315" fmla="*/ 333790 h 1536294"/>
                              <a:gd name="connsiteX316" fmla="*/ 1755916 w 2991568"/>
                              <a:gd name="connsiteY316" fmla="*/ 333790 h 1536294"/>
                              <a:gd name="connsiteX317" fmla="*/ 2827911 w 2991568"/>
                              <a:gd name="connsiteY317" fmla="*/ 247199 h 1536294"/>
                              <a:gd name="connsiteX318" fmla="*/ 2804531 w 2991568"/>
                              <a:gd name="connsiteY318" fmla="*/ 246333 h 1536294"/>
                              <a:gd name="connsiteX319" fmla="*/ 2808861 w 2991568"/>
                              <a:gd name="connsiteY319" fmla="*/ 260187 h 1536294"/>
                              <a:gd name="connsiteX320" fmla="*/ 2868609 w 2991568"/>
                              <a:gd name="connsiteY320" fmla="*/ 261053 h 1536294"/>
                              <a:gd name="connsiteX321" fmla="*/ 2868609 w 2991568"/>
                              <a:gd name="connsiteY321" fmla="*/ 261053 h 1536294"/>
                              <a:gd name="connsiteX322" fmla="*/ 2990702 w 2991568"/>
                              <a:gd name="connsiteY322" fmla="*/ 252394 h 1536294"/>
                              <a:gd name="connsiteX323" fmla="*/ 2990702 w 2991568"/>
                              <a:gd name="connsiteY323" fmla="*/ 235076 h 1536294"/>
                              <a:gd name="connsiteX324" fmla="*/ 2949138 w 2991568"/>
                              <a:gd name="connsiteY324" fmla="*/ 244601 h 1536294"/>
                              <a:gd name="connsiteX325" fmla="*/ 2827911 w 2991568"/>
                              <a:gd name="connsiteY325" fmla="*/ 247199 h 1536294"/>
                              <a:gd name="connsiteX326" fmla="*/ 1574941 w 2991568"/>
                              <a:gd name="connsiteY326" fmla="*/ 626467 h 1536294"/>
                              <a:gd name="connsiteX327" fmla="*/ 1731670 w 2991568"/>
                              <a:gd name="connsiteY327" fmla="*/ 624735 h 1536294"/>
                              <a:gd name="connsiteX328" fmla="*/ 1760245 w 2991568"/>
                              <a:gd name="connsiteY328" fmla="*/ 616076 h 1536294"/>
                              <a:gd name="connsiteX329" fmla="*/ 1748122 w 2991568"/>
                              <a:gd name="connsiteY329" fmla="*/ 604819 h 1536294"/>
                              <a:gd name="connsiteX330" fmla="*/ 1553293 w 2991568"/>
                              <a:gd name="connsiteY330" fmla="*/ 611746 h 1536294"/>
                              <a:gd name="connsiteX331" fmla="*/ 1529913 w 2991568"/>
                              <a:gd name="connsiteY331" fmla="*/ 628199 h 1536294"/>
                              <a:gd name="connsiteX332" fmla="*/ 1574941 w 2991568"/>
                              <a:gd name="connsiteY332" fmla="*/ 626467 h 1536294"/>
                              <a:gd name="connsiteX333" fmla="*/ 1698766 w 2991568"/>
                              <a:gd name="connsiteY333" fmla="*/ 1184978 h 1536294"/>
                              <a:gd name="connsiteX334" fmla="*/ 1709157 w 2991568"/>
                              <a:gd name="connsiteY334" fmla="*/ 1184112 h 1536294"/>
                              <a:gd name="connsiteX335" fmla="*/ 1710888 w 2991568"/>
                              <a:gd name="connsiteY335" fmla="*/ 1184112 h 1536294"/>
                              <a:gd name="connsiteX336" fmla="*/ 1698766 w 2991568"/>
                              <a:gd name="connsiteY336" fmla="*/ 1184978 h 1536294"/>
                              <a:gd name="connsiteX337" fmla="*/ 2963859 w 2991568"/>
                              <a:gd name="connsiteY337" fmla="*/ 274042 h 1536294"/>
                              <a:gd name="connsiteX338" fmla="*/ 2846961 w 2991568"/>
                              <a:gd name="connsiteY338" fmla="*/ 285299 h 1536294"/>
                              <a:gd name="connsiteX339" fmla="*/ 2803666 w 2991568"/>
                              <a:gd name="connsiteY339" fmla="*/ 287030 h 1536294"/>
                              <a:gd name="connsiteX340" fmla="*/ 2807995 w 2991568"/>
                              <a:gd name="connsiteY340" fmla="*/ 302617 h 1536294"/>
                              <a:gd name="connsiteX341" fmla="*/ 2833107 w 2991568"/>
                              <a:gd name="connsiteY341" fmla="*/ 301751 h 1536294"/>
                              <a:gd name="connsiteX342" fmla="*/ 2833107 w 2991568"/>
                              <a:gd name="connsiteY342" fmla="*/ 301751 h 1536294"/>
                              <a:gd name="connsiteX343" fmla="*/ 2833107 w 2991568"/>
                              <a:gd name="connsiteY343" fmla="*/ 301751 h 1536294"/>
                              <a:gd name="connsiteX344" fmla="*/ 2964725 w 2991568"/>
                              <a:gd name="connsiteY344" fmla="*/ 290494 h 1536294"/>
                              <a:gd name="connsiteX345" fmla="*/ 2988971 w 2991568"/>
                              <a:gd name="connsiteY345" fmla="*/ 289628 h 1536294"/>
                              <a:gd name="connsiteX346" fmla="*/ 2988971 w 2991568"/>
                              <a:gd name="connsiteY346" fmla="*/ 274042 h 1536294"/>
                              <a:gd name="connsiteX347" fmla="*/ 2963859 w 2991568"/>
                              <a:gd name="connsiteY347" fmla="*/ 274042 h 1536294"/>
                              <a:gd name="connsiteX348" fmla="*/ 1736865 w 2991568"/>
                              <a:gd name="connsiteY348" fmla="*/ 370158 h 1536294"/>
                              <a:gd name="connsiteX349" fmla="*/ 1732536 w 2991568"/>
                              <a:gd name="connsiteY349" fmla="*/ 371024 h 1536294"/>
                              <a:gd name="connsiteX350" fmla="*/ 1684911 w 2991568"/>
                              <a:gd name="connsiteY350" fmla="*/ 368426 h 1536294"/>
                              <a:gd name="connsiteX351" fmla="*/ 1592259 w 2991568"/>
                              <a:gd name="connsiteY351" fmla="*/ 371890 h 1536294"/>
                              <a:gd name="connsiteX352" fmla="*/ 1547231 w 2991568"/>
                              <a:gd name="connsiteY352" fmla="*/ 383146 h 1536294"/>
                              <a:gd name="connsiteX353" fmla="*/ 1588795 w 2991568"/>
                              <a:gd name="connsiteY353" fmla="*/ 391805 h 1536294"/>
                              <a:gd name="connsiteX354" fmla="*/ 1744659 w 2991568"/>
                              <a:gd name="connsiteY354" fmla="*/ 390074 h 1536294"/>
                              <a:gd name="connsiteX355" fmla="*/ 1785356 w 2991568"/>
                              <a:gd name="connsiteY355" fmla="*/ 384012 h 1536294"/>
                              <a:gd name="connsiteX356" fmla="*/ 1736865 w 2991568"/>
                              <a:gd name="connsiteY356" fmla="*/ 370158 h 1536294"/>
                              <a:gd name="connsiteX357" fmla="*/ 1669325 w 2991568"/>
                              <a:gd name="connsiteY357" fmla="*/ 563256 h 1536294"/>
                              <a:gd name="connsiteX358" fmla="*/ 1538572 w 2991568"/>
                              <a:gd name="connsiteY358" fmla="*/ 576244 h 1536294"/>
                              <a:gd name="connsiteX359" fmla="*/ 1534243 w 2991568"/>
                              <a:gd name="connsiteY359" fmla="*/ 590965 h 1536294"/>
                              <a:gd name="connsiteX360" fmla="*/ 1557622 w 2991568"/>
                              <a:gd name="connsiteY360" fmla="*/ 591831 h 1536294"/>
                              <a:gd name="connsiteX361" fmla="*/ 1635554 w 2991568"/>
                              <a:gd name="connsiteY361" fmla="*/ 583171 h 1536294"/>
                              <a:gd name="connsiteX362" fmla="*/ 1704827 w 2991568"/>
                              <a:gd name="connsiteY362" fmla="*/ 582305 h 1536294"/>
                              <a:gd name="connsiteX363" fmla="*/ 1753318 w 2991568"/>
                              <a:gd name="connsiteY363" fmla="*/ 577976 h 1536294"/>
                              <a:gd name="connsiteX364" fmla="*/ 1742927 w 2991568"/>
                              <a:gd name="connsiteY364" fmla="*/ 564987 h 1536294"/>
                              <a:gd name="connsiteX365" fmla="*/ 1669325 w 2991568"/>
                              <a:gd name="connsiteY365" fmla="*/ 563256 h 1536294"/>
                              <a:gd name="connsiteX366" fmla="*/ 2379370 w 2991568"/>
                              <a:gd name="connsiteY366" fmla="*/ 38515 h 1536294"/>
                              <a:gd name="connsiteX367" fmla="*/ 2486743 w 2991568"/>
                              <a:gd name="connsiteY367" fmla="*/ 43710 h 1536294"/>
                              <a:gd name="connsiteX368" fmla="*/ 2486743 w 2991568"/>
                              <a:gd name="connsiteY368" fmla="*/ 43710 h 1536294"/>
                              <a:gd name="connsiteX369" fmla="*/ 2486743 w 2991568"/>
                              <a:gd name="connsiteY369" fmla="*/ 43710 h 1536294"/>
                              <a:gd name="connsiteX370" fmla="*/ 2500598 w 2991568"/>
                              <a:gd name="connsiteY370" fmla="*/ 30721 h 1536294"/>
                              <a:gd name="connsiteX371" fmla="*/ 2461632 w 2991568"/>
                              <a:gd name="connsiteY371" fmla="*/ 27258 h 1536294"/>
                              <a:gd name="connsiteX372" fmla="*/ 2348198 w 2991568"/>
                              <a:gd name="connsiteY372" fmla="*/ 27258 h 1536294"/>
                              <a:gd name="connsiteX373" fmla="*/ 2326550 w 2991568"/>
                              <a:gd name="connsiteY373" fmla="*/ 35917 h 1536294"/>
                              <a:gd name="connsiteX374" fmla="*/ 2379370 w 2991568"/>
                              <a:gd name="connsiteY374" fmla="*/ 38515 h 1536294"/>
                              <a:gd name="connsiteX375" fmla="*/ 2020018 w 2991568"/>
                              <a:gd name="connsiteY375" fmla="*/ 177060 h 1536294"/>
                              <a:gd name="connsiteX376" fmla="*/ 1944684 w 2991568"/>
                              <a:gd name="connsiteY376" fmla="*/ 178792 h 1536294"/>
                              <a:gd name="connsiteX377" fmla="*/ 1783625 w 2991568"/>
                              <a:gd name="connsiteY377" fmla="*/ 172731 h 1536294"/>
                              <a:gd name="connsiteX378" fmla="*/ 1819993 w 2991568"/>
                              <a:gd name="connsiteY378" fmla="*/ 183121 h 1536294"/>
                              <a:gd name="connsiteX379" fmla="*/ 1914377 w 2991568"/>
                              <a:gd name="connsiteY379" fmla="*/ 187451 h 1536294"/>
                              <a:gd name="connsiteX380" fmla="*/ 2004432 w 2991568"/>
                              <a:gd name="connsiteY380" fmla="*/ 190049 h 1536294"/>
                              <a:gd name="connsiteX381" fmla="*/ 2057252 w 2991568"/>
                              <a:gd name="connsiteY381" fmla="*/ 185719 h 1536294"/>
                              <a:gd name="connsiteX382" fmla="*/ 2020018 w 2991568"/>
                              <a:gd name="connsiteY382" fmla="*/ 177060 h 1536294"/>
                              <a:gd name="connsiteX383" fmla="*/ 2085827 w 2991568"/>
                              <a:gd name="connsiteY383" fmla="*/ 306946 h 1536294"/>
                              <a:gd name="connsiteX384" fmla="*/ 2141245 w 2991568"/>
                              <a:gd name="connsiteY384" fmla="*/ 306080 h 1536294"/>
                              <a:gd name="connsiteX385" fmla="*/ 2259875 w 2991568"/>
                              <a:gd name="connsiteY385" fmla="*/ 316471 h 1536294"/>
                              <a:gd name="connsiteX386" fmla="*/ 2280656 w 2991568"/>
                              <a:gd name="connsiteY386" fmla="*/ 306080 h 1536294"/>
                              <a:gd name="connsiteX387" fmla="*/ 2217445 w 2991568"/>
                              <a:gd name="connsiteY387" fmla="*/ 297421 h 1536294"/>
                              <a:gd name="connsiteX388" fmla="*/ 2091888 w 2991568"/>
                              <a:gd name="connsiteY388" fmla="*/ 292226 h 1536294"/>
                              <a:gd name="connsiteX389" fmla="*/ 2091888 w 2991568"/>
                              <a:gd name="connsiteY389" fmla="*/ 292226 h 1536294"/>
                              <a:gd name="connsiteX390" fmla="*/ 2091888 w 2991568"/>
                              <a:gd name="connsiteY390" fmla="*/ 292226 h 1536294"/>
                              <a:gd name="connsiteX391" fmla="*/ 2085827 w 2991568"/>
                              <a:gd name="connsiteY391" fmla="*/ 306946 h 1536294"/>
                              <a:gd name="connsiteX392" fmla="*/ 2076302 w 2991568"/>
                              <a:gd name="connsiteY392" fmla="*/ 329460 h 1536294"/>
                              <a:gd name="connsiteX393" fmla="*/ 2076302 w 2991568"/>
                              <a:gd name="connsiteY393" fmla="*/ 329460 h 1536294"/>
                              <a:gd name="connsiteX394" fmla="*/ 2081497 w 2991568"/>
                              <a:gd name="connsiteY394" fmla="*/ 345046 h 1536294"/>
                              <a:gd name="connsiteX395" fmla="*/ 2116134 w 2991568"/>
                              <a:gd name="connsiteY395" fmla="*/ 343315 h 1536294"/>
                              <a:gd name="connsiteX396" fmla="*/ 2188005 w 2991568"/>
                              <a:gd name="connsiteY396" fmla="*/ 342449 h 1536294"/>
                              <a:gd name="connsiteX397" fmla="*/ 2311829 w 2991568"/>
                              <a:gd name="connsiteY397" fmla="*/ 346778 h 1536294"/>
                              <a:gd name="connsiteX398" fmla="*/ 2076302 w 2991568"/>
                              <a:gd name="connsiteY398" fmla="*/ 329460 h 1536294"/>
                              <a:gd name="connsiteX399" fmla="*/ 2466827 w 2991568"/>
                              <a:gd name="connsiteY399" fmla="*/ 146753 h 1536294"/>
                              <a:gd name="connsiteX400" fmla="*/ 2466827 w 2991568"/>
                              <a:gd name="connsiteY400" fmla="*/ 146753 h 1536294"/>
                              <a:gd name="connsiteX401" fmla="*/ 2466827 w 2991568"/>
                              <a:gd name="connsiteY401" fmla="*/ 146753 h 1536294"/>
                              <a:gd name="connsiteX402" fmla="*/ 2467693 w 2991568"/>
                              <a:gd name="connsiteY402" fmla="*/ 132033 h 1536294"/>
                              <a:gd name="connsiteX403" fmla="*/ 2355125 w 2991568"/>
                              <a:gd name="connsiteY403" fmla="*/ 135496 h 1536294"/>
                              <a:gd name="connsiteX404" fmla="*/ 2320489 w 2991568"/>
                              <a:gd name="connsiteY404" fmla="*/ 129435 h 1536294"/>
                              <a:gd name="connsiteX405" fmla="*/ 2337807 w 2991568"/>
                              <a:gd name="connsiteY405" fmla="*/ 144155 h 1536294"/>
                              <a:gd name="connsiteX406" fmla="*/ 2466827 w 2991568"/>
                              <a:gd name="connsiteY406" fmla="*/ 145887 h 1536294"/>
                              <a:gd name="connsiteX407" fmla="*/ 2467693 w 2991568"/>
                              <a:gd name="connsiteY407" fmla="*/ 132033 h 1536294"/>
                              <a:gd name="connsiteX408" fmla="*/ 1759379 w 2991568"/>
                              <a:gd name="connsiteY408" fmla="*/ 1187576 h 1536294"/>
                              <a:gd name="connsiteX409" fmla="*/ 1710888 w 2991568"/>
                              <a:gd name="connsiteY409" fmla="*/ 1184112 h 1536294"/>
                              <a:gd name="connsiteX410" fmla="*/ 1709157 w 2991568"/>
                              <a:gd name="connsiteY410" fmla="*/ 1184112 h 1536294"/>
                              <a:gd name="connsiteX411" fmla="*/ 1563684 w 2991568"/>
                              <a:gd name="connsiteY411" fmla="*/ 1192771 h 1536294"/>
                              <a:gd name="connsiteX412" fmla="*/ 1535975 w 2991568"/>
                              <a:gd name="connsiteY412" fmla="*/ 1208358 h 1536294"/>
                              <a:gd name="connsiteX413" fmla="*/ 1577538 w 2991568"/>
                              <a:gd name="connsiteY413" fmla="*/ 1204028 h 1536294"/>
                              <a:gd name="connsiteX414" fmla="*/ 1733402 w 2991568"/>
                              <a:gd name="connsiteY414" fmla="*/ 1197101 h 1536294"/>
                              <a:gd name="connsiteX415" fmla="*/ 1759379 w 2991568"/>
                              <a:gd name="connsiteY415" fmla="*/ 1187576 h 1536294"/>
                              <a:gd name="connsiteX416" fmla="*/ 2276327 w 2991568"/>
                              <a:gd name="connsiteY416" fmla="*/ 194378 h 1536294"/>
                              <a:gd name="connsiteX417" fmla="*/ 2116134 w 2991568"/>
                              <a:gd name="connsiteY417" fmla="*/ 195244 h 1536294"/>
                              <a:gd name="connsiteX418" fmla="*/ 2084961 w 2991568"/>
                              <a:gd name="connsiteY418" fmla="*/ 199574 h 1536294"/>
                              <a:gd name="connsiteX419" fmla="*/ 2103145 w 2991568"/>
                              <a:gd name="connsiteY419" fmla="*/ 209965 h 1536294"/>
                              <a:gd name="connsiteX420" fmla="*/ 2223507 w 2991568"/>
                              <a:gd name="connsiteY420" fmla="*/ 203037 h 1536294"/>
                              <a:gd name="connsiteX421" fmla="*/ 2284120 w 2991568"/>
                              <a:gd name="connsiteY421" fmla="*/ 211696 h 1536294"/>
                              <a:gd name="connsiteX422" fmla="*/ 2302304 w 2991568"/>
                              <a:gd name="connsiteY422" fmla="*/ 204769 h 1536294"/>
                              <a:gd name="connsiteX423" fmla="*/ 2276327 w 2991568"/>
                              <a:gd name="connsiteY423" fmla="*/ 194378 h 1536294"/>
                              <a:gd name="connsiteX424" fmla="*/ 2075436 w 2991568"/>
                              <a:gd name="connsiteY424" fmla="*/ 243735 h 1536294"/>
                              <a:gd name="connsiteX425" fmla="*/ 2110072 w 2991568"/>
                              <a:gd name="connsiteY425" fmla="*/ 242003 h 1536294"/>
                              <a:gd name="connsiteX426" fmla="*/ 2181943 w 2991568"/>
                              <a:gd name="connsiteY426" fmla="*/ 241137 h 1536294"/>
                              <a:gd name="connsiteX427" fmla="*/ 2304902 w 2991568"/>
                              <a:gd name="connsiteY427" fmla="*/ 245467 h 1536294"/>
                              <a:gd name="connsiteX428" fmla="*/ 2070241 w 2991568"/>
                              <a:gd name="connsiteY428" fmla="*/ 228149 h 1536294"/>
                              <a:gd name="connsiteX429" fmla="*/ 2075436 w 2991568"/>
                              <a:gd name="connsiteY429" fmla="*/ 243735 h 1536294"/>
                              <a:gd name="connsiteX430" fmla="*/ 2138648 w 2991568"/>
                              <a:gd name="connsiteY430" fmla="*/ 140692 h 1536294"/>
                              <a:gd name="connsiteX431" fmla="*/ 2276327 w 2991568"/>
                              <a:gd name="connsiteY431" fmla="*/ 150217 h 1536294"/>
                              <a:gd name="connsiteX432" fmla="*/ 2293645 w 2991568"/>
                              <a:gd name="connsiteY432" fmla="*/ 134630 h 1536294"/>
                              <a:gd name="connsiteX433" fmla="*/ 2226104 w 2991568"/>
                              <a:gd name="connsiteY433" fmla="*/ 132899 h 1536294"/>
                              <a:gd name="connsiteX434" fmla="*/ 2146440 w 2991568"/>
                              <a:gd name="connsiteY434" fmla="*/ 125971 h 1536294"/>
                              <a:gd name="connsiteX435" fmla="*/ 2093620 w 2991568"/>
                              <a:gd name="connsiteY435" fmla="*/ 126837 h 1536294"/>
                              <a:gd name="connsiteX436" fmla="*/ 2093620 w 2991568"/>
                              <a:gd name="connsiteY436" fmla="*/ 126837 h 1536294"/>
                              <a:gd name="connsiteX437" fmla="*/ 2093620 w 2991568"/>
                              <a:gd name="connsiteY437" fmla="*/ 126837 h 1536294"/>
                              <a:gd name="connsiteX438" fmla="*/ 2138648 w 2991568"/>
                              <a:gd name="connsiteY438" fmla="*/ 140692 h 1536294"/>
                              <a:gd name="connsiteX439" fmla="*/ 2191468 w 2991568"/>
                              <a:gd name="connsiteY439" fmla="*/ 94799 h 1536294"/>
                              <a:gd name="connsiteX440" fmla="*/ 2092754 w 2991568"/>
                              <a:gd name="connsiteY440" fmla="*/ 91335 h 1536294"/>
                              <a:gd name="connsiteX441" fmla="*/ 2179345 w 2991568"/>
                              <a:gd name="connsiteY441" fmla="*/ 106921 h 1536294"/>
                              <a:gd name="connsiteX442" fmla="*/ 2305768 w 2991568"/>
                              <a:gd name="connsiteY442" fmla="*/ 106055 h 1536294"/>
                              <a:gd name="connsiteX443" fmla="*/ 2191468 w 2991568"/>
                              <a:gd name="connsiteY443" fmla="*/ 94799 h 1536294"/>
                              <a:gd name="connsiteX444" fmla="*/ 2052057 w 2991568"/>
                              <a:gd name="connsiteY444" fmla="*/ 1226542 h 1536294"/>
                              <a:gd name="connsiteX445" fmla="*/ 2100547 w 2991568"/>
                              <a:gd name="connsiteY445" fmla="*/ 1223078 h 1536294"/>
                              <a:gd name="connsiteX446" fmla="*/ 2202725 w 2991568"/>
                              <a:gd name="connsiteY446" fmla="*/ 1226542 h 1536294"/>
                              <a:gd name="connsiteX447" fmla="*/ 2217445 w 2991568"/>
                              <a:gd name="connsiteY447" fmla="*/ 1213553 h 1536294"/>
                              <a:gd name="connsiteX448" fmla="*/ 2168088 w 2991568"/>
                              <a:gd name="connsiteY448" fmla="*/ 1211821 h 1536294"/>
                              <a:gd name="connsiteX449" fmla="*/ 2045129 w 2991568"/>
                              <a:gd name="connsiteY449" fmla="*/ 1209224 h 1536294"/>
                              <a:gd name="connsiteX450" fmla="*/ 2045129 w 2991568"/>
                              <a:gd name="connsiteY450" fmla="*/ 1209224 h 1536294"/>
                              <a:gd name="connsiteX451" fmla="*/ 2045129 w 2991568"/>
                              <a:gd name="connsiteY451" fmla="*/ 1209224 h 1536294"/>
                              <a:gd name="connsiteX452" fmla="*/ 2052057 w 2991568"/>
                              <a:gd name="connsiteY452" fmla="*/ 1226542 h 1536294"/>
                              <a:gd name="connsiteX453" fmla="*/ 2045129 w 2991568"/>
                              <a:gd name="connsiteY453" fmla="*/ 1209224 h 1536294"/>
                              <a:gd name="connsiteX454" fmla="*/ 2045129 w 2991568"/>
                              <a:gd name="connsiteY454" fmla="*/ 1209224 h 1536294"/>
                              <a:gd name="connsiteX455" fmla="*/ 2045129 w 2991568"/>
                              <a:gd name="connsiteY455" fmla="*/ 1209224 h 1536294"/>
                              <a:gd name="connsiteX456" fmla="*/ 1903986 w 2991568"/>
                              <a:gd name="connsiteY456" fmla="*/ 1085399 h 1536294"/>
                              <a:gd name="connsiteX457" fmla="*/ 1961136 w 2991568"/>
                              <a:gd name="connsiteY457" fmla="*/ 1087997 h 1536294"/>
                              <a:gd name="connsiteX458" fmla="*/ 1962002 w 2991568"/>
                              <a:gd name="connsiteY458" fmla="*/ 1069812 h 1536294"/>
                              <a:gd name="connsiteX459" fmla="*/ 1962002 w 2991568"/>
                              <a:gd name="connsiteY459" fmla="*/ 1069812 h 1536294"/>
                              <a:gd name="connsiteX460" fmla="*/ 1824322 w 2991568"/>
                              <a:gd name="connsiteY460" fmla="*/ 1076740 h 1536294"/>
                              <a:gd name="connsiteX461" fmla="*/ 1771502 w 2991568"/>
                              <a:gd name="connsiteY461" fmla="*/ 1081069 h 1536294"/>
                              <a:gd name="connsiteX462" fmla="*/ 1780161 w 2991568"/>
                              <a:gd name="connsiteY462" fmla="*/ 1094924 h 1536294"/>
                              <a:gd name="connsiteX463" fmla="*/ 1903986 w 2991568"/>
                              <a:gd name="connsiteY463" fmla="*/ 1085399 h 1536294"/>
                              <a:gd name="connsiteX464" fmla="*/ 2046861 w 2991568"/>
                              <a:gd name="connsiteY464" fmla="*/ 1157269 h 1536294"/>
                              <a:gd name="connsiteX465" fmla="*/ 2216579 w 2991568"/>
                              <a:gd name="connsiteY465" fmla="*/ 1156403 h 1536294"/>
                              <a:gd name="connsiteX466" fmla="*/ 2230434 w 2991568"/>
                              <a:gd name="connsiteY466" fmla="*/ 1142549 h 1536294"/>
                              <a:gd name="connsiteX467" fmla="*/ 2191468 w 2991568"/>
                              <a:gd name="connsiteY467" fmla="*/ 1141683 h 1536294"/>
                              <a:gd name="connsiteX468" fmla="*/ 2191468 w 2991568"/>
                              <a:gd name="connsiteY468" fmla="*/ 1141683 h 1536294"/>
                              <a:gd name="connsiteX469" fmla="*/ 2044263 w 2991568"/>
                              <a:gd name="connsiteY469" fmla="*/ 1142549 h 1536294"/>
                              <a:gd name="connsiteX470" fmla="*/ 2009627 w 2991568"/>
                              <a:gd name="connsiteY470" fmla="*/ 1156403 h 1536294"/>
                              <a:gd name="connsiteX471" fmla="*/ 2046861 w 2991568"/>
                              <a:gd name="connsiteY471" fmla="*/ 1157269 h 1536294"/>
                              <a:gd name="connsiteX472" fmla="*/ 2055520 w 2991568"/>
                              <a:gd name="connsiteY472" fmla="*/ 1356428 h 1536294"/>
                              <a:gd name="connsiteX473" fmla="*/ 2129989 w 2991568"/>
                              <a:gd name="connsiteY473" fmla="*/ 1359026 h 1536294"/>
                              <a:gd name="connsiteX474" fmla="*/ 2205323 w 2991568"/>
                              <a:gd name="connsiteY474" fmla="*/ 1359892 h 1536294"/>
                              <a:gd name="connsiteX475" fmla="*/ 2256411 w 2991568"/>
                              <a:gd name="connsiteY475" fmla="*/ 1358160 h 1536294"/>
                              <a:gd name="connsiteX476" fmla="*/ 2174150 w 2991568"/>
                              <a:gd name="connsiteY476" fmla="*/ 1349501 h 1536294"/>
                              <a:gd name="connsiteX477" fmla="*/ 2103145 w 2991568"/>
                              <a:gd name="connsiteY477" fmla="*/ 1345171 h 1536294"/>
                              <a:gd name="connsiteX478" fmla="*/ 2051191 w 2991568"/>
                              <a:gd name="connsiteY478" fmla="*/ 1339976 h 1536294"/>
                              <a:gd name="connsiteX479" fmla="*/ 2055520 w 2991568"/>
                              <a:gd name="connsiteY479" fmla="*/ 1356428 h 1536294"/>
                              <a:gd name="connsiteX480" fmla="*/ 2191468 w 2991568"/>
                              <a:gd name="connsiteY480" fmla="*/ 1141683 h 1536294"/>
                              <a:gd name="connsiteX481" fmla="*/ 2191468 w 2991568"/>
                              <a:gd name="connsiteY481" fmla="*/ 1141683 h 1536294"/>
                              <a:gd name="connsiteX482" fmla="*/ 2191468 w 2991568"/>
                              <a:gd name="connsiteY482" fmla="*/ 1141683 h 1536294"/>
                              <a:gd name="connsiteX483" fmla="*/ 2039068 w 2991568"/>
                              <a:gd name="connsiteY483" fmla="*/ 1193637 h 1536294"/>
                              <a:gd name="connsiteX484" fmla="*/ 2175016 w 2991568"/>
                              <a:gd name="connsiteY484" fmla="*/ 1191040 h 1536294"/>
                              <a:gd name="connsiteX485" fmla="*/ 2208786 w 2991568"/>
                              <a:gd name="connsiteY485" fmla="*/ 1187576 h 1536294"/>
                              <a:gd name="connsiteX486" fmla="*/ 2193200 w 2991568"/>
                              <a:gd name="connsiteY486" fmla="*/ 1175453 h 1536294"/>
                              <a:gd name="connsiteX487" fmla="*/ 2193200 w 2991568"/>
                              <a:gd name="connsiteY487" fmla="*/ 1175453 h 1536294"/>
                              <a:gd name="connsiteX488" fmla="*/ 2086693 w 2991568"/>
                              <a:gd name="connsiteY488" fmla="*/ 1178917 h 1536294"/>
                              <a:gd name="connsiteX489" fmla="*/ 2019152 w 2991568"/>
                              <a:gd name="connsiteY489" fmla="*/ 1178917 h 1536294"/>
                              <a:gd name="connsiteX490" fmla="*/ 2007895 w 2991568"/>
                              <a:gd name="connsiteY490" fmla="*/ 1189308 h 1536294"/>
                              <a:gd name="connsiteX491" fmla="*/ 2039068 w 2991568"/>
                              <a:gd name="connsiteY491" fmla="*/ 1193637 h 1536294"/>
                              <a:gd name="connsiteX492" fmla="*/ 2081497 w 2991568"/>
                              <a:gd name="connsiteY492" fmla="*/ 1289753 h 1536294"/>
                              <a:gd name="connsiteX493" fmla="*/ 2194065 w 2991568"/>
                              <a:gd name="connsiteY493" fmla="*/ 1286290 h 1536294"/>
                              <a:gd name="connsiteX494" fmla="*/ 2228702 w 2991568"/>
                              <a:gd name="connsiteY494" fmla="*/ 1292351 h 1536294"/>
                              <a:gd name="connsiteX495" fmla="*/ 2211384 w 2991568"/>
                              <a:gd name="connsiteY495" fmla="*/ 1277631 h 1536294"/>
                              <a:gd name="connsiteX496" fmla="*/ 2082363 w 2991568"/>
                              <a:gd name="connsiteY496" fmla="*/ 1275899 h 1536294"/>
                              <a:gd name="connsiteX497" fmla="*/ 2081497 w 2991568"/>
                              <a:gd name="connsiteY497" fmla="*/ 1289753 h 1536294"/>
                              <a:gd name="connsiteX498" fmla="*/ 2082363 w 2991568"/>
                              <a:gd name="connsiteY498" fmla="*/ 1275899 h 1536294"/>
                              <a:gd name="connsiteX499" fmla="*/ 2082363 w 2991568"/>
                              <a:gd name="connsiteY499" fmla="*/ 1275899 h 1536294"/>
                              <a:gd name="connsiteX500" fmla="*/ 2082363 w 2991568"/>
                              <a:gd name="connsiteY500" fmla="*/ 1275899 h 1536294"/>
                              <a:gd name="connsiteX501" fmla="*/ 2076302 w 2991568"/>
                              <a:gd name="connsiteY501" fmla="*/ 1260312 h 1536294"/>
                              <a:gd name="connsiteX502" fmla="*/ 2191468 w 2991568"/>
                              <a:gd name="connsiteY502" fmla="*/ 1255117 h 1536294"/>
                              <a:gd name="connsiteX503" fmla="*/ 2237361 w 2991568"/>
                              <a:gd name="connsiteY503" fmla="*/ 1254251 h 1536294"/>
                              <a:gd name="connsiteX504" fmla="*/ 2202725 w 2991568"/>
                              <a:gd name="connsiteY504" fmla="*/ 1243860 h 1536294"/>
                              <a:gd name="connsiteX505" fmla="*/ 2071972 w 2991568"/>
                              <a:gd name="connsiteY505" fmla="*/ 1244726 h 1536294"/>
                              <a:gd name="connsiteX506" fmla="*/ 2071972 w 2991568"/>
                              <a:gd name="connsiteY506" fmla="*/ 1244726 h 1536294"/>
                              <a:gd name="connsiteX507" fmla="*/ 2071972 w 2991568"/>
                              <a:gd name="connsiteY507" fmla="*/ 1244726 h 1536294"/>
                              <a:gd name="connsiteX508" fmla="*/ 2076302 w 2991568"/>
                              <a:gd name="connsiteY508" fmla="*/ 1260312 h 1536294"/>
                              <a:gd name="connsiteX509" fmla="*/ 2071106 w 2991568"/>
                              <a:gd name="connsiteY509" fmla="*/ 1244726 h 1536294"/>
                              <a:gd name="connsiteX510" fmla="*/ 2071106 w 2991568"/>
                              <a:gd name="connsiteY510" fmla="*/ 1244726 h 1536294"/>
                              <a:gd name="connsiteX511" fmla="*/ 2071106 w 2991568"/>
                              <a:gd name="connsiteY511" fmla="*/ 1244726 h 1536294"/>
                              <a:gd name="connsiteX512" fmla="*/ 2014822 w 2991568"/>
                              <a:gd name="connsiteY512" fmla="*/ 1119169 h 1536294"/>
                              <a:gd name="connsiteX513" fmla="*/ 2060716 w 2991568"/>
                              <a:gd name="connsiteY513" fmla="*/ 1120901 h 1536294"/>
                              <a:gd name="connsiteX514" fmla="*/ 2181077 w 2991568"/>
                              <a:gd name="connsiteY514" fmla="*/ 1123499 h 1536294"/>
                              <a:gd name="connsiteX515" fmla="*/ 2208786 w 2991568"/>
                              <a:gd name="connsiteY515" fmla="*/ 1119169 h 1536294"/>
                              <a:gd name="connsiteX516" fmla="*/ 2172418 w 2991568"/>
                              <a:gd name="connsiteY516" fmla="*/ 1113108 h 1536294"/>
                              <a:gd name="connsiteX517" fmla="*/ 2034738 w 2991568"/>
                              <a:gd name="connsiteY517" fmla="*/ 1107912 h 1536294"/>
                              <a:gd name="connsiteX518" fmla="*/ 2034738 w 2991568"/>
                              <a:gd name="connsiteY518" fmla="*/ 1107912 h 1536294"/>
                              <a:gd name="connsiteX519" fmla="*/ 2014822 w 2991568"/>
                              <a:gd name="connsiteY519" fmla="*/ 1119169 h 1536294"/>
                              <a:gd name="connsiteX520" fmla="*/ 1968929 w 2991568"/>
                              <a:gd name="connsiteY520" fmla="*/ 963305 h 1536294"/>
                              <a:gd name="connsiteX521" fmla="*/ 1937757 w 2991568"/>
                              <a:gd name="connsiteY521" fmla="*/ 965037 h 1536294"/>
                              <a:gd name="connsiteX522" fmla="*/ 1883204 w 2991568"/>
                              <a:gd name="connsiteY522" fmla="*/ 965037 h 1536294"/>
                              <a:gd name="connsiteX523" fmla="*/ 1789686 w 2991568"/>
                              <a:gd name="connsiteY523" fmla="*/ 986685 h 1536294"/>
                              <a:gd name="connsiteX524" fmla="*/ 1934293 w 2991568"/>
                              <a:gd name="connsiteY524" fmla="*/ 973696 h 1536294"/>
                              <a:gd name="connsiteX525" fmla="*/ 1983650 w 2991568"/>
                              <a:gd name="connsiteY525" fmla="*/ 978892 h 1536294"/>
                              <a:gd name="connsiteX526" fmla="*/ 1968929 w 2991568"/>
                              <a:gd name="connsiteY526" fmla="*/ 963305 h 1536294"/>
                              <a:gd name="connsiteX527" fmla="*/ 1968929 w 2991568"/>
                              <a:gd name="connsiteY527" fmla="*/ 963305 h 1536294"/>
                              <a:gd name="connsiteX528" fmla="*/ 1998370 w 2991568"/>
                              <a:gd name="connsiteY528" fmla="*/ 1002271 h 1536294"/>
                              <a:gd name="connsiteX529" fmla="*/ 1872813 w 2991568"/>
                              <a:gd name="connsiteY529" fmla="*/ 1003137 h 1536294"/>
                              <a:gd name="connsiteX530" fmla="*/ 1872813 w 2991568"/>
                              <a:gd name="connsiteY530" fmla="*/ 1003137 h 1536294"/>
                              <a:gd name="connsiteX531" fmla="*/ 1787088 w 2991568"/>
                              <a:gd name="connsiteY531" fmla="*/ 1008333 h 1536294"/>
                              <a:gd name="connsiteX532" fmla="*/ 1806138 w 2991568"/>
                              <a:gd name="connsiteY532" fmla="*/ 1018724 h 1536294"/>
                              <a:gd name="connsiteX533" fmla="*/ 1863288 w 2991568"/>
                              <a:gd name="connsiteY533" fmla="*/ 1014394 h 1536294"/>
                              <a:gd name="connsiteX534" fmla="*/ 1955075 w 2991568"/>
                              <a:gd name="connsiteY534" fmla="*/ 1016992 h 1536294"/>
                              <a:gd name="connsiteX535" fmla="*/ 1998370 w 2991568"/>
                              <a:gd name="connsiteY535" fmla="*/ 1002271 h 1536294"/>
                              <a:gd name="connsiteX536" fmla="*/ 2007029 w 2991568"/>
                              <a:gd name="connsiteY536" fmla="*/ 1083667 h 1536294"/>
                              <a:gd name="connsiteX537" fmla="*/ 2074570 w 2991568"/>
                              <a:gd name="connsiteY537" fmla="*/ 1081935 h 1536294"/>
                              <a:gd name="connsiteX538" fmla="*/ 2142977 w 2991568"/>
                              <a:gd name="connsiteY538" fmla="*/ 1086265 h 1536294"/>
                              <a:gd name="connsiteX539" fmla="*/ 2207920 w 2991568"/>
                              <a:gd name="connsiteY539" fmla="*/ 1098387 h 1536294"/>
                              <a:gd name="connsiteX540" fmla="*/ 2226970 w 2991568"/>
                              <a:gd name="connsiteY540" fmla="*/ 1084533 h 1536294"/>
                              <a:gd name="connsiteX541" fmla="*/ 2170686 w 2991568"/>
                              <a:gd name="connsiteY541" fmla="*/ 1078471 h 1536294"/>
                              <a:gd name="connsiteX542" fmla="*/ 2021750 w 2991568"/>
                              <a:gd name="connsiteY542" fmla="*/ 1068081 h 1536294"/>
                              <a:gd name="connsiteX543" fmla="*/ 2007029 w 2991568"/>
                              <a:gd name="connsiteY543" fmla="*/ 1083667 h 1536294"/>
                              <a:gd name="connsiteX544" fmla="*/ 1771502 w 2991568"/>
                              <a:gd name="connsiteY544" fmla="*/ 1038640 h 1536294"/>
                              <a:gd name="connsiteX545" fmla="*/ 1771502 w 2991568"/>
                              <a:gd name="connsiteY545" fmla="*/ 1038640 h 1536294"/>
                              <a:gd name="connsiteX546" fmla="*/ 1771502 w 2991568"/>
                              <a:gd name="connsiteY546" fmla="*/ 1038640 h 1536294"/>
                              <a:gd name="connsiteX547" fmla="*/ 1968929 w 2991568"/>
                              <a:gd name="connsiteY547" fmla="*/ 963305 h 1536294"/>
                              <a:gd name="connsiteX548" fmla="*/ 1968929 w 2991568"/>
                              <a:gd name="connsiteY548" fmla="*/ 963305 h 1536294"/>
                              <a:gd name="connsiteX549" fmla="*/ 1968929 w 2991568"/>
                              <a:gd name="connsiteY549" fmla="*/ 963305 h 1536294"/>
                              <a:gd name="connsiteX550" fmla="*/ 1986247 w 2991568"/>
                              <a:gd name="connsiteY550" fmla="*/ 1049031 h 1536294"/>
                              <a:gd name="connsiteX551" fmla="*/ 1927366 w 2991568"/>
                              <a:gd name="connsiteY551" fmla="*/ 1037774 h 1536294"/>
                              <a:gd name="connsiteX552" fmla="*/ 1771502 w 2991568"/>
                              <a:gd name="connsiteY552" fmla="*/ 1038640 h 1536294"/>
                              <a:gd name="connsiteX553" fmla="*/ 1755916 w 2991568"/>
                              <a:gd name="connsiteY553" fmla="*/ 1056824 h 1536294"/>
                              <a:gd name="connsiteX554" fmla="*/ 1806138 w 2991568"/>
                              <a:gd name="connsiteY554" fmla="*/ 1049031 h 1536294"/>
                              <a:gd name="connsiteX555" fmla="*/ 1935159 w 2991568"/>
                              <a:gd name="connsiteY555" fmla="*/ 1050762 h 1536294"/>
                              <a:gd name="connsiteX556" fmla="*/ 1986247 w 2991568"/>
                              <a:gd name="connsiteY556" fmla="*/ 1049031 h 1536294"/>
                              <a:gd name="connsiteX557" fmla="*/ 1787088 w 2991568"/>
                              <a:gd name="connsiteY557" fmla="*/ 894899 h 1536294"/>
                              <a:gd name="connsiteX558" fmla="*/ 1787088 w 2991568"/>
                              <a:gd name="connsiteY558" fmla="*/ 894899 h 1536294"/>
                              <a:gd name="connsiteX559" fmla="*/ 1787088 w 2991568"/>
                              <a:gd name="connsiteY559" fmla="*/ 894899 h 1536294"/>
                              <a:gd name="connsiteX560" fmla="*/ 1999236 w 2991568"/>
                              <a:gd name="connsiteY560" fmla="*/ 895765 h 1536294"/>
                              <a:gd name="connsiteX561" fmla="*/ 1934293 w 2991568"/>
                              <a:gd name="connsiteY561" fmla="*/ 895765 h 1536294"/>
                              <a:gd name="connsiteX562" fmla="*/ 1849434 w 2991568"/>
                              <a:gd name="connsiteY562" fmla="*/ 894899 h 1536294"/>
                              <a:gd name="connsiteX563" fmla="*/ 1787954 w 2991568"/>
                              <a:gd name="connsiteY563" fmla="*/ 894899 h 1536294"/>
                              <a:gd name="connsiteX564" fmla="*/ 1801809 w 2991568"/>
                              <a:gd name="connsiteY564" fmla="*/ 909619 h 1536294"/>
                              <a:gd name="connsiteX565" fmla="*/ 1881472 w 2991568"/>
                              <a:gd name="connsiteY565" fmla="*/ 906156 h 1536294"/>
                              <a:gd name="connsiteX566" fmla="*/ 1952477 w 2991568"/>
                              <a:gd name="connsiteY566" fmla="*/ 907887 h 1536294"/>
                              <a:gd name="connsiteX567" fmla="*/ 2005297 w 2991568"/>
                              <a:gd name="connsiteY567" fmla="*/ 908753 h 1536294"/>
                              <a:gd name="connsiteX568" fmla="*/ 1999236 w 2991568"/>
                              <a:gd name="connsiteY568" fmla="*/ 895765 h 1536294"/>
                              <a:gd name="connsiteX569" fmla="*/ 1914377 w 2991568"/>
                              <a:gd name="connsiteY569" fmla="*/ 926071 h 1536294"/>
                              <a:gd name="connsiteX570" fmla="*/ 1914377 w 2991568"/>
                              <a:gd name="connsiteY570" fmla="*/ 926071 h 1536294"/>
                              <a:gd name="connsiteX571" fmla="*/ 1914377 w 2991568"/>
                              <a:gd name="connsiteY571" fmla="*/ 926071 h 1536294"/>
                              <a:gd name="connsiteX572" fmla="*/ 1987979 w 2991568"/>
                              <a:gd name="connsiteY572" fmla="*/ 928669 h 1536294"/>
                              <a:gd name="connsiteX573" fmla="*/ 1915243 w 2991568"/>
                              <a:gd name="connsiteY573" fmla="*/ 926071 h 1536294"/>
                              <a:gd name="connsiteX574" fmla="*/ 1841641 w 2991568"/>
                              <a:gd name="connsiteY574" fmla="*/ 930401 h 1536294"/>
                              <a:gd name="connsiteX575" fmla="*/ 1779295 w 2991568"/>
                              <a:gd name="connsiteY575" fmla="*/ 933865 h 1536294"/>
                              <a:gd name="connsiteX576" fmla="*/ 1796613 w 2991568"/>
                              <a:gd name="connsiteY576" fmla="*/ 950317 h 1536294"/>
                              <a:gd name="connsiteX577" fmla="*/ 1869350 w 2991568"/>
                              <a:gd name="connsiteY577" fmla="*/ 941658 h 1536294"/>
                              <a:gd name="connsiteX578" fmla="*/ 1942086 w 2991568"/>
                              <a:gd name="connsiteY578" fmla="*/ 936462 h 1536294"/>
                              <a:gd name="connsiteX579" fmla="*/ 1989711 w 2991568"/>
                              <a:gd name="connsiteY579" fmla="*/ 942524 h 1536294"/>
                              <a:gd name="connsiteX580" fmla="*/ 1987979 w 2991568"/>
                              <a:gd name="connsiteY580" fmla="*/ 928669 h 1536294"/>
                              <a:gd name="connsiteX581" fmla="*/ 226720 w 2991568"/>
                              <a:gd name="connsiteY581" fmla="*/ 224685 h 1536294"/>
                              <a:gd name="connsiteX582" fmla="*/ 148788 w 2991568"/>
                              <a:gd name="connsiteY582" fmla="*/ 217758 h 1536294"/>
                              <a:gd name="connsiteX583" fmla="*/ 18036 w 2991568"/>
                              <a:gd name="connsiteY583" fmla="*/ 213428 h 1536294"/>
                              <a:gd name="connsiteX584" fmla="*/ 93370 w 2991568"/>
                              <a:gd name="connsiteY584" fmla="*/ 229880 h 1536294"/>
                              <a:gd name="connsiteX585" fmla="*/ 173034 w 2991568"/>
                              <a:gd name="connsiteY585" fmla="*/ 237674 h 1536294"/>
                              <a:gd name="connsiteX586" fmla="*/ 248368 w 2991568"/>
                              <a:gd name="connsiteY586" fmla="*/ 241137 h 1536294"/>
                              <a:gd name="connsiteX587" fmla="*/ 226720 w 2991568"/>
                              <a:gd name="connsiteY587" fmla="*/ 224685 h 1536294"/>
                              <a:gd name="connsiteX588" fmla="*/ 227586 w 2991568"/>
                              <a:gd name="connsiteY588" fmla="*/ 1106181 h 1536294"/>
                              <a:gd name="connsiteX589" fmla="*/ 167838 w 2991568"/>
                              <a:gd name="connsiteY589" fmla="*/ 1105315 h 1536294"/>
                              <a:gd name="connsiteX590" fmla="*/ 169570 w 2991568"/>
                              <a:gd name="connsiteY590" fmla="*/ 1105315 h 1536294"/>
                              <a:gd name="connsiteX591" fmla="*/ 167838 w 2991568"/>
                              <a:gd name="connsiteY591" fmla="*/ 1105315 h 1536294"/>
                              <a:gd name="connsiteX592" fmla="*/ 34488 w 2991568"/>
                              <a:gd name="connsiteY592" fmla="*/ 1116571 h 1536294"/>
                              <a:gd name="connsiteX593" fmla="*/ 41415 w 2991568"/>
                              <a:gd name="connsiteY593" fmla="*/ 1133024 h 1536294"/>
                              <a:gd name="connsiteX594" fmla="*/ 87309 w 2991568"/>
                              <a:gd name="connsiteY594" fmla="*/ 1122633 h 1536294"/>
                              <a:gd name="connsiteX595" fmla="*/ 208536 w 2991568"/>
                              <a:gd name="connsiteY595" fmla="*/ 1120035 h 1536294"/>
                              <a:gd name="connsiteX596" fmla="*/ 232781 w 2991568"/>
                              <a:gd name="connsiteY596" fmla="*/ 1120901 h 1536294"/>
                              <a:gd name="connsiteX597" fmla="*/ 227586 w 2991568"/>
                              <a:gd name="connsiteY597" fmla="*/ 1106181 h 1536294"/>
                              <a:gd name="connsiteX598" fmla="*/ 179095 w 2991568"/>
                              <a:gd name="connsiteY598" fmla="*/ 1143415 h 1536294"/>
                              <a:gd name="connsiteX599" fmla="*/ 179095 w 2991568"/>
                              <a:gd name="connsiteY599" fmla="*/ 1143415 h 1536294"/>
                              <a:gd name="connsiteX600" fmla="*/ 179095 w 2991568"/>
                              <a:gd name="connsiteY600" fmla="*/ 1143415 h 1536294"/>
                              <a:gd name="connsiteX601" fmla="*/ 2860816 w 2991568"/>
                              <a:gd name="connsiteY601" fmla="*/ 585769 h 1536294"/>
                              <a:gd name="connsiteX602" fmla="*/ 2804531 w 2991568"/>
                              <a:gd name="connsiteY602" fmla="*/ 579708 h 1536294"/>
                              <a:gd name="connsiteX603" fmla="*/ 2802800 w 2991568"/>
                              <a:gd name="connsiteY603" fmla="*/ 597892 h 1536294"/>
                              <a:gd name="connsiteX604" fmla="*/ 2869475 w 2991568"/>
                              <a:gd name="connsiteY604" fmla="*/ 599624 h 1536294"/>
                              <a:gd name="connsiteX605" fmla="*/ 2945675 w 2991568"/>
                              <a:gd name="connsiteY605" fmla="*/ 602221 h 1536294"/>
                              <a:gd name="connsiteX606" fmla="*/ 2989836 w 2991568"/>
                              <a:gd name="connsiteY606" fmla="*/ 610015 h 1536294"/>
                              <a:gd name="connsiteX607" fmla="*/ 2989836 w 2991568"/>
                              <a:gd name="connsiteY607" fmla="*/ 590965 h 1536294"/>
                              <a:gd name="connsiteX608" fmla="*/ 2929223 w 2991568"/>
                              <a:gd name="connsiteY608" fmla="*/ 588367 h 1536294"/>
                              <a:gd name="connsiteX609" fmla="*/ 2860816 w 2991568"/>
                              <a:gd name="connsiteY609" fmla="*/ 585769 h 1536294"/>
                              <a:gd name="connsiteX610" fmla="*/ 179095 w 2991568"/>
                              <a:gd name="connsiteY610" fmla="*/ 1143415 h 1536294"/>
                              <a:gd name="connsiteX611" fmla="*/ 134934 w 2991568"/>
                              <a:gd name="connsiteY611" fmla="*/ 1146012 h 1536294"/>
                              <a:gd name="connsiteX612" fmla="*/ 69125 w 2991568"/>
                              <a:gd name="connsiteY612" fmla="*/ 1150342 h 1536294"/>
                              <a:gd name="connsiteX613" fmla="*/ 53538 w 2991568"/>
                              <a:gd name="connsiteY613" fmla="*/ 1169392 h 1536294"/>
                              <a:gd name="connsiteX614" fmla="*/ 122811 w 2991568"/>
                              <a:gd name="connsiteY614" fmla="*/ 1159867 h 1536294"/>
                              <a:gd name="connsiteX615" fmla="*/ 186022 w 2991568"/>
                              <a:gd name="connsiteY615" fmla="*/ 1156403 h 1536294"/>
                              <a:gd name="connsiteX616" fmla="*/ 241440 w 2991568"/>
                              <a:gd name="connsiteY616" fmla="*/ 1158135 h 1536294"/>
                              <a:gd name="connsiteX617" fmla="*/ 179095 w 2991568"/>
                              <a:gd name="connsiteY617" fmla="*/ 1143415 h 1536294"/>
                              <a:gd name="connsiteX618" fmla="*/ 179095 w 2991568"/>
                              <a:gd name="connsiteY618" fmla="*/ 1143415 h 1536294"/>
                              <a:gd name="connsiteX619" fmla="*/ 720288 w 2991568"/>
                              <a:gd name="connsiteY619" fmla="*/ 1009199 h 1536294"/>
                              <a:gd name="connsiteX620" fmla="*/ 649284 w 2991568"/>
                              <a:gd name="connsiteY620" fmla="*/ 1005735 h 1536294"/>
                              <a:gd name="connsiteX621" fmla="*/ 508140 w 2991568"/>
                              <a:gd name="connsiteY621" fmla="*/ 1004869 h 1536294"/>
                              <a:gd name="connsiteX622" fmla="*/ 508140 w 2991568"/>
                              <a:gd name="connsiteY622" fmla="*/ 1020456 h 1536294"/>
                              <a:gd name="connsiteX623" fmla="*/ 579145 w 2991568"/>
                              <a:gd name="connsiteY623" fmla="*/ 1016126 h 1536294"/>
                              <a:gd name="connsiteX624" fmla="*/ 713361 w 2991568"/>
                              <a:gd name="connsiteY624" fmla="*/ 1021321 h 1536294"/>
                              <a:gd name="connsiteX625" fmla="*/ 720288 w 2991568"/>
                              <a:gd name="connsiteY625" fmla="*/ 1009199 h 1536294"/>
                              <a:gd name="connsiteX626" fmla="*/ 502945 w 2991568"/>
                              <a:gd name="connsiteY626" fmla="*/ 1039506 h 1536294"/>
                              <a:gd name="connsiteX627" fmla="*/ 502945 w 2991568"/>
                              <a:gd name="connsiteY627" fmla="*/ 1039506 h 1536294"/>
                              <a:gd name="connsiteX628" fmla="*/ 576547 w 2991568"/>
                              <a:gd name="connsiteY628" fmla="*/ 1049031 h 1536294"/>
                              <a:gd name="connsiteX629" fmla="*/ 638893 w 2991568"/>
                              <a:gd name="connsiteY629" fmla="*/ 1051628 h 1536294"/>
                              <a:gd name="connsiteX630" fmla="*/ 678725 w 2991568"/>
                              <a:gd name="connsiteY630" fmla="*/ 1048165 h 1536294"/>
                              <a:gd name="connsiteX631" fmla="*/ 624172 w 2991568"/>
                              <a:gd name="connsiteY631" fmla="*/ 1037774 h 1536294"/>
                              <a:gd name="connsiteX632" fmla="*/ 547106 w 2991568"/>
                              <a:gd name="connsiteY632" fmla="*/ 1038640 h 1536294"/>
                              <a:gd name="connsiteX633" fmla="*/ 502945 w 2991568"/>
                              <a:gd name="connsiteY633" fmla="*/ 1039506 h 1536294"/>
                              <a:gd name="connsiteX634" fmla="*/ 502945 w 2991568"/>
                              <a:gd name="connsiteY634" fmla="*/ 1039506 h 1536294"/>
                              <a:gd name="connsiteX635" fmla="*/ 2894586 w 2991568"/>
                              <a:gd name="connsiteY635" fmla="*/ 625601 h 1536294"/>
                              <a:gd name="connsiteX636" fmla="*/ 2816654 w 2991568"/>
                              <a:gd name="connsiteY636" fmla="*/ 625601 h 1536294"/>
                              <a:gd name="connsiteX637" fmla="*/ 2812325 w 2991568"/>
                              <a:gd name="connsiteY637" fmla="*/ 644651 h 1536294"/>
                              <a:gd name="connsiteX638" fmla="*/ 2812325 w 2991568"/>
                              <a:gd name="connsiteY638" fmla="*/ 644651 h 1536294"/>
                              <a:gd name="connsiteX639" fmla="*/ 2861682 w 2991568"/>
                              <a:gd name="connsiteY639" fmla="*/ 640321 h 1536294"/>
                              <a:gd name="connsiteX640" fmla="*/ 2943943 w 2991568"/>
                              <a:gd name="connsiteY640" fmla="*/ 639456 h 1536294"/>
                              <a:gd name="connsiteX641" fmla="*/ 2989836 w 2991568"/>
                              <a:gd name="connsiteY641" fmla="*/ 640321 h 1536294"/>
                              <a:gd name="connsiteX642" fmla="*/ 2989836 w 2991568"/>
                              <a:gd name="connsiteY642" fmla="*/ 622137 h 1536294"/>
                              <a:gd name="connsiteX643" fmla="*/ 2975116 w 2991568"/>
                              <a:gd name="connsiteY643" fmla="*/ 623869 h 1536294"/>
                              <a:gd name="connsiteX644" fmla="*/ 2894586 w 2991568"/>
                              <a:gd name="connsiteY644" fmla="*/ 625601 h 1536294"/>
                              <a:gd name="connsiteX645" fmla="*/ 69990 w 2991568"/>
                              <a:gd name="connsiteY645" fmla="*/ 1075874 h 1536294"/>
                              <a:gd name="connsiteX646" fmla="*/ 40549 w 2991568"/>
                              <a:gd name="connsiteY646" fmla="*/ 1081935 h 1536294"/>
                              <a:gd name="connsiteX647" fmla="*/ 71722 w 2991568"/>
                              <a:gd name="connsiteY647" fmla="*/ 1092326 h 1536294"/>
                              <a:gd name="connsiteX648" fmla="*/ 188620 w 2991568"/>
                              <a:gd name="connsiteY648" fmla="*/ 1081069 h 1536294"/>
                              <a:gd name="connsiteX649" fmla="*/ 231915 w 2991568"/>
                              <a:gd name="connsiteY649" fmla="*/ 1079337 h 1536294"/>
                              <a:gd name="connsiteX650" fmla="*/ 227586 w 2991568"/>
                              <a:gd name="connsiteY650" fmla="*/ 1063751 h 1536294"/>
                              <a:gd name="connsiteX651" fmla="*/ 202475 w 2991568"/>
                              <a:gd name="connsiteY651" fmla="*/ 1064617 h 1536294"/>
                              <a:gd name="connsiteX652" fmla="*/ 202475 w 2991568"/>
                              <a:gd name="connsiteY652" fmla="*/ 1064617 h 1536294"/>
                              <a:gd name="connsiteX653" fmla="*/ 202475 w 2991568"/>
                              <a:gd name="connsiteY653" fmla="*/ 1064617 h 1536294"/>
                              <a:gd name="connsiteX654" fmla="*/ 69990 w 2991568"/>
                              <a:gd name="connsiteY654" fmla="*/ 1075874 h 1536294"/>
                              <a:gd name="connsiteX655" fmla="*/ 201609 w 2991568"/>
                              <a:gd name="connsiteY655" fmla="*/ 1064617 h 1536294"/>
                              <a:gd name="connsiteX656" fmla="*/ 201609 w 2991568"/>
                              <a:gd name="connsiteY656" fmla="*/ 1064617 h 1536294"/>
                              <a:gd name="connsiteX657" fmla="*/ 201609 w 2991568"/>
                              <a:gd name="connsiteY657" fmla="*/ 1064617 h 1536294"/>
                              <a:gd name="connsiteX658" fmla="*/ 201609 w 2991568"/>
                              <a:gd name="connsiteY658" fmla="*/ 1064617 h 1536294"/>
                              <a:gd name="connsiteX659" fmla="*/ 192084 w 2991568"/>
                              <a:gd name="connsiteY659" fmla="*/ 1027383 h 1536294"/>
                              <a:gd name="connsiteX660" fmla="*/ 192084 w 2991568"/>
                              <a:gd name="connsiteY660" fmla="*/ 1027383 h 1536294"/>
                              <a:gd name="connsiteX661" fmla="*/ 76052 w 2991568"/>
                              <a:gd name="connsiteY661" fmla="*/ 1035176 h 1536294"/>
                              <a:gd name="connsiteX662" fmla="*/ 34488 w 2991568"/>
                              <a:gd name="connsiteY662" fmla="*/ 1040371 h 1536294"/>
                              <a:gd name="connsiteX663" fmla="*/ 67393 w 2991568"/>
                              <a:gd name="connsiteY663" fmla="*/ 1049031 h 1536294"/>
                              <a:gd name="connsiteX664" fmla="*/ 192084 w 2991568"/>
                              <a:gd name="connsiteY664" fmla="*/ 1043835 h 1536294"/>
                              <a:gd name="connsiteX665" fmla="*/ 192084 w 2991568"/>
                              <a:gd name="connsiteY665" fmla="*/ 1027383 h 1536294"/>
                              <a:gd name="connsiteX666" fmla="*/ 192084 w 2991568"/>
                              <a:gd name="connsiteY666" fmla="*/ 1027383 h 1536294"/>
                              <a:gd name="connsiteX667" fmla="*/ 190352 w 2991568"/>
                              <a:gd name="connsiteY667" fmla="*/ 1028249 h 1536294"/>
                              <a:gd name="connsiteX668" fmla="*/ 190352 w 2991568"/>
                              <a:gd name="connsiteY668" fmla="*/ 1028249 h 1536294"/>
                              <a:gd name="connsiteX669" fmla="*/ 190352 w 2991568"/>
                              <a:gd name="connsiteY669" fmla="*/ 1028249 h 1536294"/>
                              <a:gd name="connsiteX670" fmla="*/ 965341 w 2991568"/>
                              <a:gd name="connsiteY670" fmla="*/ 1191906 h 1536294"/>
                              <a:gd name="connsiteX671" fmla="*/ 962743 w 2991568"/>
                              <a:gd name="connsiteY671" fmla="*/ 1193637 h 1536294"/>
                              <a:gd name="connsiteX672" fmla="*/ 965341 w 2991568"/>
                              <a:gd name="connsiteY672" fmla="*/ 1191906 h 1536294"/>
                              <a:gd name="connsiteX673" fmla="*/ 945425 w 2991568"/>
                              <a:gd name="connsiteY673" fmla="*/ 1242994 h 1536294"/>
                              <a:gd name="connsiteX674" fmla="*/ 881347 w 2991568"/>
                              <a:gd name="connsiteY674" fmla="*/ 1247324 h 1536294"/>
                              <a:gd name="connsiteX675" fmla="*/ 754925 w 2991568"/>
                              <a:gd name="connsiteY675" fmla="*/ 1241262 h 1536294"/>
                              <a:gd name="connsiteX676" fmla="*/ 746265 w 2991568"/>
                              <a:gd name="connsiteY676" fmla="*/ 1258581 h 1536294"/>
                              <a:gd name="connsiteX677" fmla="*/ 814672 w 2991568"/>
                              <a:gd name="connsiteY677" fmla="*/ 1260312 h 1536294"/>
                              <a:gd name="connsiteX678" fmla="*/ 890006 w 2991568"/>
                              <a:gd name="connsiteY678" fmla="*/ 1260312 h 1536294"/>
                              <a:gd name="connsiteX679" fmla="*/ 951486 w 2991568"/>
                              <a:gd name="connsiteY679" fmla="*/ 1260312 h 1536294"/>
                              <a:gd name="connsiteX680" fmla="*/ 945425 w 2991568"/>
                              <a:gd name="connsiteY680" fmla="*/ 1242994 h 1536294"/>
                              <a:gd name="connsiteX681" fmla="*/ 941961 w 2991568"/>
                              <a:gd name="connsiteY681" fmla="*/ 1293217 h 1536294"/>
                              <a:gd name="connsiteX682" fmla="*/ 941961 w 2991568"/>
                              <a:gd name="connsiteY682" fmla="*/ 1293217 h 1536294"/>
                              <a:gd name="connsiteX683" fmla="*/ 896934 w 2991568"/>
                              <a:gd name="connsiteY683" fmla="*/ 1280228 h 1536294"/>
                              <a:gd name="connsiteX684" fmla="*/ 759254 w 2991568"/>
                              <a:gd name="connsiteY684" fmla="*/ 1270703 h 1536294"/>
                              <a:gd name="connsiteX685" fmla="*/ 741936 w 2991568"/>
                              <a:gd name="connsiteY685" fmla="*/ 1286290 h 1536294"/>
                              <a:gd name="connsiteX686" fmla="*/ 809477 w 2991568"/>
                              <a:gd name="connsiteY686" fmla="*/ 1288021 h 1536294"/>
                              <a:gd name="connsiteX687" fmla="*/ 889140 w 2991568"/>
                              <a:gd name="connsiteY687" fmla="*/ 1294949 h 1536294"/>
                              <a:gd name="connsiteX688" fmla="*/ 941961 w 2991568"/>
                              <a:gd name="connsiteY688" fmla="*/ 1293217 h 1536294"/>
                              <a:gd name="connsiteX689" fmla="*/ 941961 w 2991568"/>
                              <a:gd name="connsiteY689" fmla="*/ 1293217 h 1536294"/>
                              <a:gd name="connsiteX690" fmla="*/ 950620 w 2991568"/>
                              <a:gd name="connsiteY690" fmla="*/ 1259446 h 1536294"/>
                              <a:gd name="connsiteX691" fmla="*/ 950620 w 2991568"/>
                              <a:gd name="connsiteY691" fmla="*/ 1259446 h 1536294"/>
                              <a:gd name="connsiteX692" fmla="*/ 950620 w 2991568"/>
                              <a:gd name="connsiteY692" fmla="*/ 1259446 h 1536294"/>
                              <a:gd name="connsiteX693" fmla="*/ 960145 w 2991568"/>
                              <a:gd name="connsiteY693" fmla="*/ 1176319 h 1536294"/>
                              <a:gd name="connsiteX694" fmla="*/ 925509 w 2991568"/>
                              <a:gd name="connsiteY694" fmla="*/ 1178051 h 1536294"/>
                              <a:gd name="connsiteX695" fmla="*/ 853638 w 2991568"/>
                              <a:gd name="connsiteY695" fmla="*/ 1178917 h 1536294"/>
                              <a:gd name="connsiteX696" fmla="*/ 729813 w 2991568"/>
                              <a:gd name="connsiteY696" fmla="*/ 1174587 h 1536294"/>
                              <a:gd name="connsiteX697" fmla="*/ 964475 w 2991568"/>
                              <a:gd name="connsiteY697" fmla="*/ 1191906 h 1536294"/>
                              <a:gd name="connsiteX698" fmla="*/ 960145 w 2991568"/>
                              <a:gd name="connsiteY698" fmla="*/ 1176319 h 1536294"/>
                              <a:gd name="connsiteX699" fmla="*/ 959279 w 2991568"/>
                              <a:gd name="connsiteY699" fmla="*/ 1090594 h 1536294"/>
                              <a:gd name="connsiteX700" fmla="*/ 959279 w 2991568"/>
                              <a:gd name="connsiteY700" fmla="*/ 1090594 h 1536294"/>
                              <a:gd name="connsiteX701" fmla="*/ 954084 w 2991568"/>
                              <a:gd name="connsiteY701" fmla="*/ 1075008 h 1536294"/>
                              <a:gd name="connsiteX702" fmla="*/ 919447 w 2991568"/>
                              <a:gd name="connsiteY702" fmla="*/ 1076740 h 1536294"/>
                              <a:gd name="connsiteX703" fmla="*/ 847577 w 2991568"/>
                              <a:gd name="connsiteY703" fmla="*/ 1077605 h 1536294"/>
                              <a:gd name="connsiteX704" fmla="*/ 724618 w 2991568"/>
                              <a:gd name="connsiteY704" fmla="*/ 1073276 h 1536294"/>
                              <a:gd name="connsiteX705" fmla="*/ 959279 w 2991568"/>
                              <a:gd name="connsiteY705" fmla="*/ 1090594 h 1536294"/>
                              <a:gd name="connsiteX706" fmla="*/ 2090157 w 2991568"/>
                              <a:gd name="connsiteY706" fmla="*/ 35051 h 1536294"/>
                              <a:gd name="connsiteX707" fmla="*/ 2154234 w 2991568"/>
                              <a:gd name="connsiteY707" fmla="*/ 37649 h 1536294"/>
                              <a:gd name="connsiteX708" fmla="*/ 2231300 w 2991568"/>
                              <a:gd name="connsiteY708" fmla="*/ 40246 h 1536294"/>
                              <a:gd name="connsiteX709" fmla="*/ 2303170 w 2991568"/>
                              <a:gd name="connsiteY709" fmla="*/ 51503 h 1536294"/>
                              <a:gd name="connsiteX710" fmla="*/ 2284986 w 2991568"/>
                              <a:gd name="connsiteY710" fmla="*/ 33319 h 1536294"/>
                              <a:gd name="connsiteX711" fmla="*/ 2220909 w 2991568"/>
                              <a:gd name="connsiteY711" fmla="*/ 28990 h 1536294"/>
                              <a:gd name="connsiteX712" fmla="*/ 2145575 w 2991568"/>
                              <a:gd name="connsiteY712" fmla="*/ 22928 h 1536294"/>
                              <a:gd name="connsiteX713" fmla="*/ 2079766 w 2991568"/>
                              <a:gd name="connsiteY713" fmla="*/ 22062 h 1536294"/>
                              <a:gd name="connsiteX714" fmla="*/ 2090157 w 2991568"/>
                              <a:gd name="connsiteY714" fmla="*/ 35051 h 1536294"/>
                              <a:gd name="connsiteX715" fmla="*/ 582609 w 2991568"/>
                              <a:gd name="connsiteY715" fmla="*/ 1308803 h 1536294"/>
                              <a:gd name="connsiteX716" fmla="*/ 582609 w 2991568"/>
                              <a:gd name="connsiteY716" fmla="*/ 1308803 h 1536294"/>
                              <a:gd name="connsiteX717" fmla="*/ 582609 w 2991568"/>
                              <a:gd name="connsiteY717" fmla="*/ 1308803 h 1536294"/>
                              <a:gd name="connsiteX718" fmla="*/ 590402 w 2991568"/>
                              <a:gd name="connsiteY718" fmla="*/ 1325256 h 1536294"/>
                              <a:gd name="connsiteX719" fmla="*/ 628502 w 2991568"/>
                              <a:gd name="connsiteY719" fmla="*/ 1321792 h 1536294"/>
                              <a:gd name="connsiteX720" fmla="*/ 715093 w 2991568"/>
                              <a:gd name="connsiteY720" fmla="*/ 1326122 h 1536294"/>
                              <a:gd name="connsiteX721" fmla="*/ 721154 w 2991568"/>
                              <a:gd name="connsiteY721" fmla="*/ 1311401 h 1536294"/>
                              <a:gd name="connsiteX722" fmla="*/ 670932 w 2991568"/>
                              <a:gd name="connsiteY722" fmla="*/ 1308803 h 1536294"/>
                              <a:gd name="connsiteX723" fmla="*/ 581743 w 2991568"/>
                              <a:gd name="connsiteY723" fmla="*/ 1308803 h 1536294"/>
                              <a:gd name="connsiteX724" fmla="*/ 581743 w 2991568"/>
                              <a:gd name="connsiteY724" fmla="*/ 1308803 h 1536294"/>
                              <a:gd name="connsiteX725" fmla="*/ 581743 w 2991568"/>
                              <a:gd name="connsiteY725" fmla="*/ 1308803 h 1536294"/>
                              <a:gd name="connsiteX726" fmla="*/ 590402 w 2991568"/>
                              <a:gd name="connsiteY726" fmla="*/ 1325256 h 1536294"/>
                              <a:gd name="connsiteX727" fmla="*/ 759254 w 2991568"/>
                              <a:gd name="connsiteY727" fmla="*/ 1225676 h 1536294"/>
                              <a:gd name="connsiteX728" fmla="*/ 919447 w 2991568"/>
                              <a:gd name="connsiteY728" fmla="*/ 1224810 h 1536294"/>
                              <a:gd name="connsiteX729" fmla="*/ 950620 w 2991568"/>
                              <a:gd name="connsiteY729" fmla="*/ 1220480 h 1536294"/>
                              <a:gd name="connsiteX730" fmla="*/ 932436 w 2991568"/>
                              <a:gd name="connsiteY730" fmla="*/ 1210090 h 1536294"/>
                              <a:gd name="connsiteX731" fmla="*/ 812075 w 2991568"/>
                              <a:gd name="connsiteY731" fmla="*/ 1217017 h 1536294"/>
                              <a:gd name="connsiteX732" fmla="*/ 751461 w 2991568"/>
                              <a:gd name="connsiteY732" fmla="*/ 1208358 h 1536294"/>
                              <a:gd name="connsiteX733" fmla="*/ 733277 w 2991568"/>
                              <a:gd name="connsiteY733" fmla="*/ 1215285 h 1536294"/>
                              <a:gd name="connsiteX734" fmla="*/ 759254 w 2991568"/>
                              <a:gd name="connsiteY734" fmla="*/ 1225676 h 1536294"/>
                              <a:gd name="connsiteX735" fmla="*/ 581743 w 2991568"/>
                              <a:gd name="connsiteY735" fmla="*/ 1309669 h 1536294"/>
                              <a:gd name="connsiteX736" fmla="*/ 581743 w 2991568"/>
                              <a:gd name="connsiteY736" fmla="*/ 1309669 h 1536294"/>
                              <a:gd name="connsiteX737" fmla="*/ 582609 w 2991568"/>
                              <a:gd name="connsiteY737" fmla="*/ 1308803 h 1536294"/>
                              <a:gd name="connsiteX738" fmla="*/ 581743 w 2991568"/>
                              <a:gd name="connsiteY738" fmla="*/ 1309669 h 1536294"/>
                              <a:gd name="connsiteX739" fmla="*/ 22365 w 2991568"/>
                              <a:gd name="connsiteY739" fmla="*/ 450687 h 1536294"/>
                              <a:gd name="connsiteX740" fmla="*/ 22365 w 2991568"/>
                              <a:gd name="connsiteY740" fmla="*/ 450687 h 1536294"/>
                              <a:gd name="connsiteX741" fmla="*/ 22365 w 2991568"/>
                              <a:gd name="connsiteY741" fmla="*/ 450687 h 1536294"/>
                              <a:gd name="connsiteX742" fmla="*/ 1492679 w 2991568"/>
                              <a:gd name="connsiteY742" fmla="*/ 487921 h 1536294"/>
                              <a:gd name="connsiteX743" fmla="*/ 1492679 w 2991568"/>
                              <a:gd name="connsiteY743" fmla="*/ 487921 h 1536294"/>
                              <a:gd name="connsiteX744" fmla="*/ 1447652 w 2991568"/>
                              <a:gd name="connsiteY744" fmla="*/ 471469 h 1536294"/>
                              <a:gd name="connsiteX745" fmla="*/ 1376648 w 2991568"/>
                              <a:gd name="connsiteY745" fmla="*/ 464542 h 1536294"/>
                              <a:gd name="connsiteX746" fmla="*/ 1293520 w 2991568"/>
                              <a:gd name="connsiteY746" fmla="*/ 464542 h 1536294"/>
                              <a:gd name="connsiteX747" fmla="*/ 1288325 w 2991568"/>
                              <a:gd name="connsiteY747" fmla="*/ 483592 h 1536294"/>
                              <a:gd name="connsiteX748" fmla="*/ 1342011 w 2991568"/>
                              <a:gd name="connsiteY748" fmla="*/ 477530 h 1536294"/>
                              <a:gd name="connsiteX749" fmla="*/ 1426870 w 2991568"/>
                              <a:gd name="connsiteY749" fmla="*/ 480128 h 1536294"/>
                              <a:gd name="connsiteX750" fmla="*/ 1492679 w 2991568"/>
                              <a:gd name="connsiteY750" fmla="*/ 487921 h 1536294"/>
                              <a:gd name="connsiteX751" fmla="*/ 1492679 w 2991568"/>
                              <a:gd name="connsiteY751" fmla="*/ 487921 h 1536294"/>
                              <a:gd name="connsiteX752" fmla="*/ 1289191 w 2991568"/>
                              <a:gd name="connsiteY752" fmla="*/ 595294 h 1536294"/>
                              <a:gd name="connsiteX753" fmla="*/ 1355865 w 2991568"/>
                              <a:gd name="connsiteY753" fmla="*/ 597026 h 1536294"/>
                              <a:gd name="connsiteX754" fmla="*/ 1432066 w 2991568"/>
                              <a:gd name="connsiteY754" fmla="*/ 599624 h 1536294"/>
                              <a:gd name="connsiteX755" fmla="*/ 1497009 w 2991568"/>
                              <a:gd name="connsiteY755" fmla="*/ 604819 h 1536294"/>
                              <a:gd name="connsiteX756" fmla="*/ 1497009 w 2991568"/>
                              <a:gd name="connsiteY756" fmla="*/ 604819 h 1536294"/>
                              <a:gd name="connsiteX757" fmla="*/ 1415613 w 2991568"/>
                              <a:gd name="connsiteY757" fmla="*/ 586635 h 1536294"/>
                              <a:gd name="connsiteX758" fmla="*/ 1347206 w 2991568"/>
                              <a:gd name="connsiteY758" fmla="*/ 584037 h 1536294"/>
                              <a:gd name="connsiteX759" fmla="*/ 1290922 w 2991568"/>
                              <a:gd name="connsiteY759" fmla="*/ 577976 h 1536294"/>
                              <a:gd name="connsiteX760" fmla="*/ 1289191 w 2991568"/>
                              <a:gd name="connsiteY760" fmla="*/ 595294 h 1536294"/>
                              <a:gd name="connsiteX761" fmla="*/ 1013831 w 2991568"/>
                              <a:gd name="connsiteY761" fmla="*/ 411721 h 1536294"/>
                              <a:gd name="connsiteX762" fmla="*/ 1013831 w 2991568"/>
                              <a:gd name="connsiteY762" fmla="*/ 411721 h 1536294"/>
                              <a:gd name="connsiteX763" fmla="*/ 1013831 w 2991568"/>
                              <a:gd name="connsiteY763" fmla="*/ 411721 h 1536294"/>
                              <a:gd name="connsiteX764" fmla="*/ 1467568 w 2991568"/>
                              <a:gd name="connsiteY764" fmla="*/ 555462 h 1536294"/>
                              <a:gd name="connsiteX765" fmla="*/ 1394831 w 2991568"/>
                              <a:gd name="connsiteY765" fmla="*/ 549401 h 1536294"/>
                              <a:gd name="connsiteX766" fmla="*/ 1322961 w 2991568"/>
                              <a:gd name="connsiteY766" fmla="*/ 540742 h 1536294"/>
                              <a:gd name="connsiteX767" fmla="*/ 1275336 w 2991568"/>
                              <a:gd name="connsiteY767" fmla="*/ 540742 h 1536294"/>
                              <a:gd name="connsiteX768" fmla="*/ 1303911 w 2991568"/>
                              <a:gd name="connsiteY768" fmla="*/ 551999 h 1536294"/>
                              <a:gd name="connsiteX769" fmla="*/ 1364525 w 2991568"/>
                              <a:gd name="connsiteY769" fmla="*/ 557194 h 1536294"/>
                              <a:gd name="connsiteX770" fmla="*/ 1428602 w 2991568"/>
                              <a:gd name="connsiteY770" fmla="*/ 566719 h 1536294"/>
                              <a:gd name="connsiteX771" fmla="*/ 1486618 w 2991568"/>
                              <a:gd name="connsiteY771" fmla="*/ 571049 h 1536294"/>
                              <a:gd name="connsiteX772" fmla="*/ 1486618 w 2991568"/>
                              <a:gd name="connsiteY772" fmla="*/ 571049 h 1536294"/>
                              <a:gd name="connsiteX773" fmla="*/ 1486618 w 2991568"/>
                              <a:gd name="connsiteY773" fmla="*/ 571049 h 1536294"/>
                              <a:gd name="connsiteX774" fmla="*/ 1467568 w 2991568"/>
                              <a:gd name="connsiteY774" fmla="*/ 555462 h 1536294"/>
                              <a:gd name="connsiteX775" fmla="*/ 801684 w 2991568"/>
                              <a:gd name="connsiteY775" fmla="*/ 407392 h 1536294"/>
                              <a:gd name="connsiteX776" fmla="*/ 872688 w 2991568"/>
                              <a:gd name="connsiteY776" fmla="*/ 410856 h 1536294"/>
                              <a:gd name="connsiteX777" fmla="*/ 1013831 w 2991568"/>
                              <a:gd name="connsiteY777" fmla="*/ 411721 h 1536294"/>
                              <a:gd name="connsiteX778" fmla="*/ 1013831 w 2991568"/>
                              <a:gd name="connsiteY778" fmla="*/ 396135 h 1536294"/>
                              <a:gd name="connsiteX779" fmla="*/ 942827 w 2991568"/>
                              <a:gd name="connsiteY779" fmla="*/ 400465 h 1536294"/>
                              <a:gd name="connsiteX780" fmla="*/ 808611 w 2991568"/>
                              <a:gd name="connsiteY780" fmla="*/ 395269 h 1536294"/>
                              <a:gd name="connsiteX781" fmla="*/ 801684 w 2991568"/>
                              <a:gd name="connsiteY781" fmla="*/ 407392 h 1536294"/>
                              <a:gd name="connsiteX782" fmla="*/ 1460641 w 2991568"/>
                              <a:gd name="connsiteY782" fmla="*/ 515630 h 1536294"/>
                              <a:gd name="connsiteX783" fmla="*/ 1391368 w 2991568"/>
                              <a:gd name="connsiteY783" fmla="*/ 509569 h 1536294"/>
                              <a:gd name="connsiteX784" fmla="*/ 1330754 w 2991568"/>
                              <a:gd name="connsiteY784" fmla="*/ 503508 h 1536294"/>
                              <a:gd name="connsiteX785" fmla="*/ 1281397 w 2991568"/>
                              <a:gd name="connsiteY785" fmla="*/ 498312 h 1536294"/>
                              <a:gd name="connsiteX786" fmla="*/ 1303911 w 2991568"/>
                              <a:gd name="connsiteY786" fmla="*/ 513899 h 1536294"/>
                              <a:gd name="connsiteX787" fmla="*/ 1364525 w 2991568"/>
                              <a:gd name="connsiteY787" fmla="*/ 517362 h 1536294"/>
                              <a:gd name="connsiteX788" fmla="*/ 1437261 w 2991568"/>
                              <a:gd name="connsiteY788" fmla="*/ 525156 h 1536294"/>
                              <a:gd name="connsiteX789" fmla="*/ 1496143 w 2991568"/>
                              <a:gd name="connsiteY789" fmla="*/ 532083 h 1536294"/>
                              <a:gd name="connsiteX790" fmla="*/ 1496143 w 2991568"/>
                              <a:gd name="connsiteY790" fmla="*/ 532083 h 1536294"/>
                              <a:gd name="connsiteX791" fmla="*/ 1496143 w 2991568"/>
                              <a:gd name="connsiteY791" fmla="*/ 532083 h 1536294"/>
                              <a:gd name="connsiteX792" fmla="*/ 1460641 w 2991568"/>
                              <a:gd name="connsiteY792" fmla="*/ 515630 h 1536294"/>
                              <a:gd name="connsiteX793" fmla="*/ 947156 w 2991568"/>
                              <a:gd name="connsiteY793" fmla="*/ 1145146 h 1536294"/>
                              <a:gd name="connsiteX794" fmla="*/ 867493 w 2991568"/>
                              <a:gd name="connsiteY794" fmla="*/ 1144281 h 1536294"/>
                              <a:gd name="connsiteX795" fmla="*/ 742802 w 2991568"/>
                              <a:gd name="connsiteY795" fmla="*/ 1138219 h 1536294"/>
                              <a:gd name="connsiteX796" fmla="*/ 746265 w 2991568"/>
                              <a:gd name="connsiteY796" fmla="*/ 1148610 h 1536294"/>
                              <a:gd name="connsiteX797" fmla="*/ 814672 w 2991568"/>
                              <a:gd name="connsiteY797" fmla="*/ 1152074 h 1536294"/>
                              <a:gd name="connsiteX798" fmla="*/ 903861 w 2991568"/>
                              <a:gd name="connsiteY798" fmla="*/ 1155537 h 1536294"/>
                              <a:gd name="connsiteX799" fmla="*/ 974000 w 2991568"/>
                              <a:gd name="connsiteY799" fmla="*/ 1157269 h 1536294"/>
                              <a:gd name="connsiteX800" fmla="*/ 974000 w 2991568"/>
                              <a:gd name="connsiteY800" fmla="*/ 1157269 h 1536294"/>
                              <a:gd name="connsiteX801" fmla="*/ 974000 w 2991568"/>
                              <a:gd name="connsiteY801" fmla="*/ 1157269 h 1536294"/>
                              <a:gd name="connsiteX802" fmla="*/ 947156 w 2991568"/>
                              <a:gd name="connsiteY802" fmla="*/ 1145146 h 1536294"/>
                              <a:gd name="connsiteX803" fmla="*/ 1481422 w 2991568"/>
                              <a:gd name="connsiteY803" fmla="*/ 397001 h 1536294"/>
                              <a:gd name="connsiteX804" fmla="*/ 1422541 w 2991568"/>
                              <a:gd name="connsiteY804" fmla="*/ 391805 h 1536294"/>
                              <a:gd name="connsiteX805" fmla="*/ 1292654 w 2991568"/>
                              <a:gd name="connsiteY805" fmla="*/ 384878 h 1536294"/>
                              <a:gd name="connsiteX806" fmla="*/ 1290057 w 2991568"/>
                              <a:gd name="connsiteY806" fmla="*/ 403928 h 1536294"/>
                              <a:gd name="connsiteX807" fmla="*/ 1352402 w 2991568"/>
                              <a:gd name="connsiteY807" fmla="*/ 398733 h 1536294"/>
                              <a:gd name="connsiteX808" fmla="*/ 1426004 w 2991568"/>
                              <a:gd name="connsiteY808" fmla="*/ 405660 h 1536294"/>
                              <a:gd name="connsiteX809" fmla="*/ 1487484 w 2991568"/>
                              <a:gd name="connsiteY809" fmla="*/ 415185 h 1536294"/>
                              <a:gd name="connsiteX810" fmla="*/ 1481422 w 2991568"/>
                              <a:gd name="connsiteY810" fmla="*/ 397001 h 1536294"/>
                              <a:gd name="connsiteX811" fmla="*/ 2812325 w 2991568"/>
                              <a:gd name="connsiteY811" fmla="*/ 643785 h 1536294"/>
                              <a:gd name="connsiteX812" fmla="*/ 2812325 w 2991568"/>
                              <a:gd name="connsiteY812" fmla="*/ 643785 h 1536294"/>
                              <a:gd name="connsiteX813" fmla="*/ 2812325 w 2991568"/>
                              <a:gd name="connsiteY813" fmla="*/ 643785 h 1536294"/>
                              <a:gd name="connsiteX814" fmla="*/ 1301313 w 2991568"/>
                              <a:gd name="connsiteY814" fmla="*/ 441162 h 1536294"/>
                              <a:gd name="connsiteX815" fmla="*/ 1374916 w 2991568"/>
                              <a:gd name="connsiteY815" fmla="*/ 436833 h 1536294"/>
                              <a:gd name="connsiteX816" fmla="*/ 1441591 w 2991568"/>
                              <a:gd name="connsiteY816" fmla="*/ 442028 h 1536294"/>
                              <a:gd name="connsiteX817" fmla="*/ 1487484 w 2991568"/>
                              <a:gd name="connsiteY817" fmla="*/ 446358 h 1536294"/>
                              <a:gd name="connsiteX818" fmla="*/ 1380977 w 2991568"/>
                              <a:gd name="connsiteY818" fmla="*/ 427308 h 1536294"/>
                              <a:gd name="connsiteX819" fmla="*/ 1311704 w 2991568"/>
                              <a:gd name="connsiteY819" fmla="*/ 429040 h 1536294"/>
                              <a:gd name="connsiteX820" fmla="*/ 1265811 w 2991568"/>
                              <a:gd name="connsiteY820" fmla="*/ 433369 h 1536294"/>
                              <a:gd name="connsiteX821" fmla="*/ 1301313 w 2991568"/>
                              <a:gd name="connsiteY821" fmla="*/ 441162 h 1536294"/>
                              <a:gd name="connsiteX822" fmla="*/ 1280532 w 2991568"/>
                              <a:gd name="connsiteY822" fmla="*/ 951183 h 1536294"/>
                              <a:gd name="connsiteX823" fmla="*/ 1280532 w 2991568"/>
                              <a:gd name="connsiteY823" fmla="*/ 951183 h 1536294"/>
                              <a:gd name="connsiteX824" fmla="*/ 1418211 w 2991568"/>
                              <a:gd name="connsiteY824" fmla="*/ 941658 h 1536294"/>
                              <a:gd name="connsiteX825" fmla="*/ 1483154 w 2991568"/>
                              <a:gd name="connsiteY825" fmla="*/ 939926 h 1536294"/>
                              <a:gd name="connsiteX826" fmla="*/ 1496143 w 2991568"/>
                              <a:gd name="connsiteY826" fmla="*/ 927803 h 1536294"/>
                              <a:gd name="connsiteX827" fmla="*/ 1464970 w 2991568"/>
                              <a:gd name="connsiteY827" fmla="*/ 921742 h 1536294"/>
                              <a:gd name="connsiteX828" fmla="*/ 1318631 w 2991568"/>
                              <a:gd name="connsiteY828" fmla="*/ 932133 h 1536294"/>
                              <a:gd name="connsiteX829" fmla="*/ 1261481 w 2991568"/>
                              <a:gd name="connsiteY829" fmla="*/ 938194 h 1536294"/>
                              <a:gd name="connsiteX830" fmla="*/ 1280532 w 2991568"/>
                              <a:gd name="connsiteY830" fmla="*/ 951183 h 1536294"/>
                              <a:gd name="connsiteX831" fmla="*/ 1280532 w 2991568"/>
                              <a:gd name="connsiteY831" fmla="*/ 951183 h 1536294"/>
                              <a:gd name="connsiteX832" fmla="*/ 1296984 w 2991568"/>
                              <a:gd name="connsiteY832" fmla="*/ 948585 h 1536294"/>
                              <a:gd name="connsiteX833" fmla="*/ 1285727 w 2991568"/>
                              <a:gd name="connsiteY833" fmla="*/ 950317 h 1536294"/>
                              <a:gd name="connsiteX834" fmla="*/ 1296984 w 2991568"/>
                              <a:gd name="connsiteY834" fmla="*/ 948585 h 1536294"/>
                              <a:gd name="connsiteX835" fmla="*/ 1011234 w 2991568"/>
                              <a:gd name="connsiteY835" fmla="*/ 351974 h 1536294"/>
                              <a:gd name="connsiteX836" fmla="*/ 1002575 w 2991568"/>
                              <a:gd name="connsiteY836" fmla="*/ 352840 h 1536294"/>
                              <a:gd name="connsiteX837" fmla="*/ 1011234 w 2991568"/>
                              <a:gd name="connsiteY837" fmla="*/ 351974 h 1536294"/>
                              <a:gd name="connsiteX838" fmla="*/ 567022 w 2991568"/>
                              <a:gd name="connsiteY838" fmla="*/ 463676 h 1536294"/>
                              <a:gd name="connsiteX839" fmla="*/ 573084 w 2991568"/>
                              <a:gd name="connsiteY839" fmla="*/ 477530 h 1536294"/>
                              <a:gd name="connsiteX840" fmla="*/ 599061 w 2991568"/>
                              <a:gd name="connsiteY840" fmla="*/ 474933 h 1536294"/>
                              <a:gd name="connsiteX841" fmla="*/ 666602 w 2991568"/>
                              <a:gd name="connsiteY841" fmla="*/ 473201 h 1536294"/>
                              <a:gd name="connsiteX842" fmla="*/ 745399 w 2991568"/>
                              <a:gd name="connsiteY842" fmla="*/ 476665 h 1536294"/>
                              <a:gd name="connsiteX843" fmla="*/ 567022 w 2991568"/>
                              <a:gd name="connsiteY843" fmla="*/ 463676 h 1536294"/>
                              <a:gd name="connsiteX844" fmla="*/ 579145 w 2991568"/>
                              <a:gd name="connsiteY844" fmla="*/ 410856 h 1536294"/>
                              <a:gd name="connsiteX845" fmla="*/ 638893 w 2991568"/>
                              <a:gd name="connsiteY845" fmla="*/ 409124 h 1536294"/>
                              <a:gd name="connsiteX846" fmla="*/ 695177 w 2991568"/>
                              <a:gd name="connsiteY846" fmla="*/ 409124 h 1536294"/>
                              <a:gd name="connsiteX847" fmla="*/ 741936 w 2991568"/>
                              <a:gd name="connsiteY847" fmla="*/ 418649 h 1536294"/>
                              <a:gd name="connsiteX848" fmla="*/ 750595 w 2991568"/>
                              <a:gd name="connsiteY848" fmla="*/ 403062 h 1536294"/>
                              <a:gd name="connsiteX849" fmla="*/ 691713 w 2991568"/>
                              <a:gd name="connsiteY849" fmla="*/ 399599 h 1536294"/>
                              <a:gd name="connsiteX850" fmla="*/ 627636 w 2991568"/>
                              <a:gd name="connsiteY850" fmla="*/ 393537 h 1536294"/>
                              <a:gd name="connsiteX851" fmla="*/ 573084 w 2991568"/>
                              <a:gd name="connsiteY851" fmla="*/ 391805 h 1536294"/>
                              <a:gd name="connsiteX852" fmla="*/ 579145 w 2991568"/>
                              <a:gd name="connsiteY852" fmla="*/ 410856 h 1536294"/>
                              <a:gd name="connsiteX853" fmla="*/ 751461 w 2991568"/>
                              <a:gd name="connsiteY853" fmla="*/ 360633 h 1536294"/>
                              <a:gd name="connsiteX854" fmla="*/ 630234 w 2991568"/>
                              <a:gd name="connsiteY854" fmla="*/ 363231 h 1536294"/>
                              <a:gd name="connsiteX855" fmla="*/ 564425 w 2991568"/>
                              <a:gd name="connsiteY855" fmla="*/ 371024 h 1536294"/>
                              <a:gd name="connsiteX856" fmla="*/ 607720 w 2991568"/>
                              <a:gd name="connsiteY856" fmla="*/ 378817 h 1536294"/>
                              <a:gd name="connsiteX857" fmla="*/ 745399 w 2991568"/>
                              <a:gd name="connsiteY857" fmla="*/ 377951 h 1536294"/>
                              <a:gd name="connsiteX858" fmla="*/ 779170 w 2991568"/>
                              <a:gd name="connsiteY858" fmla="*/ 368426 h 1536294"/>
                              <a:gd name="connsiteX859" fmla="*/ 751461 w 2991568"/>
                              <a:gd name="connsiteY859" fmla="*/ 360633 h 1536294"/>
                              <a:gd name="connsiteX860" fmla="*/ 751461 w 2991568"/>
                              <a:gd name="connsiteY860" fmla="*/ 360633 h 1536294"/>
                              <a:gd name="connsiteX861" fmla="*/ 40549 w 2991568"/>
                              <a:gd name="connsiteY861" fmla="*/ 470603 h 1536294"/>
                              <a:gd name="connsiteX862" fmla="*/ 96834 w 2991568"/>
                              <a:gd name="connsiteY862" fmla="*/ 465408 h 1536294"/>
                              <a:gd name="connsiteX863" fmla="*/ 249234 w 2991568"/>
                              <a:gd name="connsiteY863" fmla="*/ 461944 h 1536294"/>
                              <a:gd name="connsiteX864" fmla="*/ 242306 w 2991568"/>
                              <a:gd name="connsiteY864" fmla="*/ 446358 h 1536294"/>
                              <a:gd name="connsiteX865" fmla="*/ 161777 w 2991568"/>
                              <a:gd name="connsiteY865" fmla="*/ 448090 h 1536294"/>
                              <a:gd name="connsiteX866" fmla="*/ 94236 w 2991568"/>
                              <a:gd name="connsiteY866" fmla="*/ 446358 h 1536294"/>
                              <a:gd name="connsiteX867" fmla="*/ 24097 w 2991568"/>
                              <a:gd name="connsiteY867" fmla="*/ 450687 h 1536294"/>
                              <a:gd name="connsiteX868" fmla="*/ 40549 w 2991568"/>
                              <a:gd name="connsiteY868" fmla="*/ 470603 h 1536294"/>
                              <a:gd name="connsiteX869" fmla="*/ 765316 w 2991568"/>
                              <a:gd name="connsiteY869" fmla="*/ 445492 h 1536294"/>
                              <a:gd name="connsiteX870" fmla="*/ 572218 w 2991568"/>
                              <a:gd name="connsiteY870" fmla="*/ 428174 h 1536294"/>
                              <a:gd name="connsiteX871" fmla="*/ 572218 w 2991568"/>
                              <a:gd name="connsiteY871" fmla="*/ 428174 h 1536294"/>
                              <a:gd name="connsiteX872" fmla="*/ 597329 w 2991568"/>
                              <a:gd name="connsiteY872" fmla="*/ 445492 h 1536294"/>
                              <a:gd name="connsiteX873" fmla="*/ 679591 w 2991568"/>
                              <a:gd name="connsiteY873" fmla="*/ 439430 h 1536294"/>
                              <a:gd name="connsiteX874" fmla="*/ 765316 w 2991568"/>
                              <a:gd name="connsiteY874" fmla="*/ 445492 h 1536294"/>
                              <a:gd name="connsiteX875" fmla="*/ 945425 w 2991568"/>
                              <a:gd name="connsiteY875" fmla="*/ 368426 h 1536294"/>
                              <a:gd name="connsiteX876" fmla="*/ 883079 w 2991568"/>
                              <a:gd name="connsiteY876" fmla="*/ 365828 h 1536294"/>
                              <a:gd name="connsiteX877" fmla="*/ 843247 w 2991568"/>
                              <a:gd name="connsiteY877" fmla="*/ 369292 h 1536294"/>
                              <a:gd name="connsiteX878" fmla="*/ 897800 w 2991568"/>
                              <a:gd name="connsiteY878" fmla="*/ 379683 h 1536294"/>
                              <a:gd name="connsiteX879" fmla="*/ 974865 w 2991568"/>
                              <a:gd name="connsiteY879" fmla="*/ 378817 h 1536294"/>
                              <a:gd name="connsiteX880" fmla="*/ 1018161 w 2991568"/>
                              <a:gd name="connsiteY880" fmla="*/ 377085 h 1536294"/>
                              <a:gd name="connsiteX881" fmla="*/ 1018161 w 2991568"/>
                              <a:gd name="connsiteY881" fmla="*/ 377085 h 1536294"/>
                              <a:gd name="connsiteX882" fmla="*/ 1018161 w 2991568"/>
                              <a:gd name="connsiteY882" fmla="*/ 377085 h 1536294"/>
                              <a:gd name="connsiteX883" fmla="*/ 945425 w 2991568"/>
                              <a:gd name="connsiteY883" fmla="*/ 368426 h 1536294"/>
                              <a:gd name="connsiteX884" fmla="*/ 573950 w 2991568"/>
                              <a:gd name="connsiteY884" fmla="*/ 392671 h 1536294"/>
                              <a:gd name="connsiteX885" fmla="*/ 573950 w 2991568"/>
                              <a:gd name="connsiteY885" fmla="*/ 392671 h 1536294"/>
                              <a:gd name="connsiteX886" fmla="*/ 573950 w 2991568"/>
                              <a:gd name="connsiteY886" fmla="*/ 392671 h 1536294"/>
                              <a:gd name="connsiteX887" fmla="*/ 998245 w 2991568"/>
                              <a:gd name="connsiteY887" fmla="*/ 352840 h 1536294"/>
                              <a:gd name="connsiteX888" fmla="*/ 998245 w 2991568"/>
                              <a:gd name="connsiteY888" fmla="*/ 352840 h 1536294"/>
                              <a:gd name="connsiteX889" fmla="*/ 998245 w 2991568"/>
                              <a:gd name="connsiteY889" fmla="*/ 352840 h 1536294"/>
                              <a:gd name="connsiteX890" fmla="*/ 542777 w 2991568"/>
                              <a:gd name="connsiteY890" fmla="*/ 497446 h 1536294"/>
                              <a:gd name="connsiteX891" fmla="*/ 542777 w 2991568"/>
                              <a:gd name="connsiteY891" fmla="*/ 497446 h 1536294"/>
                              <a:gd name="connsiteX892" fmla="*/ 542777 w 2991568"/>
                              <a:gd name="connsiteY892" fmla="*/ 497446 h 1536294"/>
                              <a:gd name="connsiteX893" fmla="*/ 634563 w 2991568"/>
                              <a:gd name="connsiteY893" fmla="*/ 513899 h 1536294"/>
                              <a:gd name="connsiteX894" fmla="*/ 780902 w 2991568"/>
                              <a:gd name="connsiteY894" fmla="*/ 512167 h 1536294"/>
                              <a:gd name="connsiteX895" fmla="*/ 664004 w 2991568"/>
                              <a:gd name="connsiteY895" fmla="*/ 503508 h 1536294"/>
                              <a:gd name="connsiteX896" fmla="*/ 593000 w 2991568"/>
                              <a:gd name="connsiteY896" fmla="*/ 499178 h 1536294"/>
                              <a:gd name="connsiteX897" fmla="*/ 542777 w 2991568"/>
                              <a:gd name="connsiteY897" fmla="*/ 497446 h 1536294"/>
                              <a:gd name="connsiteX898" fmla="*/ 248368 w 2991568"/>
                              <a:gd name="connsiteY898" fmla="*/ 1000540 h 1536294"/>
                              <a:gd name="connsiteX899" fmla="*/ 190352 w 2991568"/>
                              <a:gd name="connsiteY899" fmla="*/ 996210 h 1536294"/>
                              <a:gd name="connsiteX900" fmla="*/ 109822 w 2991568"/>
                              <a:gd name="connsiteY900" fmla="*/ 991881 h 1536294"/>
                              <a:gd name="connsiteX901" fmla="*/ 41415 w 2991568"/>
                              <a:gd name="connsiteY901" fmla="*/ 992746 h 1536294"/>
                              <a:gd name="connsiteX902" fmla="*/ 33622 w 2991568"/>
                              <a:gd name="connsiteY902" fmla="*/ 1008333 h 1536294"/>
                              <a:gd name="connsiteX903" fmla="*/ 97700 w 2991568"/>
                              <a:gd name="connsiteY903" fmla="*/ 1003137 h 1536294"/>
                              <a:gd name="connsiteX904" fmla="*/ 225854 w 2991568"/>
                              <a:gd name="connsiteY904" fmla="*/ 1012662 h 1536294"/>
                              <a:gd name="connsiteX905" fmla="*/ 248368 w 2991568"/>
                              <a:gd name="connsiteY905" fmla="*/ 1000540 h 1536294"/>
                              <a:gd name="connsiteX906" fmla="*/ 2807130 w 2991568"/>
                              <a:gd name="connsiteY906" fmla="*/ 387476 h 1536294"/>
                              <a:gd name="connsiteX907" fmla="*/ 2804531 w 2991568"/>
                              <a:gd name="connsiteY907" fmla="*/ 406526 h 1536294"/>
                              <a:gd name="connsiteX908" fmla="*/ 2866877 w 2991568"/>
                              <a:gd name="connsiteY908" fmla="*/ 401331 h 1536294"/>
                              <a:gd name="connsiteX909" fmla="*/ 2940479 w 2991568"/>
                              <a:gd name="connsiteY909" fmla="*/ 408258 h 1536294"/>
                              <a:gd name="connsiteX910" fmla="*/ 2990702 w 2991568"/>
                              <a:gd name="connsiteY910" fmla="*/ 418649 h 1536294"/>
                              <a:gd name="connsiteX911" fmla="*/ 2990702 w 2991568"/>
                              <a:gd name="connsiteY911" fmla="*/ 400465 h 1536294"/>
                              <a:gd name="connsiteX912" fmla="*/ 2937882 w 2991568"/>
                              <a:gd name="connsiteY912" fmla="*/ 395269 h 1536294"/>
                              <a:gd name="connsiteX913" fmla="*/ 2807130 w 2991568"/>
                              <a:gd name="connsiteY913" fmla="*/ 387476 h 1536294"/>
                              <a:gd name="connsiteX914" fmla="*/ 1344609 w 2991568"/>
                              <a:gd name="connsiteY914" fmla="*/ 31587 h 1536294"/>
                              <a:gd name="connsiteX915" fmla="*/ 1344609 w 2991568"/>
                              <a:gd name="connsiteY915" fmla="*/ 31587 h 1536294"/>
                              <a:gd name="connsiteX916" fmla="*/ 1344609 w 2991568"/>
                              <a:gd name="connsiteY916" fmla="*/ 31587 h 1536294"/>
                              <a:gd name="connsiteX917" fmla="*/ 1528182 w 2991568"/>
                              <a:gd name="connsiteY917" fmla="*/ 1288021 h 1536294"/>
                              <a:gd name="connsiteX918" fmla="*/ 1528182 w 2991568"/>
                              <a:gd name="connsiteY918" fmla="*/ 1288021 h 1536294"/>
                              <a:gd name="connsiteX919" fmla="*/ 1563684 w 2991568"/>
                              <a:gd name="connsiteY919" fmla="*/ 1290619 h 1536294"/>
                              <a:gd name="connsiteX920" fmla="*/ 1731670 w 2991568"/>
                              <a:gd name="connsiteY920" fmla="*/ 1276765 h 1536294"/>
                              <a:gd name="connsiteX921" fmla="*/ 1756782 w 2991568"/>
                              <a:gd name="connsiteY921" fmla="*/ 1262910 h 1536294"/>
                              <a:gd name="connsiteX922" fmla="*/ 1720413 w 2991568"/>
                              <a:gd name="connsiteY922" fmla="*/ 1261178 h 1536294"/>
                              <a:gd name="connsiteX923" fmla="*/ 1720413 w 2991568"/>
                              <a:gd name="connsiteY923" fmla="*/ 1261178 h 1536294"/>
                              <a:gd name="connsiteX924" fmla="*/ 1553293 w 2991568"/>
                              <a:gd name="connsiteY924" fmla="*/ 1275899 h 1536294"/>
                              <a:gd name="connsiteX925" fmla="*/ 1528182 w 2991568"/>
                              <a:gd name="connsiteY925" fmla="*/ 1288021 h 1536294"/>
                              <a:gd name="connsiteX926" fmla="*/ 1721279 w 2991568"/>
                              <a:gd name="connsiteY926" fmla="*/ 1261178 h 1536294"/>
                              <a:gd name="connsiteX927" fmla="*/ 1721279 w 2991568"/>
                              <a:gd name="connsiteY927" fmla="*/ 1261178 h 1536294"/>
                              <a:gd name="connsiteX928" fmla="*/ 1721279 w 2991568"/>
                              <a:gd name="connsiteY928" fmla="*/ 1261178 h 1536294"/>
                              <a:gd name="connsiteX929" fmla="*/ 2777688 w 2991568"/>
                              <a:gd name="connsiteY929" fmla="*/ 386610 h 1536294"/>
                              <a:gd name="connsiteX930" fmla="*/ 2777688 w 2991568"/>
                              <a:gd name="connsiteY930" fmla="*/ 386610 h 1536294"/>
                              <a:gd name="connsiteX931" fmla="*/ 2777688 w 2991568"/>
                              <a:gd name="connsiteY931" fmla="*/ 386610 h 1536294"/>
                              <a:gd name="connsiteX932" fmla="*/ 1341145 w 2991568"/>
                              <a:gd name="connsiteY932" fmla="*/ 69687 h 1536294"/>
                              <a:gd name="connsiteX933" fmla="*/ 1341145 w 2991568"/>
                              <a:gd name="connsiteY933" fmla="*/ 69687 h 1536294"/>
                              <a:gd name="connsiteX934" fmla="*/ 1482288 w 2991568"/>
                              <a:gd name="connsiteY934" fmla="*/ 54967 h 1536294"/>
                              <a:gd name="connsiteX935" fmla="*/ 1497875 w 2991568"/>
                              <a:gd name="connsiteY935" fmla="*/ 41978 h 1536294"/>
                              <a:gd name="connsiteX936" fmla="*/ 1448518 w 2991568"/>
                              <a:gd name="connsiteY936" fmla="*/ 44576 h 1536294"/>
                              <a:gd name="connsiteX937" fmla="*/ 1316034 w 2991568"/>
                              <a:gd name="connsiteY937" fmla="*/ 54101 h 1536294"/>
                              <a:gd name="connsiteX938" fmla="*/ 1272738 w 2991568"/>
                              <a:gd name="connsiteY938" fmla="*/ 62760 h 1536294"/>
                              <a:gd name="connsiteX939" fmla="*/ 1341145 w 2991568"/>
                              <a:gd name="connsiteY939" fmla="*/ 69687 h 1536294"/>
                              <a:gd name="connsiteX940" fmla="*/ 1553293 w 2991568"/>
                              <a:gd name="connsiteY940" fmla="*/ 155412 h 1536294"/>
                              <a:gd name="connsiteX941" fmla="*/ 1618236 w 2991568"/>
                              <a:gd name="connsiteY941" fmla="*/ 159742 h 1536294"/>
                              <a:gd name="connsiteX942" fmla="*/ 1741195 w 2991568"/>
                              <a:gd name="connsiteY942" fmla="*/ 165803 h 1536294"/>
                              <a:gd name="connsiteX943" fmla="*/ 1755050 w 2991568"/>
                              <a:gd name="connsiteY943" fmla="*/ 141558 h 1536294"/>
                              <a:gd name="connsiteX944" fmla="*/ 1729938 w 2991568"/>
                              <a:gd name="connsiteY944" fmla="*/ 145887 h 1536294"/>
                              <a:gd name="connsiteX945" fmla="*/ 1681447 w 2991568"/>
                              <a:gd name="connsiteY945" fmla="*/ 146753 h 1536294"/>
                              <a:gd name="connsiteX946" fmla="*/ 1602650 w 2991568"/>
                              <a:gd name="connsiteY946" fmla="*/ 141558 h 1536294"/>
                              <a:gd name="connsiteX947" fmla="*/ 1553293 w 2991568"/>
                              <a:gd name="connsiteY947" fmla="*/ 155412 h 1536294"/>
                              <a:gd name="connsiteX948" fmla="*/ 1277934 w 2991568"/>
                              <a:gd name="connsiteY948" fmla="*/ 27258 h 1536294"/>
                              <a:gd name="connsiteX949" fmla="*/ 1344609 w 2991568"/>
                              <a:gd name="connsiteY949" fmla="*/ 32453 h 1536294"/>
                              <a:gd name="connsiteX950" fmla="*/ 1344609 w 2991568"/>
                              <a:gd name="connsiteY950" fmla="*/ 32453 h 1536294"/>
                              <a:gd name="connsiteX951" fmla="*/ 1493545 w 2991568"/>
                              <a:gd name="connsiteY951" fmla="*/ 17733 h 1536294"/>
                              <a:gd name="connsiteX952" fmla="*/ 1520388 w 2991568"/>
                              <a:gd name="connsiteY952" fmla="*/ 13403 h 1536294"/>
                              <a:gd name="connsiteX953" fmla="*/ 1509131 w 2991568"/>
                              <a:gd name="connsiteY953" fmla="*/ 415 h 1536294"/>
                              <a:gd name="connsiteX954" fmla="*/ 1443322 w 2991568"/>
                              <a:gd name="connsiteY954" fmla="*/ 9940 h 1536294"/>
                              <a:gd name="connsiteX955" fmla="*/ 1305643 w 2991568"/>
                              <a:gd name="connsiteY955" fmla="*/ 16867 h 1536294"/>
                              <a:gd name="connsiteX956" fmla="*/ 1277934 w 2991568"/>
                              <a:gd name="connsiteY956" fmla="*/ 27258 h 1536294"/>
                              <a:gd name="connsiteX957" fmla="*/ 2894586 w 2991568"/>
                              <a:gd name="connsiteY957" fmla="*/ 429905 h 1536294"/>
                              <a:gd name="connsiteX958" fmla="*/ 2825313 w 2991568"/>
                              <a:gd name="connsiteY958" fmla="*/ 431637 h 1536294"/>
                              <a:gd name="connsiteX959" fmla="*/ 2779420 w 2991568"/>
                              <a:gd name="connsiteY959" fmla="*/ 435967 h 1536294"/>
                              <a:gd name="connsiteX960" fmla="*/ 2814922 w 2991568"/>
                              <a:gd name="connsiteY960" fmla="*/ 443760 h 1536294"/>
                              <a:gd name="connsiteX961" fmla="*/ 2888525 w 2991568"/>
                              <a:gd name="connsiteY961" fmla="*/ 439430 h 1536294"/>
                              <a:gd name="connsiteX962" fmla="*/ 2955200 w 2991568"/>
                              <a:gd name="connsiteY962" fmla="*/ 444626 h 1536294"/>
                              <a:gd name="connsiteX963" fmla="*/ 2989836 w 2991568"/>
                              <a:gd name="connsiteY963" fmla="*/ 451553 h 1536294"/>
                              <a:gd name="connsiteX964" fmla="*/ 2989836 w 2991568"/>
                              <a:gd name="connsiteY964" fmla="*/ 434235 h 1536294"/>
                              <a:gd name="connsiteX965" fmla="*/ 2894586 w 2991568"/>
                              <a:gd name="connsiteY965" fmla="*/ 429905 h 1536294"/>
                              <a:gd name="connsiteX966" fmla="*/ 1342011 w 2991568"/>
                              <a:gd name="connsiteY966" fmla="*/ 69687 h 1536294"/>
                              <a:gd name="connsiteX967" fmla="*/ 1342011 w 2991568"/>
                              <a:gd name="connsiteY967" fmla="*/ 69687 h 1536294"/>
                              <a:gd name="connsiteX968" fmla="*/ 1342011 w 2991568"/>
                              <a:gd name="connsiteY968" fmla="*/ 69687 h 1536294"/>
                              <a:gd name="connsiteX969" fmla="*/ 2072838 w 2991568"/>
                              <a:gd name="connsiteY969" fmla="*/ 75749 h 1536294"/>
                              <a:gd name="connsiteX970" fmla="*/ 2218311 w 2991568"/>
                              <a:gd name="connsiteY970" fmla="*/ 74017 h 1536294"/>
                              <a:gd name="connsiteX971" fmla="*/ 2273729 w 2991568"/>
                              <a:gd name="connsiteY971" fmla="*/ 80078 h 1536294"/>
                              <a:gd name="connsiteX972" fmla="*/ 2270266 w 2991568"/>
                              <a:gd name="connsiteY972" fmla="*/ 64492 h 1536294"/>
                              <a:gd name="connsiteX973" fmla="*/ 2200127 w 2991568"/>
                              <a:gd name="connsiteY973" fmla="*/ 63626 h 1536294"/>
                              <a:gd name="connsiteX974" fmla="*/ 2108341 w 2991568"/>
                              <a:gd name="connsiteY974" fmla="*/ 60162 h 1536294"/>
                              <a:gd name="connsiteX975" fmla="*/ 2112670 w 2991568"/>
                              <a:gd name="connsiteY975" fmla="*/ 60162 h 1536294"/>
                              <a:gd name="connsiteX976" fmla="*/ 2108341 w 2991568"/>
                              <a:gd name="connsiteY976" fmla="*/ 60162 h 1536294"/>
                              <a:gd name="connsiteX977" fmla="*/ 2070241 w 2991568"/>
                              <a:gd name="connsiteY977" fmla="*/ 60162 h 1536294"/>
                              <a:gd name="connsiteX978" fmla="*/ 2072838 w 2991568"/>
                              <a:gd name="connsiteY978" fmla="*/ 75749 h 1536294"/>
                              <a:gd name="connsiteX979" fmla="*/ 1929097 w 2991568"/>
                              <a:gd name="connsiteY979" fmla="*/ 67090 h 1536294"/>
                              <a:gd name="connsiteX980" fmla="*/ 1836445 w 2991568"/>
                              <a:gd name="connsiteY980" fmla="*/ 60162 h 1536294"/>
                              <a:gd name="connsiteX981" fmla="*/ 1784491 w 2991568"/>
                              <a:gd name="connsiteY981" fmla="*/ 61894 h 1536294"/>
                              <a:gd name="connsiteX982" fmla="*/ 1826920 w 2991568"/>
                              <a:gd name="connsiteY982" fmla="*/ 73151 h 1536294"/>
                              <a:gd name="connsiteX983" fmla="*/ 1915243 w 2991568"/>
                              <a:gd name="connsiteY983" fmla="*/ 79212 h 1536294"/>
                              <a:gd name="connsiteX984" fmla="*/ 2004432 w 2991568"/>
                              <a:gd name="connsiteY984" fmla="*/ 87005 h 1536294"/>
                              <a:gd name="connsiteX985" fmla="*/ 2015688 w 2991568"/>
                              <a:gd name="connsiteY985" fmla="*/ 73151 h 1536294"/>
                              <a:gd name="connsiteX986" fmla="*/ 1929097 w 2991568"/>
                              <a:gd name="connsiteY986" fmla="*/ 67090 h 1536294"/>
                              <a:gd name="connsiteX987" fmla="*/ 1775831 w 2991568"/>
                              <a:gd name="connsiteY987" fmla="*/ 92201 h 1536294"/>
                              <a:gd name="connsiteX988" fmla="*/ 1775831 w 2991568"/>
                              <a:gd name="connsiteY988" fmla="*/ 92201 h 1536294"/>
                              <a:gd name="connsiteX989" fmla="*/ 1775831 w 2991568"/>
                              <a:gd name="connsiteY989" fmla="*/ 92201 h 1536294"/>
                              <a:gd name="connsiteX990" fmla="*/ 1775831 w 2991568"/>
                              <a:gd name="connsiteY990" fmla="*/ 92201 h 1536294"/>
                              <a:gd name="connsiteX991" fmla="*/ 1812200 w 2991568"/>
                              <a:gd name="connsiteY991" fmla="*/ 36783 h 1536294"/>
                              <a:gd name="connsiteX992" fmla="*/ 1892729 w 2991568"/>
                              <a:gd name="connsiteY992" fmla="*/ 38515 h 1536294"/>
                              <a:gd name="connsiteX993" fmla="*/ 1963734 w 2991568"/>
                              <a:gd name="connsiteY993" fmla="*/ 44576 h 1536294"/>
                              <a:gd name="connsiteX994" fmla="*/ 2033872 w 2991568"/>
                              <a:gd name="connsiteY994" fmla="*/ 46308 h 1536294"/>
                              <a:gd name="connsiteX995" fmla="*/ 2010493 w 2991568"/>
                              <a:gd name="connsiteY995" fmla="*/ 35051 h 1536294"/>
                              <a:gd name="connsiteX996" fmla="*/ 1931695 w 2991568"/>
                              <a:gd name="connsiteY996" fmla="*/ 29855 h 1536294"/>
                              <a:gd name="connsiteX997" fmla="*/ 1857227 w 2991568"/>
                              <a:gd name="connsiteY997" fmla="*/ 23794 h 1536294"/>
                              <a:gd name="connsiteX998" fmla="*/ 1790552 w 2991568"/>
                              <a:gd name="connsiteY998" fmla="*/ 20330 h 1536294"/>
                              <a:gd name="connsiteX999" fmla="*/ 1790552 w 2991568"/>
                              <a:gd name="connsiteY999" fmla="*/ 20330 h 1536294"/>
                              <a:gd name="connsiteX1000" fmla="*/ 1790552 w 2991568"/>
                              <a:gd name="connsiteY1000" fmla="*/ 20330 h 1536294"/>
                              <a:gd name="connsiteX1001" fmla="*/ 1812200 w 2991568"/>
                              <a:gd name="connsiteY1001" fmla="*/ 36783 h 1536294"/>
                              <a:gd name="connsiteX1002" fmla="*/ 2113536 w 2991568"/>
                              <a:gd name="connsiteY1002" fmla="*/ 60162 h 1536294"/>
                              <a:gd name="connsiteX1003" fmla="*/ 2113536 w 2991568"/>
                              <a:gd name="connsiteY1003" fmla="*/ 60162 h 1536294"/>
                              <a:gd name="connsiteX1004" fmla="*/ 2113536 w 2991568"/>
                              <a:gd name="connsiteY1004" fmla="*/ 60162 h 1536294"/>
                              <a:gd name="connsiteX1005" fmla="*/ 1273604 w 2991568"/>
                              <a:gd name="connsiteY1005" fmla="*/ 145887 h 1536294"/>
                              <a:gd name="connsiteX1006" fmla="*/ 1352402 w 2991568"/>
                              <a:gd name="connsiteY1006" fmla="*/ 146753 h 1536294"/>
                              <a:gd name="connsiteX1007" fmla="*/ 1355865 w 2991568"/>
                              <a:gd name="connsiteY1007" fmla="*/ 146753 h 1536294"/>
                              <a:gd name="connsiteX1008" fmla="*/ 1490947 w 2991568"/>
                              <a:gd name="connsiteY1008" fmla="*/ 132899 h 1536294"/>
                              <a:gd name="connsiteX1009" fmla="*/ 1492679 w 2991568"/>
                              <a:gd name="connsiteY1009" fmla="*/ 116446 h 1536294"/>
                              <a:gd name="connsiteX1010" fmla="*/ 1424273 w 2991568"/>
                              <a:gd name="connsiteY1010" fmla="*/ 125106 h 1536294"/>
                              <a:gd name="connsiteX1011" fmla="*/ 1291788 w 2991568"/>
                              <a:gd name="connsiteY1011" fmla="*/ 132033 h 1536294"/>
                              <a:gd name="connsiteX1012" fmla="*/ 1273604 w 2991568"/>
                              <a:gd name="connsiteY1012" fmla="*/ 145887 h 1536294"/>
                              <a:gd name="connsiteX1013" fmla="*/ 1607845 w 2991568"/>
                              <a:gd name="connsiteY1013" fmla="*/ 119910 h 1536294"/>
                              <a:gd name="connsiteX1014" fmla="*/ 1691838 w 2991568"/>
                              <a:gd name="connsiteY1014" fmla="*/ 120776 h 1536294"/>
                              <a:gd name="connsiteX1015" fmla="*/ 1748122 w 2991568"/>
                              <a:gd name="connsiteY1015" fmla="*/ 127703 h 1536294"/>
                              <a:gd name="connsiteX1016" fmla="*/ 1750720 w 2991568"/>
                              <a:gd name="connsiteY1016" fmla="*/ 109519 h 1536294"/>
                              <a:gd name="connsiteX1017" fmla="*/ 1676252 w 2991568"/>
                              <a:gd name="connsiteY1017" fmla="*/ 106055 h 1536294"/>
                              <a:gd name="connsiteX1018" fmla="*/ 1587929 w 2991568"/>
                              <a:gd name="connsiteY1018" fmla="*/ 105190 h 1536294"/>
                              <a:gd name="connsiteX1019" fmla="*/ 1530779 w 2991568"/>
                              <a:gd name="connsiteY1019" fmla="*/ 102592 h 1536294"/>
                              <a:gd name="connsiteX1020" fmla="*/ 1530779 w 2991568"/>
                              <a:gd name="connsiteY1020" fmla="*/ 102592 h 1536294"/>
                              <a:gd name="connsiteX1021" fmla="*/ 1607845 w 2991568"/>
                              <a:gd name="connsiteY1021" fmla="*/ 119910 h 1536294"/>
                              <a:gd name="connsiteX1022" fmla="*/ 1582734 w 2991568"/>
                              <a:gd name="connsiteY1022" fmla="*/ 80944 h 1536294"/>
                              <a:gd name="connsiteX1023" fmla="*/ 1731670 w 2991568"/>
                              <a:gd name="connsiteY1023" fmla="*/ 90469 h 1536294"/>
                              <a:gd name="connsiteX1024" fmla="*/ 1755916 w 2991568"/>
                              <a:gd name="connsiteY1024" fmla="*/ 70553 h 1536294"/>
                              <a:gd name="connsiteX1025" fmla="*/ 1687509 w 2991568"/>
                              <a:gd name="connsiteY1025" fmla="*/ 70553 h 1536294"/>
                              <a:gd name="connsiteX1026" fmla="*/ 1601784 w 2991568"/>
                              <a:gd name="connsiteY1026" fmla="*/ 66224 h 1536294"/>
                              <a:gd name="connsiteX1027" fmla="*/ 1529913 w 2991568"/>
                              <a:gd name="connsiteY1027" fmla="*/ 61894 h 1536294"/>
                              <a:gd name="connsiteX1028" fmla="*/ 1582734 w 2991568"/>
                              <a:gd name="connsiteY1028" fmla="*/ 80944 h 1536294"/>
                              <a:gd name="connsiteX1029" fmla="*/ 1832116 w 2991568"/>
                              <a:gd name="connsiteY1029" fmla="*/ 106921 h 1536294"/>
                              <a:gd name="connsiteX1030" fmla="*/ 1923902 w 2991568"/>
                              <a:gd name="connsiteY1030" fmla="*/ 111251 h 1536294"/>
                              <a:gd name="connsiteX1031" fmla="*/ 2016554 w 2991568"/>
                              <a:gd name="connsiteY1031" fmla="*/ 120776 h 1536294"/>
                              <a:gd name="connsiteX1032" fmla="*/ 2071106 w 2991568"/>
                              <a:gd name="connsiteY1032" fmla="*/ 119910 h 1536294"/>
                              <a:gd name="connsiteX1033" fmla="*/ 2022616 w 2991568"/>
                              <a:gd name="connsiteY1033" fmla="*/ 109519 h 1536294"/>
                              <a:gd name="connsiteX1034" fmla="*/ 1929097 w 2991568"/>
                              <a:gd name="connsiteY1034" fmla="*/ 99994 h 1536294"/>
                              <a:gd name="connsiteX1035" fmla="*/ 1840775 w 2991568"/>
                              <a:gd name="connsiteY1035" fmla="*/ 93933 h 1536294"/>
                              <a:gd name="connsiteX1036" fmla="*/ 1775831 w 2991568"/>
                              <a:gd name="connsiteY1036" fmla="*/ 92201 h 1536294"/>
                              <a:gd name="connsiteX1037" fmla="*/ 1775831 w 2991568"/>
                              <a:gd name="connsiteY1037" fmla="*/ 92201 h 1536294"/>
                              <a:gd name="connsiteX1038" fmla="*/ 1832116 w 2991568"/>
                              <a:gd name="connsiteY1038" fmla="*/ 106921 h 1536294"/>
                              <a:gd name="connsiteX1039" fmla="*/ 1551561 w 2991568"/>
                              <a:gd name="connsiteY1039" fmla="*/ 38515 h 1536294"/>
                              <a:gd name="connsiteX1040" fmla="*/ 1615638 w 2991568"/>
                              <a:gd name="connsiteY1040" fmla="*/ 40246 h 1536294"/>
                              <a:gd name="connsiteX1041" fmla="*/ 1689240 w 2991568"/>
                              <a:gd name="connsiteY1041" fmla="*/ 47174 h 1536294"/>
                              <a:gd name="connsiteX1042" fmla="*/ 1754184 w 2991568"/>
                              <a:gd name="connsiteY1042" fmla="*/ 48905 h 1536294"/>
                              <a:gd name="connsiteX1043" fmla="*/ 1736000 w 2991568"/>
                              <a:gd name="connsiteY1043" fmla="*/ 33319 h 1536294"/>
                              <a:gd name="connsiteX1044" fmla="*/ 1676252 w 2991568"/>
                              <a:gd name="connsiteY1044" fmla="*/ 28124 h 1536294"/>
                              <a:gd name="connsiteX1045" fmla="*/ 1542902 w 2991568"/>
                              <a:gd name="connsiteY1045" fmla="*/ 22062 h 1536294"/>
                              <a:gd name="connsiteX1046" fmla="*/ 1551561 w 2991568"/>
                              <a:gd name="connsiteY1046" fmla="*/ 38515 h 1536294"/>
                              <a:gd name="connsiteX1047" fmla="*/ 1690106 w 2991568"/>
                              <a:gd name="connsiteY1047" fmla="*/ 186585 h 1536294"/>
                              <a:gd name="connsiteX1048" fmla="*/ 1610443 w 2991568"/>
                              <a:gd name="connsiteY1048" fmla="*/ 182255 h 1536294"/>
                              <a:gd name="connsiteX1049" fmla="*/ 1533377 w 2991568"/>
                              <a:gd name="connsiteY1049" fmla="*/ 175328 h 1536294"/>
                              <a:gd name="connsiteX1050" fmla="*/ 1534243 w 2991568"/>
                              <a:gd name="connsiteY1050" fmla="*/ 175328 h 1536294"/>
                              <a:gd name="connsiteX1051" fmla="*/ 1533377 w 2991568"/>
                              <a:gd name="connsiteY1051" fmla="*/ 175328 h 1536294"/>
                              <a:gd name="connsiteX1052" fmla="*/ 1529913 w 2991568"/>
                              <a:gd name="connsiteY1052" fmla="*/ 191780 h 1536294"/>
                              <a:gd name="connsiteX1053" fmla="*/ 1564550 w 2991568"/>
                              <a:gd name="connsiteY1053" fmla="*/ 195244 h 1536294"/>
                              <a:gd name="connsiteX1054" fmla="*/ 1629493 w 2991568"/>
                              <a:gd name="connsiteY1054" fmla="*/ 196110 h 1536294"/>
                              <a:gd name="connsiteX1055" fmla="*/ 1703095 w 2991568"/>
                              <a:gd name="connsiteY1055" fmla="*/ 204769 h 1536294"/>
                              <a:gd name="connsiteX1056" fmla="*/ 1771502 w 2991568"/>
                              <a:gd name="connsiteY1056" fmla="*/ 196110 h 1536294"/>
                              <a:gd name="connsiteX1057" fmla="*/ 1690106 w 2991568"/>
                              <a:gd name="connsiteY1057" fmla="*/ 186585 h 1536294"/>
                              <a:gd name="connsiteX1058" fmla="*/ 914252 w 2991568"/>
                              <a:gd name="connsiteY1058" fmla="*/ 1423103 h 1536294"/>
                              <a:gd name="connsiteX1059" fmla="*/ 784365 w 2991568"/>
                              <a:gd name="connsiteY1059" fmla="*/ 1402321 h 1536294"/>
                              <a:gd name="connsiteX1060" fmla="*/ 773109 w 2991568"/>
                              <a:gd name="connsiteY1060" fmla="*/ 1419640 h 1536294"/>
                              <a:gd name="connsiteX1061" fmla="*/ 845845 w 2991568"/>
                              <a:gd name="connsiteY1061" fmla="*/ 1424835 h 1536294"/>
                              <a:gd name="connsiteX1062" fmla="*/ 918581 w 2991568"/>
                              <a:gd name="connsiteY1062" fmla="*/ 1436092 h 1536294"/>
                              <a:gd name="connsiteX1063" fmla="*/ 971402 w 2991568"/>
                              <a:gd name="connsiteY1063" fmla="*/ 1435226 h 1536294"/>
                              <a:gd name="connsiteX1064" fmla="*/ 971402 w 2991568"/>
                              <a:gd name="connsiteY1064" fmla="*/ 1435226 h 1536294"/>
                              <a:gd name="connsiteX1065" fmla="*/ 971402 w 2991568"/>
                              <a:gd name="connsiteY1065" fmla="*/ 1435226 h 1536294"/>
                              <a:gd name="connsiteX1066" fmla="*/ 914252 w 2991568"/>
                              <a:gd name="connsiteY1066" fmla="*/ 1423103 h 1536294"/>
                              <a:gd name="connsiteX1067" fmla="*/ 1319497 w 2991568"/>
                              <a:gd name="connsiteY1067" fmla="*/ 720851 h 1536294"/>
                              <a:gd name="connsiteX1068" fmla="*/ 1436395 w 2991568"/>
                              <a:gd name="connsiteY1068" fmla="*/ 713058 h 1536294"/>
                              <a:gd name="connsiteX1069" fmla="*/ 1492679 w 2991568"/>
                              <a:gd name="connsiteY1069" fmla="*/ 711326 h 1536294"/>
                              <a:gd name="connsiteX1070" fmla="*/ 1472763 w 2991568"/>
                              <a:gd name="connsiteY1070" fmla="*/ 692276 h 1536294"/>
                              <a:gd name="connsiteX1071" fmla="*/ 1342877 w 2991568"/>
                              <a:gd name="connsiteY1071" fmla="*/ 699203 h 1536294"/>
                              <a:gd name="connsiteX1072" fmla="*/ 1298716 w 2991568"/>
                              <a:gd name="connsiteY1072" fmla="*/ 709594 h 1536294"/>
                              <a:gd name="connsiteX1073" fmla="*/ 1319497 w 2991568"/>
                              <a:gd name="connsiteY1073" fmla="*/ 720851 h 1536294"/>
                              <a:gd name="connsiteX1074" fmla="*/ 1319497 w 2991568"/>
                              <a:gd name="connsiteY1074" fmla="*/ 720851 h 1536294"/>
                              <a:gd name="connsiteX1075" fmla="*/ 1319497 w 2991568"/>
                              <a:gd name="connsiteY1075" fmla="*/ 720851 h 1536294"/>
                              <a:gd name="connsiteX1076" fmla="*/ 1319497 w 2991568"/>
                              <a:gd name="connsiteY1076" fmla="*/ 720851 h 1536294"/>
                              <a:gd name="connsiteX1077" fmla="*/ 1319497 w 2991568"/>
                              <a:gd name="connsiteY1077" fmla="*/ 720851 h 1536294"/>
                              <a:gd name="connsiteX1078" fmla="*/ 2904977 w 2991568"/>
                              <a:gd name="connsiteY1078" fmla="*/ 512167 h 1536294"/>
                              <a:gd name="connsiteX1079" fmla="*/ 2844364 w 2991568"/>
                              <a:gd name="connsiteY1079" fmla="*/ 506106 h 1536294"/>
                              <a:gd name="connsiteX1080" fmla="*/ 2795007 w 2991568"/>
                              <a:gd name="connsiteY1080" fmla="*/ 500910 h 1536294"/>
                              <a:gd name="connsiteX1081" fmla="*/ 2817520 w 2991568"/>
                              <a:gd name="connsiteY1081" fmla="*/ 516496 h 1536294"/>
                              <a:gd name="connsiteX1082" fmla="*/ 2878134 w 2991568"/>
                              <a:gd name="connsiteY1082" fmla="*/ 519960 h 1536294"/>
                              <a:gd name="connsiteX1083" fmla="*/ 2950870 w 2991568"/>
                              <a:gd name="connsiteY1083" fmla="*/ 527753 h 1536294"/>
                              <a:gd name="connsiteX1084" fmla="*/ 2991568 w 2991568"/>
                              <a:gd name="connsiteY1084" fmla="*/ 536412 h 1536294"/>
                              <a:gd name="connsiteX1085" fmla="*/ 2991568 w 2991568"/>
                              <a:gd name="connsiteY1085" fmla="*/ 519094 h 1536294"/>
                              <a:gd name="connsiteX1086" fmla="*/ 2975982 w 2991568"/>
                              <a:gd name="connsiteY1086" fmla="*/ 518228 h 1536294"/>
                              <a:gd name="connsiteX1087" fmla="*/ 2904977 w 2991568"/>
                              <a:gd name="connsiteY1087" fmla="*/ 512167 h 1536294"/>
                              <a:gd name="connsiteX1088" fmla="*/ 575682 w 2991568"/>
                              <a:gd name="connsiteY1088" fmla="*/ 175328 h 1536294"/>
                              <a:gd name="connsiteX1089" fmla="*/ 639759 w 2991568"/>
                              <a:gd name="connsiteY1089" fmla="*/ 170999 h 1536294"/>
                              <a:gd name="connsiteX1090" fmla="*/ 766182 w 2991568"/>
                              <a:gd name="connsiteY1090" fmla="*/ 177060 h 1536294"/>
                              <a:gd name="connsiteX1091" fmla="*/ 774841 w 2991568"/>
                              <a:gd name="connsiteY1091" fmla="*/ 159742 h 1536294"/>
                              <a:gd name="connsiteX1092" fmla="*/ 706434 w 2991568"/>
                              <a:gd name="connsiteY1092" fmla="*/ 158010 h 1536294"/>
                              <a:gd name="connsiteX1093" fmla="*/ 631100 w 2991568"/>
                              <a:gd name="connsiteY1093" fmla="*/ 158010 h 1536294"/>
                              <a:gd name="connsiteX1094" fmla="*/ 569620 w 2991568"/>
                              <a:gd name="connsiteY1094" fmla="*/ 158010 h 1536294"/>
                              <a:gd name="connsiteX1095" fmla="*/ 575682 w 2991568"/>
                              <a:gd name="connsiteY1095" fmla="*/ 175328 h 1536294"/>
                              <a:gd name="connsiteX1096" fmla="*/ 570486 w 2991568"/>
                              <a:gd name="connsiteY1096" fmla="*/ 158876 h 1536294"/>
                              <a:gd name="connsiteX1097" fmla="*/ 570486 w 2991568"/>
                              <a:gd name="connsiteY1097" fmla="*/ 158876 h 1536294"/>
                              <a:gd name="connsiteX1098" fmla="*/ 570486 w 2991568"/>
                              <a:gd name="connsiteY1098" fmla="*/ 158876 h 1536294"/>
                              <a:gd name="connsiteX1099" fmla="*/ 2908441 w 2991568"/>
                              <a:gd name="connsiteY1099" fmla="*/ 551999 h 1536294"/>
                              <a:gd name="connsiteX1100" fmla="*/ 2836570 w 2991568"/>
                              <a:gd name="connsiteY1100" fmla="*/ 543340 h 1536294"/>
                              <a:gd name="connsiteX1101" fmla="*/ 2788945 w 2991568"/>
                              <a:gd name="connsiteY1101" fmla="*/ 543340 h 1536294"/>
                              <a:gd name="connsiteX1102" fmla="*/ 2817520 w 2991568"/>
                              <a:gd name="connsiteY1102" fmla="*/ 554596 h 1536294"/>
                              <a:gd name="connsiteX1103" fmla="*/ 2878134 w 2991568"/>
                              <a:gd name="connsiteY1103" fmla="*/ 559792 h 1536294"/>
                              <a:gd name="connsiteX1104" fmla="*/ 2942211 w 2991568"/>
                              <a:gd name="connsiteY1104" fmla="*/ 569317 h 1536294"/>
                              <a:gd name="connsiteX1105" fmla="*/ 2989836 w 2991568"/>
                              <a:gd name="connsiteY1105" fmla="*/ 576244 h 1536294"/>
                              <a:gd name="connsiteX1106" fmla="*/ 2989836 w 2991568"/>
                              <a:gd name="connsiteY1106" fmla="*/ 558926 h 1536294"/>
                              <a:gd name="connsiteX1107" fmla="*/ 2981177 w 2991568"/>
                              <a:gd name="connsiteY1107" fmla="*/ 558060 h 1536294"/>
                              <a:gd name="connsiteX1108" fmla="*/ 2908441 w 2991568"/>
                              <a:gd name="connsiteY1108" fmla="*/ 551999 h 1536294"/>
                              <a:gd name="connsiteX1109" fmla="*/ 1382709 w 2991568"/>
                              <a:gd name="connsiteY1109" fmla="*/ 1048165 h 1536294"/>
                              <a:gd name="connsiteX1110" fmla="*/ 1441591 w 2991568"/>
                              <a:gd name="connsiteY1110" fmla="*/ 1048165 h 1536294"/>
                              <a:gd name="connsiteX1111" fmla="*/ 1500472 w 2991568"/>
                              <a:gd name="connsiteY1111" fmla="*/ 1047299 h 1536294"/>
                              <a:gd name="connsiteX1112" fmla="*/ 1486618 w 2991568"/>
                              <a:gd name="connsiteY1112" fmla="*/ 1033444 h 1536294"/>
                              <a:gd name="connsiteX1113" fmla="*/ 1428602 w 2991568"/>
                              <a:gd name="connsiteY1113" fmla="*/ 1033444 h 1536294"/>
                              <a:gd name="connsiteX1114" fmla="*/ 1298716 w 2991568"/>
                              <a:gd name="connsiteY1114" fmla="*/ 1030846 h 1536294"/>
                              <a:gd name="connsiteX1115" fmla="*/ 1275336 w 2991568"/>
                              <a:gd name="connsiteY1115" fmla="*/ 1044701 h 1536294"/>
                              <a:gd name="connsiteX1116" fmla="*/ 1257152 w 2991568"/>
                              <a:gd name="connsiteY1116" fmla="*/ 1055958 h 1536294"/>
                              <a:gd name="connsiteX1117" fmla="*/ 1309106 w 2991568"/>
                              <a:gd name="connsiteY1117" fmla="*/ 1068081 h 1536294"/>
                              <a:gd name="connsiteX1118" fmla="*/ 1383575 w 2991568"/>
                              <a:gd name="connsiteY1118" fmla="*/ 1070678 h 1536294"/>
                              <a:gd name="connsiteX1119" fmla="*/ 1471898 w 2991568"/>
                              <a:gd name="connsiteY1119" fmla="*/ 1071544 h 1536294"/>
                              <a:gd name="connsiteX1120" fmla="*/ 1471898 w 2991568"/>
                              <a:gd name="connsiteY1120" fmla="*/ 1071544 h 1536294"/>
                              <a:gd name="connsiteX1121" fmla="*/ 1457177 w 2991568"/>
                              <a:gd name="connsiteY1121" fmla="*/ 1058556 h 1536294"/>
                              <a:gd name="connsiteX1122" fmla="*/ 1387038 w 2991568"/>
                              <a:gd name="connsiteY1122" fmla="*/ 1057690 h 1536294"/>
                              <a:gd name="connsiteX1123" fmla="*/ 1320363 w 2991568"/>
                              <a:gd name="connsiteY1123" fmla="*/ 1052494 h 1536294"/>
                              <a:gd name="connsiteX1124" fmla="*/ 1278800 w 2991568"/>
                              <a:gd name="connsiteY1124" fmla="*/ 1049031 h 1536294"/>
                              <a:gd name="connsiteX1125" fmla="*/ 1382709 w 2991568"/>
                              <a:gd name="connsiteY1125" fmla="*/ 1048165 h 1536294"/>
                              <a:gd name="connsiteX1126" fmla="*/ 1366256 w 2991568"/>
                              <a:gd name="connsiteY1126" fmla="*/ 797917 h 1536294"/>
                              <a:gd name="connsiteX1127" fmla="*/ 1366256 w 2991568"/>
                              <a:gd name="connsiteY1127" fmla="*/ 797917 h 1536294"/>
                              <a:gd name="connsiteX1128" fmla="*/ 1366256 w 2991568"/>
                              <a:gd name="connsiteY1128" fmla="*/ 797917 h 1536294"/>
                              <a:gd name="connsiteX1129" fmla="*/ 1366256 w 2991568"/>
                              <a:gd name="connsiteY1129" fmla="*/ 797917 h 1536294"/>
                              <a:gd name="connsiteX1130" fmla="*/ 1496143 w 2991568"/>
                              <a:gd name="connsiteY1130" fmla="*/ 784928 h 1536294"/>
                              <a:gd name="connsiteX1131" fmla="*/ 1500472 w 2991568"/>
                              <a:gd name="connsiteY1131" fmla="*/ 770208 h 1536294"/>
                              <a:gd name="connsiteX1132" fmla="*/ 1477093 w 2991568"/>
                              <a:gd name="connsiteY1132" fmla="*/ 769342 h 1536294"/>
                              <a:gd name="connsiteX1133" fmla="*/ 1399161 w 2991568"/>
                              <a:gd name="connsiteY1133" fmla="*/ 778001 h 1536294"/>
                              <a:gd name="connsiteX1134" fmla="*/ 1329888 w 2991568"/>
                              <a:gd name="connsiteY1134" fmla="*/ 778001 h 1536294"/>
                              <a:gd name="connsiteX1135" fmla="*/ 1281397 w 2991568"/>
                              <a:gd name="connsiteY1135" fmla="*/ 782331 h 1536294"/>
                              <a:gd name="connsiteX1136" fmla="*/ 1291788 w 2991568"/>
                              <a:gd name="connsiteY1136" fmla="*/ 795319 h 1536294"/>
                              <a:gd name="connsiteX1137" fmla="*/ 1366256 w 2991568"/>
                              <a:gd name="connsiteY1137" fmla="*/ 797917 h 1536294"/>
                              <a:gd name="connsiteX1138" fmla="*/ 1366256 w 2991568"/>
                              <a:gd name="connsiteY1138" fmla="*/ 797917 h 1536294"/>
                              <a:gd name="connsiteX1139" fmla="*/ 548838 w 2991568"/>
                              <a:gd name="connsiteY1139" fmla="*/ 260187 h 1536294"/>
                              <a:gd name="connsiteX1140" fmla="*/ 548838 w 2991568"/>
                              <a:gd name="connsiteY1140" fmla="*/ 260187 h 1536294"/>
                              <a:gd name="connsiteX1141" fmla="*/ 574816 w 2991568"/>
                              <a:gd name="connsiteY1141" fmla="*/ 272310 h 1536294"/>
                              <a:gd name="connsiteX1142" fmla="*/ 654479 w 2991568"/>
                              <a:gd name="connsiteY1142" fmla="*/ 274042 h 1536294"/>
                              <a:gd name="connsiteX1143" fmla="*/ 779170 w 2991568"/>
                              <a:gd name="connsiteY1143" fmla="*/ 280103 h 1536294"/>
                              <a:gd name="connsiteX1144" fmla="*/ 775706 w 2991568"/>
                              <a:gd name="connsiteY1144" fmla="*/ 269712 h 1536294"/>
                              <a:gd name="connsiteX1145" fmla="*/ 707300 w 2991568"/>
                              <a:gd name="connsiteY1145" fmla="*/ 266249 h 1536294"/>
                              <a:gd name="connsiteX1146" fmla="*/ 618111 w 2991568"/>
                              <a:gd name="connsiteY1146" fmla="*/ 262785 h 1536294"/>
                              <a:gd name="connsiteX1147" fmla="*/ 548838 w 2991568"/>
                              <a:gd name="connsiteY1147" fmla="*/ 260187 h 1536294"/>
                              <a:gd name="connsiteX1148" fmla="*/ 548838 w 2991568"/>
                              <a:gd name="connsiteY1148" fmla="*/ 260187 h 1536294"/>
                              <a:gd name="connsiteX1149" fmla="*/ 967072 w 2991568"/>
                              <a:gd name="connsiteY1149" fmla="*/ 1450812 h 1536294"/>
                              <a:gd name="connsiteX1150" fmla="*/ 898666 w 2991568"/>
                              <a:gd name="connsiteY1150" fmla="*/ 1449081 h 1536294"/>
                              <a:gd name="connsiteX1151" fmla="*/ 839784 w 2991568"/>
                              <a:gd name="connsiteY1151" fmla="*/ 1447349 h 1536294"/>
                              <a:gd name="connsiteX1152" fmla="*/ 807745 w 2991568"/>
                              <a:gd name="connsiteY1152" fmla="*/ 1445617 h 1536294"/>
                              <a:gd name="connsiteX1153" fmla="*/ 780902 w 2991568"/>
                              <a:gd name="connsiteY1153" fmla="*/ 1436958 h 1536294"/>
                              <a:gd name="connsiteX1154" fmla="*/ 771377 w 2991568"/>
                              <a:gd name="connsiteY1154" fmla="*/ 1454276 h 1536294"/>
                              <a:gd name="connsiteX1155" fmla="*/ 828527 w 2991568"/>
                              <a:gd name="connsiteY1155" fmla="*/ 1457740 h 1536294"/>
                              <a:gd name="connsiteX1156" fmla="*/ 898666 w 2991568"/>
                              <a:gd name="connsiteY1156" fmla="*/ 1462935 h 1536294"/>
                              <a:gd name="connsiteX1157" fmla="*/ 957547 w 2991568"/>
                              <a:gd name="connsiteY1157" fmla="*/ 1466399 h 1536294"/>
                              <a:gd name="connsiteX1158" fmla="*/ 967072 w 2991568"/>
                              <a:gd name="connsiteY1158" fmla="*/ 1450812 h 1536294"/>
                              <a:gd name="connsiteX1159" fmla="*/ 179095 w 2991568"/>
                              <a:gd name="connsiteY1159" fmla="*/ 1296681 h 1536294"/>
                              <a:gd name="connsiteX1160" fmla="*/ 179095 w 2991568"/>
                              <a:gd name="connsiteY1160" fmla="*/ 1296681 h 1536294"/>
                              <a:gd name="connsiteX1161" fmla="*/ 179095 w 2991568"/>
                              <a:gd name="connsiteY1161" fmla="*/ 1296681 h 1536294"/>
                              <a:gd name="connsiteX1162" fmla="*/ 225854 w 2991568"/>
                              <a:gd name="connsiteY1162" fmla="*/ 1413578 h 1536294"/>
                              <a:gd name="connsiteX1163" fmla="*/ 160911 w 2991568"/>
                              <a:gd name="connsiteY1163" fmla="*/ 1415310 h 1536294"/>
                              <a:gd name="connsiteX1164" fmla="*/ 78649 w 2991568"/>
                              <a:gd name="connsiteY1164" fmla="*/ 1423969 h 1536294"/>
                              <a:gd name="connsiteX1165" fmla="*/ 44879 w 2991568"/>
                              <a:gd name="connsiteY1165" fmla="*/ 1424835 h 1536294"/>
                              <a:gd name="connsiteX1166" fmla="*/ 42281 w 2991568"/>
                              <a:gd name="connsiteY1166" fmla="*/ 1441287 h 1536294"/>
                              <a:gd name="connsiteX1167" fmla="*/ 196413 w 2991568"/>
                              <a:gd name="connsiteY1167" fmla="*/ 1429165 h 1536294"/>
                              <a:gd name="connsiteX1168" fmla="*/ 250966 w 2991568"/>
                              <a:gd name="connsiteY1168" fmla="*/ 1421372 h 1536294"/>
                              <a:gd name="connsiteX1169" fmla="*/ 225854 w 2991568"/>
                              <a:gd name="connsiteY1169" fmla="*/ 1413578 h 1536294"/>
                              <a:gd name="connsiteX1170" fmla="*/ 225854 w 2991568"/>
                              <a:gd name="connsiteY1170" fmla="*/ 1413578 h 1536294"/>
                              <a:gd name="connsiteX1171" fmla="*/ 2890257 w 2991568"/>
                              <a:gd name="connsiteY1171" fmla="*/ 467140 h 1536294"/>
                              <a:gd name="connsiteX1172" fmla="*/ 2807130 w 2991568"/>
                              <a:gd name="connsiteY1172" fmla="*/ 467140 h 1536294"/>
                              <a:gd name="connsiteX1173" fmla="*/ 2801934 w 2991568"/>
                              <a:gd name="connsiteY1173" fmla="*/ 486190 h 1536294"/>
                              <a:gd name="connsiteX1174" fmla="*/ 2855620 w 2991568"/>
                              <a:gd name="connsiteY1174" fmla="*/ 480128 h 1536294"/>
                              <a:gd name="connsiteX1175" fmla="*/ 2940479 w 2991568"/>
                              <a:gd name="connsiteY1175" fmla="*/ 482726 h 1536294"/>
                              <a:gd name="connsiteX1176" fmla="*/ 2989836 w 2991568"/>
                              <a:gd name="connsiteY1176" fmla="*/ 493983 h 1536294"/>
                              <a:gd name="connsiteX1177" fmla="*/ 2989836 w 2991568"/>
                              <a:gd name="connsiteY1177" fmla="*/ 478396 h 1536294"/>
                              <a:gd name="connsiteX1178" fmla="*/ 2961261 w 2991568"/>
                              <a:gd name="connsiteY1178" fmla="*/ 474933 h 1536294"/>
                              <a:gd name="connsiteX1179" fmla="*/ 2890257 w 2991568"/>
                              <a:gd name="connsiteY1179" fmla="*/ 467140 h 1536294"/>
                              <a:gd name="connsiteX1180" fmla="*/ 1251091 w 2991568"/>
                              <a:gd name="connsiteY1180" fmla="*/ 1270703 h 1536294"/>
                              <a:gd name="connsiteX1181" fmla="*/ 1251091 w 2991568"/>
                              <a:gd name="connsiteY1181" fmla="*/ 1270703 h 1536294"/>
                              <a:gd name="connsiteX1182" fmla="*/ 1195672 w 2991568"/>
                              <a:gd name="connsiteY1182" fmla="*/ 1256849 h 1536294"/>
                              <a:gd name="connsiteX1183" fmla="*/ 1019027 w 2991568"/>
                              <a:gd name="connsiteY1183" fmla="*/ 1248190 h 1536294"/>
                              <a:gd name="connsiteX1184" fmla="*/ 998245 w 2991568"/>
                              <a:gd name="connsiteY1184" fmla="*/ 1253385 h 1536294"/>
                              <a:gd name="connsiteX1185" fmla="*/ 1019893 w 2991568"/>
                              <a:gd name="connsiteY1185" fmla="*/ 1262044 h 1536294"/>
                              <a:gd name="connsiteX1186" fmla="*/ 1114277 w 2991568"/>
                              <a:gd name="connsiteY1186" fmla="*/ 1266374 h 1536294"/>
                              <a:gd name="connsiteX1187" fmla="*/ 1201734 w 2991568"/>
                              <a:gd name="connsiteY1187" fmla="*/ 1270703 h 1536294"/>
                              <a:gd name="connsiteX1188" fmla="*/ 1251091 w 2991568"/>
                              <a:gd name="connsiteY1188" fmla="*/ 1270703 h 1536294"/>
                              <a:gd name="connsiteX1189" fmla="*/ 1251091 w 2991568"/>
                              <a:gd name="connsiteY1189" fmla="*/ 1270703 h 1536294"/>
                              <a:gd name="connsiteX1190" fmla="*/ 957547 w 2991568"/>
                              <a:gd name="connsiteY1190" fmla="*/ 1466399 h 1536294"/>
                              <a:gd name="connsiteX1191" fmla="*/ 957547 w 2991568"/>
                              <a:gd name="connsiteY1191" fmla="*/ 1466399 h 1536294"/>
                              <a:gd name="connsiteX1192" fmla="*/ 957547 w 2991568"/>
                              <a:gd name="connsiteY1192" fmla="*/ 1466399 h 1536294"/>
                              <a:gd name="connsiteX1193" fmla="*/ 2473755 w 2991568"/>
                              <a:gd name="connsiteY1193" fmla="*/ 161474 h 1536294"/>
                              <a:gd name="connsiteX1194" fmla="*/ 2358588 w 2991568"/>
                              <a:gd name="connsiteY1194" fmla="*/ 166669 h 1536294"/>
                              <a:gd name="connsiteX1195" fmla="*/ 2312695 w 2991568"/>
                              <a:gd name="connsiteY1195" fmla="*/ 167535 h 1536294"/>
                              <a:gd name="connsiteX1196" fmla="*/ 2347332 w 2991568"/>
                              <a:gd name="connsiteY1196" fmla="*/ 177926 h 1536294"/>
                              <a:gd name="connsiteX1197" fmla="*/ 2478084 w 2991568"/>
                              <a:gd name="connsiteY1197" fmla="*/ 177060 h 1536294"/>
                              <a:gd name="connsiteX1198" fmla="*/ 2478084 w 2991568"/>
                              <a:gd name="connsiteY1198" fmla="*/ 177060 h 1536294"/>
                              <a:gd name="connsiteX1199" fmla="*/ 2478084 w 2991568"/>
                              <a:gd name="connsiteY1199" fmla="*/ 177060 h 1536294"/>
                              <a:gd name="connsiteX1200" fmla="*/ 2473755 w 2991568"/>
                              <a:gd name="connsiteY1200" fmla="*/ 161474 h 1536294"/>
                              <a:gd name="connsiteX1201" fmla="*/ 23231 w 2991568"/>
                              <a:gd name="connsiteY1201" fmla="*/ 1324390 h 1536294"/>
                              <a:gd name="connsiteX1202" fmla="*/ 72588 w 2991568"/>
                              <a:gd name="connsiteY1202" fmla="*/ 1321792 h 1536294"/>
                              <a:gd name="connsiteX1203" fmla="*/ 205072 w 2991568"/>
                              <a:gd name="connsiteY1203" fmla="*/ 1312267 h 1536294"/>
                              <a:gd name="connsiteX1204" fmla="*/ 248368 w 2991568"/>
                              <a:gd name="connsiteY1204" fmla="*/ 1303608 h 1536294"/>
                              <a:gd name="connsiteX1205" fmla="*/ 179961 w 2991568"/>
                              <a:gd name="connsiteY1205" fmla="*/ 1297546 h 1536294"/>
                              <a:gd name="connsiteX1206" fmla="*/ 179095 w 2991568"/>
                              <a:gd name="connsiteY1206" fmla="*/ 1297546 h 1536294"/>
                              <a:gd name="connsiteX1207" fmla="*/ 38818 w 2991568"/>
                              <a:gd name="connsiteY1207" fmla="*/ 1312267 h 1536294"/>
                              <a:gd name="connsiteX1208" fmla="*/ 23231 w 2991568"/>
                              <a:gd name="connsiteY1208" fmla="*/ 1324390 h 1536294"/>
                              <a:gd name="connsiteX1209" fmla="*/ 186888 w 2991568"/>
                              <a:gd name="connsiteY1209" fmla="*/ 258455 h 1536294"/>
                              <a:gd name="connsiteX1210" fmla="*/ 91638 w 2991568"/>
                              <a:gd name="connsiteY1210" fmla="*/ 252394 h 1536294"/>
                              <a:gd name="connsiteX1211" fmla="*/ 24963 w 2991568"/>
                              <a:gd name="connsiteY1211" fmla="*/ 254992 h 1536294"/>
                              <a:gd name="connsiteX1212" fmla="*/ 90772 w 2991568"/>
                              <a:gd name="connsiteY1212" fmla="*/ 269712 h 1536294"/>
                              <a:gd name="connsiteX1213" fmla="*/ 184290 w 2991568"/>
                              <a:gd name="connsiteY1213" fmla="*/ 277505 h 1536294"/>
                              <a:gd name="connsiteX1214" fmla="*/ 249234 w 2991568"/>
                              <a:gd name="connsiteY1214" fmla="*/ 279237 h 1536294"/>
                              <a:gd name="connsiteX1215" fmla="*/ 244038 w 2991568"/>
                              <a:gd name="connsiteY1215" fmla="*/ 259321 h 1536294"/>
                              <a:gd name="connsiteX1216" fmla="*/ 186888 w 2991568"/>
                              <a:gd name="connsiteY1216" fmla="*/ 258455 h 1536294"/>
                              <a:gd name="connsiteX1217" fmla="*/ 35354 w 2991568"/>
                              <a:gd name="connsiteY1217" fmla="*/ 328594 h 1536294"/>
                              <a:gd name="connsiteX1218" fmla="*/ 93370 w 2991568"/>
                              <a:gd name="connsiteY1218" fmla="*/ 329460 h 1536294"/>
                              <a:gd name="connsiteX1219" fmla="*/ 223256 w 2991568"/>
                              <a:gd name="connsiteY1219" fmla="*/ 332924 h 1536294"/>
                              <a:gd name="connsiteX1220" fmla="*/ 246636 w 2991568"/>
                              <a:gd name="connsiteY1220" fmla="*/ 314740 h 1536294"/>
                              <a:gd name="connsiteX1221" fmla="*/ 264820 w 2991568"/>
                              <a:gd name="connsiteY1221" fmla="*/ 300019 h 1536294"/>
                              <a:gd name="connsiteX1222" fmla="*/ 212865 w 2991568"/>
                              <a:gd name="connsiteY1222" fmla="*/ 284433 h 1536294"/>
                              <a:gd name="connsiteX1223" fmla="*/ 138397 w 2991568"/>
                              <a:gd name="connsiteY1223" fmla="*/ 280969 h 1536294"/>
                              <a:gd name="connsiteX1224" fmla="*/ 50075 w 2991568"/>
                              <a:gd name="connsiteY1224" fmla="*/ 280103 h 1536294"/>
                              <a:gd name="connsiteX1225" fmla="*/ 134934 w 2991568"/>
                              <a:gd name="connsiteY1225" fmla="*/ 298287 h 1536294"/>
                              <a:gd name="connsiteX1226" fmla="*/ 200743 w 2991568"/>
                              <a:gd name="connsiteY1226" fmla="*/ 305215 h 1536294"/>
                              <a:gd name="connsiteX1227" fmla="*/ 242306 w 2991568"/>
                              <a:gd name="connsiteY1227" fmla="*/ 309544 h 1536294"/>
                              <a:gd name="connsiteX1228" fmla="*/ 138397 w 2991568"/>
                              <a:gd name="connsiteY1228" fmla="*/ 309544 h 1536294"/>
                              <a:gd name="connsiteX1229" fmla="*/ 79515 w 2991568"/>
                              <a:gd name="connsiteY1229" fmla="*/ 309544 h 1536294"/>
                              <a:gd name="connsiteX1230" fmla="*/ 20634 w 2991568"/>
                              <a:gd name="connsiteY1230" fmla="*/ 310410 h 1536294"/>
                              <a:gd name="connsiteX1231" fmla="*/ 35354 w 2991568"/>
                              <a:gd name="connsiteY1231" fmla="*/ 328594 h 1536294"/>
                              <a:gd name="connsiteX1232" fmla="*/ 247502 w 2991568"/>
                              <a:gd name="connsiteY1232" fmla="*/ 1219615 h 1536294"/>
                              <a:gd name="connsiteX1233" fmla="*/ 168704 w 2991568"/>
                              <a:gd name="connsiteY1233" fmla="*/ 1218749 h 1536294"/>
                              <a:gd name="connsiteX1234" fmla="*/ 166106 w 2991568"/>
                              <a:gd name="connsiteY1234" fmla="*/ 1218749 h 1536294"/>
                              <a:gd name="connsiteX1235" fmla="*/ 31024 w 2991568"/>
                              <a:gd name="connsiteY1235" fmla="*/ 1232603 h 1536294"/>
                              <a:gd name="connsiteX1236" fmla="*/ 29293 w 2991568"/>
                              <a:gd name="connsiteY1236" fmla="*/ 1249056 h 1536294"/>
                              <a:gd name="connsiteX1237" fmla="*/ 97700 w 2991568"/>
                              <a:gd name="connsiteY1237" fmla="*/ 1240396 h 1536294"/>
                              <a:gd name="connsiteX1238" fmla="*/ 230184 w 2991568"/>
                              <a:gd name="connsiteY1238" fmla="*/ 1233469 h 1536294"/>
                              <a:gd name="connsiteX1239" fmla="*/ 247502 w 2991568"/>
                              <a:gd name="connsiteY1239" fmla="*/ 1219615 h 1536294"/>
                              <a:gd name="connsiteX1240" fmla="*/ 2481547 w 2991568"/>
                              <a:gd name="connsiteY1240" fmla="*/ 769342 h 1536294"/>
                              <a:gd name="connsiteX1241" fmla="*/ 2423531 w 2991568"/>
                              <a:gd name="connsiteY1241" fmla="*/ 776269 h 1536294"/>
                              <a:gd name="connsiteX1242" fmla="*/ 2338672 w 2991568"/>
                              <a:gd name="connsiteY1242" fmla="*/ 776269 h 1536294"/>
                              <a:gd name="connsiteX1243" fmla="*/ 2278925 w 2991568"/>
                              <a:gd name="connsiteY1243" fmla="*/ 769342 h 1536294"/>
                              <a:gd name="connsiteX1244" fmla="*/ 2268534 w 2991568"/>
                              <a:gd name="connsiteY1244" fmla="*/ 780599 h 1536294"/>
                              <a:gd name="connsiteX1245" fmla="*/ 2298841 w 2991568"/>
                              <a:gd name="connsiteY1245" fmla="*/ 789258 h 1536294"/>
                              <a:gd name="connsiteX1246" fmla="*/ 2463364 w 2991568"/>
                              <a:gd name="connsiteY1246" fmla="*/ 790124 h 1536294"/>
                              <a:gd name="connsiteX1247" fmla="*/ 2481547 w 2991568"/>
                              <a:gd name="connsiteY1247" fmla="*/ 769342 h 1536294"/>
                              <a:gd name="connsiteX1248" fmla="*/ 1741195 w 2991568"/>
                              <a:gd name="connsiteY1248" fmla="*/ 1108778 h 1536294"/>
                              <a:gd name="connsiteX1249" fmla="*/ 1681447 w 2991568"/>
                              <a:gd name="connsiteY1249" fmla="*/ 1107912 h 1536294"/>
                              <a:gd name="connsiteX1250" fmla="*/ 1683179 w 2991568"/>
                              <a:gd name="connsiteY1250" fmla="*/ 1107912 h 1536294"/>
                              <a:gd name="connsiteX1251" fmla="*/ 1681447 w 2991568"/>
                              <a:gd name="connsiteY1251" fmla="*/ 1107912 h 1536294"/>
                              <a:gd name="connsiteX1252" fmla="*/ 1548097 w 2991568"/>
                              <a:gd name="connsiteY1252" fmla="*/ 1119169 h 1536294"/>
                              <a:gd name="connsiteX1253" fmla="*/ 1555025 w 2991568"/>
                              <a:gd name="connsiteY1253" fmla="*/ 1135622 h 1536294"/>
                              <a:gd name="connsiteX1254" fmla="*/ 1600918 w 2991568"/>
                              <a:gd name="connsiteY1254" fmla="*/ 1125230 h 1536294"/>
                              <a:gd name="connsiteX1255" fmla="*/ 1722145 w 2991568"/>
                              <a:gd name="connsiteY1255" fmla="*/ 1122633 h 1536294"/>
                              <a:gd name="connsiteX1256" fmla="*/ 1746391 w 2991568"/>
                              <a:gd name="connsiteY1256" fmla="*/ 1123499 h 1536294"/>
                              <a:gd name="connsiteX1257" fmla="*/ 1741195 w 2991568"/>
                              <a:gd name="connsiteY1257" fmla="*/ 1108778 h 1536294"/>
                              <a:gd name="connsiteX1258" fmla="*/ 2855620 w 2991568"/>
                              <a:gd name="connsiteY1258" fmla="*/ 72285 h 1536294"/>
                              <a:gd name="connsiteX1259" fmla="*/ 2855620 w 2991568"/>
                              <a:gd name="connsiteY1259" fmla="*/ 72285 h 1536294"/>
                              <a:gd name="connsiteX1260" fmla="*/ 2855620 w 2991568"/>
                              <a:gd name="connsiteY1260" fmla="*/ 72285 h 1536294"/>
                              <a:gd name="connsiteX1261" fmla="*/ 1692704 w 2991568"/>
                              <a:gd name="connsiteY1261" fmla="*/ 1146012 h 1536294"/>
                              <a:gd name="connsiteX1262" fmla="*/ 1692704 w 2991568"/>
                              <a:gd name="connsiteY1262" fmla="*/ 1146012 h 1536294"/>
                              <a:gd name="connsiteX1263" fmla="*/ 1692704 w 2991568"/>
                              <a:gd name="connsiteY1263" fmla="*/ 1146012 h 1536294"/>
                              <a:gd name="connsiteX1264" fmla="*/ 1706559 w 2991568"/>
                              <a:gd name="connsiteY1264" fmla="*/ 1029980 h 1536294"/>
                              <a:gd name="connsiteX1265" fmla="*/ 1706559 w 2991568"/>
                              <a:gd name="connsiteY1265" fmla="*/ 1029980 h 1536294"/>
                              <a:gd name="connsiteX1266" fmla="*/ 1590527 w 2991568"/>
                              <a:gd name="connsiteY1266" fmla="*/ 1037774 h 1536294"/>
                              <a:gd name="connsiteX1267" fmla="*/ 1548963 w 2991568"/>
                              <a:gd name="connsiteY1267" fmla="*/ 1042969 h 1536294"/>
                              <a:gd name="connsiteX1268" fmla="*/ 1581868 w 2991568"/>
                              <a:gd name="connsiteY1268" fmla="*/ 1051628 h 1536294"/>
                              <a:gd name="connsiteX1269" fmla="*/ 1706559 w 2991568"/>
                              <a:gd name="connsiteY1269" fmla="*/ 1046433 h 1536294"/>
                              <a:gd name="connsiteX1270" fmla="*/ 1706559 w 2991568"/>
                              <a:gd name="connsiteY1270" fmla="*/ 1029980 h 1536294"/>
                              <a:gd name="connsiteX1271" fmla="*/ 1706559 w 2991568"/>
                              <a:gd name="connsiteY1271" fmla="*/ 1029980 h 1536294"/>
                              <a:gd name="connsiteX1272" fmla="*/ 1702229 w 2991568"/>
                              <a:gd name="connsiteY1272" fmla="*/ 1030846 h 1536294"/>
                              <a:gd name="connsiteX1273" fmla="*/ 1702229 w 2991568"/>
                              <a:gd name="connsiteY1273" fmla="*/ 1030846 h 1536294"/>
                              <a:gd name="connsiteX1274" fmla="*/ 1702229 w 2991568"/>
                              <a:gd name="connsiteY1274" fmla="*/ 1030846 h 1536294"/>
                              <a:gd name="connsiteX1275" fmla="*/ 1692704 w 2991568"/>
                              <a:gd name="connsiteY1275" fmla="*/ 1146012 h 1536294"/>
                              <a:gd name="connsiteX1276" fmla="*/ 1648543 w 2991568"/>
                              <a:gd name="connsiteY1276" fmla="*/ 1148610 h 1536294"/>
                              <a:gd name="connsiteX1277" fmla="*/ 1582734 w 2991568"/>
                              <a:gd name="connsiteY1277" fmla="*/ 1152940 h 1536294"/>
                              <a:gd name="connsiteX1278" fmla="*/ 1567148 w 2991568"/>
                              <a:gd name="connsiteY1278" fmla="*/ 1171990 h 1536294"/>
                              <a:gd name="connsiteX1279" fmla="*/ 1636420 w 2991568"/>
                              <a:gd name="connsiteY1279" fmla="*/ 1162465 h 1536294"/>
                              <a:gd name="connsiteX1280" fmla="*/ 1699632 w 2991568"/>
                              <a:gd name="connsiteY1280" fmla="*/ 1159001 h 1536294"/>
                              <a:gd name="connsiteX1281" fmla="*/ 1755050 w 2991568"/>
                              <a:gd name="connsiteY1281" fmla="*/ 1160733 h 1536294"/>
                              <a:gd name="connsiteX1282" fmla="*/ 1692704 w 2991568"/>
                              <a:gd name="connsiteY1282" fmla="*/ 1146012 h 1536294"/>
                              <a:gd name="connsiteX1283" fmla="*/ 1692704 w 2991568"/>
                              <a:gd name="connsiteY1283" fmla="*/ 1146012 h 1536294"/>
                              <a:gd name="connsiteX1284" fmla="*/ 1715218 w 2991568"/>
                              <a:gd name="connsiteY1284" fmla="*/ 1067215 h 1536294"/>
                              <a:gd name="connsiteX1285" fmla="*/ 1715218 w 2991568"/>
                              <a:gd name="connsiteY1285" fmla="*/ 1067215 h 1536294"/>
                              <a:gd name="connsiteX1286" fmla="*/ 1715218 w 2991568"/>
                              <a:gd name="connsiteY1286" fmla="*/ 1067215 h 1536294"/>
                              <a:gd name="connsiteX1287" fmla="*/ 1715218 w 2991568"/>
                              <a:gd name="connsiteY1287" fmla="*/ 1067215 h 1536294"/>
                              <a:gd name="connsiteX1288" fmla="*/ 1554159 w 2991568"/>
                              <a:gd name="connsiteY1288" fmla="*/ 473201 h 1536294"/>
                              <a:gd name="connsiteX1289" fmla="*/ 1610443 w 2991568"/>
                              <a:gd name="connsiteY1289" fmla="*/ 468005 h 1536294"/>
                              <a:gd name="connsiteX1290" fmla="*/ 1762843 w 2991568"/>
                              <a:gd name="connsiteY1290" fmla="*/ 464542 h 1536294"/>
                              <a:gd name="connsiteX1291" fmla="*/ 1755916 w 2991568"/>
                              <a:gd name="connsiteY1291" fmla="*/ 448956 h 1536294"/>
                              <a:gd name="connsiteX1292" fmla="*/ 1675386 w 2991568"/>
                              <a:gd name="connsiteY1292" fmla="*/ 450687 h 1536294"/>
                              <a:gd name="connsiteX1293" fmla="*/ 1607845 w 2991568"/>
                              <a:gd name="connsiteY1293" fmla="*/ 448956 h 1536294"/>
                              <a:gd name="connsiteX1294" fmla="*/ 1537706 w 2991568"/>
                              <a:gd name="connsiteY1294" fmla="*/ 453285 h 1536294"/>
                              <a:gd name="connsiteX1295" fmla="*/ 1554159 w 2991568"/>
                              <a:gd name="connsiteY1295" fmla="*/ 473201 h 1536294"/>
                              <a:gd name="connsiteX1296" fmla="*/ 1761977 w 2991568"/>
                              <a:gd name="connsiteY1296" fmla="*/ 1003137 h 1536294"/>
                              <a:gd name="connsiteX1297" fmla="*/ 1703961 w 2991568"/>
                              <a:gd name="connsiteY1297" fmla="*/ 998808 h 1536294"/>
                              <a:gd name="connsiteX1298" fmla="*/ 1623432 w 2991568"/>
                              <a:gd name="connsiteY1298" fmla="*/ 994478 h 1536294"/>
                              <a:gd name="connsiteX1299" fmla="*/ 1555025 w 2991568"/>
                              <a:gd name="connsiteY1299" fmla="*/ 995344 h 1536294"/>
                              <a:gd name="connsiteX1300" fmla="*/ 1547231 w 2991568"/>
                              <a:gd name="connsiteY1300" fmla="*/ 1010930 h 1536294"/>
                              <a:gd name="connsiteX1301" fmla="*/ 1611309 w 2991568"/>
                              <a:gd name="connsiteY1301" fmla="*/ 1005735 h 1536294"/>
                              <a:gd name="connsiteX1302" fmla="*/ 1739463 w 2991568"/>
                              <a:gd name="connsiteY1302" fmla="*/ 1015260 h 1536294"/>
                              <a:gd name="connsiteX1303" fmla="*/ 1761977 w 2991568"/>
                              <a:gd name="connsiteY1303" fmla="*/ 1003137 h 1536294"/>
                              <a:gd name="connsiteX1304" fmla="*/ 1536841 w 2991568"/>
                              <a:gd name="connsiteY1304" fmla="*/ 453285 h 1536294"/>
                              <a:gd name="connsiteX1305" fmla="*/ 1536841 w 2991568"/>
                              <a:gd name="connsiteY1305" fmla="*/ 453285 h 1536294"/>
                              <a:gd name="connsiteX1306" fmla="*/ 1536841 w 2991568"/>
                              <a:gd name="connsiteY1306" fmla="*/ 453285 h 1536294"/>
                              <a:gd name="connsiteX1307" fmla="*/ 1583600 w 2991568"/>
                              <a:gd name="connsiteY1307" fmla="*/ 1078471 h 1536294"/>
                              <a:gd name="connsiteX1308" fmla="*/ 1554159 w 2991568"/>
                              <a:gd name="connsiteY1308" fmla="*/ 1084533 h 1536294"/>
                              <a:gd name="connsiteX1309" fmla="*/ 1585331 w 2991568"/>
                              <a:gd name="connsiteY1309" fmla="*/ 1094924 h 1536294"/>
                              <a:gd name="connsiteX1310" fmla="*/ 1702229 w 2991568"/>
                              <a:gd name="connsiteY1310" fmla="*/ 1083667 h 1536294"/>
                              <a:gd name="connsiteX1311" fmla="*/ 1745525 w 2991568"/>
                              <a:gd name="connsiteY1311" fmla="*/ 1081935 h 1536294"/>
                              <a:gd name="connsiteX1312" fmla="*/ 1741195 w 2991568"/>
                              <a:gd name="connsiteY1312" fmla="*/ 1066349 h 1536294"/>
                              <a:gd name="connsiteX1313" fmla="*/ 1716084 w 2991568"/>
                              <a:gd name="connsiteY1313" fmla="*/ 1067215 h 1536294"/>
                              <a:gd name="connsiteX1314" fmla="*/ 1716084 w 2991568"/>
                              <a:gd name="connsiteY1314" fmla="*/ 1067215 h 1536294"/>
                              <a:gd name="connsiteX1315" fmla="*/ 1716084 w 2991568"/>
                              <a:gd name="connsiteY1315" fmla="*/ 1067215 h 1536294"/>
                              <a:gd name="connsiteX1316" fmla="*/ 1583600 w 2991568"/>
                              <a:gd name="connsiteY1316" fmla="*/ 1078471 h 1536294"/>
                              <a:gd name="connsiteX1317" fmla="*/ 2817520 w 2991568"/>
                              <a:gd name="connsiteY1317" fmla="*/ 94799 h 1536294"/>
                              <a:gd name="connsiteX1318" fmla="*/ 2792409 w 2991568"/>
                              <a:gd name="connsiteY1318" fmla="*/ 108653 h 1536294"/>
                              <a:gd name="connsiteX1319" fmla="*/ 2828777 w 2991568"/>
                              <a:gd name="connsiteY1319" fmla="*/ 110385 h 1536294"/>
                              <a:gd name="connsiteX1320" fmla="*/ 2828777 w 2991568"/>
                              <a:gd name="connsiteY1320" fmla="*/ 110385 h 1536294"/>
                              <a:gd name="connsiteX1321" fmla="*/ 2989836 w 2991568"/>
                              <a:gd name="connsiteY1321" fmla="*/ 96530 h 1536294"/>
                              <a:gd name="connsiteX1322" fmla="*/ 2989836 w 2991568"/>
                              <a:gd name="connsiteY1322" fmla="*/ 80944 h 1536294"/>
                              <a:gd name="connsiteX1323" fmla="*/ 2985507 w 2991568"/>
                              <a:gd name="connsiteY1323" fmla="*/ 80944 h 1536294"/>
                              <a:gd name="connsiteX1324" fmla="*/ 2817520 w 2991568"/>
                              <a:gd name="connsiteY1324" fmla="*/ 94799 h 1536294"/>
                              <a:gd name="connsiteX1325" fmla="*/ 2233898 w 2991568"/>
                              <a:gd name="connsiteY1325" fmla="*/ 1011796 h 1536294"/>
                              <a:gd name="connsiteX1326" fmla="*/ 2162893 w 2991568"/>
                              <a:gd name="connsiteY1326" fmla="*/ 1008333 h 1536294"/>
                              <a:gd name="connsiteX1327" fmla="*/ 2021750 w 2991568"/>
                              <a:gd name="connsiteY1327" fmla="*/ 1007467 h 1536294"/>
                              <a:gd name="connsiteX1328" fmla="*/ 2021750 w 2991568"/>
                              <a:gd name="connsiteY1328" fmla="*/ 1023053 h 1536294"/>
                              <a:gd name="connsiteX1329" fmla="*/ 2092754 w 2991568"/>
                              <a:gd name="connsiteY1329" fmla="*/ 1018724 h 1536294"/>
                              <a:gd name="connsiteX1330" fmla="*/ 2226970 w 2991568"/>
                              <a:gd name="connsiteY1330" fmla="*/ 1023919 h 1536294"/>
                              <a:gd name="connsiteX1331" fmla="*/ 2233898 w 2991568"/>
                              <a:gd name="connsiteY1331" fmla="*/ 1011796 h 1536294"/>
                              <a:gd name="connsiteX1332" fmla="*/ 2456436 w 2991568"/>
                              <a:gd name="connsiteY1332" fmla="*/ 1295815 h 1536294"/>
                              <a:gd name="connsiteX1333" fmla="*/ 2456436 w 2991568"/>
                              <a:gd name="connsiteY1333" fmla="*/ 1295815 h 1536294"/>
                              <a:gd name="connsiteX1334" fmla="*/ 2411409 w 2991568"/>
                              <a:gd name="connsiteY1334" fmla="*/ 1282826 h 1536294"/>
                              <a:gd name="connsiteX1335" fmla="*/ 2273729 w 2991568"/>
                              <a:gd name="connsiteY1335" fmla="*/ 1273301 h 1536294"/>
                              <a:gd name="connsiteX1336" fmla="*/ 2256411 w 2991568"/>
                              <a:gd name="connsiteY1336" fmla="*/ 1288887 h 1536294"/>
                              <a:gd name="connsiteX1337" fmla="*/ 2323952 w 2991568"/>
                              <a:gd name="connsiteY1337" fmla="*/ 1290619 h 1536294"/>
                              <a:gd name="connsiteX1338" fmla="*/ 2403616 w 2991568"/>
                              <a:gd name="connsiteY1338" fmla="*/ 1297546 h 1536294"/>
                              <a:gd name="connsiteX1339" fmla="*/ 2456436 w 2991568"/>
                              <a:gd name="connsiteY1339" fmla="*/ 1295815 h 1536294"/>
                              <a:gd name="connsiteX1340" fmla="*/ 2456436 w 2991568"/>
                              <a:gd name="connsiteY1340" fmla="*/ 1295815 h 1536294"/>
                              <a:gd name="connsiteX1341" fmla="*/ 2459034 w 2991568"/>
                              <a:gd name="connsiteY1341" fmla="*/ 1245592 h 1536294"/>
                              <a:gd name="connsiteX1342" fmla="*/ 2394957 w 2991568"/>
                              <a:gd name="connsiteY1342" fmla="*/ 1249921 h 1536294"/>
                              <a:gd name="connsiteX1343" fmla="*/ 2268534 w 2991568"/>
                              <a:gd name="connsiteY1343" fmla="*/ 1243860 h 1536294"/>
                              <a:gd name="connsiteX1344" fmla="*/ 2259875 w 2991568"/>
                              <a:gd name="connsiteY1344" fmla="*/ 1261178 h 1536294"/>
                              <a:gd name="connsiteX1345" fmla="*/ 2328281 w 2991568"/>
                              <a:gd name="connsiteY1345" fmla="*/ 1262910 h 1536294"/>
                              <a:gd name="connsiteX1346" fmla="*/ 2403616 w 2991568"/>
                              <a:gd name="connsiteY1346" fmla="*/ 1262910 h 1536294"/>
                              <a:gd name="connsiteX1347" fmla="*/ 2465095 w 2991568"/>
                              <a:gd name="connsiteY1347" fmla="*/ 1262910 h 1536294"/>
                              <a:gd name="connsiteX1348" fmla="*/ 2459034 w 2991568"/>
                              <a:gd name="connsiteY1348" fmla="*/ 1245592 h 1536294"/>
                              <a:gd name="connsiteX1349" fmla="*/ 2016554 w 2991568"/>
                              <a:gd name="connsiteY1349" fmla="*/ 1042103 h 1536294"/>
                              <a:gd name="connsiteX1350" fmla="*/ 2016554 w 2991568"/>
                              <a:gd name="connsiteY1350" fmla="*/ 1042103 h 1536294"/>
                              <a:gd name="connsiteX1351" fmla="*/ 2090157 w 2991568"/>
                              <a:gd name="connsiteY1351" fmla="*/ 1051628 h 1536294"/>
                              <a:gd name="connsiteX1352" fmla="*/ 2152502 w 2991568"/>
                              <a:gd name="connsiteY1352" fmla="*/ 1054226 h 1536294"/>
                              <a:gd name="connsiteX1353" fmla="*/ 2192334 w 2991568"/>
                              <a:gd name="connsiteY1353" fmla="*/ 1050762 h 1536294"/>
                              <a:gd name="connsiteX1354" fmla="*/ 2137781 w 2991568"/>
                              <a:gd name="connsiteY1354" fmla="*/ 1040371 h 1536294"/>
                              <a:gd name="connsiteX1355" fmla="*/ 2060716 w 2991568"/>
                              <a:gd name="connsiteY1355" fmla="*/ 1041237 h 1536294"/>
                              <a:gd name="connsiteX1356" fmla="*/ 2016554 w 2991568"/>
                              <a:gd name="connsiteY1356" fmla="*/ 1042103 h 1536294"/>
                              <a:gd name="connsiteX1357" fmla="*/ 2016554 w 2991568"/>
                              <a:gd name="connsiteY1357" fmla="*/ 1042103 h 1536294"/>
                              <a:gd name="connsiteX1358" fmla="*/ 2273729 w 2991568"/>
                              <a:gd name="connsiteY1358" fmla="*/ 1228274 h 1536294"/>
                              <a:gd name="connsiteX1359" fmla="*/ 2433922 w 2991568"/>
                              <a:gd name="connsiteY1359" fmla="*/ 1227408 h 1536294"/>
                              <a:gd name="connsiteX1360" fmla="*/ 2465095 w 2991568"/>
                              <a:gd name="connsiteY1360" fmla="*/ 1223078 h 1536294"/>
                              <a:gd name="connsiteX1361" fmla="*/ 2446911 w 2991568"/>
                              <a:gd name="connsiteY1361" fmla="*/ 1212687 h 1536294"/>
                              <a:gd name="connsiteX1362" fmla="*/ 2326550 w 2991568"/>
                              <a:gd name="connsiteY1362" fmla="*/ 1219615 h 1536294"/>
                              <a:gd name="connsiteX1363" fmla="*/ 2265936 w 2991568"/>
                              <a:gd name="connsiteY1363" fmla="*/ 1210956 h 1536294"/>
                              <a:gd name="connsiteX1364" fmla="*/ 2247752 w 2991568"/>
                              <a:gd name="connsiteY1364" fmla="*/ 1217883 h 1536294"/>
                              <a:gd name="connsiteX1365" fmla="*/ 2273729 w 2991568"/>
                              <a:gd name="connsiteY1365" fmla="*/ 1228274 h 1536294"/>
                              <a:gd name="connsiteX1366" fmla="*/ 2474620 w 2991568"/>
                              <a:gd name="connsiteY1366" fmla="*/ 1178917 h 1536294"/>
                              <a:gd name="connsiteX1367" fmla="*/ 2439984 w 2991568"/>
                              <a:gd name="connsiteY1367" fmla="*/ 1180649 h 1536294"/>
                              <a:gd name="connsiteX1368" fmla="*/ 2368114 w 2991568"/>
                              <a:gd name="connsiteY1368" fmla="*/ 1181515 h 1536294"/>
                              <a:gd name="connsiteX1369" fmla="*/ 2244289 w 2991568"/>
                              <a:gd name="connsiteY1369" fmla="*/ 1177185 h 1536294"/>
                              <a:gd name="connsiteX1370" fmla="*/ 2478950 w 2991568"/>
                              <a:gd name="connsiteY1370" fmla="*/ 1194503 h 1536294"/>
                              <a:gd name="connsiteX1371" fmla="*/ 2474620 w 2991568"/>
                              <a:gd name="connsiteY1371" fmla="*/ 1178917 h 1536294"/>
                              <a:gd name="connsiteX1372" fmla="*/ 2465095 w 2991568"/>
                              <a:gd name="connsiteY1372" fmla="*/ 1262044 h 1536294"/>
                              <a:gd name="connsiteX1373" fmla="*/ 2465095 w 2991568"/>
                              <a:gd name="connsiteY1373" fmla="*/ 1262044 h 1536294"/>
                              <a:gd name="connsiteX1374" fmla="*/ 2465095 w 2991568"/>
                              <a:gd name="connsiteY1374" fmla="*/ 1262044 h 1536294"/>
                              <a:gd name="connsiteX1375" fmla="*/ 2472888 w 2991568"/>
                              <a:gd name="connsiteY1375" fmla="*/ 1093192 h 1536294"/>
                              <a:gd name="connsiteX1376" fmla="*/ 2472888 w 2991568"/>
                              <a:gd name="connsiteY1376" fmla="*/ 1093192 h 1536294"/>
                              <a:gd name="connsiteX1377" fmla="*/ 2467693 w 2991568"/>
                              <a:gd name="connsiteY1377" fmla="*/ 1077605 h 1536294"/>
                              <a:gd name="connsiteX1378" fmla="*/ 2433057 w 2991568"/>
                              <a:gd name="connsiteY1378" fmla="*/ 1079337 h 1536294"/>
                              <a:gd name="connsiteX1379" fmla="*/ 2361186 w 2991568"/>
                              <a:gd name="connsiteY1379" fmla="*/ 1080203 h 1536294"/>
                              <a:gd name="connsiteX1380" fmla="*/ 2238227 w 2991568"/>
                              <a:gd name="connsiteY1380" fmla="*/ 1075874 h 1536294"/>
                              <a:gd name="connsiteX1381" fmla="*/ 2472888 w 2991568"/>
                              <a:gd name="connsiteY1381" fmla="*/ 1093192 h 1536294"/>
                              <a:gd name="connsiteX1382" fmla="*/ 2104877 w 2991568"/>
                              <a:gd name="connsiteY1382" fmla="*/ 1327853 h 1536294"/>
                              <a:gd name="connsiteX1383" fmla="*/ 2142977 w 2991568"/>
                              <a:gd name="connsiteY1383" fmla="*/ 1324390 h 1536294"/>
                              <a:gd name="connsiteX1384" fmla="*/ 2229568 w 2991568"/>
                              <a:gd name="connsiteY1384" fmla="*/ 1328719 h 1536294"/>
                              <a:gd name="connsiteX1385" fmla="*/ 2235630 w 2991568"/>
                              <a:gd name="connsiteY1385" fmla="*/ 1313999 h 1536294"/>
                              <a:gd name="connsiteX1386" fmla="*/ 2185406 w 2991568"/>
                              <a:gd name="connsiteY1386" fmla="*/ 1311401 h 1536294"/>
                              <a:gd name="connsiteX1387" fmla="*/ 2096218 w 2991568"/>
                              <a:gd name="connsiteY1387" fmla="*/ 1311401 h 1536294"/>
                              <a:gd name="connsiteX1388" fmla="*/ 2096218 w 2991568"/>
                              <a:gd name="connsiteY1388" fmla="*/ 1311401 h 1536294"/>
                              <a:gd name="connsiteX1389" fmla="*/ 2096218 w 2991568"/>
                              <a:gd name="connsiteY1389" fmla="*/ 1311401 h 1536294"/>
                              <a:gd name="connsiteX1390" fmla="*/ 2104877 w 2991568"/>
                              <a:gd name="connsiteY1390" fmla="*/ 1327853 h 1536294"/>
                              <a:gd name="connsiteX1391" fmla="*/ 2096218 w 2991568"/>
                              <a:gd name="connsiteY1391" fmla="*/ 1311401 h 1536294"/>
                              <a:gd name="connsiteX1392" fmla="*/ 2096218 w 2991568"/>
                              <a:gd name="connsiteY1392" fmla="*/ 1311401 h 1536294"/>
                              <a:gd name="connsiteX1393" fmla="*/ 2096218 w 2991568"/>
                              <a:gd name="connsiteY1393" fmla="*/ 1311401 h 1536294"/>
                              <a:gd name="connsiteX1394" fmla="*/ 2095352 w 2991568"/>
                              <a:gd name="connsiteY1394" fmla="*/ 1312267 h 1536294"/>
                              <a:gd name="connsiteX1395" fmla="*/ 2095352 w 2991568"/>
                              <a:gd name="connsiteY1395" fmla="*/ 1312267 h 1536294"/>
                              <a:gd name="connsiteX1396" fmla="*/ 2096218 w 2991568"/>
                              <a:gd name="connsiteY1396" fmla="*/ 1311401 h 1536294"/>
                              <a:gd name="connsiteX1397" fmla="*/ 2095352 w 2991568"/>
                              <a:gd name="connsiteY1397" fmla="*/ 1312267 h 1536294"/>
                              <a:gd name="connsiteX1398" fmla="*/ 2087559 w 2991568"/>
                              <a:gd name="connsiteY1398" fmla="*/ 395269 h 1536294"/>
                              <a:gd name="connsiteX1399" fmla="*/ 2087559 w 2991568"/>
                              <a:gd name="connsiteY1399" fmla="*/ 395269 h 1536294"/>
                              <a:gd name="connsiteX1400" fmla="*/ 2087559 w 2991568"/>
                              <a:gd name="connsiteY1400" fmla="*/ 395269 h 1536294"/>
                              <a:gd name="connsiteX1401" fmla="*/ 2284120 w 2991568"/>
                              <a:gd name="connsiteY1401" fmla="*/ 1059421 h 1536294"/>
                              <a:gd name="connsiteX1402" fmla="*/ 2405348 w 2991568"/>
                              <a:gd name="connsiteY1402" fmla="*/ 1056824 h 1536294"/>
                              <a:gd name="connsiteX1403" fmla="*/ 2471156 w 2991568"/>
                              <a:gd name="connsiteY1403" fmla="*/ 1049031 h 1536294"/>
                              <a:gd name="connsiteX1404" fmla="*/ 2427861 w 2991568"/>
                              <a:gd name="connsiteY1404" fmla="*/ 1041237 h 1536294"/>
                              <a:gd name="connsiteX1405" fmla="*/ 2290182 w 2991568"/>
                              <a:gd name="connsiteY1405" fmla="*/ 1042103 h 1536294"/>
                              <a:gd name="connsiteX1406" fmla="*/ 2256411 w 2991568"/>
                              <a:gd name="connsiteY1406" fmla="*/ 1051628 h 1536294"/>
                              <a:gd name="connsiteX1407" fmla="*/ 2284120 w 2991568"/>
                              <a:gd name="connsiteY1407" fmla="*/ 1059421 h 1536294"/>
                              <a:gd name="connsiteX1408" fmla="*/ 2284120 w 2991568"/>
                              <a:gd name="connsiteY1408" fmla="*/ 1059421 h 1536294"/>
                              <a:gd name="connsiteX1409" fmla="*/ 2463364 w 2991568"/>
                              <a:gd name="connsiteY1409" fmla="*/ 991881 h 1536294"/>
                              <a:gd name="connsiteX1410" fmla="*/ 2463364 w 2991568"/>
                              <a:gd name="connsiteY1410" fmla="*/ 991881 h 1536294"/>
                              <a:gd name="connsiteX1411" fmla="*/ 2463364 w 2991568"/>
                              <a:gd name="connsiteY1411" fmla="*/ 991881 h 1536294"/>
                              <a:gd name="connsiteX1412" fmla="*/ 2507525 w 2991568"/>
                              <a:gd name="connsiteY1412" fmla="*/ 677555 h 1536294"/>
                              <a:gd name="connsiteX1413" fmla="*/ 2463364 w 2991568"/>
                              <a:gd name="connsiteY1413" fmla="*/ 675824 h 1536294"/>
                              <a:gd name="connsiteX1414" fmla="*/ 2374175 w 2991568"/>
                              <a:gd name="connsiteY1414" fmla="*/ 671494 h 1536294"/>
                              <a:gd name="connsiteX1415" fmla="*/ 2280656 w 2991568"/>
                              <a:gd name="connsiteY1415" fmla="*/ 672360 h 1536294"/>
                              <a:gd name="connsiteX1416" fmla="*/ 2352527 w 2991568"/>
                              <a:gd name="connsiteY1416" fmla="*/ 679287 h 1536294"/>
                              <a:gd name="connsiteX1417" fmla="*/ 2504927 w 2991568"/>
                              <a:gd name="connsiteY1417" fmla="*/ 687946 h 1536294"/>
                              <a:gd name="connsiteX1418" fmla="*/ 2504927 w 2991568"/>
                              <a:gd name="connsiteY1418" fmla="*/ 687946 h 1536294"/>
                              <a:gd name="connsiteX1419" fmla="*/ 2504927 w 2991568"/>
                              <a:gd name="connsiteY1419" fmla="*/ 687946 h 1536294"/>
                              <a:gd name="connsiteX1420" fmla="*/ 2507525 w 2991568"/>
                              <a:gd name="connsiteY1420" fmla="*/ 677555 h 1536294"/>
                              <a:gd name="connsiteX1421" fmla="*/ 2270266 w 2991568"/>
                              <a:gd name="connsiteY1421" fmla="*/ 975428 h 1536294"/>
                              <a:gd name="connsiteX1422" fmla="*/ 2463364 w 2991568"/>
                              <a:gd name="connsiteY1422" fmla="*/ 992746 h 1536294"/>
                              <a:gd name="connsiteX1423" fmla="*/ 2463364 w 2991568"/>
                              <a:gd name="connsiteY1423" fmla="*/ 992746 h 1536294"/>
                              <a:gd name="connsiteX1424" fmla="*/ 2463364 w 2991568"/>
                              <a:gd name="connsiteY1424" fmla="*/ 992746 h 1536294"/>
                              <a:gd name="connsiteX1425" fmla="*/ 2438252 w 2991568"/>
                              <a:gd name="connsiteY1425" fmla="*/ 975428 h 1536294"/>
                              <a:gd name="connsiteX1426" fmla="*/ 2355991 w 2991568"/>
                              <a:gd name="connsiteY1426" fmla="*/ 981490 h 1536294"/>
                              <a:gd name="connsiteX1427" fmla="*/ 2270266 w 2991568"/>
                              <a:gd name="connsiteY1427" fmla="*/ 975428 h 1536294"/>
                              <a:gd name="connsiteX1428" fmla="*/ 2492804 w 2991568"/>
                              <a:gd name="connsiteY1428" fmla="*/ 922608 h 1536294"/>
                              <a:gd name="connsiteX1429" fmla="*/ 2492804 w 2991568"/>
                              <a:gd name="connsiteY1429" fmla="*/ 922608 h 1536294"/>
                              <a:gd name="connsiteX1430" fmla="*/ 2401018 w 2991568"/>
                              <a:gd name="connsiteY1430" fmla="*/ 906156 h 1536294"/>
                              <a:gd name="connsiteX1431" fmla="*/ 2254679 w 2991568"/>
                              <a:gd name="connsiteY1431" fmla="*/ 907887 h 1536294"/>
                              <a:gd name="connsiteX1432" fmla="*/ 2371577 w 2991568"/>
                              <a:gd name="connsiteY1432" fmla="*/ 916546 h 1536294"/>
                              <a:gd name="connsiteX1433" fmla="*/ 2442582 w 2991568"/>
                              <a:gd name="connsiteY1433" fmla="*/ 920876 h 1536294"/>
                              <a:gd name="connsiteX1434" fmla="*/ 2492804 w 2991568"/>
                              <a:gd name="connsiteY1434" fmla="*/ 922608 h 1536294"/>
                              <a:gd name="connsiteX1435" fmla="*/ 2492804 w 2991568"/>
                              <a:gd name="connsiteY1435" fmla="*/ 922608 h 1536294"/>
                              <a:gd name="connsiteX1436" fmla="*/ 2195797 w 2991568"/>
                              <a:gd name="connsiteY1436" fmla="*/ 881044 h 1536294"/>
                              <a:gd name="connsiteX1437" fmla="*/ 2236495 w 2991568"/>
                              <a:gd name="connsiteY1437" fmla="*/ 887106 h 1536294"/>
                              <a:gd name="connsiteX1438" fmla="*/ 2220043 w 2991568"/>
                              <a:gd name="connsiteY1438" fmla="*/ 869787 h 1536294"/>
                              <a:gd name="connsiteX1439" fmla="*/ 2220043 w 2991568"/>
                              <a:gd name="connsiteY1439" fmla="*/ 869787 h 1536294"/>
                              <a:gd name="connsiteX1440" fmla="*/ 2115268 w 2991568"/>
                              <a:gd name="connsiteY1440" fmla="*/ 870653 h 1536294"/>
                              <a:gd name="connsiteX1441" fmla="*/ 2054654 w 2991568"/>
                              <a:gd name="connsiteY1441" fmla="*/ 874117 h 1536294"/>
                              <a:gd name="connsiteX1442" fmla="*/ 2074570 w 2991568"/>
                              <a:gd name="connsiteY1442" fmla="*/ 886240 h 1536294"/>
                              <a:gd name="connsiteX1443" fmla="*/ 2074570 w 2991568"/>
                              <a:gd name="connsiteY1443" fmla="*/ 886240 h 1536294"/>
                              <a:gd name="connsiteX1444" fmla="*/ 2195797 w 2991568"/>
                              <a:gd name="connsiteY1444" fmla="*/ 881044 h 1536294"/>
                              <a:gd name="connsiteX1445" fmla="*/ 1769770 w 2991568"/>
                              <a:gd name="connsiteY1445" fmla="*/ 831687 h 1536294"/>
                              <a:gd name="connsiteX1446" fmla="*/ 1848568 w 2991568"/>
                              <a:gd name="connsiteY1446" fmla="*/ 830821 h 1536294"/>
                              <a:gd name="connsiteX1447" fmla="*/ 1994907 w 2991568"/>
                              <a:gd name="connsiteY1447" fmla="*/ 836017 h 1536294"/>
                              <a:gd name="connsiteX1448" fmla="*/ 2014822 w 2991568"/>
                              <a:gd name="connsiteY1448" fmla="*/ 843810 h 1536294"/>
                              <a:gd name="connsiteX1449" fmla="*/ 2025213 w 2991568"/>
                              <a:gd name="connsiteY1449" fmla="*/ 829090 h 1536294"/>
                              <a:gd name="connsiteX1450" fmla="*/ 1958538 w 2991568"/>
                              <a:gd name="connsiteY1450" fmla="*/ 821296 h 1536294"/>
                              <a:gd name="connsiteX1451" fmla="*/ 1791418 w 2991568"/>
                              <a:gd name="connsiteY1451" fmla="*/ 818699 h 1536294"/>
                              <a:gd name="connsiteX1452" fmla="*/ 1769770 w 2991568"/>
                              <a:gd name="connsiteY1452" fmla="*/ 831687 h 1536294"/>
                              <a:gd name="connsiteX1453" fmla="*/ 2500598 w 2991568"/>
                              <a:gd name="connsiteY1453" fmla="*/ 438565 h 1536294"/>
                              <a:gd name="connsiteX1454" fmla="*/ 2414872 w 2991568"/>
                              <a:gd name="connsiteY1454" fmla="*/ 437699 h 1536294"/>
                              <a:gd name="connsiteX1455" fmla="*/ 2348198 w 2991568"/>
                              <a:gd name="connsiteY1455" fmla="*/ 429040 h 1536294"/>
                              <a:gd name="connsiteX1456" fmla="*/ 2339539 w 2991568"/>
                              <a:gd name="connsiteY1456" fmla="*/ 438565 h 1536294"/>
                              <a:gd name="connsiteX1457" fmla="*/ 2419202 w 2991568"/>
                              <a:gd name="connsiteY1457" fmla="*/ 449821 h 1536294"/>
                              <a:gd name="connsiteX1458" fmla="*/ 2459900 w 2991568"/>
                              <a:gd name="connsiteY1458" fmla="*/ 452419 h 1536294"/>
                              <a:gd name="connsiteX1459" fmla="*/ 2541295 w 2991568"/>
                              <a:gd name="connsiteY1459" fmla="*/ 452419 h 1536294"/>
                              <a:gd name="connsiteX1460" fmla="*/ 2542161 w 2991568"/>
                              <a:gd name="connsiteY1460" fmla="*/ 439430 h 1536294"/>
                              <a:gd name="connsiteX1461" fmla="*/ 2500598 w 2991568"/>
                              <a:gd name="connsiteY1461" fmla="*/ 438565 h 1536294"/>
                              <a:gd name="connsiteX1462" fmla="*/ 2456436 w 2991568"/>
                              <a:gd name="connsiteY1462" fmla="*/ 1009199 h 1536294"/>
                              <a:gd name="connsiteX1463" fmla="*/ 2396688 w 2991568"/>
                              <a:gd name="connsiteY1463" fmla="*/ 1010930 h 1536294"/>
                              <a:gd name="connsiteX1464" fmla="*/ 2339539 w 2991568"/>
                              <a:gd name="connsiteY1464" fmla="*/ 1010930 h 1536294"/>
                              <a:gd name="connsiteX1465" fmla="*/ 2292779 w 2991568"/>
                              <a:gd name="connsiteY1465" fmla="*/ 1001406 h 1536294"/>
                              <a:gd name="connsiteX1466" fmla="*/ 2284120 w 2991568"/>
                              <a:gd name="connsiteY1466" fmla="*/ 1016992 h 1536294"/>
                              <a:gd name="connsiteX1467" fmla="*/ 2343002 w 2991568"/>
                              <a:gd name="connsiteY1467" fmla="*/ 1020456 h 1536294"/>
                              <a:gd name="connsiteX1468" fmla="*/ 2407079 w 2991568"/>
                              <a:gd name="connsiteY1468" fmla="*/ 1026517 h 1536294"/>
                              <a:gd name="connsiteX1469" fmla="*/ 2461632 w 2991568"/>
                              <a:gd name="connsiteY1469" fmla="*/ 1028249 h 1536294"/>
                              <a:gd name="connsiteX1470" fmla="*/ 2461632 w 2991568"/>
                              <a:gd name="connsiteY1470" fmla="*/ 1028249 h 1536294"/>
                              <a:gd name="connsiteX1471" fmla="*/ 2461632 w 2991568"/>
                              <a:gd name="connsiteY1471" fmla="*/ 1028249 h 1536294"/>
                              <a:gd name="connsiteX1472" fmla="*/ 2456436 w 2991568"/>
                              <a:gd name="connsiteY1472" fmla="*/ 1009199 h 1536294"/>
                              <a:gd name="connsiteX1473" fmla="*/ 2467693 w 2991568"/>
                              <a:gd name="connsiteY1473" fmla="*/ 956378 h 1536294"/>
                              <a:gd name="connsiteX1474" fmla="*/ 2461632 w 2991568"/>
                              <a:gd name="connsiteY1474" fmla="*/ 942524 h 1536294"/>
                              <a:gd name="connsiteX1475" fmla="*/ 2435654 w 2991568"/>
                              <a:gd name="connsiteY1475" fmla="*/ 945121 h 1536294"/>
                              <a:gd name="connsiteX1476" fmla="*/ 2368114 w 2991568"/>
                              <a:gd name="connsiteY1476" fmla="*/ 946853 h 1536294"/>
                              <a:gd name="connsiteX1477" fmla="*/ 2289315 w 2991568"/>
                              <a:gd name="connsiteY1477" fmla="*/ 943390 h 1536294"/>
                              <a:gd name="connsiteX1478" fmla="*/ 2467693 w 2991568"/>
                              <a:gd name="connsiteY1478" fmla="*/ 956378 h 1536294"/>
                              <a:gd name="connsiteX1479" fmla="*/ 2092754 w 2991568"/>
                              <a:gd name="connsiteY1479" fmla="*/ 413453 h 1536294"/>
                              <a:gd name="connsiteX1480" fmla="*/ 2152502 w 2991568"/>
                              <a:gd name="connsiteY1480" fmla="*/ 411721 h 1536294"/>
                              <a:gd name="connsiteX1481" fmla="*/ 2208786 w 2991568"/>
                              <a:gd name="connsiteY1481" fmla="*/ 411721 h 1536294"/>
                              <a:gd name="connsiteX1482" fmla="*/ 2255545 w 2991568"/>
                              <a:gd name="connsiteY1482" fmla="*/ 421246 h 1536294"/>
                              <a:gd name="connsiteX1483" fmla="*/ 2264204 w 2991568"/>
                              <a:gd name="connsiteY1483" fmla="*/ 405660 h 1536294"/>
                              <a:gd name="connsiteX1484" fmla="*/ 2205323 w 2991568"/>
                              <a:gd name="connsiteY1484" fmla="*/ 402196 h 1536294"/>
                              <a:gd name="connsiteX1485" fmla="*/ 2141245 w 2991568"/>
                              <a:gd name="connsiteY1485" fmla="*/ 396135 h 1536294"/>
                              <a:gd name="connsiteX1486" fmla="*/ 2086693 w 2991568"/>
                              <a:gd name="connsiteY1486" fmla="*/ 394403 h 1536294"/>
                              <a:gd name="connsiteX1487" fmla="*/ 2092754 w 2991568"/>
                              <a:gd name="connsiteY1487" fmla="*/ 413453 h 1536294"/>
                              <a:gd name="connsiteX1488" fmla="*/ 2481547 w 2991568"/>
                              <a:gd name="connsiteY1488" fmla="*/ 1193637 h 1536294"/>
                              <a:gd name="connsiteX1489" fmla="*/ 2478950 w 2991568"/>
                              <a:gd name="connsiteY1489" fmla="*/ 1194503 h 1536294"/>
                              <a:gd name="connsiteX1490" fmla="*/ 2476352 w 2991568"/>
                              <a:gd name="connsiteY1490" fmla="*/ 1196235 h 1536294"/>
                              <a:gd name="connsiteX1491" fmla="*/ 2481547 w 2991568"/>
                              <a:gd name="connsiteY1491" fmla="*/ 1193637 h 1536294"/>
                              <a:gd name="connsiteX1492" fmla="*/ 2265936 w 2991568"/>
                              <a:gd name="connsiteY1492" fmla="*/ 363231 h 1536294"/>
                              <a:gd name="connsiteX1493" fmla="*/ 2144709 w 2991568"/>
                              <a:gd name="connsiteY1493" fmla="*/ 365828 h 1536294"/>
                              <a:gd name="connsiteX1494" fmla="*/ 2078900 w 2991568"/>
                              <a:gd name="connsiteY1494" fmla="*/ 373621 h 1536294"/>
                              <a:gd name="connsiteX1495" fmla="*/ 2122195 w 2991568"/>
                              <a:gd name="connsiteY1495" fmla="*/ 381415 h 1536294"/>
                              <a:gd name="connsiteX1496" fmla="*/ 2259875 w 2991568"/>
                              <a:gd name="connsiteY1496" fmla="*/ 380549 h 1536294"/>
                              <a:gd name="connsiteX1497" fmla="*/ 2293645 w 2991568"/>
                              <a:gd name="connsiteY1497" fmla="*/ 371024 h 1536294"/>
                              <a:gd name="connsiteX1498" fmla="*/ 2265936 w 2991568"/>
                              <a:gd name="connsiteY1498" fmla="*/ 363231 h 1536294"/>
                              <a:gd name="connsiteX1499" fmla="*/ 2265936 w 2991568"/>
                              <a:gd name="connsiteY1499" fmla="*/ 363231 h 1536294"/>
                              <a:gd name="connsiteX1500" fmla="*/ 2057252 w 2991568"/>
                              <a:gd name="connsiteY1500" fmla="*/ 500044 h 1536294"/>
                              <a:gd name="connsiteX1501" fmla="*/ 2057252 w 2991568"/>
                              <a:gd name="connsiteY1501" fmla="*/ 500044 h 1536294"/>
                              <a:gd name="connsiteX1502" fmla="*/ 2057252 w 2991568"/>
                              <a:gd name="connsiteY1502" fmla="*/ 500044 h 1536294"/>
                              <a:gd name="connsiteX1503" fmla="*/ 2149039 w 2991568"/>
                              <a:gd name="connsiteY1503" fmla="*/ 516496 h 1536294"/>
                              <a:gd name="connsiteX1504" fmla="*/ 2295377 w 2991568"/>
                              <a:gd name="connsiteY1504" fmla="*/ 514765 h 1536294"/>
                              <a:gd name="connsiteX1505" fmla="*/ 2178479 w 2991568"/>
                              <a:gd name="connsiteY1505" fmla="*/ 506106 h 1536294"/>
                              <a:gd name="connsiteX1506" fmla="*/ 2107475 w 2991568"/>
                              <a:gd name="connsiteY1506" fmla="*/ 501776 h 1536294"/>
                              <a:gd name="connsiteX1507" fmla="*/ 2057252 w 2991568"/>
                              <a:gd name="connsiteY1507" fmla="*/ 500044 h 1536294"/>
                              <a:gd name="connsiteX1508" fmla="*/ 2081497 w 2991568"/>
                              <a:gd name="connsiteY1508" fmla="*/ 466274 h 1536294"/>
                              <a:gd name="connsiteX1509" fmla="*/ 2087559 w 2991568"/>
                              <a:gd name="connsiteY1509" fmla="*/ 480128 h 1536294"/>
                              <a:gd name="connsiteX1510" fmla="*/ 2113536 w 2991568"/>
                              <a:gd name="connsiteY1510" fmla="*/ 477530 h 1536294"/>
                              <a:gd name="connsiteX1511" fmla="*/ 2181077 w 2991568"/>
                              <a:gd name="connsiteY1511" fmla="*/ 475799 h 1536294"/>
                              <a:gd name="connsiteX1512" fmla="*/ 2259875 w 2991568"/>
                              <a:gd name="connsiteY1512" fmla="*/ 479262 h 1536294"/>
                              <a:gd name="connsiteX1513" fmla="*/ 2081497 w 2991568"/>
                              <a:gd name="connsiteY1513" fmla="*/ 466274 h 1536294"/>
                              <a:gd name="connsiteX1514" fmla="*/ 2315293 w 2991568"/>
                              <a:gd name="connsiteY1514" fmla="*/ 409990 h 1536294"/>
                              <a:gd name="connsiteX1515" fmla="*/ 2386297 w 2991568"/>
                              <a:gd name="connsiteY1515" fmla="*/ 413453 h 1536294"/>
                              <a:gd name="connsiteX1516" fmla="*/ 2527441 w 2991568"/>
                              <a:gd name="connsiteY1516" fmla="*/ 414319 h 1536294"/>
                              <a:gd name="connsiteX1517" fmla="*/ 2527441 w 2991568"/>
                              <a:gd name="connsiteY1517" fmla="*/ 398733 h 1536294"/>
                              <a:gd name="connsiteX1518" fmla="*/ 2456436 w 2991568"/>
                              <a:gd name="connsiteY1518" fmla="*/ 403062 h 1536294"/>
                              <a:gd name="connsiteX1519" fmla="*/ 2322220 w 2991568"/>
                              <a:gd name="connsiteY1519" fmla="*/ 397867 h 1536294"/>
                              <a:gd name="connsiteX1520" fmla="*/ 2315293 w 2991568"/>
                              <a:gd name="connsiteY1520" fmla="*/ 409990 h 1536294"/>
                              <a:gd name="connsiteX1521" fmla="*/ 2278925 w 2991568"/>
                              <a:gd name="connsiteY1521" fmla="*/ 448090 h 1536294"/>
                              <a:gd name="connsiteX1522" fmla="*/ 2085827 w 2991568"/>
                              <a:gd name="connsiteY1522" fmla="*/ 430771 h 1536294"/>
                              <a:gd name="connsiteX1523" fmla="*/ 2085827 w 2991568"/>
                              <a:gd name="connsiteY1523" fmla="*/ 430771 h 1536294"/>
                              <a:gd name="connsiteX1524" fmla="*/ 2110938 w 2991568"/>
                              <a:gd name="connsiteY1524" fmla="*/ 448090 h 1536294"/>
                              <a:gd name="connsiteX1525" fmla="*/ 2193200 w 2991568"/>
                              <a:gd name="connsiteY1525" fmla="*/ 442028 h 1536294"/>
                              <a:gd name="connsiteX1526" fmla="*/ 2278925 w 2991568"/>
                              <a:gd name="connsiteY1526" fmla="*/ 448090 h 1536294"/>
                              <a:gd name="connsiteX1527" fmla="*/ 2459900 w 2991568"/>
                              <a:gd name="connsiteY1527" fmla="*/ 371024 h 1536294"/>
                              <a:gd name="connsiteX1528" fmla="*/ 2397554 w 2991568"/>
                              <a:gd name="connsiteY1528" fmla="*/ 368426 h 1536294"/>
                              <a:gd name="connsiteX1529" fmla="*/ 2357723 w 2991568"/>
                              <a:gd name="connsiteY1529" fmla="*/ 371890 h 1536294"/>
                              <a:gd name="connsiteX1530" fmla="*/ 2412275 w 2991568"/>
                              <a:gd name="connsiteY1530" fmla="*/ 382280 h 1536294"/>
                              <a:gd name="connsiteX1531" fmla="*/ 2489341 w 2991568"/>
                              <a:gd name="connsiteY1531" fmla="*/ 381415 h 1536294"/>
                              <a:gd name="connsiteX1532" fmla="*/ 2532636 w 2991568"/>
                              <a:gd name="connsiteY1532" fmla="*/ 379683 h 1536294"/>
                              <a:gd name="connsiteX1533" fmla="*/ 2532636 w 2991568"/>
                              <a:gd name="connsiteY1533" fmla="*/ 379683 h 1536294"/>
                              <a:gd name="connsiteX1534" fmla="*/ 2532636 w 2991568"/>
                              <a:gd name="connsiteY1534" fmla="*/ 379683 h 1536294"/>
                              <a:gd name="connsiteX1535" fmla="*/ 2459900 w 2991568"/>
                              <a:gd name="connsiteY1535" fmla="*/ 371024 h 1536294"/>
                              <a:gd name="connsiteX1536" fmla="*/ 2524843 w 2991568"/>
                              <a:gd name="connsiteY1536" fmla="*/ 354571 h 1536294"/>
                              <a:gd name="connsiteX1537" fmla="*/ 2516184 w 2991568"/>
                              <a:gd name="connsiteY1537" fmla="*/ 355437 h 1536294"/>
                              <a:gd name="connsiteX1538" fmla="*/ 2524843 w 2991568"/>
                              <a:gd name="connsiteY1538" fmla="*/ 354571 h 1536294"/>
                              <a:gd name="connsiteX1539" fmla="*/ 2527441 w 2991568"/>
                              <a:gd name="connsiteY1539" fmla="*/ 414319 h 1536294"/>
                              <a:gd name="connsiteX1540" fmla="*/ 2527441 w 2991568"/>
                              <a:gd name="connsiteY1540" fmla="*/ 414319 h 1536294"/>
                              <a:gd name="connsiteX1541" fmla="*/ 2527441 w 2991568"/>
                              <a:gd name="connsiteY1541" fmla="*/ 414319 h 1536294"/>
                              <a:gd name="connsiteX1542" fmla="*/ 2511854 w 2991568"/>
                              <a:gd name="connsiteY1542" fmla="*/ 355437 h 1536294"/>
                              <a:gd name="connsiteX1543" fmla="*/ 2511854 w 2991568"/>
                              <a:gd name="connsiteY1543" fmla="*/ 355437 h 1536294"/>
                              <a:gd name="connsiteX1544" fmla="*/ 2511854 w 2991568"/>
                              <a:gd name="connsiteY1544" fmla="*/ 355437 h 1536294"/>
                              <a:gd name="connsiteX1545" fmla="*/ 2428727 w 2991568"/>
                              <a:gd name="connsiteY1545" fmla="*/ 1425701 h 1536294"/>
                              <a:gd name="connsiteX1546" fmla="*/ 2298841 w 2991568"/>
                              <a:gd name="connsiteY1546" fmla="*/ 1404919 h 1536294"/>
                              <a:gd name="connsiteX1547" fmla="*/ 2287584 w 2991568"/>
                              <a:gd name="connsiteY1547" fmla="*/ 1422237 h 1536294"/>
                              <a:gd name="connsiteX1548" fmla="*/ 2360320 w 2991568"/>
                              <a:gd name="connsiteY1548" fmla="*/ 1427433 h 1536294"/>
                              <a:gd name="connsiteX1549" fmla="*/ 2433057 w 2991568"/>
                              <a:gd name="connsiteY1549" fmla="*/ 1438690 h 1536294"/>
                              <a:gd name="connsiteX1550" fmla="*/ 2485877 w 2991568"/>
                              <a:gd name="connsiteY1550" fmla="*/ 1437824 h 1536294"/>
                              <a:gd name="connsiteX1551" fmla="*/ 2485877 w 2991568"/>
                              <a:gd name="connsiteY1551" fmla="*/ 1437824 h 1536294"/>
                              <a:gd name="connsiteX1552" fmla="*/ 2485877 w 2991568"/>
                              <a:gd name="connsiteY1552" fmla="*/ 1437824 h 1536294"/>
                              <a:gd name="connsiteX1553" fmla="*/ 2428727 w 2991568"/>
                              <a:gd name="connsiteY1553" fmla="*/ 1425701 h 1536294"/>
                              <a:gd name="connsiteX1554" fmla="*/ 1740329 w 2991568"/>
                              <a:gd name="connsiteY1554" fmla="*/ 227283 h 1536294"/>
                              <a:gd name="connsiteX1555" fmla="*/ 1662398 w 2991568"/>
                              <a:gd name="connsiteY1555" fmla="*/ 220356 h 1536294"/>
                              <a:gd name="connsiteX1556" fmla="*/ 1531645 w 2991568"/>
                              <a:gd name="connsiteY1556" fmla="*/ 216026 h 1536294"/>
                              <a:gd name="connsiteX1557" fmla="*/ 1606979 w 2991568"/>
                              <a:gd name="connsiteY1557" fmla="*/ 232478 h 1536294"/>
                              <a:gd name="connsiteX1558" fmla="*/ 1686643 w 2991568"/>
                              <a:gd name="connsiteY1558" fmla="*/ 240271 h 1536294"/>
                              <a:gd name="connsiteX1559" fmla="*/ 1761977 w 2991568"/>
                              <a:gd name="connsiteY1559" fmla="*/ 243735 h 1536294"/>
                              <a:gd name="connsiteX1560" fmla="*/ 1740329 w 2991568"/>
                              <a:gd name="connsiteY1560" fmla="*/ 227283 h 1536294"/>
                              <a:gd name="connsiteX1561" fmla="*/ 1761977 w 2991568"/>
                              <a:gd name="connsiteY1561" fmla="*/ 1222212 h 1536294"/>
                              <a:gd name="connsiteX1562" fmla="*/ 1683179 w 2991568"/>
                              <a:gd name="connsiteY1562" fmla="*/ 1221346 h 1536294"/>
                              <a:gd name="connsiteX1563" fmla="*/ 1680581 w 2991568"/>
                              <a:gd name="connsiteY1563" fmla="*/ 1221346 h 1536294"/>
                              <a:gd name="connsiteX1564" fmla="*/ 1545500 w 2991568"/>
                              <a:gd name="connsiteY1564" fmla="*/ 1235201 h 1536294"/>
                              <a:gd name="connsiteX1565" fmla="*/ 1543768 w 2991568"/>
                              <a:gd name="connsiteY1565" fmla="*/ 1251653 h 1536294"/>
                              <a:gd name="connsiteX1566" fmla="*/ 1612175 w 2991568"/>
                              <a:gd name="connsiteY1566" fmla="*/ 1242994 h 1536294"/>
                              <a:gd name="connsiteX1567" fmla="*/ 1744659 w 2991568"/>
                              <a:gd name="connsiteY1567" fmla="*/ 1236067 h 1536294"/>
                              <a:gd name="connsiteX1568" fmla="*/ 1761977 w 2991568"/>
                              <a:gd name="connsiteY1568" fmla="*/ 1222212 h 1536294"/>
                              <a:gd name="connsiteX1569" fmla="*/ 1537706 w 2991568"/>
                              <a:gd name="connsiteY1569" fmla="*/ 1326987 h 1536294"/>
                              <a:gd name="connsiteX1570" fmla="*/ 1587063 w 2991568"/>
                              <a:gd name="connsiteY1570" fmla="*/ 1324390 h 1536294"/>
                              <a:gd name="connsiteX1571" fmla="*/ 1719547 w 2991568"/>
                              <a:gd name="connsiteY1571" fmla="*/ 1314865 h 1536294"/>
                              <a:gd name="connsiteX1572" fmla="*/ 1762843 w 2991568"/>
                              <a:gd name="connsiteY1572" fmla="*/ 1306206 h 1536294"/>
                              <a:gd name="connsiteX1573" fmla="*/ 1694436 w 2991568"/>
                              <a:gd name="connsiteY1573" fmla="*/ 1300144 h 1536294"/>
                              <a:gd name="connsiteX1574" fmla="*/ 1693570 w 2991568"/>
                              <a:gd name="connsiteY1574" fmla="*/ 1300144 h 1536294"/>
                              <a:gd name="connsiteX1575" fmla="*/ 1553293 w 2991568"/>
                              <a:gd name="connsiteY1575" fmla="*/ 1314865 h 1536294"/>
                              <a:gd name="connsiteX1576" fmla="*/ 1537706 w 2991568"/>
                              <a:gd name="connsiteY1576" fmla="*/ 1326987 h 1536294"/>
                              <a:gd name="connsiteX1577" fmla="*/ 1739463 w 2991568"/>
                              <a:gd name="connsiteY1577" fmla="*/ 1416176 h 1536294"/>
                              <a:gd name="connsiteX1578" fmla="*/ 1674520 w 2991568"/>
                              <a:gd name="connsiteY1578" fmla="*/ 1417908 h 1536294"/>
                              <a:gd name="connsiteX1579" fmla="*/ 1592259 w 2991568"/>
                              <a:gd name="connsiteY1579" fmla="*/ 1426567 h 1536294"/>
                              <a:gd name="connsiteX1580" fmla="*/ 1558488 w 2991568"/>
                              <a:gd name="connsiteY1580" fmla="*/ 1427433 h 1536294"/>
                              <a:gd name="connsiteX1581" fmla="*/ 1555891 w 2991568"/>
                              <a:gd name="connsiteY1581" fmla="*/ 1443885 h 1536294"/>
                              <a:gd name="connsiteX1582" fmla="*/ 1710023 w 2991568"/>
                              <a:gd name="connsiteY1582" fmla="*/ 1431762 h 1536294"/>
                              <a:gd name="connsiteX1583" fmla="*/ 1764575 w 2991568"/>
                              <a:gd name="connsiteY1583" fmla="*/ 1423969 h 1536294"/>
                              <a:gd name="connsiteX1584" fmla="*/ 1739463 w 2991568"/>
                              <a:gd name="connsiteY1584" fmla="*/ 1416176 h 1536294"/>
                              <a:gd name="connsiteX1585" fmla="*/ 1739463 w 2991568"/>
                              <a:gd name="connsiteY1585" fmla="*/ 1416176 h 1536294"/>
                              <a:gd name="connsiteX1586" fmla="*/ 1693570 w 2991568"/>
                              <a:gd name="connsiteY1586" fmla="*/ 1299278 h 1536294"/>
                              <a:gd name="connsiteX1587" fmla="*/ 1693570 w 2991568"/>
                              <a:gd name="connsiteY1587" fmla="*/ 1299278 h 1536294"/>
                              <a:gd name="connsiteX1588" fmla="*/ 1693570 w 2991568"/>
                              <a:gd name="connsiteY1588" fmla="*/ 1299278 h 1536294"/>
                              <a:gd name="connsiteX1589" fmla="*/ 1700497 w 2991568"/>
                              <a:gd name="connsiteY1589" fmla="*/ 261053 h 1536294"/>
                              <a:gd name="connsiteX1590" fmla="*/ 1605247 w 2991568"/>
                              <a:gd name="connsiteY1590" fmla="*/ 254992 h 1536294"/>
                              <a:gd name="connsiteX1591" fmla="*/ 1538572 w 2991568"/>
                              <a:gd name="connsiteY1591" fmla="*/ 257590 h 1536294"/>
                              <a:gd name="connsiteX1592" fmla="*/ 1604382 w 2991568"/>
                              <a:gd name="connsiteY1592" fmla="*/ 272310 h 1536294"/>
                              <a:gd name="connsiteX1593" fmla="*/ 1697900 w 2991568"/>
                              <a:gd name="connsiteY1593" fmla="*/ 280103 h 1536294"/>
                              <a:gd name="connsiteX1594" fmla="*/ 1762843 w 2991568"/>
                              <a:gd name="connsiteY1594" fmla="*/ 281835 h 1536294"/>
                              <a:gd name="connsiteX1595" fmla="*/ 1757648 w 2991568"/>
                              <a:gd name="connsiteY1595" fmla="*/ 261919 h 1536294"/>
                              <a:gd name="connsiteX1596" fmla="*/ 1700497 w 2991568"/>
                              <a:gd name="connsiteY1596" fmla="*/ 261053 h 1536294"/>
                              <a:gd name="connsiteX1597" fmla="*/ 2062447 w 2991568"/>
                              <a:gd name="connsiteY1597" fmla="*/ 262785 h 1536294"/>
                              <a:gd name="connsiteX1598" fmla="*/ 2062447 w 2991568"/>
                              <a:gd name="connsiteY1598" fmla="*/ 262785 h 1536294"/>
                              <a:gd name="connsiteX1599" fmla="*/ 2088425 w 2991568"/>
                              <a:gd name="connsiteY1599" fmla="*/ 274908 h 1536294"/>
                              <a:gd name="connsiteX1600" fmla="*/ 2168088 w 2991568"/>
                              <a:gd name="connsiteY1600" fmla="*/ 276640 h 1536294"/>
                              <a:gd name="connsiteX1601" fmla="*/ 2292779 w 2991568"/>
                              <a:gd name="connsiteY1601" fmla="*/ 282701 h 1536294"/>
                              <a:gd name="connsiteX1602" fmla="*/ 2289315 w 2991568"/>
                              <a:gd name="connsiteY1602" fmla="*/ 272310 h 1536294"/>
                              <a:gd name="connsiteX1603" fmla="*/ 2220909 w 2991568"/>
                              <a:gd name="connsiteY1603" fmla="*/ 268846 h 1536294"/>
                              <a:gd name="connsiteX1604" fmla="*/ 2131720 w 2991568"/>
                              <a:gd name="connsiteY1604" fmla="*/ 265383 h 1536294"/>
                              <a:gd name="connsiteX1605" fmla="*/ 2062447 w 2991568"/>
                              <a:gd name="connsiteY1605" fmla="*/ 262785 h 1536294"/>
                              <a:gd name="connsiteX1606" fmla="*/ 2062447 w 2991568"/>
                              <a:gd name="connsiteY1606" fmla="*/ 262785 h 1536294"/>
                              <a:gd name="connsiteX1607" fmla="*/ 1920438 w 2991568"/>
                              <a:gd name="connsiteY1607" fmla="*/ 138094 h 1536294"/>
                              <a:gd name="connsiteX1608" fmla="*/ 1832981 w 2991568"/>
                              <a:gd name="connsiteY1608" fmla="*/ 133765 h 1536294"/>
                              <a:gd name="connsiteX1609" fmla="*/ 1781893 w 2991568"/>
                              <a:gd name="connsiteY1609" fmla="*/ 139826 h 1536294"/>
                              <a:gd name="connsiteX1610" fmla="*/ 1839043 w 2991568"/>
                              <a:gd name="connsiteY1610" fmla="*/ 148485 h 1536294"/>
                              <a:gd name="connsiteX1611" fmla="*/ 2015688 w 2991568"/>
                              <a:gd name="connsiteY1611" fmla="*/ 157144 h 1536294"/>
                              <a:gd name="connsiteX1612" fmla="*/ 2036470 w 2991568"/>
                              <a:gd name="connsiteY1612" fmla="*/ 151949 h 1536294"/>
                              <a:gd name="connsiteX1613" fmla="*/ 2014822 w 2991568"/>
                              <a:gd name="connsiteY1613" fmla="*/ 143290 h 1536294"/>
                              <a:gd name="connsiteX1614" fmla="*/ 2014822 w 2991568"/>
                              <a:gd name="connsiteY1614" fmla="*/ 143290 h 1536294"/>
                              <a:gd name="connsiteX1615" fmla="*/ 1920438 w 2991568"/>
                              <a:gd name="connsiteY1615" fmla="*/ 138094 h 1536294"/>
                              <a:gd name="connsiteX1616" fmla="*/ 1845970 w 2991568"/>
                              <a:gd name="connsiteY1616" fmla="*/ 799649 h 1536294"/>
                              <a:gd name="connsiteX1617" fmla="*/ 1976722 w 2991568"/>
                              <a:gd name="connsiteY1617" fmla="*/ 801381 h 1536294"/>
                              <a:gd name="connsiteX1618" fmla="*/ 2002700 w 2991568"/>
                              <a:gd name="connsiteY1618" fmla="*/ 791856 h 1536294"/>
                              <a:gd name="connsiteX1619" fmla="*/ 1950745 w 2991568"/>
                              <a:gd name="connsiteY1619" fmla="*/ 785794 h 1536294"/>
                              <a:gd name="connsiteX1620" fmla="*/ 1806138 w 2991568"/>
                              <a:gd name="connsiteY1620" fmla="*/ 785794 h 1536294"/>
                              <a:gd name="connsiteX1621" fmla="*/ 1785356 w 2991568"/>
                              <a:gd name="connsiteY1621" fmla="*/ 800515 h 1536294"/>
                              <a:gd name="connsiteX1622" fmla="*/ 1845970 w 2991568"/>
                              <a:gd name="connsiteY1622" fmla="*/ 799649 h 1536294"/>
                              <a:gd name="connsiteX1623" fmla="*/ 1548963 w 2991568"/>
                              <a:gd name="connsiteY1623" fmla="*/ 331192 h 1536294"/>
                              <a:gd name="connsiteX1624" fmla="*/ 1606979 w 2991568"/>
                              <a:gd name="connsiteY1624" fmla="*/ 332058 h 1536294"/>
                              <a:gd name="connsiteX1625" fmla="*/ 1736865 w 2991568"/>
                              <a:gd name="connsiteY1625" fmla="*/ 335521 h 1536294"/>
                              <a:gd name="connsiteX1626" fmla="*/ 1760245 w 2991568"/>
                              <a:gd name="connsiteY1626" fmla="*/ 317337 h 1536294"/>
                              <a:gd name="connsiteX1627" fmla="*/ 1778429 w 2991568"/>
                              <a:gd name="connsiteY1627" fmla="*/ 302617 h 1536294"/>
                              <a:gd name="connsiteX1628" fmla="*/ 1726475 w 2991568"/>
                              <a:gd name="connsiteY1628" fmla="*/ 287030 h 1536294"/>
                              <a:gd name="connsiteX1629" fmla="*/ 1652007 w 2991568"/>
                              <a:gd name="connsiteY1629" fmla="*/ 283567 h 1536294"/>
                              <a:gd name="connsiteX1630" fmla="*/ 1563684 w 2991568"/>
                              <a:gd name="connsiteY1630" fmla="*/ 282701 h 1536294"/>
                              <a:gd name="connsiteX1631" fmla="*/ 1648543 w 2991568"/>
                              <a:gd name="connsiteY1631" fmla="*/ 300885 h 1536294"/>
                              <a:gd name="connsiteX1632" fmla="*/ 1714352 w 2991568"/>
                              <a:gd name="connsiteY1632" fmla="*/ 307812 h 1536294"/>
                              <a:gd name="connsiteX1633" fmla="*/ 1755916 w 2991568"/>
                              <a:gd name="connsiteY1633" fmla="*/ 312142 h 1536294"/>
                              <a:gd name="connsiteX1634" fmla="*/ 1652007 w 2991568"/>
                              <a:gd name="connsiteY1634" fmla="*/ 312142 h 1536294"/>
                              <a:gd name="connsiteX1635" fmla="*/ 1593125 w 2991568"/>
                              <a:gd name="connsiteY1635" fmla="*/ 312142 h 1536294"/>
                              <a:gd name="connsiteX1636" fmla="*/ 1534243 w 2991568"/>
                              <a:gd name="connsiteY1636" fmla="*/ 313008 h 1536294"/>
                              <a:gd name="connsiteX1637" fmla="*/ 1548963 w 2991568"/>
                              <a:gd name="connsiteY1637" fmla="*/ 331192 h 1536294"/>
                              <a:gd name="connsiteX1638" fmla="*/ 2724002 w 2991568"/>
                              <a:gd name="connsiteY1638" fmla="*/ 900094 h 1536294"/>
                              <a:gd name="connsiteX1639" fmla="*/ 2629618 w 2991568"/>
                              <a:gd name="connsiteY1639" fmla="*/ 899228 h 1536294"/>
                              <a:gd name="connsiteX1640" fmla="*/ 2517050 w 2991568"/>
                              <a:gd name="connsiteY1640" fmla="*/ 903558 h 1536294"/>
                              <a:gd name="connsiteX1641" fmla="*/ 2550820 w 2991568"/>
                              <a:gd name="connsiteY1641" fmla="*/ 910485 h 1536294"/>
                              <a:gd name="connsiteX1642" fmla="*/ 2626154 w 2991568"/>
                              <a:gd name="connsiteY1642" fmla="*/ 908753 h 1536294"/>
                              <a:gd name="connsiteX1643" fmla="*/ 2717941 w 2991568"/>
                              <a:gd name="connsiteY1643" fmla="*/ 913949 h 1536294"/>
                              <a:gd name="connsiteX1644" fmla="*/ 2774225 w 2991568"/>
                              <a:gd name="connsiteY1644" fmla="*/ 915680 h 1536294"/>
                              <a:gd name="connsiteX1645" fmla="*/ 2724002 w 2991568"/>
                              <a:gd name="connsiteY1645" fmla="*/ 900094 h 1536294"/>
                              <a:gd name="connsiteX1646" fmla="*/ 2956066 w 2991568"/>
                              <a:gd name="connsiteY1646" fmla="*/ 10805 h 1536294"/>
                              <a:gd name="connsiteX1647" fmla="*/ 2818386 w 2991568"/>
                              <a:gd name="connsiteY1647" fmla="*/ 17733 h 1536294"/>
                              <a:gd name="connsiteX1648" fmla="*/ 2790677 w 2991568"/>
                              <a:gd name="connsiteY1648" fmla="*/ 29855 h 1536294"/>
                              <a:gd name="connsiteX1649" fmla="*/ 2857352 w 2991568"/>
                              <a:gd name="connsiteY1649" fmla="*/ 35051 h 1536294"/>
                              <a:gd name="connsiteX1650" fmla="*/ 2857352 w 2991568"/>
                              <a:gd name="connsiteY1650" fmla="*/ 35051 h 1536294"/>
                              <a:gd name="connsiteX1651" fmla="*/ 2988971 w 2991568"/>
                              <a:gd name="connsiteY1651" fmla="*/ 21196 h 1536294"/>
                              <a:gd name="connsiteX1652" fmla="*/ 2988971 w 2991568"/>
                              <a:gd name="connsiteY1652" fmla="*/ 4744 h 1536294"/>
                              <a:gd name="connsiteX1653" fmla="*/ 2956066 w 2991568"/>
                              <a:gd name="connsiteY1653" fmla="*/ 10805 h 1536294"/>
                              <a:gd name="connsiteX1654" fmla="*/ 2576797 w 2991568"/>
                              <a:gd name="connsiteY1654" fmla="*/ 283567 h 1536294"/>
                              <a:gd name="connsiteX1655" fmla="*/ 2576797 w 2991568"/>
                              <a:gd name="connsiteY1655" fmla="*/ 283567 h 1536294"/>
                              <a:gd name="connsiteX1656" fmla="*/ 2576797 w 2991568"/>
                              <a:gd name="connsiteY1656" fmla="*/ 283567 h 1536294"/>
                              <a:gd name="connsiteX1657" fmla="*/ 2726600 w 2991568"/>
                              <a:gd name="connsiteY1657" fmla="*/ 298287 h 1536294"/>
                              <a:gd name="connsiteX1658" fmla="*/ 2606239 w 2991568"/>
                              <a:gd name="connsiteY1658" fmla="*/ 309544 h 1536294"/>
                              <a:gd name="connsiteX1659" fmla="*/ 2568138 w 2991568"/>
                              <a:gd name="connsiteY1659" fmla="*/ 310410 h 1536294"/>
                              <a:gd name="connsiteX1660" fmla="*/ 2620959 w 2991568"/>
                              <a:gd name="connsiteY1660" fmla="*/ 318203 h 1536294"/>
                              <a:gd name="connsiteX1661" fmla="*/ 2620959 w 2991568"/>
                              <a:gd name="connsiteY1661" fmla="*/ 318203 h 1536294"/>
                              <a:gd name="connsiteX1662" fmla="*/ 2677243 w 2991568"/>
                              <a:gd name="connsiteY1662" fmla="*/ 317337 h 1536294"/>
                              <a:gd name="connsiteX1663" fmla="*/ 2745650 w 2991568"/>
                              <a:gd name="connsiteY1663" fmla="*/ 314740 h 1536294"/>
                              <a:gd name="connsiteX1664" fmla="*/ 2778554 w 2991568"/>
                              <a:gd name="connsiteY1664" fmla="*/ 300885 h 1536294"/>
                              <a:gd name="connsiteX1665" fmla="*/ 2726600 w 2991568"/>
                              <a:gd name="connsiteY1665" fmla="*/ 298287 h 1536294"/>
                              <a:gd name="connsiteX1666" fmla="*/ 2588054 w 2991568"/>
                              <a:gd name="connsiteY1666" fmla="*/ 357169 h 1536294"/>
                              <a:gd name="connsiteX1667" fmla="*/ 2725734 w 2991568"/>
                              <a:gd name="connsiteY1667" fmla="*/ 350242 h 1536294"/>
                              <a:gd name="connsiteX1668" fmla="*/ 2778554 w 2991568"/>
                              <a:gd name="connsiteY1668" fmla="*/ 345912 h 1536294"/>
                              <a:gd name="connsiteX1669" fmla="*/ 2769895 w 2991568"/>
                              <a:gd name="connsiteY1669" fmla="*/ 332058 h 1536294"/>
                              <a:gd name="connsiteX1670" fmla="*/ 2645204 w 2991568"/>
                              <a:gd name="connsiteY1670" fmla="*/ 342449 h 1536294"/>
                              <a:gd name="connsiteX1671" fmla="*/ 2588054 w 2991568"/>
                              <a:gd name="connsiteY1671" fmla="*/ 339851 h 1536294"/>
                              <a:gd name="connsiteX1672" fmla="*/ 2588054 w 2991568"/>
                              <a:gd name="connsiteY1672" fmla="*/ 357169 h 1536294"/>
                              <a:gd name="connsiteX1673" fmla="*/ 2588054 w 2991568"/>
                              <a:gd name="connsiteY1673" fmla="*/ 357169 h 1536294"/>
                              <a:gd name="connsiteX1674" fmla="*/ 2620959 w 2991568"/>
                              <a:gd name="connsiteY1674" fmla="*/ 318203 h 1536294"/>
                              <a:gd name="connsiteX1675" fmla="*/ 2620959 w 2991568"/>
                              <a:gd name="connsiteY1675" fmla="*/ 318203 h 1536294"/>
                              <a:gd name="connsiteX1676" fmla="*/ 2620959 w 2991568"/>
                              <a:gd name="connsiteY1676" fmla="*/ 318203 h 1536294"/>
                              <a:gd name="connsiteX1677" fmla="*/ 2084095 w 2991568"/>
                              <a:gd name="connsiteY1677" fmla="*/ 161474 h 1536294"/>
                              <a:gd name="connsiteX1678" fmla="*/ 2084095 w 2991568"/>
                              <a:gd name="connsiteY1678" fmla="*/ 161474 h 1536294"/>
                              <a:gd name="connsiteX1679" fmla="*/ 2084095 w 2991568"/>
                              <a:gd name="connsiteY1679" fmla="*/ 161474 h 1536294"/>
                              <a:gd name="connsiteX1680" fmla="*/ 2481547 w 2991568"/>
                              <a:gd name="connsiteY1680" fmla="*/ 1453410 h 1536294"/>
                              <a:gd name="connsiteX1681" fmla="*/ 2413141 w 2991568"/>
                              <a:gd name="connsiteY1681" fmla="*/ 1451678 h 1536294"/>
                              <a:gd name="connsiteX1682" fmla="*/ 2354259 w 2991568"/>
                              <a:gd name="connsiteY1682" fmla="*/ 1449946 h 1536294"/>
                              <a:gd name="connsiteX1683" fmla="*/ 2322220 w 2991568"/>
                              <a:gd name="connsiteY1683" fmla="*/ 1448215 h 1536294"/>
                              <a:gd name="connsiteX1684" fmla="*/ 2295377 w 2991568"/>
                              <a:gd name="connsiteY1684" fmla="*/ 1439556 h 1536294"/>
                              <a:gd name="connsiteX1685" fmla="*/ 2285852 w 2991568"/>
                              <a:gd name="connsiteY1685" fmla="*/ 1456874 h 1536294"/>
                              <a:gd name="connsiteX1686" fmla="*/ 2343002 w 2991568"/>
                              <a:gd name="connsiteY1686" fmla="*/ 1460337 h 1536294"/>
                              <a:gd name="connsiteX1687" fmla="*/ 2413141 w 2991568"/>
                              <a:gd name="connsiteY1687" fmla="*/ 1465533 h 1536294"/>
                              <a:gd name="connsiteX1688" fmla="*/ 2472023 w 2991568"/>
                              <a:gd name="connsiteY1688" fmla="*/ 1468997 h 1536294"/>
                              <a:gd name="connsiteX1689" fmla="*/ 2481547 w 2991568"/>
                              <a:gd name="connsiteY1689" fmla="*/ 1453410 h 1536294"/>
                              <a:gd name="connsiteX1690" fmla="*/ 2497134 w 2991568"/>
                              <a:gd name="connsiteY1690" fmla="*/ 196110 h 1536294"/>
                              <a:gd name="connsiteX1691" fmla="*/ 2448643 w 2991568"/>
                              <a:gd name="connsiteY1691" fmla="*/ 199574 h 1536294"/>
                              <a:gd name="connsiteX1692" fmla="*/ 2346466 w 2991568"/>
                              <a:gd name="connsiteY1692" fmla="*/ 196110 h 1536294"/>
                              <a:gd name="connsiteX1693" fmla="*/ 2331745 w 2991568"/>
                              <a:gd name="connsiteY1693" fmla="*/ 209099 h 1536294"/>
                              <a:gd name="connsiteX1694" fmla="*/ 2381102 w 2991568"/>
                              <a:gd name="connsiteY1694" fmla="*/ 210830 h 1536294"/>
                              <a:gd name="connsiteX1695" fmla="*/ 2504061 w 2991568"/>
                              <a:gd name="connsiteY1695" fmla="*/ 213428 h 1536294"/>
                              <a:gd name="connsiteX1696" fmla="*/ 2497134 w 2991568"/>
                              <a:gd name="connsiteY1696" fmla="*/ 196110 h 1536294"/>
                              <a:gd name="connsiteX1697" fmla="*/ 2775957 w 2991568"/>
                              <a:gd name="connsiteY1697" fmla="*/ 913083 h 1536294"/>
                              <a:gd name="connsiteX1698" fmla="*/ 2774225 w 2991568"/>
                              <a:gd name="connsiteY1698" fmla="*/ 914815 h 1536294"/>
                              <a:gd name="connsiteX1699" fmla="*/ 2772493 w 2991568"/>
                              <a:gd name="connsiteY1699" fmla="*/ 916546 h 1536294"/>
                              <a:gd name="connsiteX1700" fmla="*/ 2775957 w 2991568"/>
                              <a:gd name="connsiteY1700" fmla="*/ 913083 h 1536294"/>
                              <a:gd name="connsiteX1701" fmla="*/ 2752577 w 2991568"/>
                              <a:gd name="connsiteY1701" fmla="*/ 261919 h 1536294"/>
                              <a:gd name="connsiteX1702" fmla="*/ 2598445 w 2991568"/>
                              <a:gd name="connsiteY1702" fmla="*/ 272310 h 1536294"/>
                              <a:gd name="connsiteX1703" fmla="*/ 2556016 w 2991568"/>
                              <a:gd name="connsiteY1703" fmla="*/ 271444 h 1536294"/>
                              <a:gd name="connsiteX1704" fmla="*/ 2576797 w 2991568"/>
                              <a:gd name="connsiteY1704" fmla="*/ 282701 h 1536294"/>
                              <a:gd name="connsiteX1705" fmla="*/ 2576797 w 2991568"/>
                              <a:gd name="connsiteY1705" fmla="*/ 282701 h 1536294"/>
                              <a:gd name="connsiteX1706" fmla="*/ 2626154 w 2991568"/>
                              <a:gd name="connsiteY1706" fmla="*/ 281835 h 1536294"/>
                              <a:gd name="connsiteX1707" fmla="*/ 2711880 w 2991568"/>
                              <a:gd name="connsiteY1707" fmla="*/ 280103 h 1536294"/>
                              <a:gd name="connsiteX1708" fmla="*/ 2763834 w 2991568"/>
                              <a:gd name="connsiteY1708" fmla="*/ 278371 h 1536294"/>
                              <a:gd name="connsiteX1709" fmla="*/ 2752577 w 2991568"/>
                              <a:gd name="connsiteY1709" fmla="*/ 261919 h 1536294"/>
                              <a:gd name="connsiteX1710" fmla="*/ 2610568 w 2991568"/>
                              <a:gd name="connsiteY1710" fmla="*/ 734706 h 1536294"/>
                              <a:gd name="connsiteX1711" fmla="*/ 2695427 w 2991568"/>
                              <a:gd name="connsiteY1711" fmla="*/ 739035 h 1536294"/>
                              <a:gd name="connsiteX1712" fmla="*/ 2768164 w 2991568"/>
                              <a:gd name="connsiteY1712" fmla="*/ 737303 h 1536294"/>
                              <a:gd name="connsiteX1713" fmla="*/ 2768164 w 2991568"/>
                              <a:gd name="connsiteY1713" fmla="*/ 737303 h 1536294"/>
                              <a:gd name="connsiteX1714" fmla="*/ 2768164 w 2991568"/>
                              <a:gd name="connsiteY1714" fmla="*/ 737303 h 1536294"/>
                              <a:gd name="connsiteX1715" fmla="*/ 2781152 w 2991568"/>
                              <a:gd name="connsiteY1715" fmla="*/ 728644 h 1536294"/>
                              <a:gd name="connsiteX1716" fmla="*/ 2751711 w 2991568"/>
                              <a:gd name="connsiteY1716" fmla="*/ 726912 h 1536294"/>
                              <a:gd name="connsiteX1717" fmla="*/ 2664255 w 2991568"/>
                              <a:gd name="connsiteY1717" fmla="*/ 726912 h 1536294"/>
                              <a:gd name="connsiteX1718" fmla="*/ 2575932 w 2991568"/>
                              <a:gd name="connsiteY1718" fmla="*/ 721717 h 1536294"/>
                              <a:gd name="connsiteX1719" fmla="*/ 2506659 w 2991568"/>
                              <a:gd name="connsiteY1719" fmla="*/ 724315 h 1536294"/>
                              <a:gd name="connsiteX1720" fmla="*/ 2610568 w 2991568"/>
                              <a:gd name="connsiteY1720" fmla="*/ 734706 h 1536294"/>
                              <a:gd name="connsiteX1721" fmla="*/ 2748247 w 2991568"/>
                              <a:gd name="connsiteY1721" fmla="*/ 951183 h 1536294"/>
                              <a:gd name="connsiteX1722" fmla="*/ 2750845 w 2991568"/>
                              <a:gd name="connsiteY1722" fmla="*/ 949451 h 1536294"/>
                              <a:gd name="connsiteX1723" fmla="*/ 2748247 w 2991568"/>
                              <a:gd name="connsiteY1723" fmla="*/ 951183 h 1536294"/>
                              <a:gd name="connsiteX1724" fmla="*/ 2719672 w 2991568"/>
                              <a:gd name="connsiteY1724" fmla="*/ 938194 h 1536294"/>
                              <a:gd name="connsiteX1725" fmla="*/ 2719672 w 2991568"/>
                              <a:gd name="connsiteY1725" fmla="*/ 938194 h 1536294"/>
                              <a:gd name="connsiteX1726" fmla="*/ 2655595 w 2991568"/>
                              <a:gd name="connsiteY1726" fmla="*/ 940792 h 1536294"/>
                              <a:gd name="connsiteX1727" fmla="*/ 2580261 w 2991568"/>
                              <a:gd name="connsiteY1727" fmla="*/ 937328 h 1536294"/>
                              <a:gd name="connsiteX1728" fmla="*/ 2518781 w 2991568"/>
                              <a:gd name="connsiteY1728" fmla="*/ 932999 h 1536294"/>
                              <a:gd name="connsiteX1729" fmla="*/ 2533502 w 2991568"/>
                              <a:gd name="connsiteY1729" fmla="*/ 944256 h 1536294"/>
                              <a:gd name="connsiteX1730" fmla="*/ 2598445 w 2991568"/>
                              <a:gd name="connsiteY1730" fmla="*/ 947719 h 1536294"/>
                              <a:gd name="connsiteX1731" fmla="*/ 2673779 w 2991568"/>
                              <a:gd name="connsiteY1731" fmla="*/ 950317 h 1536294"/>
                              <a:gd name="connsiteX1732" fmla="*/ 2748247 w 2991568"/>
                              <a:gd name="connsiteY1732" fmla="*/ 950317 h 1536294"/>
                              <a:gd name="connsiteX1733" fmla="*/ 2747382 w 2991568"/>
                              <a:gd name="connsiteY1733" fmla="*/ 951183 h 1536294"/>
                              <a:gd name="connsiteX1734" fmla="*/ 2748247 w 2991568"/>
                              <a:gd name="connsiteY1734" fmla="*/ 950317 h 1536294"/>
                              <a:gd name="connsiteX1735" fmla="*/ 2748247 w 2991568"/>
                              <a:gd name="connsiteY1735" fmla="*/ 950317 h 1536294"/>
                              <a:gd name="connsiteX1736" fmla="*/ 2719672 w 2991568"/>
                              <a:gd name="connsiteY1736" fmla="*/ 938194 h 1536294"/>
                              <a:gd name="connsiteX1737" fmla="*/ 2748247 w 2991568"/>
                              <a:gd name="connsiteY1737" fmla="*/ 951183 h 1536294"/>
                              <a:gd name="connsiteX1738" fmla="*/ 2748247 w 2991568"/>
                              <a:gd name="connsiteY1738" fmla="*/ 951183 h 1536294"/>
                              <a:gd name="connsiteX1739" fmla="*/ 2748247 w 2991568"/>
                              <a:gd name="connsiteY1739" fmla="*/ 951183 h 1536294"/>
                              <a:gd name="connsiteX1740" fmla="*/ 2748247 w 2991568"/>
                              <a:gd name="connsiteY1740" fmla="*/ 951183 h 1536294"/>
                              <a:gd name="connsiteX1741" fmla="*/ 2741320 w 2991568"/>
                              <a:gd name="connsiteY1741" fmla="*/ 771940 h 1536294"/>
                              <a:gd name="connsiteX1742" fmla="*/ 2741320 w 2991568"/>
                              <a:gd name="connsiteY1742" fmla="*/ 771940 h 1536294"/>
                              <a:gd name="connsiteX1743" fmla="*/ 2741320 w 2991568"/>
                              <a:gd name="connsiteY1743" fmla="*/ 771940 h 1536294"/>
                              <a:gd name="connsiteX1744" fmla="*/ 2759505 w 2991568"/>
                              <a:gd name="connsiteY1744" fmla="*/ 770208 h 1536294"/>
                              <a:gd name="connsiteX1745" fmla="*/ 2759505 w 2991568"/>
                              <a:gd name="connsiteY1745" fmla="*/ 770208 h 1536294"/>
                              <a:gd name="connsiteX1746" fmla="*/ 2778554 w 2991568"/>
                              <a:gd name="connsiteY1746" fmla="*/ 762415 h 1536294"/>
                              <a:gd name="connsiteX1747" fmla="*/ 2740454 w 2991568"/>
                              <a:gd name="connsiteY1747" fmla="*/ 759817 h 1536294"/>
                              <a:gd name="connsiteX1748" fmla="*/ 2600177 w 2991568"/>
                              <a:gd name="connsiteY1748" fmla="*/ 759817 h 1536294"/>
                              <a:gd name="connsiteX1749" fmla="*/ 2551686 w 2991568"/>
                              <a:gd name="connsiteY1749" fmla="*/ 763281 h 1536294"/>
                              <a:gd name="connsiteX1750" fmla="*/ 2610568 w 2991568"/>
                              <a:gd name="connsiteY1750" fmla="*/ 771074 h 1536294"/>
                              <a:gd name="connsiteX1751" fmla="*/ 2759505 w 2991568"/>
                              <a:gd name="connsiteY1751" fmla="*/ 770208 h 1536294"/>
                              <a:gd name="connsiteX1752" fmla="*/ 2741320 w 2991568"/>
                              <a:gd name="connsiteY1752" fmla="*/ 771940 h 1536294"/>
                              <a:gd name="connsiteX1753" fmla="*/ 2759505 w 2991568"/>
                              <a:gd name="connsiteY1753" fmla="*/ 770208 h 1536294"/>
                              <a:gd name="connsiteX1754" fmla="*/ 2718807 w 2991568"/>
                              <a:gd name="connsiteY1754" fmla="*/ 1185844 h 1536294"/>
                              <a:gd name="connsiteX1755" fmla="*/ 2653864 w 2991568"/>
                              <a:gd name="connsiteY1755" fmla="*/ 1185844 h 1536294"/>
                              <a:gd name="connsiteX1756" fmla="*/ 2520513 w 2991568"/>
                              <a:gd name="connsiteY1756" fmla="*/ 1179783 h 1536294"/>
                              <a:gd name="connsiteX1757" fmla="*/ 2511854 w 2991568"/>
                              <a:gd name="connsiteY1757" fmla="*/ 1188442 h 1536294"/>
                              <a:gd name="connsiteX1758" fmla="*/ 2541295 w 2991568"/>
                              <a:gd name="connsiteY1758" fmla="*/ 1191906 h 1536294"/>
                              <a:gd name="connsiteX1759" fmla="*/ 2612300 w 2991568"/>
                              <a:gd name="connsiteY1759" fmla="*/ 1196235 h 1536294"/>
                              <a:gd name="connsiteX1760" fmla="*/ 2682438 w 2991568"/>
                              <a:gd name="connsiteY1760" fmla="*/ 1199699 h 1536294"/>
                              <a:gd name="connsiteX1761" fmla="*/ 2742186 w 2991568"/>
                              <a:gd name="connsiteY1761" fmla="*/ 1197967 h 1536294"/>
                              <a:gd name="connsiteX1762" fmla="*/ 2718807 w 2991568"/>
                              <a:gd name="connsiteY1762" fmla="*/ 1185844 h 1536294"/>
                              <a:gd name="connsiteX1763" fmla="*/ 2742186 w 2991568"/>
                              <a:gd name="connsiteY1763" fmla="*/ 1198833 h 1536294"/>
                              <a:gd name="connsiteX1764" fmla="*/ 2742186 w 2991568"/>
                              <a:gd name="connsiteY1764" fmla="*/ 1198833 h 1536294"/>
                              <a:gd name="connsiteX1765" fmla="*/ 2742186 w 2991568"/>
                              <a:gd name="connsiteY1765" fmla="*/ 1198833 h 1536294"/>
                              <a:gd name="connsiteX1766" fmla="*/ 2742186 w 2991568"/>
                              <a:gd name="connsiteY1766" fmla="*/ 984953 h 1536294"/>
                              <a:gd name="connsiteX1767" fmla="*/ 2742186 w 2991568"/>
                              <a:gd name="connsiteY1767" fmla="*/ 984953 h 1536294"/>
                              <a:gd name="connsiteX1768" fmla="*/ 2742186 w 2991568"/>
                              <a:gd name="connsiteY1768" fmla="*/ 984953 h 1536294"/>
                              <a:gd name="connsiteX1769" fmla="*/ 2736125 w 2991568"/>
                              <a:gd name="connsiteY1769" fmla="*/ 808308 h 1536294"/>
                              <a:gd name="connsiteX1770" fmla="*/ 2775091 w 2991568"/>
                              <a:gd name="connsiteY1770" fmla="*/ 806576 h 1536294"/>
                              <a:gd name="connsiteX1771" fmla="*/ 2762102 w 2991568"/>
                              <a:gd name="connsiteY1771" fmla="*/ 790990 h 1536294"/>
                              <a:gd name="connsiteX1772" fmla="*/ 2625289 w 2991568"/>
                              <a:gd name="connsiteY1772" fmla="*/ 799649 h 1536294"/>
                              <a:gd name="connsiteX1773" fmla="*/ 2541295 w 2991568"/>
                              <a:gd name="connsiteY1773" fmla="*/ 795319 h 1536294"/>
                              <a:gd name="connsiteX1774" fmla="*/ 2538698 w 2991568"/>
                              <a:gd name="connsiteY1774" fmla="*/ 806576 h 1536294"/>
                              <a:gd name="connsiteX1775" fmla="*/ 2736125 w 2991568"/>
                              <a:gd name="connsiteY1775" fmla="*/ 808308 h 1536294"/>
                              <a:gd name="connsiteX1776" fmla="*/ 2711013 w 2991568"/>
                              <a:gd name="connsiteY1776" fmla="*/ 809174 h 1536294"/>
                              <a:gd name="connsiteX1777" fmla="*/ 2736125 w 2991568"/>
                              <a:gd name="connsiteY1777" fmla="*/ 808308 h 1536294"/>
                              <a:gd name="connsiteX1778" fmla="*/ 2493670 w 2991568"/>
                              <a:gd name="connsiteY1778" fmla="*/ 982355 h 1536294"/>
                              <a:gd name="connsiteX1779" fmla="*/ 2742186 w 2991568"/>
                              <a:gd name="connsiteY1779" fmla="*/ 984953 h 1536294"/>
                              <a:gd name="connsiteX1780" fmla="*/ 2757773 w 2991568"/>
                              <a:gd name="connsiteY1780" fmla="*/ 972831 h 1536294"/>
                              <a:gd name="connsiteX1781" fmla="*/ 2730929 w 2991568"/>
                              <a:gd name="connsiteY1781" fmla="*/ 971099 h 1536294"/>
                              <a:gd name="connsiteX1782" fmla="*/ 2632216 w 2991568"/>
                              <a:gd name="connsiteY1782" fmla="*/ 974562 h 1536294"/>
                              <a:gd name="connsiteX1783" fmla="*/ 2534368 w 2991568"/>
                              <a:gd name="connsiteY1783" fmla="*/ 971965 h 1536294"/>
                              <a:gd name="connsiteX1784" fmla="*/ 2493670 w 2991568"/>
                              <a:gd name="connsiteY1784" fmla="*/ 982355 h 1536294"/>
                              <a:gd name="connsiteX1785" fmla="*/ 2764700 w 2991568"/>
                              <a:gd name="connsiteY1785" fmla="*/ 738169 h 1536294"/>
                              <a:gd name="connsiteX1786" fmla="*/ 2764700 w 2991568"/>
                              <a:gd name="connsiteY1786" fmla="*/ 738169 h 1536294"/>
                              <a:gd name="connsiteX1787" fmla="*/ 2764700 w 2991568"/>
                              <a:gd name="connsiteY1787" fmla="*/ 738169 h 1536294"/>
                              <a:gd name="connsiteX1788" fmla="*/ 2768164 w 2991568"/>
                              <a:gd name="connsiteY1788" fmla="*/ 736437 h 1536294"/>
                              <a:gd name="connsiteX1789" fmla="*/ 2768164 w 2991568"/>
                              <a:gd name="connsiteY1789" fmla="*/ 736437 h 1536294"/>
                              <a:gd name="connsiteX1790" fmla="*/ 2764700 w 2991568"/>
                              <a:gd name="connsiteY1790" fmla="*/ 737303 h 1536294"/>
                              <a:gd name="connsiteX1791" fmla="*/ 2768164 w 2991568"/>
                              <a:gd name="connsiteY1791" fmla="*/ 736437 h 1536294"/>
                              <a:gd name="connsiteX1792" fmla="*/ 2768164 w 2991568"/>
                              <a:gd name="connsiteY1792" fmla="*/ 736437 h 1536294"/>
                              <a:gd name="connsiteX1793" fmla="*/ 2768164 w 2991568"/>
                              <a:gd name="connsiteY1793" fmla="*/ 736437 h 1536294"/>
                              <a:gd name="connsiteX1794" fmla="*/ 2768164 w 2991568"/>
                              <a:gd name="connsiteY1794" fmla="*/ 736437 h 1536294"/>
                              <a:gd name="connsiteX1795" fmla="*/ 2090157 w 2991568"/>
                              <a:gd name="connsiteY1795" fmla="*/ 177926 h 1536294"/>
                              <a:gd name="connsiteX1796" fmla="*/ 2154234 w 2991568"/>
                              <a:gd name="connsiteY1796" fmla="*/ 173596 h 1536294"/>
                              <a:gd name="connsiteX1797" fmla="*/ 2280656 w 2991568"/>
                              <a:gd name="connsiteY1797" fmla="*/ 179658 h 1536294"/>
                              <a:gd name="connsiteX1798" fmla="*/ 2289315 w 2991568"/>
                              <a:gd name="connsiteY1798" fmla="*/ 162340 h 1536294"/>
                              <a:gd name="connsiteX1799" fmla="*/ 2220909 w 2991568"/>
                              <a:gd name="connsiteY1799" fmla="*/ 160608 h 1536294"/>
                              <a:gd name="connsiteX1800" fmla="*/ 2145575 w 2991568"/>
                              <a:gd name="connsiteY1800" fmla="*/ 160608 h 1536294"/>
                              <a:gd name="connsiteX1801" fmla="*/ 2084095 w 2991568"/>
                              <a:gd name="connsiteY1801" fmla="*/ 160608 h 1536294"/>
                              <a:gd name="connsiteX1802" fmla="*/ 2090157 w 2991568"/>
                              <a:gd name="connsiteY1802" fmla="*/ 177926 h 1536294"/>
                              <a:gd name="connsiteX1803" fmla="*/ 2762102 w 2991568"/>
                              <a:gd name="connsiteY1803" fmla="*/ 524290 h 1536294"/>
                              <a:gd name="connsiteX1804" fmla="*/ 2762102 w 2991568"/>
                              <a:gd name="connsiteY1804" fmla="*/ 524290 h 1536294"/>
                              <a:gd name="connsiteX1805" fmla="*/ 2762102 w 2991568"/>
                              <a:gd name="connsiteY1805" fmla="*/ 524290 h 1536294"/>
                              <a:gd name="connsiteX1806" fmla="*/ 2748247 w 2991568"/>
                              <a:gd name="connsiteY1806" fmla="*/ 509569 h 1536294"/>
                              <a:gd name="connsiteX1807" fmla="*/ 2668584 w 2991568"/>
                              <a:gd name="connsiteY1807" fmla="*/ 513033 h 1536294"/>
                              <a:gd name="connsiteX1808" fmla="*/ 2597579 w 2991568"/>
                              <a:gd name="connsiteY1808" fmla="*/ 511301 h 1536294"/>
                              <a:gd name="connsiteX1809" fmla="*/ 2544759 w 2991568"/>
                              <a:gd name="connsiteY1809" fmla="*/ 510435 h 1536294"/>
                              <a:gd name="connsiteX1810" fmla="*/ 2550820 w 2991568"/>
                              <a:gd name="connsiteY1810" fmla="*/ 523424 h 1536294"/>
                              <a:gd name="connsiteX1811" fmla="*/ 2615763 w 2991568"/>
                              <a:gd name="connsiteY1811" fmla="*/ 523424 h 1536294"/>
                              <a:gd name="connsiteX1812" fmla="*/ 2700622 w 2991568"/>
                              <a:gd name="connsiteY1812" fmla="*/ 524290 h 1536294"/>
                              <a:gd name="connsiteX1813" fmla="*/ 2762102 w 2991568"/>
                              <a:gd name="connsiteY1813" fmla="*/ 524290 h 1536294"/>
                              <a:gd name="connsiteX1814" fmla="*/ 2748247 w 2991568"/>
                              <a:gd name="connsiteY1814" fmla="*/ 509569 h 1536294"/>
                              <a:gd name="connsiteX1815" fmla="*/ 2615763 w 2991568"/>
                              <a:gd name="connsiteY1815" fmla="*/ 704399 h 1536294"/>
                              <a:gd name="connsiteX1816" fmla="*/ 2615763 w 2991568"/>
                              <a:gd name="connsiteY1816" fmla="*/ 704399 h 1536294"/>
                              <a:gd name="connsiteX1817" fmla="*/ 2631350 w 2991568"/>
                              <a:gd name="connsiteY1817" fmla="*/ 703533 h 1536294"/>
                              <a:gd name="connsiteX1818" fmla="*/ 2756041 w 2991568"/>
                              <a:gd name="connsiteY1818" fmla="*/ 699203 h 1536294"/>
                              <a:gd name="connsiteX1819" fmla="*/ 2775091 w 2991568"/>
                              <a:gd name="connsiteY1819" fmla="*/ 685349 h 1536294"/>
                              <a:gd name="connsiteX1820" fmla="*/ 2705818 w 2991568"/>
                              <a:gd name="connsiteY1820" fmla="*/ 688812 h 1536294"/>
                              <a:gd name="connsiteX1821" fmla="*/ 2572468 w 2991568"/>
                              <a:gd name="connsiteY1821" fmla="*/ 690544 h 1536294"/>
                              <a:gd name="connsiteX1822" fmla="*/ 2574200 w 2991568"/>
                              <a:gd name="connsiteY1822" fmla="*/ 707862 h 1536294"/>
                              <a:gd name="connsiteX1823" fmla="*/ 2615763 w 2991568"/>
                              <a:gd name="connsiteY1823" fmla="*/ 704399 h 1536294"/>
                              <a:gd name="connsiteX1824" fmla="*/ 2460766 w 2991568"/>
                              <a:gd name="connsiteY1824" fmla="*/ 1147744 h 1536294"/>
                              <a:gd name="connsiteX1825" fmla="*/ 2381102 w 2991568"/>
                              <a:gd name="connsiteY1825" fmla="*/ 1146878 h 1536294"/>
                              <a:gd name="connsiteX1826" fmla="*/ 2256411 w 2991568"/>
                              <a:gd name="connsiteY1826" fmla="*/ 1140817 h 1536294"/>
                              <a:gd name="connsiteX1827" fmla="*/ 2259875 w 2991568"/>
                              <a:gd name="connsiteY1827" fmla="*/ 1151208 h 1536294"/>
                              <a:gd name="connsiteX1828" fmla="*/ 2328281 w 2991568"/>
                              <a:gd name="connsiteY1828" fmla="*/ 1154671 h 1536294"/>
                              <a:gd name="connsiteX1829" fmla="*/ 2417470 w 2991568"/>
                              <a:gd name="connsiteY1829" fmla="*/ 1158135 h 1536294"/>
                              <a:gd name="connsiteX1830" fmla="*/ 2487609 w 2991568"/>
                              <a:gd name="connsiteY1830" fmla="*/ 1159867 h 1536294"/>
                              <a:gd name="connsiteX1831" fmla="*/ 2487609 w 2991568"/>
                              <a:gd name="connsiteY1831" fmla="*/ 1159867 h 1536294"/>
                              <a:gd name="connsiteX1832" fmla="*/ 2487609 w 2991568"/>
                              <a:gd name="connsiteY1832" fmla="*/ 1159867 h 1536294"/>
                              <a:gd name="connsiteX1833" fmla="*/ 2460766 w 2991568"/>
                              <a:gd name="connsiteY1833" fmla="*/ 1147744 h 1536294"/>
                              <a:gd name="connsiteX1834" fmla="*/ 2615763 w 2991568"/>
                              <a:gd name="connsiteY1834" fmla="*/ 704399 h 1536294"/>
                              <a:gd name="connsiteX1835" fmla="*/ 2631350 w 2991568"/>
                              <a:gd name="connsiteY1835" fmla="*/ 703533 h 1536294"/>
                              <a:gd name="connsiteX1836" fmla="*/ 2615763 w 2991568"/>
                              <a:gd name="connsiteY1836" fmla="*/ 704399 h 1536294"/>
                              <a:gd name="connsiteX1837" fmla="*/ 2615763 w 2991568"/>
                              <a:gd name="connsiteY1837" fmla="*/ 704399 h 1536294"/>
                              <a:gd name="connsiteX1838" fmla="*/ 2830509 w 2991568"/>
                              <a:gd name="connsiteY1838" fmla="*/ 56699 h 1536294"/>
                              <a:gd name="connsiteX1839" fmla="*/ 2787213 w 2991568"/>
                              <a:gd name="connsiteY1839" fmla="*/ 65358 h 1536294"/>
                              <a:gd name="connsiteX1840" fmla="*/ 2855620 w 2991568"/>
                              <a:gd name="connsiteY1840" fmla="*/ 71419 h 1536294"/>
                              <a:gd name="connsiteX1841" fmla="*/ 2856486 w 2991568"/>
                              <a:gd name="connsiteY1841" fmla="*/ 71419 h 1536294"/>
                              <a:gd name="connsiteX1842" fmla="*/ 2990702 w 2991568"/>
                              <a:gd name="connsiteY1842" fmla="*/ 56699 h 1536294"/>
                              <a:gd name="connsiteX1843" fmla="*/ 2990702 w 2991568"/>
                              <a:gd name="connsiteY1843" fmla="*/ 41112 h 1536294"/>
                              <a:gd name="connsiteX1844" fmla="*/ 2963859 w 2991568"/>
                              <a:gd name="connsiteY1844" fmla="*/ 45442 h 1536294"/>
                              <a:gd name="connsiteX1845" fmla="*/ 2830509 w 2991568"/>
                              <a:gd name="connsiteY1845" fmla="*/ 56699 h 1536294"/>
                              <a:gd name="connsiteX1846" fmla="*/ 2858218 w 2991568"/>
                              <a:gd name="connsiteY1846" fmla="*/ 34185 h 1536294"/>
                              <a:gd name="connsiteX1847" fmla="*/ 2858218 w 2991568"/>
                              <a:gd name="connsiteY1847" fmla="*/ 34185 h 1536294"/>
                              <a:gd name="connsiteX1848" fmla="*/ 2858218 w 2991568"/>
                              <a:gd name="connsiteY1848" fmla="*/ 34185 h 1536294"/>
                              <a:gd name="connsiteX1849" fmla="*/ 2471156 w 2991568"/>
                              <a:gd name="connsiteY1849" fmla="*/ 1468997 h 1536294"/>
                              <a:gd name="connsiteX1850" fmla="*/ 2471156 w 2991568"/>
                              <a:gd name="connsiteY1850" fmla="*/ 1468997 h 1536294"/>
                              <a:gd name="connsiteX1851" fmla="*/ 2471156 w 2991568"/>
                              <a:gd name="connsiteY1851" fmla="*/ 1468997 h 1536294"/>
                              <a:gd name="connsiteX1852" fmla="*/ 1694436 w 2991568"/>
                              <a:gd name="connsiteY1852" fmla="*/ 642053 h 1536294"/>
                              <a:gd name="connsiteX1853" fmla="*/ 1599186 w 2991568"/>
                              <a:gd name="connsiteY1853" fmla="*/ 648981 h 1536294"/>
                              <a:gd name="connsiteX1854" fmla="*/ 1542902 w 2991568"/>
                              <a:gd name="connsiteY1854" fmla="*/ 650712 h 1536294"/>
                              <a:gd name="connsiteX1855" fmla="*/ 1562818 w 2991568"/>
                              <a:gd name="connsiteY1855" fmla="*/ 669762 h 1536294"/>
                              <a:gd name="connsiteX1856" fmla="*/ 1692704 w 2991568"/>
                              <a:gd name="connsiteY1856" fmla="*/ 662835 h 1536294"/>
                              <a:gd name="connsiteX1857" fmla="*/ 1736865 w 2991568"/>
                              <a:gd name="connsiteY1857" fmla="*/ 652444 h 1536294"/>
                              <a:gd name="connsiteX1858" fmla="*/ 1694436 w 2991568"/>
                              <a:gd name="connsiteY1858" fmla="*/ 642053 h 1536294"/>
                              <a:gd name="connsiteX1859" fmla="*/ 1568013 w 2991568"/>
                              <a:gd name="connsiteY1859" fmla="*/ 808308 h 1536294"/>
                              <a:gd name="connsiteX1860" fmla="*/ 1640750 w 2991568"/>
                              <a:gd name="connsiteY1860" fmla="*/ 814369 h 1536294"/>
                              <a:gd name="connsiteX1861" fmla="*/ 1712620 w 2991568"/>
                              <a:gd name="connsiteY1861" fmla="*/ 823028 h 1536294"/>
                              <a:gd name="connsiteX1862" fmla="*/ 1760245 w 2991568"/>
                              <a:gd name="connsiteY1862" fmla="*/ 823028 h 1536294"/>
                              <a:gd name="connsiteX1863" fmla="*/ 1731670 w 2991568"/>
                              <a:gd name="connsiteY1863" fmla="*/ 811771 h 1536294"/>
                              <a:gd name="connsiteX1864" fmla="*/ 1671057 w 2991568"/>
                              <a:gd name="connsiteY1864" fmla="*/ 806576 h 1536294"/>
                              <a:gd name="connsiteX1865" fmla="*/ 1606979 w 2991568"/>
                              <a:gd name="connsiteY1865" fmla="*/ 797051 h 1536294"/>
                              <a:gd name="connsiteX1866" fmla="*/ 1548963 w 2991568"/>
                              <a:gd name="connsiteY1866" fmla="*/ 792721 h 1536294"/>
                              <a:gd name="connsiteX1867" fmla="*/ 1548963 w 2991568"/>
                              <a:gd name="connsiteY1867" fmla="*/ 792721 h 1536294"/>
                              <a:gd name="connsiteX1868" fmla="*/ 1548963 w 2991568"/>
                              <a:gd name="connsiteY1868" fmla="*/ 792721 h 1536294"/>
                              <a:gd name="connsiteX1869" fmla="*/ 1568013 w 2991568"/>
                              <a:gd name="connsiteY1869" fmla="*/ 808308 h 1536294"/>
                              <a:gd name="connsiteX1870" fmla="*/ 1729072 w 2991568"/>
                              <a:gd name="connsiteY1870" fmla="*/ 681019 h 1536294"/>
                              <a:gd name="connsiteX1871" fmla="*/ 1614773 w 2991568"/>
                              <a:gd name="connsiteY1871" fmla="*/ 688812 h 1536294"/>
                              <a:gd name="connsiteX1872" fmla="*/ 1555891 w 2991568"/>
                              <a:gd name="connsiteY1872" fmla="*/ 688812 h 1536294"/>
                              <a:gd name="connsiteX1873" fmla="*/ 1548097 w 2991568"/>
                              <a:gd name="connsiteY1873" fmla="*/ 702667 h 1536294"/>
                              <a:gd name="connsiteX1874" fmla="*/ 1573209 w 2991568"/>
                              <a:gd name="connsiteY1874" fmla="*/ 706996 h 1536294"/>
                              <a:gd name="connsiteX1875" fmla="*/ 1702229 w 2991568"/>
                              <a:gd name="connsiteY1875" fmla="*/ 704399 h 1536294"/>
                              <a:gd name="connsiteX1876" fmla="*/ 1760245 w 2991568"/>
                              <a:gd name="connsiteY1876" fmla="*/ 697471 h 1536294"/>
                              <a:gd name="connsiteX1877" fmla="*/ 1729072 w 2991568"/>
                              <a:gd name="connsiteY1877" fmla="*/ 681019 h 1536294"/>
                              <a:gd name="connsiteX1878" fmla="*/ 1755050 w 2991568"/>
                              <a:gd name="connsiteY1878" fmla="*/ 408258 h 1536294"/>
                              <a:gd name="connsiteX1879" fmla="*/ 1755050 w 2991568"/>
                              <a:gd name="connsiteY1879" fmla="*/ 408258 h 1536294"/>
                              <a:gd name="connsiteX1880" fmla="*/ 1617370 w 2991568"/>
                              <a:gd name="connsiteY1880" fmla="*/ 417783 h 1536294"/>
                              <a:gd name="connsiteX1881" fmla="*/ 1552427 w 2991568"/>
                              <a:gd name="connsiteY1881" fmla="*/ 419515 h 1536294"/>
                              <a:gd name="connsiteX1882" fmla="*/ 1539438 w 2991568"/>
                              <a:gd name="connsiteY1882" fmla="*/ 431637 h 1536294"/>
                              <a:gd name="connsiteX1883" fmla="*/ 1570611 w 2991568"/>
                              <a:gd name="connsiteY1883" fmla="*/ 437699 h 1536294"/>
                              <a:gd name="connsiteX1884" fmla="*/ 1716950 w 2991568"/>
                              <a:gd name="connsiteY1884" fmla="*/ 427308 h 1536294"/>
                              <a:gd name="connsiteX1885" fmla="*/ 1774100 w 2991568"/>
                              <a:gd name="connsiteY1885" fmla="*/ 421246 h 1536294"/>
                              <a:gd name="connsiteX1886" fmla="*/ 1755050 w 2991568"/>
                              <a:gd name="connsiteY1886" fmla="*/ 408258 h 1536294"/>
                              <a:gd name="connsiteX1887" fmla="*/ 1729072 w 2991568"/>
                              <a:gd name="connsiteY1887" fmla="*/ 681019 h 1536294"/>
                              <a:gd name="connsiteX1888" fmla="*/ 1729072 w 2991568"/>
                              <a:gd name="connsiteY1888" fmla="*/ 681019 h 1536294"/>
                              <a:gd name="connsiteX1889" fmla="*/ 1729072 w 2991568"/>
                              <a:gd name="connsiteY1889" fmla="*/ 681019 h 1536294"/>
                              <a:gd name="connsiteX1890" fmla="*/ 1554159 w 2991568"/>
                              <a:gd name="connsiteY1890" fmla="*/ 967635 h 1536294"/>
                              <a:gd name="connsiteX1891" fmla="*/ 1613041 w 2991568"/>
                              <a:gd name="connsiteY1891" fmla="*/ 972831 h 1536294"/>
                              <a:gd name="connsiteX1892" fmla="*/ 1742927 w 2991568"/>
                              <a:gd name="connsiteY1892" fmla="*/ 979758 h 1536294"/>
                              <a:gd name="connsiteX1893" fmla="*/ 1745525 w 2991568"/>
                              <a:gd name="connsiteY1893" fmla="*/ 960708 h 1536294"/>
                              <a:gd name="connsiteX1894" fmla="*/ 1683179 w 2991568"/>
                              <a:gd name="connsiteY1894" fmla="*/ 965903 h 1536294"/>
                              <a:gd name="connsiteX1895" fmla="*/ 1609577 w 2991568"/>
                              <a:gd name="connsiteY1895" fmla="*/ 958976 h 1536294"/>
                              <a:gd name="connsiteX1896" fmla="*/ 1548097 w 2991568"/>
                              <a:gd name="connsiteY1896" fmla="*/ 949451 h 1536294"/>
                              <a:gd name="connsiteX1897" fmla="*/ 1554159 w 2991568"/>
                              <a:gd name="connsiteY1897" fmla="*/ 967635 h 1536294"/>
                              <a:gd name="connsiteX1898" fmla="*/ 1775831 w 2991568"/>
                              <a:gd name="connsiteY1898" fmla="*/ 497446 h 1536294"/>
                              <a:gd name="connsiteX1899" fmla="*/ 1775831 w 2991568"/>
                              <a:gd name="connsiteY1899" fmla="*/ 497446 h 1536294"/>
                              <a:gd name="connsiteX1900" fmla="*/ 1825188 w 2991568"/>
                              <a:gd name="connsiteY1900" fmla="*/ 513033 h 1536294"/>
                              <a:gd name="connsiteX1901" fmla="*/ 1919572 w 2991568"/>
                              <a:gd name="connsiteY1901" fmla="*/ 513899 h 1536294"/>
                              <a:gd name="connsiteX1902" fmla="*/ 2032141 w 2991568"/>
                              <a:gd name="connsiteY1902" fmla="*/ 509569 h 1536294"/>
                              <a:gd name="connsiteX1903" fmla="*/ 1998370 w 2991568"/>
                              <a:gd name="connsiteY1903" fmla="*/ 502642 h 1536294"/>
                              <a:gd name="connsiteX1904" fmla="*/ 1923036 w 2991568"/>
                              <a:gd name="connsiteY1904" fmla="*/ 504374 h 1536294"/>
                              <a:gd name="connsiteX1905" fmla="*/ 1831250 w 2991568"/>
                              <a:gd name="connsiteY1905" fmla="*/ 499178 h 1536294"/>
                              <a:gd name="connsiteX1906" fmla="*/ 1775831 w 2991568"/>
                              <a:gd name="connsiteY1906" fmla="*/ 497446 h 1536294"/>
                              <a:gd name="connsiteX1907" fmla="*/ 1658934 w 2991568"/>
                              <a:gd name="connsiteY1907" fmla="*/ 900094 h 1536294"/>
                              <a:gd name="connsiteX1908" fmla="*/ 1742061 w 2991568"/>
                              <a:gd name="connsiteY1908" fmla="*/ 900094 h 1536294"/>
                              <a:gd name="connsiteX1909" fmla="*/ 1747257 w 2991568"/>
                              <a:gd name="connsiteY1909" fmla="*/ 881044 h 1536294"/>
                              <a:gd name="connsiteX1910" fmla="*/ 1693570 w 2991568"/>
                              <a:gd name="connsiteY1910" fmla="*/ 887106 h 1536294"/>
                              <a:gd name="connsiteX1911" fmla="*/ 1608711 w 2991568"/>
                              <a:gd name="connsiteY1911" fmla="*/ 884508 h 1536294"/>
                              <a:gd name="connsiteX1912" fmla="*/ 1542902 w 2991568"/>
                              <a:gd name="connsiteY1912" fmla="*/ 875849 h 1536294"/>
                              <a:gd name="connsiteX1913" fmla="*/ 1542902 w 2991568"/>
                              <a:gd name="connsiteY1913" fmla="*/ 875849 h 1536294"/>
                              <a:gd name="connsiteX1914" fmla="*/ 1587929 w 2991568"/>
                              <a:gd name="connsiteY1914" fmla="*/ 892301 h 1536294"/>
                              <a:gd name="connsiteX1915" fmla="*/ 1658934 w 2991568"/>
                              <a:gd name="connsiteY1915" fmla="*/ 900094 h 1536294"/>
                              <a:gd name="connsiteX1916" fmla="*/ 1734268 w 2991568"/>
                              <a:gd name="connsiteY1916" fmla="*/ 924340 h 1536294"/>
                              <a:gd name="connsiteX1917" fmla="*/ 1660666 w 2991568"/>
                              <a:gd name="connsiteY1917" fmla="*/ 928669 h 1536294"/>
                              <a:gd name="connsiteX1918" fmla="*/ 1593990 w 2991568"/>
                              <a:gd name="connsiteY1918" fmla="*/ 923474 h 1536294"/>
                              <a:gd name="connsiteX1919" fmla="*/ 1548097 w 2991568"/>
                              <a:gd name="connsiteY1919" fmla="*/ 919144 h 1536294"/>
                              <a:gd name="connsiteX1920" fmla="*/ 1654604 w 2991568"/>
                              <a:gd name="connsiteY1920" fmla="*/ 938194 h 1536294"/>
                              <a:gd name="connsiteX1921" fmla="*/ 1723877 w 2991568"/>
                              <a:gd name="connsiteY1921" fmla="*/ 936462 h 1536294"/>
                              <a:gd name="connsiteX1922" fmla="*/ 1769770 w 2991568"/>
                              <a:gd name="connsiteY1922" fmla="*/ 932133 h 1536294"/>
                              <a:gd name="connsiteX1923" fmla="*/ 1734268 w 2991568"/>
                              <a:gd name="connsiteY1923" fmla="*/ 924340 h 1536294"/>
                              <a:gd name="connsiteX1924" fmla="*/ 1534243 w 2991568"/>
                              <a:gd name="connsiteY1924" fmla="*/ 739035 h 1536294"/>
                              <a:gd name="connsiteX1925" fmla="*/ 1534243 w 2991568"/>
                              <a:gd name="connsiteY1925" fmla="*/ 739035 h 1536294"/>
                              <a:gd name="connsiteX1926" fmla="*/ 1574075 w 2991568"/>
                              <a:gd name="connsiteY1926" fmla="*/ 742499 h 1536294"/>
                              <a:gd name="connsiteX1927" fmla="*/ 1654604 w 2991568"/>
                              <a:gd name="connsiteY1927" fmla="*/ 739901 h 1536294"/>
                              <a:gd name="connsiteX1928" fmla="*/ 1732536 w 2991568"/>
                              <a:gd name="connsiteY1928" fmla="*/ 739901 h 1536294"/>
                              <a:gd name="connsiteX1929" fmla="*/ 1736865 w 2991568"/>
                              <a:gd name="connsiteY1929" fmla="*/ 720851 h 1536294"/>
                              <a:gd name="connsiteX1930" fmla="*/ 1736865 w 2991568"/>
                              <a:gd name="connsiteY1930" fmla="*/ 720851 h 1536294"/>
                              <a:gd name="connsiteX1931" fmla="*/ 1687509 w 2991568"/>
                              <a:gd name="connsiteY1931" fmla="*/ 725180 h 1536294"/>
                              <a:gd name="connsiteX1932" fmla="*/ 1605247 w 2991568"/>
                              <a:gd name="connsiteY1932" fmla="*/ 726046 h 1536294"/>
                              <a:gd name="connsiteX1933" fmla="*/ 1534243 w 2991568"/>
                              <a:gd name="connsiteY1933" fmla="*/ 739035 h 1536294"/>
                              <a:gd name="connsiteX1934" fmla="*/ 1619968 w 2991568"/>
                              <a:gd name="connsiteY1934" fmla="*/ 777135 h 1536294"/>
                              <a:gd name="connsiteX1935" fmla="*/ 1688375 w 2991568"/>
                              <a:gd name="connsiteY1935" fmla="*/ 779733 h 1536294"/>
                              <a:gd name="connsiteX1936" fmla="*/ 1744659 w 2991568"/>
                              <a:gd name="connsiteY1936" fmla="*/ 785794 h 1536294"/>
                              <a:gd name="connsiteX1937" fmla="*/ 1746391 w 2991568"/>
                              <a:gd name="connsiteY1937" fmla="*/ 767610 h 1536294"/>
                              <a:gd name="connsiteX1938" fmla="*/ 1679716 w 2991568"/>
                              <a:gd name="connsiteY1938" fmla="*/ 765878 h 1536294"/>
                              <a:gd name="connsiteX1939" fmla="*/ 1603516 w 2991568"/>
                              <a:gd name="connsiteY1939" fmla="*/ 763281 h 1536294"/>
                              <a:gd name="connsiteX1940" fmla="*/ 1538572 w 2991568"/>
                              <a:gd name="connsiteY1940" fmla="*/ 758085 h 1536294"/>
                              <a:gd name="connsiteX1941" fmla="*/ 1538572 w 2991568"/>
                              <a:gd name="connsiteY1941" fmla="*/ 758085 h 1536294"/>
                              <a:gd name="connsiteX1942" fmla="*/ 1619968 w 2991568"/>
                              <a:gd name="connsiteY1942" fmla="*/ 777135 h 1536294"/>
                              <a:gd name="connsiteX1943" fmla="*/ 1574941 w 2991568"/>
                              <a:gd name="connsiteY1943" fmla="*/ 848140 h 1536294"/>
                              <a:gd name="connsiteX1944" fmla="*/ 1644213 w 2991568"/>
                              <a:gd name="connsiteY1944" fmla="*/ 854201 h 1536294"/>
                              <a:gd name="connsiteX1945" fmla="*/ 1704827 w 2991568"/>
                              <a:gd name="connsiteY1945" fmla="*/ 860262 h 1536294"/>
                              <a:gd name="connsiteX1946" fmla="*/ 1754184 w 2991568"/>
                              <a:gd name="connsiteY1946" fmla="*/ 865458 h 1536294"/>
                              <a:gd name="connsiteX1947" fmla="*/ 1731670 w 2991568"/>
                              <a:gd name="connsiteY1947" fmla="*/ 849871 h 1536294"/>
                              <a:gd name="connsiteX1948" fmla="*/ 1671057 w 2991568"/>
                              <a:gd name="connsiteY1948" fmla="*/ 846408 h 1536294"/>
                              <a:gd name="connsiteX1949" fmla="*/ 1598320 w 2991568"/>
                              <a:gd name="connsiteY1949" fmla="*/ 838615 h 1536294"/>
                              <a:gd name="connsiteX1950" fmla="*/ 1539438 w 2991568"/>
                              <a:gd name="connsiteY1950" fmla="*/ 831687 h 1536294"/>
                              <a:gd name="connsiteX1951" fmla="*/ 1539438 w 2991568"/>
                              <a:gd name="connsiteY1951" fmla="*/ 831687 h 1536294"/>
                              <a:gd name="connsiteX1952" fmla="*/ 1539438 w 2991568"/>
                              <a:gd name="connsiteY1952" fmla="*/ 831687 h 1536294"/>
                              <a:gd name="connsiteX1953" fmla="*/ 1574941 w 2991568"/>
                              <a:gd name="connsiteY1953" fmla="*/ 848140 h 1536294"/>
                              <a:gd name="connsiteX1954" fmla="*/ 1835579 w 2991568"/>
                              <a:gd name="connsiteY1954" fmla="*/ 368426 h 1536294"/>
                              <a:gd name="connsiteX1955" fmla="*/ 1904852 w 2991568"/>
                              <a:gd name="connsiteY1955" fmla="*/ 363231 h 1536294"/>
                              <a:gd name="connsiteX1956" fmla="*/ 1980186 w 2991568"/>
                              <a:gd name="connsiteY1956" fmla="*/ 365828 h 1536294"/>
                              <a:gd name="connsiteX1957" fmla="*/ 2040800 w 2991568"/>
                              <a:gd name="connsiteY1957" fmla="*/ 363231 h 1536294"/>
                              <a:gd name="connsiteX1958" fmla="*/ 2011359 w 2991568"/>
                              <a:gd name="connsiteY1958" fmla="*/ 354571 h 1536294"/>
                              <a:gd name="connsiteX1959" fmla="*/ 1927366 w 2991568"/>
                              <a:gd name="connsiteY1959" fmla="*/ 353705 h 1536294"/>
                              <a:gd name="connsiteX1960" fmla="*/ 1861557 w 2991568"/>
                              <a:gd name="connsiteY1960" fmla="*/ 352840 h 1536294"/>
                              <a:gd name="connsiteX1961" fmla="*/ 1814797 w 2991568"/>
                              <a:gd name="connsiteY1961" fmla="*/ 353705 h 1536294"/>
                              <a:gd name="connsiteX1962" fmla="*/ 1835579 w 2991568"/>
                              <a:gd name="connsiteY1962" fmla="*/ 368426 h 1536294"/>
                              <a:gd name="connsiteX1963" fmla="*/ 2047727 w 2991568"/>
                              <a:gd name="connsiteY1963" fmla="*/ 386610 h 1536294"/>
                              <a:gd name="connsiteX1964" fmla="*/ 1860691 w 2991568"/>
                              <a:gd name="connsiteY1964" fmla="*/ 386610 h 1536294"/>
                              <a:gd name="connsiteX1965" fmla="*/ 1860691 w 2991568"/>
                              <a:gd name="connsiteY1965" fmla="*/ 386610 h 1536294"/>
                              <a:gd name="connsiteX1966" fmla="*/ 1796613 w 2991568"/>
                              <a:gd name="connsiteY1966" fmla="*/ 398733 h 1536294"/>
                              <a:gd name="connsiteX1967" fmla="*/ 1842507 w 2991568"/>
                              <a:gd name="connsiteY1967" fmla="*/ 400465 h 1536294"/>
                              <a:gd name="connsiteX1968" fmla="*/ 1924768 w 2991568"/>
                              <a:gd name="connsiteY1968" fmla="*/ 396135 h 1536294"/>
                              <a:gd name="connsiteX1969" fmla="*/ 2011359 w 2991568"/>
                              <a:gd name="connsiteY1969" fmla="*/ 397867 h 1536294"/>
                              <a:gd name="connsiteX1970" fmla="*/ 2046861 w 2991568"/>
                              <a:gd name="connsiteY1970" fmla="*/ 401331 h 1536294"/>
                              <a:gd name="connsiteX1971" fmla="*/ 2047727 w 2991568"/>
                              <a:gd name="connsiteY1971" fmla="*/ 386610 h 1536294"/>
                              <a:gd name="connsiteX1972" fmla="*/ 2474620 w 2991568"/>
                              <a:gd name="connsiteY1972" fmla="*/ 535546 h 1536294"/>
                              <a:gd name="connsiteX1973" fmla="*/ 2353393 w 2991568"/>
                              <a:gd name="connsiteY1973" fmla="*/ 540742 h 1536294"/>
                              <a:gd name="connsiteX1974" fmla="*/ 2312695 w 2991568"/>
                              <a:gd name="connsiteY1974" fmla="*/ 534680 h 1536294"/>
                              <a:gd name="connsiteX1975" fmla="*/ 2329148 w 2991568"/>
                              <a:gd name="connsiteY1975" fmla="*/ 551999 h 1536294"/>
                              <a:gd name="connsiteX1976" fmla="*/ 2329148 w 2991568"/>
                              <a:gd name="connsiteY1976" fmla="*/ 551999 h 1536294"/>
                              <a:gd name="connsiteX1977" fmla="*/ 2433922 w 2991568"/>
                              <a:gd name="connsiteY1977" fmla="*/ 551133 h 1536294"/>
                              <a:gd name="connsiteX1978" fmla="*/ 2494536 w 2991568"/>
                              <a:gd name="connsiteY1978" fmla="*/ 547669 h 1536294"/>
                              <a:gd name="connsiteX1979" fmla="*/ 2474620 w 2991568"/>
                              <a:gd name="connsiteY1979" fmla="*/ 535546 h 1536294"/>
                              <a:gd name="connsiteX1980" fmla="*/ 2291914 w 2991568"/>
                              <a:gd name="connsiteY1980" fmla="*/ 586635 h 1536294"/>
                              <a:gd name="connsiteX1981" fmla="*/ 2355125 w 2991568"/>
                              <a:gd name="connsiteY1981" fmla="*/ 596160 h 1536294"/>
                              <a:gd name="connsiteX1982" fmla="*/ 2418336 w 2991568"/>
                              <a:gd name="connsiteY1982" fmla="*/ 597892 h 1536294"/>
                              <a:gd name="connsiteX1983" fmla="*/ 2479816 w 2991568"/>
                              <a:gd name="connsiteY1983" fmla="*/ 596160 h 1536294"/>
                              <a:gd name="connsiteX1984" fmla="*/ 2479816 w 2991568"/>
                              <a:gd name="connsiteY1984" fmla="*/ 596160 h 1536294"/>
                              <a:gd name="connsiteX1985" fmla="*/ 2489341 w 2991568"/>
                              <a:gd name="connsiteY1985" fmla="*/ 565853 h 1536294"/>
                              <a:gd name="connsiteX1986" fmla="*/ 2459900 w 2991568"/>
                              <a:gd name="connsiteY1986" fmla="*/ 558060 h 1536294"/>
                              <a:gd name="connsiteX1987" fmla="*/ 2354259 w 2991568"/>
                              <a:gd name="connsiteY1987" fmla="*/ 560658 h 1536294"/>
                              <a:gd name="connsiteX1988" fmla="*/ 2314427 w 2991568"/>
                              <a:gd name="connsiteY1988" fmla="*/ 562390 h 1536294"/>
                              <a:gd name="connsiteX1989" fmla="*/ 2349929 w 2991568"/>
                              <a:gd name="connsiteY1989" fmla="*/ 570183 h 1536294"/>
                              <a:gd name="connsiteX1990" fmla="*/ 2463364 w 2991568"/>
                              <a:gd name="connsiteY1990" fmla="*/ 578842 h 1536294"/>
                              <a:gd name="connsiteX1991" fmla="*/ 2372443 w 2991568"/>
                              <a:gd name="connsiteY1991" fmla="*/ 586635 h 1536294"/>
                              <a:gd name="connsiteX1992" fmla="*/ 2291914 w 2991568"/>
                              <a:gd name="connsiteY1992" fmla="*/ 586635 h 1536294"/>
                              <a:gd name="connsiteX1993" fmla="*/ 1845970 w 2991568"/>
                              <a:gd name="connsiteY1993" fmla="*/ 325996 h 1536294"/>
                              <a:gd name="connsiteX1994" fmla="*/ 1921304 w 2991568"/>
                              <a:gd name="connsiteY1994" fmla="*/ 324265 h 1536294"/>
                              <a:gd name="connsiteX1995" fmla="*/ 1988845 w 2991568"/>
                              <a:gd name="connsiteY1995" fmla="*/ 327728 h 1536294"/>
                              <a:gd name="connsiteX1996" fmla="*/ 2041666 w 2991568"/>
                              <a:gd name="connsiteY1996" fmla="*/ 326862 h 1536294"/>
                              <a:gd name="connsiteX1997" fmla="*/ 1958538 w 2991568"/>
                              <a:gd name="connsiteY1997" fmla="*/ 315606 h 1536294"/>
                              <a:gd name="connsiteX1998" fmla="*/ 1884070 w 2991568"/>
                              <a:gd name="connsiteY1998" fmla="*/ 313008 h 1536294"/>
                              <a:gd name="connsiteX1999" fmla="*/ 1811334 w 2991568"/>
                              <a:gd name="connsiteY1999" fmla="*/ 316471 h 1536294"/>
                              <a:gd name="connsiteX2000" fmla="*/ 1845970 w 2991568"/>
                              <a:gd name="connsiteY2000" fmla="*/ 325996 h 1536294"/>
                              <a:gd name="connsiteX2001" fmla="*/ 1793150 w 2991568"/>
                              <a:gd name="connsiteY2001" fmla="*/ 237674 h 1536294"/>
                              <a:gd name="connsiteX2002" fmla="*/ 1903120 w 2991568"/>
                              <a:gd name="connsiteY2002" fmla="*/ 259321 h 1536294"/>
                              <a:gd name="connsiteX2003" fmla="*/ 1982784 w 2991568"/>
                              <a:gd name="connsiteY2003" fmla="*/ 266249 h 1536294"/>
                              <a:gd name="connsiteX2004" fmla="*/ 2019152 w 2991568"/>
                              <a:gd name="connsiteY2004" fmla="*/ 266249 h 1536294"/>
                              <a:gd name="connsiteX2005" fmla="*/ 2014822 w 2991568"/>
                              <a:gd name="connsiteY2005" fmla="*/ 258455 h 1536294"/>
                              <a:gd name="connsiteX2006" fmla="*/ 1903986 w 2991568"/>
                              <a:gd name="connsiteY2006" fmla="*/ 248065 h 1536294"/>
                              <a:gd name="connsiteX2007" fmla="*/ 1793150 w 2991568"/>
                              <a:gd name="connsiteY2007" fmla="*/ 237674 h 1536294"/>
                              <a:gd name="connsiteX2008" fmla="*/ 1807004 w 2991568"/>
                              <a:gd name="connsiteY2008" fmla="*/ 424710 h 1536294"/>
                              <a:gd name="connsiteX2009" fmla="*/ 1807004 w 2991568"/>
                              <a:gd name="connsiteY2009" fmla="*/ 424710 h 1536294"/>
                              <a:gd name="connsiteX2010" fmla="*/ 1807004 w 2991568"/>
                              <a:gd name="connsiteY2010" fmla="*/ 424710 h 1536294"/>
                              <a:gd name="connsiteX2011" fmla="*/ 1792284 w 2991568"/>
                              <a:gd name="connsiteY2011" fmla="*/ 436833 h 1536294"/>
                              <a:gd name="connsiteX2012" fmla="*/ 1792284 w 2991568"/>
                              <a:gd name="connsiteY2012" fmla="*/ 436833 h 1536294"/>
                              <a:gd name="connsiteX2013" fmla="*/ 1819127 w 2991568"/>
                              <a:gd name="connsiteY2013" fmla="*/ 438565 h 1536294"/>
                              <a:gd name="connsiteX2014" fmla="*/ 1917841 w 2991568"/>
                              <a:gd name="connsiteY2014" fmla="*/ 435101 h 1536294"/>
                              <a:gd name="connsiteX2015" fmla="*/ 2015688 w 2991568"/>
                              <a:gd name="connsiteY2015" fmla="*/ 437699 h 1536294"/>
                              <a:gd name="connsiteX2016" fmla="*/ 2055520 w 2991568"/>
                              <a:gd name="connsiteY2016" fmla="*/ 427308 h 1536294"/>
                              <a:gd name="connsiteX2017" fmla="*/ 1807004 w 2991568"/>
                              <a:gd name="connsiteY2017" fmla="*/ 424710 h 1536294"/>
                              <a:gd name="connsiteX2018" fmla="*/ 1792284 w 2991568"/>
                              <a:gd name="connsiteY2018" fmla="*/ 436833 h 1536294"/>
                              <a:gd name="connsiteX2019" fmla="*/ 2025213 w 2991568"/>
                              <a:gd name="connsiteY2019" fmla="*/ 286165 h 1536294"/>
                              <a:gd name="connsiteX2020" fmla="*/ 1955075 w 2991568"/>
                              <a:gd name="connsiteY2020" fmla="*/ 279237 h 1536294"/>
                              <a:gd name="connsiteX2021" fmla="*/ 1816529 w 2991568"/>
                              <a:gd name="connsiteY2021" fmla="*/ 275774 h 1536294"/>
                              <a:gd name="connsiteX2022" fmla="*/ 1813066 w 2991568"/>
                              <a:gd name="connsiteY2022" fmla="*/ 288762 h 1536294"/>
                              <a:gd name="connsiteX2023" fmla="*/ 1838177 w 2991568"/>
                              <a:gd name="connsiteY2023" fmla="*/ 290494 h 1536294"/>
                              <a:gd name="connsiteX2024" fmla="*/ 1906584 w 2991568"/>
                              <a:gd name="connsiteY2024" fmla="*/ 289628 h 1536294"/>
                              <a:gd name="connsiteX2025" fmla="*/ 1980186 w 2991568"/>
                              <a:gd name="connsiteY2025" fmla="*/ 292226 h 1536294"/>
                              <a:gd name="connsiteX2026" fmla="*/ 2042532 w 2991568"/>
                              <a:gd name="connsiteY2026" fmla="*/ 303483 h 1536294"/>
                              <a:gd name="connsiteX2027" fmla="*/ 2051191 w 2991568"/>
                              <a:gd name="connsiteY2027" fmla="*/ 293092 h 1536294"/>
                              <a:gd name="connsiteX2028" fmla="*/ 2025213 w 2991568"/>
                              <a:gd name="connsiteY2028" fmla="*/ 286165 h 1536294"/>
                              <a:gd name="connsiteX2029" fmla="*/ 2008761 w 2991568"/>
                              <a:gd name="connsiteY2029" fmla="*/ 215160 h 1536294"/>
                              <a:gd name="connsiteX2030" fmla="*/ 1937757 w 2991568"/>
                              <a:gd name="connsiteY2030" fmla="*/ 210830 h 1536294"/>
                              <a:gd name="connsiteX2031" fmla="*/ 1867618 w 2991568"/>
                              <a:gd name="connsiteY2031" fmla="*/ 207367 h 1536294"/>
                              <a:gd name="connsiteX2032" fmla="*/ 1807870 w 2991568"/>
                              <a:gd name="connsiteY2032" fmla="*/ 209099 h 1536294"/>
                              <a:gd name="connsiteX2033" fmla="*/ 1831250 w 2991568"/>
                              <a:gd name="connsiteY2033" fmla="*/ 222087 h 1536294"/>
                              <a:gd name="connsiteX2034" fmla="*/ 1896193 w 2991568"/>
                              <a:gd name="connsiteY2034" fmla="*/ 222087 h 1536294"/>
                              <a:gd name="connsiteX2035" fmla="*/ 2029543 w 2991568"/>
                              <a:gd name="connsiteY2035" fmla="*/ 228149 h 1536294"/>
                              <a:gd name="connsiteX2036" fmla="*/ 2038202 w 2991568"/>
                              <a:gd name="connsiteY2036" fmla="*/ 219490 h 1536294"/>
                              <a:gd name="connsiteX2037" fmla="*/ 2008761 w 2991568"/>
                              <a:gd name="connsiteY2037" fmla="*/ 215160 h 1536294"/>
                              <a:gd name="connsiteX2038" fmla="*/ 2446045 w 2991568"/>
                              <a:gd name="connsiteY2038" fmla="*/ 505240 h 1536294"/>
                              <a:gd name="connsiteX2039" fmla="*/ 2384565 w 2991568"/>
                              <a:gd name="connsiteY2039" fmla="*/ 502642 h 1536294"/>
                              <a:gd name="connsiteX2040" fmla="*/ 2338672 w 2991568"/>
                              <a:gd name="connsiteY2040" fmla="*/ 501776 h 1536294"/>
                              <a:gd name="connsiteX2041" fmla="*/ 2420934 w 2991568"/>
                              <a:gd name="connsiteY2041" fmla="*/ 515630 h 1536294"/>
                              <a:gd name="connsiteX2042" fmla="*/ 2481547 w 2991568"/>
                              <a:gd name="connsiteY2042" fmla="*/ 519094 h 1536294"/>
                              <a:gd name="connsiteX2043" fmla="*/ 2529172 w 2991568"/>
                              <a:gd name="connsiteY2043" fmla="*/ 519960 h 1536294"/>
                              <a:gd name="connsiteX2044" fmla="*/ 2446045 w 2991568"/>
                              <a:gd name="connsiteY2044" fmla="*/ 505240 h 1536294"/>
                              <a:gd name="connsiteX2045" fmla="*/ 2513586 w 2991568"/>
                              <a:gd name="connsiteY2045" fmla="*/ 315606 h 1536294"/>
                              <a:gd name="connsiteX2046" fmla="*/ 2534368 w 2991568"/>
                              <a:gd name="connsiteY2046" fmla="*/ 303483 h 1536294"/>
                              <a:gd name="connsiteX2047" fmla="*/ 2488475 w 2991568"/>
                              <a:gd name="connsiteY2047" fmla="*/ 301751 h 1536294"/>
                              <a:gd name="connsiteX2048" fmla="*/ 2368114 w 2991568"/>
                              <a:gd name="connsiteY2048" fmla="*/ 299153 h 1536294"/>
                              <a:gd name="connsiteX2049" fmla="*/ 2340404 w 2991568"/>
                              <a:gd name="connsiteY2049" fmla="*/ 303483 h 1536294"/>
                              <a:gd name="connsiteX2050" fmla="*/ 2376773 w 2991568"/>
                              <a:gd name="connsiteY2050" fmla="*/ 309544 h 1536294"/>
                              <a:gd name="connsiteX2051" fmla="*/ 2513586 w 2991568"/>
                              <a:gd name="connsiteY2051" fmla="*/ 315606 h 1536294"/>
                              <a:gd name="connsiteX2052" fmla="*/ 2513586 w 2991568"/>
                              <a:gd name="connsiteY2052" fmla="*/ 315606 h 1536294"/>
                              <a:gd name="connsiteX2053" fmla="*/ 1805273 w 2991568"/>
                              <a:gd name="connsiteY2053" fmla="*/ 871519 h 1536294"/>
                              <a:gd name="connsiteX2054" fmla="*/ 1974991 w 2991568"/>
                              <a:gd name="connsiteY2054" fmla="*/ 872385 h 1536294"/>
                              <a:gd name="connsiteX2055" fmla="*/ 2022616 w 2991568"/>
                              <a:gd name="connsiteY2055" fmla="*/ 868055 h 1536294"/>
                              <a:gd name="connsiteX2056" fmla="*/ 1962002 w 2991568"/>
                              <a:gd name="connsiteY2056" fmla="*/ 860262 h 1536294"/>
                              <a:gd name="connsiteX2057" fmla="*/ 1790552 w 2991568"/>
                              <a:gd name="connsiteY2057" fmla="*/ 859396 h 1536294"/>
                              <a:gd name="connsiteX2058" fmla="*/ 1790552 w 2991568"/>
                              <a:gd name="connsiteY2058" fmla="*/ 859396 h 1536294"/>
                              <a:gd name="connsiteX2059" fmla="*/ 1765441 w 2991568"/>
                              <a:gd name="connsiteY2059" fmla="*/ 866324 h 1536294"/>
                              <a:gd name="connsiteX2060" fmla="*/ 1805273 w 2991568"/>
                              <a:gd name="connsiteY2060" fmla="*/ 871519 h 1536294"/>
                              <a:gd name="connsiteX2061" fmla="*/ 2543027 w 2991568"/>
                              <a:gd name="connsiteY2061" fmla="*/ 338119 h 1536294"/>
                              <a:gd name="connsiteX2062" fmla="*/ 2475486 w 2991568"/>
                              <a:gd name="connsiteY2062" fmla="*/ 339851 h 1536294"/>
                              <a:gd name="connsiteX2063" fmla="*/ 2407079 w 2991568"/>
                              <a:gd name="connsiteY2063" fmla="*/ 335521 h 1536294"/>
                              <a:gd name="connsiteX2064" fmla="*/ 2342136 w 2991568"/>
                              <a:gd name="connsiteY2064" fmla="*/ 323399 h 1536294"/>
                              <a:gd name="connsiteX2065" fmla="*/ 2323086 w 2991568"/>
                              <a:gd name="connsiteY2065" fmla="*/ 337253 h 1536294"/>
                              <a:gd name="connsiteX2066" fmla="*/ 2379370 w 2991568"/>
                              <a:gd name="connsiteY2066" fmla="*/ 343315 h 1536294"/>
                              <a:gd name="connsiteX2067" fmla="*/ 2528307 w 2991568"/>
                              <a:gd name="connsiteY2067" fmla="*/ 353705 h 1536294"/>
                              <a:gd name="connsiteX2068" fmla="*/ 2543027 w 2991568"/>
                              <a:gd name="connsiteY2068" fmla="*/ 338119 h 1536294"/>
                              <a:gd name="connsiteX2069" fmla="*/ 2543893 w 2991568"/>
                              <a:gd name="connsiteY2069" fmla="*/ 472335 h 1536294"/>
                              <a:gd name="connsiteX2070" fmla="*/ 2485877 w 2991568"/>
                              <a:gd name="connsiteY2070" fmla="*/ 473201 h 1536294"/>
                              <a:gd name="connsiteX2071" fmla="*/ 2355991 w 2991568"/>
                              <a:gd name="connsiteY2071" fmla="*/ 465408 h 1536294"/>
                              <a:gd name="connsiteX2072" fmla="*/ 2324818 w 2991568"/>
                              <a:gd name="connsiteY2072" fmla="*/ 468871 h 1536294"/>
                              <a:gd name="connsiteX2073" fmla="*/ 2381968 w 2991568"/>
                              <a:gd name="connsiteY2073" fmla="*/ 480994 h 1536294"/>
                              <a:gd name="connsiteX2074" fmla="*/ 2526575 w 2991568"/>
                              <a:gd name="connsiteY2074" fmla="*/ 487921 h 1536294"/>
                              <a:gd name="connsiteX2075" fmla="*/ 2543893 w 2991568"/>
                              <a:gd name="connsiteY2075" fmla="*/ 472335 h 1536294"/>
                              <a:gd name="connsiteX2076" fmla="*/ 2335209 w 2991568"/>
                              <a:gd name="connsiteY2076" fmla="*/ 652444 h 1536294"/>
                              <a:gd name="connsiteX2077" fmla="*/ 2418336 w 2991568"/>
                              <a:gd name="connsiteY2077" fmla="*/ 653310 h 1536294"/>
                              <a:gd name="connsiteX2078" fmla="*/ 2481547 w 2991568"/>
                              <a:gd name="connsiteY2078" fmla="*/ 653310 h 1536294"/>
                              <a:gd name="connsiteX2079" fmla="*/ 2481547 w 2991568"/>
                              <a:gd name="connsiteY2079" fmla="*/ 653310 h 1536294"/>
                              <a:gd name="connsiteX2080" fmla="*/ 2481547 w 2991568"/>
                              <a:gd name="connsiteY2080" fmla="*/ 653310 h 1536294"/>
                              <a:gd name="connsiteX2081" fmla="*/ 2433922 w 2991568"/>
                              <a:gd name="connsiteY2081" fmla="*/ 641187 h 1536294"/>
                              <a:gd name="connsiteX2082" fmla="*/ 2349929 w 2991568"/>
                              <a:gd name="connsiteY2082" fmla="*/ 641187 h 1536294"/>
                              <a:gd name="connsiteX2083" fmla="*/ 2292779 w 2991568"/>
                              <a:gd name="connsiteY2083" fmla="*/ 635992 h 1536294"/>
                              <a:gd name="connsiteX2084" fmla="*/ 2335209 w 2991568"/>
                              <a:gd name="connsiteY2084" fmla="*/ 652444 h 1536294"/>
                              <a:gd name="connsiteX2085" fmla="*/ 2527441 w 2991568"/>
                              <a:gd name="connsiteY2085" fmla="*/ 488787 h 1536294"/>
                              <a:gd name="connsiteX2086" fmla="*/ 2527441 w 2991568"/>
                              <a:gd name="connsiteY2086" fmla="*/ 488787 h 1536294"/>
                              <a:gd name="connsiteX2087" fmla="*/ 2527441 w 2991568"/>
                              <a:gd name="connsiteY2087" fmla="*/ 488787 h 1536294"/>
                              <a:gd name="connsiteX2088" fmla="*/ 2503195 w 2991568"/>
                              <a:gd name="connsiteY2088" fmla="*/ 264517 h 1536294"/>
                              <a:gd name="connsiteX2089" fmla="*/ 2333477 w 2991568"/>
                              <a:gd name="connsiteY2089" fmla="*/ 265383 h 1536294"/>
                              <a:gd name="connsiteX2090" fmla="*/ 2319622 w 2991568"/>
                              <a:gd name="connsiteY2090" fmla="*/ 279237 h 1536294"/>
                              <a:gd name="connsiteX2091" fmla="*/ 2358588 w 2991568"/>
                              <a:gd name="connsiteY2091" fmla="*/ 280103 h 1536294"/>
                              <a:gd name="connsiteX2092" fmla="*/ 2358588 w 2991568"/>
                              <a:gd name="connsiteY2092" fmla="*/ 280103 h 1536294"/>
                              <a:gd name="connsiteX2093" fmla="*/ 2505793 w 2991568"/>
                              <a:gd name="connsiteY2093" fmla="*/ 279237 h 1536294"/>
                              <a:gd name="connsiteX2094" fmla="*/ 2540429 w 2991568"/>
                              <a:gd name="connsiteY2094" fmla="*/ 265383 h 1536294"/>
                              <a:gd name="connsiteX2095" fmla="*/ 2503195 w 2991568"/>
                              <a:gd name="connsiteY2095" fmla="*/ 264517 h 1536294"/>
                              <a:gd name="connsiteX2096" fmla="*/ 2510989 w 2991568"/>
                              <a:gd name="connsiteY2096" fmla="*/ 228149 h 1536294"/>
                              <a:gd name="connsiteX2097" fmla="*/ 2375041 w 2991568"/>
                              <a:gd name="connsiteY2097" fmla="*/ 230746 h 1536294"/>
                              <a:gd name="connsiteX2098" fmla="*/ 2341270 w 2991568"/>
                              <a:gd name="connsiteY2098" fmla="*/ 234210 h 1536294"/>
                              <a:gd name="connsiteX2099" fmla="*/ 2356857 w 2991568"/>
                              <a:gd name="connsiteY2099" fmla="*/ 246333 h 1536294"/>
                              <a:gd name="connsiteX2100" fmla="*/ 2356857 w 2991568"/>
                              <a:gd name="connsiteY2100" fmla="*/ 246333 h 1536294"/>
                              <a:gd name="connsiteX2101" fmla="*/ 2463364 w 2991568"/>
                              <a:gd name="connsiteY2101" fmla="*/ 242869 h 1536294"/>
                              <a:gd name="connsiteX2102" fmla="*/ 2530904 w 2991568"/>
                              <a:gd name="connsiteY2102" fmla="*/ 242869 h 1536294"/>
                              <a:gd name="connsiteX2103" fmla="*/ 2542161 w 2991568"/>
                              <a:gd name="connsiteY2103" fmla="*/ 232478 h 1536294"/>
                              <a:gd name="connsiteX2104" fmla="*/ 2510989 w 2991568"/>
                              <a:gd name="connsiteY2104" fmla="*/ 228149 h 1536294"/>
                              <a:gd name="connsiteX2105" fmla="*/ 2856486 w 2991568"/>
                              <a:gd name="connsiteY2105" fmla="*/ 222953 h 1536294"/>
                              <a:gd name="connsiteX2106" fmla="*/ 2856486 w 2991568"/>
                              <a:gd name="connsiteY2106" fmla="*/ 222953 h 1536294"/>
                              <a:gd name="connsiteX2107" fmla="*/ 2856486 w 2991568"/>
                              <a:gd name="connsiteY2107" fmla="*/ 222953 h 1536294"/>
                              <a:gd name="connsiteX2108" fmla="*/ 2513586 w 2991568"/>
                              <a:gd name="connsiteY2108" fmla="*/ 315606 h 1536294"/>
                              <a:gd name="connsiteX2109" fmla="*/ 2513586 w 2991568"/>
                              <a:gd name="connsiteY2109" fmla="*/ 315606 h 1536294"/>
                              <a:gd name="connsiteX2110" fmla="*/ 2513586 w 2991568"/>
                              <a:gd name="connsiteY2110" fmla="*/ 315606 h 1536294"/>
                              <a:gd name="connsiteX2111" fmla="*/ 2528307 w 2991568"/>
                              <a:gd name="connsiteY2111" fmla="*/ 354571 h 1536294"/>
                              <a:gd name="connsiteX2112" fmla="*/ 2528307 w 2991568"/>
                              <a:gd name="connsiteY2112" fmla="*/ 354571 h 1536294"/>
                              <a:gd name="connsiteX2113" fmla="*/ 2528307 w 2991568"/>
                              <a:gd name="connsiteY2113" fmla="*/ 354571 h 1536294"/>
                              <a:gd name="connsiteX2114" fmla="*/ 2528307 w 2991568"/>
                              <a:gd name="connsiteY2114" fmla="*/ 354571 h 1536294"/>
                              <a:gd name="connsiteX2115" fmla="*/ 2007029 w 2991568"/>
                              <a:gd name="connsiteY2115" fmla="*/ 983221 h 1536294"/>
                              <a:gd name="connsiteX2116" fmla="*/ 2048593 w 2991568"/>
                              <a:gd name="connsiteY2116" fmla="*/ 984087 h 1536294"/>
                              <a:gd name="connsiteX2117" fmla="*/ 2134318 w 2991568"/>
                              <a:gd name="connsiteY2117" fmla="*/ 984953 h 1536294"/>
                              <a:gd name="connsiteX2118" fmla="*/ 2200993 w 2991568"/>
                              <a:gd name="connsiteY2118" fmla="*/ 993612 h 1536294"/>
                              <a:gd name="connsiteX2119" fmla="*/ 2209652 w 2991568"/>
                              <a:gd name="connsiteY2119" fmla="*/ 984087 h 1536294"/>
                              <a:gd name="connsiteX2120" fmla="*/ 2129989 w 2991568"/>
                              <a:gd name="connsiteY2120" fmla="*/ 972831 h 1536294"/>
                              <a:gd name="connsiteX2121" fmla="*/ 2089291 w 2991568"/>
                              <a:gd name="connsiteY2121" fmla="*/ 970233 h 1536294"/>
                              <a:gd name="connsiteX2122" fmla="*/ 2007895 w 2991568"/>
                              <a:gd name="connsiteY2122" fmla="*/ 970233 h 1536294"/>
                              <a:gd name="connsiteX2123" fmla="*/ 2007029 w 2991568"/>
                              <a:gd name="connsiteY2123" fmla="*/ 983221 h 1536294"/>
                              <a:gd name="connsiteX2124" fmla="*/ 2463364 w 2991568"/>
                              <a:gd name="connsiteY2124" fmla="*/ 1115706 h 1536294"/>
                              <a:gd name="connsiteX2125" fmla="*/ 2407945 w 2991568"/>
                              <a:gd name="connsiteY2125" fmla="*/ 1116571 h 1536294"/>
                              <a:gd name="connsiteX2126" fmla="*/ 2289315 w 2991568"/>
                              <a:gd name="connsiteY2126" fmla="*/ 1106181 h 1536294"/>
                              <a:gd name="connsiteX2127" fmla="*/ 2268534 w 2991568"/>
                              <a:gd name="connsiteY2127" fmla="*/ 1116571 h 1536294"/>
                              <a:gd name="connsiteX2128" fmla="*/ 2331745 w 2991568"/>
                              <a:gd name="connsiteY2128" fmla="*/ 1125230 h 1536294"/>
                              <a:gd name="connsiteX2129" fmla="*/ 2457302 w 2991568"/>
                              <a:gd name="connsiteY2129" fmla="*/ 1130426 h 1536294"/>
                              <a:gd name="connsiteX2130" fmla="*/ 2457302 w 2991568"/>
                              <a:gd name="connsiteY2130" fmla="*/ 1130426 h 1536294"/>
                              <a:gd name="connsiteX2131" fmla="*/ 2457302 w 2991568"/>
                              <a:gd name="connsiteY2131" fmla="*/ 1130426 h 1536294"/>
                              <a:gd name="connsiteX2132" fmla="*/ 2463364 w 2991568"/>
                              <a:gd name="connsiteY2132" fmla="*/ 1115706 h 1536294"/>
                              <a:gd name="connsiteX2133" fmla="*/ 2688500 w 2991568"/>
                              <a:gd name="connsiteY2133" fmla="*/ 1023919 h 1536294"/>
                              <a:gd name="connsiteX2134" fmla="*/ 2688500 w 2991568"/>
                              <a:gd name="connsiteY2134" fmla="*/ 1023919 h 1536294"/>
                              <a:gd name="connsiteX2135" fmla="*/ 2752577 w 2991568"/>
                              <a:gd name="connsiteY2135" fmla="*/ 1011796 h 1536294"/>
                              <a:gd name="connsiteX2136" fmla="*/ 2706684 w 2991568"/>
                              <a:gd name="connsiteY2136" fmla="*/ 1010065 h 1536294"/>
                              <a:gd name="connsiteX2137" fmla="*/ 2624422 w 2991568"/>
                              <a:gd name="connsiteY2137" fmla="*/ 1014394 h 1536294"/>
                              <a:gd name="connsiteX2138" fmla="*/ 2537832 w 2991568"/>
                              <a:gd name="connsiteY2138" fmla="*/ 1012662 h 1536294"/>
                              <a:gd name="connsiteX2139" fmla="*/ 2502329 w 2991568"/>
                              <a:gd name="connsiteY2139" fmla="*/ 1009199 h 1536294"/>
                              <a:gd name="connsiteX2140" fmla="*/ 2502329 w 2991568"/>
                              <a:gd name="connsiteY2140" fmla="*/ 1023053 h 1536294"/>
                              <a:gd name="connsiteX2141" fmla="*/ 2688500 w 2991568"/>
                              <a:gd name="connsiteY2141" fmla="*/ 1023919 h 1536294"/>
                              <a:gd name="connsiteX2142" fmla="*/ 2103145 w 2991568"/>
                              <a:gd name="connsiteY2142" fmla="*/ 917412 h 1536294"/>
                              <a:gd name="connsiteX2143" fmla="*/ 2164625 w 2991568"/>
                              <a:gd name="connsiteY2143" fmla="*/ 920010 h 1536294"/>
                              <a:gd name="connsiteX2144" fmla="*/ 2210518 w 2991568"/>
                              <a:gd name="connsiteY2144" fmla="*/ 920876 h 1536294"/>
                              <a:gd name="connsiteX2145" fmla="*/ 2128257 w 2991568"/>
                              <a:gd name="connsiteY2145" fmla="*/ 907021 h 1536294"/>
                              <a:gd name="connsiteX2146" fmla="*/ 2067643 w 2991568"/>
                              <a:gd name="connsiteY2146" fmla="*/ 903558 h 1536294"/>
                              <a:gd name="connsiteX2147" fmla="*/ 2020018 w 2991568"/>
                              <a:gd name="connsiteY2147" fmla="*/ 902692 h 1536294"/>
                              <a:gd name="connsiteX2148" fmla="*/ 2020018 w 2991568"/>
                              <a:gd name="connsiteY2148" fmla="*/ 902692 h 1536294"/>
                              <a:gd name="connsiteX2149" fmla="*/ 2020018 w 2991568"/>
                              <a:gd name="connsiteY2149" fmla="*/ 902692 h 1536294"/>
                              <a:gd name="connsiteX2150" fmla="*/ 2103145 w 2991568"/>
                              <a:gd name="connsiteY2150" fmla="*/ 917412 h 1536294"/>
                              <a:gd name="connsiteX2151" fmla="*/ 2006163 w 2991568"/>
                              <a:gd name="connsiteY2151" fmla="*/ 949451 h 1536294"/>
                              <a:gd name="connsiteX2152" fmla="*/ 2064179 w 2991568"/>
                              <a:gd name="connsiteY2152" fmla="*/ 948585 h 1536294"/>
                              <a:gd name="connsiteX2153" fmla="*/ 2194065 w 2991568"/>
                              <a:gd name="connsiteY2153" fmla="*/ 956378 h 1536294"/>
                              <a:gd name="connsiteX2154" fmla="*/ 2225239 w 2991568"/>
                              <a:gd name="connsiteY2154" fmla="*/ 952915 h 1536294"/>
                              <a:gd name="connsiteX2155" fmla="*/ 2168088 w 2991568"/>
                              <a:gd name="connsiteY2155" fmla="*/ 940792 h 1536294"/>
                              <a:gd name="connsiteX2156" fmla="*/ 2023481 w 2991568"/>
                              <a:gd name="connsiteY2156" fmla="*/ 933865 h 1536294"/>
                              <a:gd name="connsiteX2157" fmla="*/ 2006163 w 2991568"/>
                              <a:gd name="connsiteY2157" fmla="*/ 949451 h 1536294"/>
                              <a:gd name="connsiteX2158" fmla="*/ 2703220 w 2991568"/>
                              <a:gd name="connsiteY2158" fmla="*/ 1083667 h 1536294"/>
                              <a:gd name="connsiteX2159" fmla="*/ 2627886 w 2991568"/>
                              <a:gd name="connsiteY2159" fmla="*/ 1085399 h 1536294"/>
                              <a:gd name="connsiteX2160" fmla="*/ 2560345 w 2991568"/>
                              <a:gd name="connsiteY2160" fmla="*/ 1081935 h 1536294"/>
                              <a:gd name="connsiteX2161" fmla="*/ 2507525 w 2991568"/>
                              <a:gd name="connsiteY2161" fmla="*/ 1082801 h 1536294"/>
                              <a:gd name="connsiteX2162" fmla="*/ 2590652 w 2991568"/>
                              <a:gd name="connsiteY2162" fmla="*/ 1094058 h 1536294"/>
                              <a:gd name="connsiteX2163" fmla="*/ 2665120 w 2991568"/>
                              <a:gd name="connsiteY2163" fmla="*/ 1096656 h 1536294"/>
                              <a:gd name="connsiteX2164" fmla="*/ 2737857 w 2991568"/>
                              <a:gd name="connsiteY2164" fmla="*/ 1093192 h 1536294"/>
                              <a:gd name="connsiteX2165" fmla="*/ 2703220 w 2991568"/>
                              <a:gd name="connsiteY2165" fmla="*/ 1083667 h 1536294"/>
                              <a:gd name="connsiteX2166" fmla="*/ 2735259 w 2991568"/>
                              <a:gd name="connsiteY2166" fmla="*/ 1055092 h 1536294"/>
                              <a:gd name="connsiteX2167" fmla="*/ 2735259 w 2991568"/>
                              <a:gd name="connsiteY2167" fmla="*/ 1055092 h 1536294"/>
                              <a:gd name="connsiteX2168" fmla="*/ 2735259 w 2991568"/>
                              <a:gd name="connsiteY2168" fmla="*/ 1055092 h 1536294"/>
                              <a:gd name="connsiteX2169" fmla="*/ 2524843 w 2991568"/>
                              <a:gd name="connsiteY2169" fmla="*/ 1125230 h 1536294"/>
                              <a:gd name="connsiteX2170" fmla="*/ 2594982 w 2991568"/>
                              <a:gd name="connsiteY2170" fmla="*/ 1132158 h 1536294"/>
                              <a:gd name="connsiteX2171" fmla="*/ 2733527 w 2991568"/>
                              <a:gd name="connsiteY2171" fmla="*/ 1135622 h 1536294"/>
                              <a:gd name="connsiteX2172" fmla="*/ 2736991 w 2991568"/>
                              <a:gd name="connsiteY2172" fmla="*/ 1122633 h 1536294"/>
                              <a:gd name="connsiteX2173" fmla="*/ 2711880 w 2991568"/>
                              <a:gd name="connsiteY2173" fmla="*/ 1120901 h 1536294"/>
                              <a:gd name="connsiteX2174" fmla="*/ 2643473 w 2991568"/>
                              <a:gd name="connsiteY2174" fmla="*/ 1121767 h 1536294"/>
                              <a:gd name="connsiteX2175" fmla="*/ 2569870 w 2991568"/>
                              <a:gd name="connsiteY2175" fmla="*/ 1119169 h 1536294"/>
                              <a:gd name="connsiteX2176" fmla="*/ 2507525 w 2991568"/>
                              <a:gd name="connsiteY2176" fmla="*/ 1107912 h 1536294"/>
                              <a:gd name="connsiteX2177" fmla="*/ 2498866 w 2991568"/>
                              <a:gd name="connsiteY2177" fmla="*/ 1118303 h 1536294"/>
                              <a:gd name="connsiteX2178" fmla="*/ 2524843 w 2991568"/>
                              <a:gd name="connsiteY2178" fmla="*/ 1125230 h 1536294"/>
                              <a:gd name="connsiteX2179" fmla="*/ 2756906 w 2991568"/>
                              <a:gd name="connsiteY2179" fmla="*/ 1177185 h 1536294"/>
                              <a:gd name="connsiteX2180" fmla="*/ 2756906 w 2991568"/>
                              <a:gd name="connsiteY2180" fmla="*/ 1177185 h 1536294"/>
                              <a:gd name="connsiteX2181" fmla="*/ 2646936 w 2991568"/>
                              <a:gd name="connsiteY2181" fmla="*/ 1155537 h 1536294"/>
                              <a:gd name="connsiteX2182" fmla="*/ 2567273 w 2991568"/>
                              <a:gd name="connsiteY2182" fmla="*/ 1148610 h 1536294"/>
                              <a:gd name="connsiteX2183" fmla="*/ 2530904 w 2991568"/>
                              <a:gd name="connsiteY2183" fmla="*/ 1148610 h 1536294"/>
                              <a:gd name="connsiteX2184" fmla="*/ 2535234 w 2991568"/>
                              <a:gd name="connsiteY2184" fmla="*/ 1156403 h 1536294"/>
                              <a:gd name="connsiteX2185" fmla="*/ 2646070 w 2991568"/>
                              <a:gd name="connsiteY2185" fmla="*/ 1166794 h 1536294"/>
                              <a:gd name="connsiteX2186" fmla="*/ 2756906 w 2991568"/>
                              <a:gd name="connsiteY2186" fmla="*/ 1177185 h 1536294"/>
                              <a:gd name="connsiteX2187" fmla="*/ 2714477 w 2991568"/>
                              <a:gd name="connsiteY2187" fmla="*/ 1040371 h 1536294"/>
                              <a:gd name="connsiteX2188" fmla="*/ 2645204 w 2991568"/>
                              <a:gd name="connsiteY2188" fmla="*/ 1045567 h 1536294"/>
                              <a:gd name="connsiteX2189" fmla="*/ 2569870 w 2991568"/>
                              <a:gd name="connsiteY2189" fmla="*/ 1042969 h 1536294"/>
                              <a:gd name="connsiteX2190" fmla="*/ 2509257 w 2991568"/>
                              <a:gd name="connsiteY2190" fmla="*/ 1045567 h 1536294"/>
                              <a:gd name="connsiteX2191" fmla="*/ 2538698 w 2991568"/>
                              <a:gd name="connsiteY2191" fmla="*/ 1054226 h 1536294"/>
                              <a:gd name="connsiteX2192" fmla="*/ 2622691 w 2991568"/>
                              <a:gd name="connsiteY2192" fmla="*/ 1055092 h 1536294"/>
                              <a:gd name="connsiteX2193" fmla="*/ 2688500 w 2991568"/>
                              <a:gd name="connsiteY2193" fmla="*/ 1055958 h 1536294"/>
                              <a:gd name="connsiteX2194" fmla="*/ 2735259 w 2991568"/>
                              <a:gd name="connsiteY2194" fmla="*/ 1055092 h 1536294"/>
                              <a:gd name="connsiteX2195" fmla="*/ 2714477 w 2991568"/>
                              <a:gd name="connsiteY2195" fmla="*/ 1040371 h 1536294"/>
                              <a:gd name="connsiteX2196" fmla="*/ 2091023 w 2991568"/>
                              <a:gd name="connsiteY2196" fmla="*/ 533815 h 1536294"/>
                              <a:gd name="connsiteX2197" fmla="*/ 2105743 w 2991568"/>
                              <a:gd name="connsiteY2197" fmla="*/ 532949 h 1536294"/>
                              <a:gd name="connsiteX2198" fmla="*/ 2091023 w 2991568"/>
                              <a:gd name="connsiteY2198" fmla="*/ 533815 h 1536294"/>
                              <a:gd name="connsiteX2199" fmla="*/ 2068509 w 2991568"/>
                              <a:gd name="connsiteY2199" fmla="*/ 584903 h 1536294"/>
                              <a:gd name="connsiteX2200" fmla="*/ 2124793 w 2991568"/>
                              <a:gd name="connsiteY2200" fmla="*/ 581440 h 1536294"/>
                              <a:gd name="connsiteX2201" fmla="*/ 2254679 w 2991568"/>
                              <a:gd name="connsiteY2201" fmla="*/ 585769 h 1536294"/>
                              <a:gd name="connsiteX2202" fmla="*/ 2254679 w 2991568"/>
                              <a:gd name="connsiteY2202" fmla="*/ 570183 h 1536294"/>
                              <a:gd name="connsiteX2203" fmla="*/ 2193200 w 2991568"/>
                              <a:gd name="connsiteY2203" fmla="*/ 568451 h 1536294"/>
                              <a:gd name="connsiteX2204" fmla="*/ 2064179 w 2991568"/>
                              <a:gd name="connsiteY2204" fmla="*/ 565853 h 1536294"/>
                              <a:gd name="connsiteX2205" fmla="*/ 2064179 w 2991568"/>
                              <a:gd name="connsiteY2205" fmla="*/ 565853 h 1536294"/>
                              <a:gd name="connsiteX2206" fmla="*/ 2064179 w 2991568"/>
                              <a:gd name="connsiteY2206" fmla="*/ 565853 h 1536294"/>
                              <a:gd name="connsiteX2207" fmla="*/ 2068509 w 2991568"/>
                              <a:gd name="connsiteY2207" fmla="*/ 584903 h 1536294"/>
                              <a:gd name="connsiteX2208" fmla="*/ 1980186 w 2991568"/>
                              <a:gd name="connsiteY2208" fmla="*/ 745096 h 1536294"/>
                              <a:gd name="connsiteX2209" fmla="*/ 1980186 w 2991568"/>
                              <a:gd name="connsiteY2209" fmla="*/ 745096 h 1536294"/>
                              <a:gd name="connsiteX2210" fmla="*/ 1980186 w 2991568"/>
                              <a:gd name="connsiteY2210" fmla="*/ 745096 h 1536294"/>
                              <a:gd name="connsiteX2211" fmla="*/ 2041666 w 2991568"/>
                              <a:gd name="connsiteY2211" fmla="*/ 745096 h 1536294"/>
                              <a:gd name="connsiteX2212" fmla="*/ 2085827 w 2991568"/>
                              <a:gd name="connsiteY2212" fmla="*/ 746828 h 1536294"/>
                              <a:gd name="connsiteX2213" fmla="*/ 2175016 w 2991568"/>
                              <a:gd name="connsiteY2213" fmla="*/ 751158 h 1536294"/>
                              <a:gd name="connsiteX2214" fmla="*/ 2268534 w 2991568"/>
                              <a:gd name="connsiteY2214" fmla="*/ 750292 h 1536294"/>
                              <a:gd name="connsiteX2215" fmla="*/ 2196664 w 2991568"/>
                              <a:gd name="connsiteY2215" fmla="*/ 743365 h 1536294"/>
                              <a:gd name="connsiteX2216" fmla="*/ 2044263 w 2991568"/>
                              <a:gd name="connsiteY2216" fmla="*/ 734706 h 1536294"/>
                              <a:gd name="connsiteX2217" fmla="*/ 2044263 w 2991568"/>
                              <a:gd name="connsiteY2217" fmla="*/ 734706 h 1536294"/>
                              <a:gd name="connsiteX2218" fmla="*/ 2044263 w 2991568"/>
                              <a:gd name="connsiteY2218" fmla="*/ 734706 h 1536294"/>
                              <a:gd name="connsiteX2219" fmla="*/ 2041666 w 2991568"/>
                              <a:gd name="connsiteY2219" fmla="*/ 745096 h 1536294"/>
                              <a:gd name="connsiteX2220" fmla="*/ 1938622 w 2991568"/>
                              <a:gd name="connsiteY2220" fmla="*/ 681019 h 1536294"/>
                              <a:gd name="connsiteX2221" fmla="*/ 1853763 w 2991568"/>
                              <a:gd name="connsiteY2221" fmla="*/ 676690 h 1536294"/>
                              <a:gd name="connsiteX2222" fmla="*/ 1781027 w 2991568"/>
                              <a:gd name="connsiteY2222" fmla="*/ 678421 h 1536294"/>
                              <a:gd name="connsiteX2223" fmla="*/ 1768038 w 2991568"/>
                              <a:gd name="connsiteY2223" fmla="*/ 687081 h 1536294"/>
                              <a:gd name="connsiteX2224" fmla="*/ 1797479 w 2991568"/>
                              <a:gd name="connsiteY2224" fmla="*/ 688812 h 1536294"/>
                              <a:gd name="connsiteX2225" fmla="*/ 1884936 w 2991568"/>
                              <a:gd name="connsiteY2225" fmla="*/ 688812 h 1536294"/>
                              <a:gd name="connsiteX2226" fmla="*/ 1973259 w 2991568"/>
                              <a:gd name="connsiteY2226" fmla="*/ 694008 h 1536294"/>
                              <a:gd name="connsiteX2227" fmla="*/ 2042532 w 2991568"/>
                              <a:gd name="connsiteY2227" fmla="*/ 691410 h 1536294"/>
                              <a:gd name="connsiteX2228" fmla="*/ 1938622 w 2991568"/>
                              <a:gd name="connsiteY2228" fmla="*/ 681019 h 1536294"/>
                              <a:gd name="connsiteX2229" fmla="*/ 2805398 w 2991568"/>
                              <a:gd name="connsiteY2229" fmla="*/ 132899 h 1536294"/>
                              <a:gd name="connsiteX2230" fmla="*/ 2788079 w 2991568"/>
                              <a:gd name="connsiteY2230" fmla="*/ 148485 h 1536294"/>
                              <a:gd name="connsiteX2231" fmla="*/ 2866877 w 2991568"/>
                              <a:gd name="connsiteY2231" fmla="*/ 149351 h 1536294"/>
                              <a:gd name="connsiteX2232" fmla="*/ 2870341 w 2991568"/>
                              <a:gd name="connsiteY2232" fmla="*/ 149351 h 1536294"/>
                              <a:gd name="connsiteX2233" fmla="*/ 2989836 w 2991568"/>
                              <a:gd name="connsiteY2233" fmla="*/ 137228 h 1536294"/>
                              <a:gd name="connsiteX2234" fmla="*/ 2989836 w 2991568"/>
                              <a:gd name="connsiteY2234" fmla="*/ 119910 h 1536294"/>
                              <a:gd name="connsiteX2235" fmla="*/ 2937882 w 2991568"/>
                              <a:gd name="connsiteY2235" fmla="*/ 126837 h 1536294"/>
                              <a:gd name="connsiteX2236" fmla="*/ 2805398 w 2991568"/>
                              <a:gd name="connsiteY2236" fmla="*/ 132899 h 1536294"/>
                              <a:gd name="connsiteX2237" fmla="*/ 1774966 w 2991568"/>
                              <a:gd name="connsiteY2237" fmla="*/ 732974 h 1536294"/>
                              <a:gd name="connsiteX2238" fmla="*/ 1844238 w 2991568"/>
                              <a:gd name="connsiteY2238" fmla="*/ 729510 h 1536294"/>
                              <a:gd name="connsiteX2239" fmla="*/ 1977588 w 2991568"/>
                              <a:gd name="connsiteY2239" fmla="*/ 727778 h 1536294"/>
                              <a:gd name="connsiteX2240" fmla="*/ 1975856 w 2991568"/>
                              <a:gd name="connsiteY2240" fmla="*/ 710460 h 1536294"/>
                              <a:gd name="connsiteX2241" fmla="*/ 1933427 w 2991568"/>
                              <a:gd name="connsiteY2241" fmla="*/ 713924 h 1536294"/>
                              <a:gd name="connsiteX2242" fmla="*/ 1933427 w 2991568"/>
                              <a:gd name="connsiteY2242" fmla="*/ 713924 h 1536294"/>
                              <a:gd name="connsiteX2243" fmla="*/ 1918706 w 2991568"/>
                              <a:gd name="connsiteY2243" fmla="*/ 714790 h 1536294"/>
                              <a:gd name="connsiteX2244" fmla="*/ 1794016 w 2991568"/>
                              <a:gd name="connsiteY2244" fmla="*/ 719119 h 1536294"/>
                              <a:gd name="connsiteX2245" fmla="*/ 1774966 w 2991568"/>
                              <a:gd name="connsiteY2245" fmla="*/ 732974 h 1536294"/>
                              <a:gd name="connsiteX2246" fmla="*/ 2071106 w 2991568"/>
                              <a:gd name="connsiteY2246" fmla="*/ 700935 h 1536294"/>
                              <a:gd name="connsiteX2247" fmla="*/ 2071106 w 2991568"/>
                              <a:gd name="connsiteY2247" fmla="*/ 700935 h 1536294"/>
                              <a:gd name="connsiteX2248" fmla="*/ 2071106 w 2991568"/>
                              <a:gd name="connsiteY2248" fmla="*/ 700935 h 1536294"/>
                              <a:gd name="connsiteX2249" fmla="*/ 2071106 w 2991568"/>
                              <a:gd name="connsiteY2249" fmla="*/ 700935 h 1536294"/>
                              <a:gd name="connsiteX2250" fmla="*/ 2067643 w 2991568"/>
                              <a:gd name="connsiteY2250" fmla="*/ 653310 h 1536294"/>
                              <a:gd name="connsiteX2251" fmla="*/ 2125659 w 2991568"/>
                              <a:gd name="connsiteY2251" fmla="*/ 646383 h 1536294"/>
                              <a:gd name="connsiteX2252" fmla="*/ 2210518 w 2991568"/>
                              <a:gd name="connsiteY2252" fmla="*/ 646383 h 1536294"/>
                              <a:gd name="connsiteX2253" fmla="*/ 2270266 w 2991568"/>
                              <a:gd name="connsiteY2253" fmla="*/ 653310 h 1536294"/>
                              <a:gd name="connsiteX2254" fmla="*/ 2280656 w 2991568"/>
                              <a:gd name="connsiteY2254" fmla="*/ 642053 h 1536294"/>
                              <a:gd name="connsiteX2255" fmla="*/ 2250350 w 2991568"/>
                              <a:gd name="connsiteY2255" fmla="*/ 633394 h 1536294"/>
                              <a:gd name="connsiteX2256" fmla="*/ 2085827 w 2991568"/>
                              <a:gd name="connsiteY2256" fmla="*/ 632528 h 1536294"/>
                              <a:gd name="connsiteX2257" fmla="*/ 2067643 w 2991568"/>
                              <a:gd name="connsiteY2257" fmla="*/ 653310 h 1536294"/>
                              <a:gd name="connsiteX2258" fmla="*/ 2073704 w 2991568"/>
                              <a:gd name="connsiteY2258" fmla="*/ 545071 h 1536294"/>
                              <a:gd name="connsiteX2259" fmla="*/ 2124793 w 2991568"/>
                              <a:gd name="connsiteY2259" fmla="*/ 547669 h 1536294"/>
                              <a:gd name="connsiteX2260" fmla="*/ 2173284 w 2991568"/>
                              <a:gd name="connsiteY2260" fmla="*/ 544206 h 1536294"/>
                              <a:gd name="connsiteX2261" fmla="*/ 2231300 w 2991568"/>
                              <a:gd name="connsiteY2261" fmla="*/ 552865 h 1536294"/>
                              <a:gd name="connsiteX2262" fmla="*/ 2272864 w 2991568"/>
                              <a:gd name="connsiteY2262" fmla="*/ 546803 h 1536294"/>
                              <a:gd name="connsiteX2263" fmla="*/ 2226970 w 2991568"/>
                              <a:gd name="connsiteY2263" fmla="*/ 536412 h 1536294"/>
                              <a:gd name="connsiteX2264" fmla="*/ 2089291 w 2991568"/>
                              <a:gd name="connsiteY2264" fmla="*/ 533815 h 1536294"/>
                              <a:gd name="connsiteX2265" fmla="*/ 2073704 w 2991568"/>
                              <a:gd name="connsiteY2265" fmla="*/ 545071 h 1536294"/>
                              <a:gd name="connsiteX2266" fmla="*/ 2060716 w 2991568"/>
                              <a:gd name="connsiteY2266" fmla="*/ 616076 h 1536294"/>
                              <a:gd name="connsiteX2267" fmla="*/ 2123927 w 2991568"/>
                              <a:gd name="connsiteY2267" fmla="*/ 615210 h 1536294"/>
                              <a:gd name="connsiteX2268" fmla="*/ 2252948 w 2991568"/>
                              <a:gd name="connsiteY2268" fmla="*/ 621271 h 1536294"/>
                              <a:gd name="connsiteX2269" fmla="*/ 2279791 w 2991568"/>
                              <a:gd name="connsiteY2269" fmla="*/ 618674 h 1536294"/>
                              <a:gd name="connsiteX2270" fmla="*/ 2272864 w 2991568"/>
                              <a:gd name="connsiteY2270" fmla="*/ 607417 h 1536294"/>
                              <a:gd name="connsiteX2271" fmla="*/ 2205323 w 2991568"/>
                              <a:gd name="connsiteY2271" fmla="*/ 604819 h 1536294"/>
                              <a:gd name="connsiteX2272" fmla="*/ 2064179 w 2991568"/>
                              <a:gd name="connsiteY2272" fmla="*/ 599624 h 1536294"/>
                              <a:gd name="connsiteX2273" fmla="*/ 2064179 w 2991568"/>
                              <a:gd name="connsiteY2273" fmla="*/ 599624 h 1536294"/>
                              <a:gd name="connsiteX2274" fmla="*/ 2064179 w 2991568"/>
                              <a:gd name="connsiteY2274" fmla="*/ 599624 h 1536294"/>
                              <a:gd name="connsiteX2275" fmla="*/ 2060716 w 2991568"/>
                              <a:gd name="connsiteY2275" fmla="*/ 616076 h 1536294"/>
                              <a:gd name="connsiteX2276" fmla="*/ 2086693 w 2991568"/>
                              <a:gd name="connsiteY2276" fmla="*/ 634260 h 1536294"/>
                              <a:gd name="connsiteX2277" fmla="*/ 2086693 w 2991568"/>
                              <a:gd name="connsiteY2277" fmla="*/ 634260 h 1536294"/>
                              <a:gd name="connsiteX2278" fmla="*/ 2086693 w 2991568"/>
                              <a:gd name="connsiteY2278" fmla="*/ 634260 h 1536294"/>
                              <a:gd name="connsiteX2279" fmla="*/ 1815663 w 2991568"/>
                              <a:gd name="connsiteY2279" fmla="*/ 566719 h 1536294"/>
                              <a:gd name="connsiteX2280" fmla="*/ 1819993 w 2991568"/>
                              <a:gd name="connsiteY2280" fmla="*/ 566719 h 1536294"/>
                              <a:gd name="connsiteX2281" fmla="*/ 1815663 w 2991568"/>
                              <a:gd name="connsiteY2281" fmla="*/ 566719 h 1536294"/>
                              <a:gd name="connsiteX2282" fmla="*/ 1778429 w 2991568"/>
                              <a:gd name="connsiteY2282" fmla="*/ 586635 h 1536294"/>
                              <a:gd name="connsiteX2283" fmla="*/ 1857227 w 2991568"/>
                              <a:gd name="connsiteY2283" fmla="*/ 580574 h 1536294"/>
                              <a:gd name="connsiteX2284" fmla="*/ 2016554 w 2991568"/>
                              <a:gd name="connsiteY2284" fmla="*/ 585769 h 1536294"/>
                              <a:gd name="connsiteX2285" fmla="*/ 2036470 w 2991568"/>
                              <a:gd name="connsiteY2285" fmla="*/ 571915 h 1536294"/>
                              <a:gd name="connsiteX2286" fmla="*/ 1990577 w 2991568"/>
                              <a:gd name="connsiteY2286" fmla="*/ 571915 h 1536294"/>
                              <a:gd name="connsiteX2287" fmla="*/ 1796613 w 2991568"/>
                              <a:gd name="connsiteY2287" fmla="*/ 566719 h 1536294"/>
                              <a:gd name="connsiteX2288" fmla="*/ 1805273 w 2991568"/>
                              <a:gd name="connsiteY2288" fmla="*/ 566719 h 1536294"/>
                              <a:gd name="connsiteX2289" fmla="*/ 1796613 w 2991568"/>
                              <a:gd name="connsiteY2289" fmla="*/ 566719 h 1536294"/>
                              <a:gd name="connsiteX2290" fmla="*/ 1771502 w 2991568"/>
                              <a:gd name="connsiteY2290" fmla="*/ 570183 h 1536294"/>
                              <a:gd name="connsiteX2291" fmla="*/ 1778429 w 2991568"/>
                              <a:gd name="connsiteY2291" fmla="*/ 586635 h 1536294"/>
                              <a:gd name="connsiteX2292" fmla="*/ 2026079 w 2991568"/>
                              <a:gd name="connsiteY2292" fmla="*/ 748560 h 1536294"/>
                              <a:gd name="connsiteX2293" fmla="*/ 1980186 w 2991568"/>
                              <a:gd name="connsiteY2293" fmla="*/ 745096 h 1536294"/>
                              <a:gd name="connsiteX2294" fmla="*/ 1980186 w 2991568"/>
                              <a:gd name="connsiteY2294" fmla="*/ 745096 h 1536294"/>
                              <a:gd name="connsiteX2295" fmla="*/ 1899657 w 2991568"/>
                              <a:gd name="connsiteY2295" fmla="*/ 746828 h 1536294"/>
                              <a:gd name="connsiteX2296" fmla="*/ 1812200 w 2991568"/>
                              <a:gd name="connsiteY2296" fmla="*/ 751158 h 1536294"/>
                              <a:gd name="connsiteX2297" fmla="*/ 1768038 w 2991568"/>
                              <a:gd name="connsiteY2297" fmla="*/ 761549 h 1536294"/>
                              <a:gd name="connsiteX2298" fmla="*/ 1817395 w 2991568"/>
                              <a:gd name="connsiteY2298" fmla="*/ 765012 h 1536294"/>
                              <a:gd name="connsiteX2299" fmla="*/ 1998370 w 2991568"/>
                              <a:gd name="connsiteY2299" fmla="*/ 760683 h 1536294"/>
                              <a:gd name="connsiteX2300" fmla="*/ 2026079 w 2991568"/>
                              <a:gd name="connsiteY2300" fmla="*/ 748560 h 1536294"/>
                              <a:gd name="connsiteX2301" fmla="*/ 1846836 w 2991568"/>
                              <a:gd name="connsiteY2301" fmla="*/ 545071 h 1536294"/>
                              <a:gd name="connsiteX2302" fmla="*/ 1993175 w 2991568"/>
                              <a:gd name="connsiteY2302" fmla="*/ 547669 h 1536294"/>
                              <a:gd name="connsiteX2303" fmla="*/ 2013091 w 2991568"/>
                              <a:gd name="connsiteY2303" fmla="*/ 538144 h 1536294"/>
                              <a:gd name="connsiteX2304" fmla="*/ 1955075 w 2991568"/>
                              <a:gd name="connsiteY2304" fmla="*/ 535546 h 1536294"/>
                              <a:gd name="connsiteX2305" fmla="*/ 1781893 w 2991568"/>
                              <a:gd name="connsiteY2305" fmla="*/ 532949 h 1536294"/>
                              <a:gd name="connsiteX2306" fmla="*/ 1775831 w 2991568"/>
                              <a:gd name="connsiteY2306" fmla="*/ 549401 h 1536294"/>
                              <a:gd name="connsiteX2307" fmla="*/ 1802675 w 2991568"/>
                              <a:gd name="connsiteY2307" fmla="*/ 545071 h 1536294"/>
                              <a:gd name="connsiteX2308" fmla="*/ 1846836 w 2991568"/>
                              <a:gd name="connsiteY2308" fmla="*/ 545071 h 1536294"/>
                              <a:gd name="connsiteX2309" fmla="*/ 1933427 w 2991568"/>
                              <a:gd name="connsiteY2309" fmla="*/ 713924 h 1536294"/>
                              <a:gd name="connsiteX2310" fmla="*/ 1918706 w 2991568"/>
                              <a:gd name="connsiteY2310" fmla="*/ 714790 h 1536294"/>
                              <a:gd name="connsiteX2311" fmla="*/ 1933427 w 2991568"/>
                              <a:gd name="connsiteY2311" fmla="*/ 713924 h 1536294"/>
                              <a:gd name="connsiteX2312" fmla="*/ 1933427 w 2991568"/>
                              <a:gd name="connsiteY2312" fmla="*/ 713924 h 1536294"/>
                              <a:gd name="connsiteX2313" fmla="*/ 2015688 w 2991568"/>
                              <a:gd name="connsiteY2313" fmla="*/ 467140 h 1536294"/>
                              <a:gd name="connsiteX2314" fmla="*/ 1950745 w 2991568"/>
                              <a:gd name="connsiteY2314" fmla="*/ 463676 h 1536294"/>
                              <a:gd name="connsiteX2315" fmla="*/ 1875411 w 2991568"/>
                              <a:gd name="connsiteY2315" fmla="*/ 461078 h 1536294"/>
                              <a:gd name="connsiteX2316" fmla="*/ 1800943 w 2991568"/>
                              <a:gd name="connsiteY2316" fmla="*/ 461078 h 1536294"/>
                              <a:gd name="connsiteX2317" fmla="*/ 1800943 w 2991568"/>
                              <a:gd name="connsiteY2317" fmla="*/ 461078 h 1536294"/>
                              <a:gd name="connsiteX2318" fmla="*/ 1829518 w 2991568"/>
                              <a:gd name="connsiteY2318" fmla="*/ 474933 h 1536294"/>
                              <a:gd name="connsiteX2319" fmla="*/ 1893595 w 2991568"/>
                              <a:gd name="connsiteY2319" fmla="*/ 472335 h 1536294"/>
                              <a:gd name="connsiteX2320" fmla="*/ 1968929 w 2991568"/>
                              <a:gd name="connsiteY2320" fmla="*/ 475799 h 1536294"/>
                              <a:gd name="connsiteX2321" fmla="*/ 2030409 w 2991568"/>
                              <a:gd name="connsiteY2321" fmla="*/ 480128 h 1536294"/>
                              <a:gd name="connsiteX2322" fmla="*/ 2015688 w 2991568"/>
                              <a:gd name="connsiteY2322" fmla="*/ 467140 h 1536294"/>
                              <a:gd name="connsiteX2323" fmla="*/ 2828777 w 2991568"/>
                              <a:gd name="connsiteY2323" fmla="*/ 110385 h 1536294"/>
                              <a:gd name="connsiteX2324" fmla="*/ 2828777 w 2991568"/>
                              <a:gd name="connsiteY2324" fmla="*/ 110385 h 1536294"/>
                              <a:gd name="connsiteX2325" fmla="*/ 2828777 w 2991568"/>
                              <a:gd name="connsiteY2325" fmla="*/ 110385 h 1536294"/>
                              <a:gd name="connsiteX2326" fmla="*/ 1789686 w 2991568"/>
                              <a:gd name="connsiteY2326" fmla="*/ 642919 h 1536294"/>
                              <a:gd name="connsiteX2327" fmla="*/ 1789686 w 2991568"/>
                              <a:gd name="connsiteY2327" fmla="*/ 642919 h 1536294"/>
                              <a:gd name="connsiteX2328" fmla="*/ 1770636 w 2991568"/>
                              <a:gd name="connsiteY2328" fmla="*/ 650712 h 1536294"/>
                              <a:gd name="connsiteX2329" fmla="*/ 1808736 w 2991568"/>
                              <a:gd name="connsiteY2329" fmla="*/ 653310 h 1536294"/>
                              <a:gd name="connsiteX2330" fmla="*/ 1949013 w 2991568"/>
                              <a:gd name="connsiteY2330" fmla="*/ 653310 h 1536294"/>
                              <a:gd name="connsiteX2331" fmla="*/ 1997504 w 2991568"/>
                              <a:gd name="connsiteY2331" fmla="*/ 649846 h 1536294"/>
                              <a:gd name="connsiteX2332" fmla="*/ 1938622 w 2991568"/>
                              <a:gd name="connsiteY2332" fmla="*/ 642053 h 1536294"/>
                              <a:gd name="connsiteX2333" fmla="*/ 1789686 w 2991568"/>
                              <a:gd name="connsiteY2333" fmla="*/ 642919 h 1536294"/>
                              <a:gd name="connsiteX2334" fmla="*/ 1789686 w 2991568"/>
                              <a:gd name="connsiteY2334" fmla="*/ 642919 h 1536294"/>
                              <a:gd name="connsiteX2335" fmla="*/ 2012225 w 2991568"/>
                              <a:gd name="connsiteY2335" fmla="*/ 606551 h 1536294"/>
                              <a:gd name="connsiteX2336" fmla="*/ 1813932 w 2991568"/>
                              <a:gd name="connsiteY2336" fmla="*/ 604819 h 1536294"/>
                              <a:gd name="connsiteX2337" fmla="*/ 1836445 w 2991568"/>
                              <a:gd name="connsiteY2337" fmla="*/ 603953 h 1536294"/>
                              <a:gd name="connsiteX2338" fmla="*/ 1813932 w 2991568"/>
                              <a:gd name="connsiteY2338" fmla="*/ 604819 h 1536294"/>
                              <a:gd name="connsiteX2339" fmla="*/ 1774966 w 2991568"/>
                              <a:gd name="connsiteY2339" fmla="*/ 606551 h 1536294"/>
                              <a:gd name="connsiteX2340" fmla="*/ 1787954 w 2991568"/>
                              <a:gd name="connsiteY2340" fmla="*/ 622137 h 1536294"/>
                              <a:gd name="connsiteX2341" fmla="*/ 1924768 w 2991568"/>
                              <a:gd name="connsiteY2341" fmla="*/ 613478 h 1536294"/>
                              <a:gd name="connsiteX2342" fmla="*/ 2008761 w 2991568"/>
                              <a:gd name="connsiteY2342" fmla="*/ 617808 h 1536294"/>
                              <a:gd name="connsiteX2343" fmla="*/ 2012225 w 2991568"/>
                              <a:gd name="connsiteY2343" fmla="*/ 606551 h 1536294"/>
                              <a:gd name="connsiteX2344" fmla="*/ 1836445 w 2991568"/>
                              <a:gd name="connsiteY2344" fmla="*/ 604819 h 1536294"/>
                              <a:gd name="connsiteX2345" fmla="*/ 1839909 w 2991568"/>
                              <a:gd name="connsiteY2345" fmla="*/ 604819 h 1536294"/>
                              <a:gd name="connsiteX2346" fmla="*/ 1836445 w 2991568"/>
                              <a:gd name="connsiteY2346" fmla="*/ 604819 h 1536294"/>
                              <a:gd name="connsiteX2347" fmla="*/ 1259750 w 2991568"/>
                              <a:gd name="connsiteY2347" fmla="*/ 913083 h 1536294"/>
                              <a:gd name="connsiteX2348" fmla="*/ 1259750 w 2991568"/>
                              <a:gd name="connsiteY2348" fmla="*/ 913083 h 1536294"/>
                              <a:gd name="connsiteX2349" fmla="*/ 1259750 w 2991568"/>
                              <a:gd name="connsiteY2349" fmla="*/ 913083 h 1536294"/>
                              <a:gd name="connsiteX2350" fmla="*/ 2480682 w 2991568"/>
                              <a:gd name="connsiteY2350" fmla="*/ 603087 h 1536294"/>
                              <a:gd name="connsiteX2351" fmla="*/ 2433922 w 2991568"/>
                              <a:gd name="connsiteY2351" fmla="*/ 606551 h 1536294"/>
                              <a:gd name="connsiteX2352" fmla="*/ 2321354 w 2991568"/>
                              <a:gd name="connsiteY2352" fmla="*/ 600490 h 1536294"/>
                              <a:gd name="connsiteX2353" fmla="*/ 2305768 w 2991568"/>
                              <a:gd name="connsiteY2353" fmla="*/ 611746 h 1536294"/>
                              <a:gd name="connsiteX2354" fmla="*/ 2363784 w 2991568"/>
                              <a:gd name="connsiteY2354" fmla="*/ 616942 h 1536294"/>
                              <a:gd name="connsiteX2355" fmla="*/ 2485011 w 2991568"/>
                              <a:gd name="connsiteY2355" fmla="*/ 618674 h 1536294"/>
                              <a:gd name="connsiteX2356" fmla="*/ 2485011 w 2991568"/>
                              <a:gd name="connsiteY2356" fmla="*/ 618674 h 1536294"/>
                              <a:gd name="connsiteX2357" fmla="*/ 2485011 w 2991568"/>
                              <a:gd name="connsiteY2357" fmla="*/ 618674 h 1536294"/>
                              <a:gd name="connsiteX2358" fmla="*/ 2480682 w 2991568"/>
                              <a:gd name="connsiteY2358" fmla="*/ 603087 h 1536294"/>
                              <a:gd name="connsiteX2359" fmla="*/ 2462497 w 2991568"/>
                              <a:gd name="connsiteY2359" fmla="*/ 788392 h 1536294"/>
                              <a:gd name="connsiteX2360" fmla="*/ 2459034 w 2991568"/>
                              <a:gd name="connsiteY2360" fmla="*/ 788392 h 1536294"/>
                              <a:gd name="connsiteX2361" fmla="*/ 2462497 w 2991568"/>
                              <a:gd name="connsiteY2361" fmla="*/ 788392 h 1536294"/>
                              <a:gd name="connsiteX2362" fmla="*/ 2071106 w 2991568"/>
                              <a:gd name="connsiteY2362" fmla="*/ 700935 h 1536294"/>
                              <a:gd name="connsiteX2363" fmla="*/ 2131720 w 2991568"/>
                              <a:gd name="connsiteY2363" fmla="*/ 713924 h 1536294"/>
                              <a:gd name="connsiteX2364" fmla="*/ 2198395 w 2991568"/>
                              <a:gd name="connsiteY2364" fmla="*/ 712192 h 1536294"/>
                              <a:gd name="connsiteX2365" fmla="*/ 2245154 w 2991568"/>
                              <a:gd name="connsiteY2365" fmla="*/ 724315 h 1536294"/>
                              <a:gd name="connsiteX2366" fmla="*/ 2227836 w 2991568"/>
                              <a:gd name="connsiteY2366" fmla="*/ 702667 h 1536294"/>
                              <a:gd name="connsiteX2367" fmla="*/ 2166357 w 2991568"/>
                              <a:gd name="connsiteY2367" fmla="*/ 701801 h 1536294"/>
                              <a:gd name="connsiteX2368" fmla="*/ 2071106 w 2991568"/>
                              <a:gd name="connsiteY2368" fmla="*/ 700935 h 1536294"/>
                              <a:gd name="connsiteX2369" fmla="*/ 2071106 w 2991568"/>
                              <a:gd name="connsiteY2369" fmla="*/ 700935 h 1536294"/>
                              <a:gd name="connsiteX2370" fmla="*/ 2071106 w 2991568"/>
                              <a:gd name="connsiteY2370" fmla="*/ 700935 h 1536294"/>
                              <a:gd name="connsiteX2371" fmla="*/ 2840034 w 2991568"/>
                              <a:gd name="connsiteY2371" fmla="*/ 185719 h 1536294"/>
                              <a:gd name="connsiteX2372" fmla="*/ 2838302 w 2991568"/>
                              <a:gd name="connsiteY2372" fmla="*/ 185719 h 1536294"/>
                              <a:gd name="connsiteX2373" fmla="*/ 2840034 w 2991568"/>
                              <a:gd name="connsiteY2373" fmla="*/ 185719 h 1536294"/>
                              <a:gd name="connsiteX2374" fmla="*/ 2069375 w 2991568"/>
                              <a:gd name="connsiteY2374" fmla="*/ 826492 h 1536294"/>
                              <a:gd name="connsiteX2375" fmla="*/ 2069375 w 2991568"/>
                              <a:gd name="connsiteY2375" fmla="*/ 826492 h 1536294"/>
                              <a:gd name="connsiteX2376" fmla="*/ 2069375 w 2991568"/>
                              <a:gd name="connsiteY2376" fmla="*/ 826492 h 1536294"/>
                              <a:gd name="connsiteX2377" fmla="*/ 2069375 w 2991568"/>
                              <a:gd name="connsiteY2377" fmla="*/ 826492 h 1536294"/>
                              <a:gd name="connsiteX2378" fmla="*/ 2463364 w 2991568"/>
                              <a:gd name="connsiteY2378" fmla="*/ 788392 h 1536294"/>
                              <a:gd name="connsiteX2379" fmla="*/ 2463364 w 2991568"/>
                              <a:gd name="connsiteY2379" fmla="*/ 788392 h 1536294"/>
                              <a:gd name="connsiteX2380" fmla="*/ 2463364 w 2991568"/>
                              <a:gd name="connsiteY2380" fmla="*/ 788392 h 1536294"/>
                              <a:gd name="connsiteX2381" fmla="*/ 2384565 w 2991568"/>
                              <a:gd name="connsiteY2381" fmla="*/ 720851 h 1536294"/>
                              <a:gd name="connsiteX2382" fmla="*/ 2478950 w 2991568"/>
                              <a:gd name="connsiteY2382" fmla="*/ 721717 h 1536294"/>
                              <a:gd name="connsiteX2383" fmla="*/ 2478950 w 2991568"/>
                              <a:gd name="connsiteY2383" fmla="*/ 721717 h 1536294"/>
                              <a:gd name="connsiteX2384" fmla="*/ 2418336 w 2991568"/>
                              <a:gd name="connsiteY2384" fmla="*/ 708728 h 1536294"/>
                              <a:gd name="connsiteX2385" fmla="*/ 2351661 w 2991568"/>
                              <a:gd name="connsiteY2385" fmla="*/ 710460 h 1536294"/>
                              <a:gd name="connsiteX2386" fmla="*/ 2304902 w 2991568"/>
                              <a:gd name="connsiteY2386" fmla="*/ 698337 h 1536294"/>
                              <a:gd name="connsiteX2387" fmla="*/ 2322220 w 2991568"/>
                              <a:gd name="connsiteY2387" fmla="*/ 719985 h 1536294"/>
                              <a:gd name="connsiteX2388" fmla="*/ 2384565 w 2991568"/>
                              <a:gd name="connsiteY2388" fmla="*/ 720851 h 1536294"/>
                              <a:gd name="connsiteX2389" fmla="*/ 2292779 w 2991568"/>
                              <a:gd name="connsiteY2389" fmla="*/ 752024 h 1536294"/>
                              <a:gd name="connsiteX2390" fmla="*/ 2415739 w 2991568"/>
                              <a:gd name="connsiteY2390" fmla="*/ 755487 h 1536294"/>
                              <a:gd name="connsiteX2391" fmla="*/ 2415739 w 2991568"/>
                              <a:gd name="connsiteY2391" fmla="*/ 755487 h 1536294"/>
                              <a:gd name="connsiteX2392" fmla="*/ 2415739 w 2991568"/>
                              <a:gd name="connsiteY2392" fmla="*/ 755487 h 1536294"/>
                              <a:gd name="connsiteX2393" fmla="*/ 2466827 w 2991568"/>
                              <a:gd name="connsiteY2393" fmla="*/ 752890 h 1536294"/>
                              <a:gd name="connsiteX2394" fmla="*/ 2460766 w 2991568"/>
                              <a:gd name="connsiteY2394" fmla="*/ 735571 h 1536294"/>
                              <a:gd name="connsiteX2395" fmla="*/ 2339539 w 2991568"/>
                              <a:gd name="connsiteY2395" fmla="*/ 744231 h 1536294"/>
                              <a:gd name="connsiteX2396" fmla="*/ 2291914 w 2991568"/>
                              <a:gd name="connsiteY2396" fmla="*/ 738169 h 1536294"/>
                              <a:gd name="connsiteX2397" fmla="*/ 2292779 w 2991568"/>
                              <a:gd name="connsiteY2397" fmla="*/ 752024 h 1536294"/>
                              <a:gd name="connsiteX2398" fmla="*/ 2913636 w 2991568"/>
                              <a:gd name="connsiteY2398" fmla="*/ 206501 h 1536294"/>
                              <a:gd name="connsiteX2399" fmla="*/ 2850425 w 2991568"/>
                              <a:gd name="connsiteY2399" fmla="*/ 209965 h 1536294"/>
                              <a:gd name="connsiteX2400" fmla="*/ 2795007 w 2991568"/>
                              <a:gd name="connsiteY2400" fmla="*/ 208233 h 1536294"/>
                              <a:gd name="connsiteX2401" fmla="*/ 2856486 w 2991568"/>
                              <a:gd name="connsiteY2401" fmla="*/ 222953 h 1536294"/>
                              <a:gd name="connsiteX2402" fmla="*/ 2856486 w 2991568"/>
                              <a:gd name="connsiteY2402" fmla="*/ 222953 h 1536294"/>
                              <a:gd name="connsiteX2403" fmla="*/ 2900648 w 2991568"/>
                              <a:gd name="connsiteY2403" fmla="*/ 220356 h 1536294"/>
                              <a:gd name="connsiteX2404" fmla="*/ 2966457 w 2991568"/>
                              <a:gd name="connsiteY2404" fmla="*/ 216026 h 1536294"/>
                              <a:gd name="connsiteX2405" fmla="*/ 2989836 w 2991568"/>
                              <a:gd name="connsiteY2405" fmla="*/ 205635 h 1536294"/>
                              <a:gd name="connsiteX2406" fmla="*/ 2989836 w 2991568"/>
                              <a:gd name="connsiteY2406" fmla="*/ 197842 h 1536294"/>
                              <a:gd name="connsiteX2407" fmla="*/ 2982909 w 2991568"/>
                              <a:gd name="connsiteY2407" fmla="*/ 196976 h 1536294"/>
                              <a:gd name="connsiteX2408" fmla="*/ 2913636 w 2991568"/>
                              <a:gd name="connsiteY2408" fmla="*/ 206501 h 1536294"/>
                              <a:gd name="connsiteX2409" fmla="*/ 2416604 w 2991568"/>
                              <a:gd name="connsiteY2409" fmla="*/ 755487 h 1536294"/>
                              <a:gd name="connsiteX2410" fmla="*/ 2416604 w 2991568"/>
                              <a:gd name="connsiteY2410" fmla="*/ 755487 h 1536294"/>
                              <a:gd name="connsiteX2411" fmla="*/ 2416604 w 2991568"/>
                              <a:gd name="connsiteY2411" fmla="*/ 755487 h 1536294"/>
                              <a:gd name="connsiteX2412" fmla="*/ 2416604 w 2991568"/>
                              <a:gd name="connsiteY2412" fmla="*/ 755487 h 1536294"/>
                              <a:gd name="connsiteX2413" fmla="*/ 2257277 w 2991568"/>
                              <a:gd name="connsiteY2413" fmla="*/ 836017 h 1536294"/>
                              <a:gd name="connsiteX2414" fmla="*/ 2194065 w 2991568"/>
                              <a:gd name="connsiteY2414" fmla="*/ 826492 h 1536294"/>
                              <a:gd name="connsiteX2415" fmla="*/ 2130854 w 2991568"/>
                              <a:gd name="connsiteY2415" fmla="*/ 824760 h 1536294"/>
                              <a:gd name="connsiteX2416" fmla="*/ 2069375 w 2991568"/>
                              <a:gd name="connsiteY2416" fmla="*/ 826492 h 1536294"/>
                              <a:gd name="connsiteX2417" fmla="*/ 2069375 w 2991568"/>
                              <a:gd name="connsiteY2417" fmla="*/ 826492 h 1536294"/>
                              <a:gd name="connsiteX2418" fmla="*/ 2069375 w 2991568"/>
                              <a:gd name="connsiteY2418" fmla="*/ 826492 h 1536294"/>
                              <a:gd name="connsiteX2419" fmla="*/ 2059850 w 2991568"/>
                              <a:gd name="connsiteY2419" fmla="*/ 856799 h 1536294"/>
                              <a:gd name="connsiteX2420" fmla="*/ 2089291 w 2991568"/>
                              <a:gd name="connsiteY2420" fmla="*/ 864592 h 1536294"/>
                              <a:gd name="connsiteX2421" fmla="*/ 2194932 w 2991568"/>
                              <a:gd name="connsiteY2421" fmla="*/ 861994 h 1536294"/>
                              <a:gd name="connsiteX2422" fmla="*/ 2234763 w 2991568"/>
                              <a:gd name="connsiteY2422" fmla="*/ 860262 h 1536294"/>
                              <a:gd name="connsiteX2423" fmla="*/ 2199261 w 2991568"/>
                              <a:gd name="connsiteY2423" fmla="*/ 852469 h 1536294"/>
                              <a:gd name="connsiteX2424" fmla="*/ 2085827 w 2991568"/>
                              <a:gd name="connsiteY2424" fmla="*/ 843810 h 1536294"/>
                              <a:gd name="connsiteX2425" fmla="*/ 2176747 w 2991568"/>
                              <a:gd name="connsiteY2425" fmla="*/ 836017 h 1536294"/>
                              <a:gd name="connsiteX2426" fmla="*/ 2257277 w 2991568"/>
                              <a:gd name="connsiteY2426" fmla="*/ 836017 h 1536294"/>
                              <a:gd name="connsiteX2427" fmla="*/ 2214848 w 2991568"/>
                              <a:gd name="connsiteY2427" fmla="*/ 770208 h 1536294"/>
                              <a:gd name="connsiteX2428" fmla="*/ 2131720 w 2991568"/>
                              <a:gd name="connsiteY2428" fmla="*/ 769342 h 1536294"/>
                              <a:gd name="connsiteX2429" fmla="*/ 2068509 w 2991568"/>
                              <a:gd name="connsiteY2429" fmla="*/ 769342 h 1536294"/>
                              <a:gd name="connsiteX2430" fmla="*/ 2068509 w 2991568"/>
                              <a:gd name="connsiteY2430" fmla="*/ 769342 h 1536294"/>
                              <a:gd name="connsiteX2431" fmla="*/ 2068509 w 2991568"/>
                              <a:gd name="connsiteY2431" fmla="*/ 769342 h 1536294"/>
                              <a:gd name="connsiteX2432" fmla="*/ 2116134 w 2991568"/>
                              <a:gd name="connsiteY2432" fmla="*/ 781465 h 1536294"/>
                              <a:gd name="connsiteX2433" fmla="*/ 2200127 w 2991568"/>
                              <a:gd name="connsiteY2433" fmla="*/ 781465 h 1536294"/>
                              <a:gd name="connsiteX2434" fmla="*/ 2257277 w 2991568"/>
                              <a:gd name="connsiteY2434" fmla="*/ 786660 h 1536294"/>
                              <a:gd name="connsiteX2435" fmla="*/ 2214848 w 2991568"/>
                              <a:gd name="connsiteY2435" fmla="*/ 770208 h 1536294"/>
                              <a:gd name="connsiteX2436" fmla="*/ 2256411 w 2991568"/>
                              <a:gd name="connsiteY2436" fmla="*/ 670628 h 1536294"/>
                              <a:gd name="connsiteX2437" fmla="*/ 2133452 w 2991568"/>
                              <a:gd name="connsiteY2437" fmla="*/ 667165 h 1536294"/>
                              <a:gd name="connsiteX2438" fmla="*/ 2133452 w 2991568"/>
                              <a:gd name="connsiteY2438" fmla="*/ 667165 h 1536294"/>
                              <a:gd name="connsiteX2439" fmla="*/ 2130854 w 2991568"/>
                              <a:gd name="connsiteY2439" fmla="*/ 667165 h 1536294"/>
                              <a:gd name="connsiteX2440" fmla="*/ 2133452 w 2991568"/>
                              <a:gd name="connsiteY2440" fmla="*/ 667165 h 1536294"/>
                              <a:gd name="connsiteX2441" fmla="*/ 2081497 w 2991568"/>
                              <a:gd name="connsiteY2441" fmla="*/ 669762 h 1536294"/>
                              <a:gd name="connsiteX2442" fmla="*/ 2087559 w 2991568"/>
                              <a:gd name="connsiteY2442" fmla="*/ 687081 h 1536294"/>
                              <a:gd name="connsiteX2443" fmla="*/ 2208786 w 2991568"/>
                              <a:gd name="connsiteY2443" fmla="*/ 678421 h 1536294"/>
                              <a:gd name="connsiteX2444" fmla="*/ 2256411 w 2991568"/>
                              <a:gd name="connsiteY2444" fmla="*/ 684483 h 1536294"/>
                              <a:gd name="connsiteX2445" fmla="*/ 2256411 w 2991568"/>
                              <a:gd name="connsiteY2445" fmla="*/ 670628 h 1536294"/>
                              <a:gd name="connsiteX2446" fmla="*/ 2451241 w 2991568"/>
                              <a:gd name="connsiteY2446" fmla="*/ 789258 h 1536294"/>
                              <a:gd name="connsiteX2447" fmla="*/ 2442582 w 2991568"/>
                              <a:gd name="connsiteY2447" fmla="*/ 790124 h 1536294"/>
                              <a:gd name="connsiteX2448" fmla="*/ 2451241 w 2991568"/>
                              <a:gd name="connsiteY2448" fmla="*/ 789258 h 1536294"/>
                              <a:gd name="connsiteX2449" fmla="*/ 2814922 w 2991568"/>
                              <a:gd name="connsiteY2449" fmla="*/ 172731 h 1536294"/>
                              <a:gd name="connsiteX2450" fmla="*/ 2789811 w 2991568"/>
                              <a:gd name="connsiteY2450" fmla="*/ 183121 h 1536294"/>
                              <a:gd name="connsiteX2451" fmla="*/ 2838302 w 2991568"/>
                              <a:gd name="connsiteY2451" fmla="*/ 186585 h 1536294"/>
                              <a:gd name="connsiteX2452" fmla="*/ 2840034 w 2991568"/>
                              <a:gd name="connsiteY2452" fmla="*/ 186585 h 1536294"/>
                              <a:gd name="connsiteX2453" fmla="*/ 2985507 w 2991568"/>
                              <a:gd name="connsiteY2453" fmla="*/ 177926 h 1536294"/>
                              <a:gd name="connsiteX2454" fmla="*/ 2989836 w 2991568"/>
                              <a:gd name="connsiteY2454" fmla="*/ 177926 h 1536294"/>
                              <a:gd name="connsiteX2455" fmla="*/ 2989836 w 2991568"/>
                              <a:gd name="connsiteY2455" fmla="*/ 160608 h 1536294"/>
                              <a:gd name="connsiteX2456" fmla="*/ 2970786 w 2991568"/>
                              <a:gd name="connsiteY2456" fmla="*/ 164937 h 1536294"/>
                              <a:gd name="connsiteX2457" fmla="*/ 2814922 w 2991568"/>
                              <a:gd name="connsiteY2457" fmla="*/ 172731 h 1536294"/>
                              <a:gd name="connsiteX2458" fmla="*/ 2133452 w 2991568"/>
                              <a:gd name="connsiteY2458" fmla="*/ 667165 h 1536294"/>
                              <a:gd name="connsiteX2459" fmla="*/ 2133452 w 2991568"/>
                              <a:gd name="connsiteY2459" fmla="*/ 667165 h 1536294"/>
                              <a:gd name="connsiteX2460" fmla="*/ 2133452 w 2991568"/>
                              <a:gd name="connsiteY2460" fmla="*/ 667165 h 1536294"/>
                              <a:gd name="connsiteX2461" fmla="*/ 2133452 w 2991568"/>
                              <a:gd name="connsiteY2461" fmla="*/ 667165 h 1536294"/>
                              <a:gd name="connsiteX2462" fmla="*/ 2296243 w 2991568"/>
                              <a:gd name="connsiteY2462" fmla="*/ 801381 h 1536294"/>
                              <a:gd name="connsiteX2463" fmla="*/ 2269400 w 2991568"/>
                              <a:gd name="connsiteY2463" fmla="*/ 803978 h 1536294"/>
                              <a:gd name="connsiteX2464" fmla="*/ 2276327 w 2991568"/>
                              <a:gd name="connsiteY2464" fmla="*/ 815235 h 1536294"/>
                              <a:gd name="connsiteX2465" fmla="*/ 2343868 w 2991568"/>
                              <a:gd name="connsiteY2465" fmla="*/ 817833 h 1536294"/>
                              <a:gd name="connsiteX2466" fmla="*/ 2485011 w 2991568"/>
                              <a:gd name="connsiteY2466" fmla="*/ 823028 h 1536294"/>
                              <a:gd name="connsiteX2467" fmla="*/ 2485011 w 2991568"/>
                              <a:gd name="connsiteY2467" fmla="*/ 823028 h 1536294"/>
                              <a:gd name="connsiteX2468" fmla="*/ 2485011 w 2991568"/>
                              <a:gd name="connsiteY2468" fmla="*/ 823028 h 1536294"/>
                              <a:gd name="connsiteX2469" fmla="*/ 2488475 w 2991568"/>
                              <a:gd name="connsiteY2469" fmla="*/ 806576 h 1536294"/>
                              <a:gd name="connsiteX2470" fmla="*/ 2425263 w 2991568"/>
                              <a:gd name="connsiteY2470" fmla="*/ 807442 h 1536294"/>
                              <a:gd name="connsiteX2471" fmla="*/ 2296243 w 2991568"/>
                              <a:gd name="connsiteY2471" fmla="*/ 801381 h 1536294"/>
                              <a:gd name="connsiteX2472" fmla="*/ 2475486 w 2991568"/>
                              <a:gd name="connsiteY2472" fmla="*/ 877581 h 1536294"/>
                              <a:gd name="connsiteX2473" fmla="*/ 2424398 w 2991568"/>
                              <a:gd name="connsiteY2473" fmla="*/ 874983 h 1536294"/>
                              <a:gd name="connsiteX2474" fmla="*/ 2375906 w 2991568"/>
                              <a:gd name="connsiteY2474" fmla="*/ 878446 h 1536294"/>
                              <a:gd name="connsiteX2475" fmla="*/ 2317891 w 2991568"/>
                              <a:gd name="connsiteY2475" fmla="*/ 869787 h 1536294"/>
                              <a:gd name="connsiteX2476" fmla="*/ 2276327 w 2991568"/>
                              <a:gd name="connsiteY2476" fmla="*/ 875849 h 1536294"/>
                              <a:gd name="connsiteX2477" fmla="*/ 2322220 w 2991568"/>
                              <a:gd name="connsiteY2477" fmla="*/ 886240 h 1536294"/>
                              <a:gd name="connsiteX2478" fmla="*/ 2459900 w 2991568"/>
                              <a:gd name="connsiteY2478" fmla="*/ 888837 h 1536294"/>
                              <a:gd name="connsiteX2479" fmla="*/ 2475486 w 2991568"/>
                              <a:gd name="connsiteY2479" fmla="*/ 877581 h 1536294"/>
                              <a:gd name="connsiteX2480" fmla="*/ 2068509 w 2991568"/>
                              <a:gd name="connsiteY2480" fmla="*/ 819565 h 1536294"/>
                              <a:gd name="connsiteX2481" fmla="*/ 2115268 w 2991568"/>
                              <a:gd name="connsiteY2481" fmla="*/ 816101 h 1536294"/>
                              <a:gd name="connsiteX2482" fmla="*/ 2227836 w 2991568"/>
                              <a:gd name="connsiteY2482" fmla="*/ 822162 h 1536294"/>
                              <a:gd name="connsiteX2483" fmla="*/ 2243422 w 2991568"/>
                              <a:gd name="connsiteY2483" fmla="*/ 810906 h 1536294"/>
                              <a:gd name="connsiteX2484" fmla="*/ 2185406 w 2991568"/>
                              <a:gd name="connsiteY2484" fmla="*/ 805710 h 1536294"/>
                              <a:gd name="connsiteX2485" fmla="*/ 2064179 w 2991568"/>
                              <a:gd name="connsiteY2485" fmla="*/ 803978 h 1536294"/>
                              <a:gd name="connsiteX2486" fmla="*/ 2064179 w 2991568"/>
                              <a:gd name="connsiteY2486" fmla="*/ 803978 h 1536294"/>
                              <a:gd name="connsiteX2487" fmla="*/ 2064179 w 2991568"/>
                              <a:gd name="connsiteY2487" fmla="*/ 803978 h 1536294"/>
                              <a:gd name="connsiteX2488" fmla="*/ 2068509 w 2991568"/>
                              <a:gd name="connsiteY2488" fmla="*/ 819565 h 1536294"/>
                              <a:gd name="connsiteX2489" fmla="*/ 2459034 w 2991568"/>
                              <a:gd name="connsiteY2489" fmla="*/ 889703 h 1536294"/>
                              <a:gd name="connsiteX2490" fmla="*/ 2459034 w 2991568"/>
                              <a:gd name="connsiteY2490" fmla="*/ 889703 h 1536294"/>
                              <a:gd name="connsiteX2491" fmla="*/ 2459034 w 2991568"/>
                              <a:gd name="connsiteY2491" fmla="*/ 889703 h 1536294"/>
                              <a:gd name="connsiteX2492" fmla="*/ 2480682 w 2991568"/>
                              <a:gd name="connsiteY2492" fmla="*/ 837749 h 1536294"/>
                              <a:gd name="connsiteX2493" fmla="*/ 2424398 w 2991568"/>
                              <a:gd name="connsiteY2493" fmla="*/ 841212 h 1536294"/>
                              <a:gd name="connsiteX2494" fmla="*/ 2294511 w 2991568"/>
                              <a:gd name="connsiteY2494" fmla="*/ 836883 h 1536294"/>
                              <a:gd name="connsiteX2495" fmla="*/ 2294511 w 2991568"/>
                              <a:gd name="connsiteY2495" fmla="*/ 852469 h 1536294"/>
                              <a:gd name="connsiteX2496" fmla="*/ 2355991 w 2991568"/>
                              <a:gd name="connsiteY2496" fmla="*/ 854201 h 1536294"/>
                              <a:gd name="connsiteX2497" fmla="*/ 2485011 w 2991568"/>
                              <a:gd name="connsiteY2497" fmla="*/ 856799 h 1536294"/>
                              <a:gd name="connsiteX2498" fmla="*/ 2485011 w 2991568"/>
                              <a:gd name="connsiteY2498" fmla="*/ 856799 h 1536294"/>
                              <a:gd name="connsiteX2499" fmla="*/ 2485011 w 2991568"/>
                              <a:gd name="connsiteY2499" fmla="*/ 856799 h 1536294"/>
                              <a:gd name="connsiteX2500" fmla="*/ 2480682 w 2991568"/>
                              <a:gd name="connsiteY2500" fmla="*/ 837749 h 1536294"/>
                              <a:gd name="connsiteX2501" fmla="*/ 967938 w 2991568"/>
                              <a:gd name="connsiteY2501" fmla="*/ 766744 h 1536294"/>
                              <a:gd name="connsiteX2502" fmla="*/ 909922 w 2991568"/>
                              <a:gd name="connsiteY2502" fmla="*/ 773671 h 1536294"/>
                              <a:gd name="connsiteX2503" fmla="*/ 825063 w 2991568"/>
                              <a:gd name="connsiteY2503" fmla="*/ 773671 h 1536294"/>
                              <a:gd name="connsiteX2504" fmla="*/ 765316 w 2991568"/>
                              <a:gd name="connsiteY2504" fmla="*/ 766744 h 1536294"/>
                              <a:gd name="connsiteX2505" fmla="*/ 754925 w 2991568"/>
                              <a:gd name="connsiteY2505" fmla="*/ 778001 h 1536294"/>
                              <a:gd name="connsiteX2506" fmla="*/ 785231 w 2991568"/>
                              <a:gd name="connsiteY2506" fmla="*/ 786660 h 1536294"/>
                              <a:gd name="connsiteX2507" fmla="*/ 949754 w 2991568"/>
                              <a:gd name="connsiteY2507" fmla="*/ 787526 h 1536294"/>
                              <a:gd name="connsiteX2508" fmla="*/ 967938 w 2991568"/>
                              <a:gd name="connsiteY2508" fmla="*/ 766744 h 1536294"/>
                              <a:gd name="connsiteX2509" fmla="*/ 1460641 w 2991568"/>
                              <a:gd name="connsiteY2509" fmla="*/ 734706 h 1536294"/>
                              <a:gd name="connsiteX2510" fmla="*/ 1303911 w 2991568"/>
                              <a:gd name="connsiteY2510" fmla="*/ 736437 h 1536294"/>
                              <a:gd name="connsiteX2511" fmla="*/ 1275336 w 2991568"/>
                              <a:gd name="connsiteY2511" fmla="*/ 745096 h 1536294"/>
                              <a:gd name="connsiteX2512" fmla="*/ 1287459 w 2991568"/>
                              <a:gd name="connsiteY2512" fmla="*/ 756353 h 1536294"/>
                              <a:gd name="connsiteX2513" fmla="*/ 1330754 w 2991568"/>
                              <a:gd name="connsiteY2513" fmla="*/ 758951 h 1536294"/>
                              <a:gd name="connsiteX2514" fmla="*/ 1332486 w 2991568"/>
                              <a:gd name="connsiteY2514" fmla="*/ 758951 h 1536294"/>
                              <a:gd name="connsiteX2515" fmla="*/ 1482288 w 2991568"/>
                              <a:gd name="connsiteY2515" fmla="*/ 749426 h 1536294"/>
                              <a:gd name="connsiteX2516" fmla="*/ 1505668 w 2991568"/>
                              <a:gd name="connsiteY2516" fmla="*/ 732974 h 1536294"/>
                              <a:gd name="connsiteX2517" fmla="*/ 1460641 w 2991568"/>
                              <a:gd name="connsiteY2517" fmla="*/ 734706 h 1536294"/>
                              <a:gd name="connsiteX2518" fmla="*/ 1106484 w 2991568"/>
                              <a:gd name="connsiteY2518" fmla="*/ 28990 h 1536294"/>
                              <a:gd name="connsiteX2519" fmla="*/ 1198270 w 2991568"/>
                              <a:gd name="connsiteY2519" fmla="*/ 33319 h 1536294"/>
                              <a:gd name="connsiteX2520" fmla="*/ 1247627 w 2991568"/>
                              <a:gd name="connsiteY2520" fmla="*/ 31587 h 1536294"/>
                              <a:gd name="connsiteX2521" fmla="*/ 1247627 w 2991568"/>
                              <a:gd name="connsiteY2521" fmla="*/ 31587 h 1536294"/>
                              <a:gd name="connsiteX2522" fmla="*/ 1247627 w 2991568"/>
                              <a:gd name="connsiteY2522" fmla="*/ 31587 h 1536294"/>
                              <a:gd name="connsiteX2523" fmla="*/ 1150645 w 2991568"/>
                              <a:gd name="connsiteY2523" fmla="*/ 21196 h 1536294"/>
                              <a:gd name="connsiteX2524" fmla="*/ 1061456 w 2991568"/>
                              <a:gd name="connsiteY2524" fmla="*/ 18599 h 1536294"/>
                              <a:gd name="connsiteX2525" fmla="*/ 1012100 w 2991568"/>
                              <a:gd name="connsiteY2525" fmla="*/ 23794 h 1536294"/>
                              <a:gd name="connsiteX2526" fmla="*/ 1106484 w 2991568"/>
                              <a:gd name="connsiteY2526" fmla="*/ 28990 h 1536294"/>
                              <a:gd name="connsiteX2527" fmla="*/ 1221650 w 2991568"/>
                              <a:gd name="connsiteY2527" fmla="*/ 54101 h 1536294"/>
                              <a:gd name="connsiteX2528" fmla="*/ 1164500 w 2991568"/>
                              <a:gd name="connsiteY2528" fmla="*/ 56699 h 1536294"/>
                              <a:gd name="connsiteX2529" fmla="*/ 1099557 w 2991568"/>
                              <a:gd name="connsiteY2529" fmla="*/ 59296 h 1536294"/>
                              <a:gd name="connsiteX2530" fmla="*/ 1070981 w 2991568"/>
                              <a:gd name="connsiteY2530" fmla="*/ 54967 h 1536294"/>
                              <a:gd name="connsiteX2531" fmla="*/ 1051932 w 2991568"/>
                              <a:gd name="connsiteY2531" fmla="*/ 47174 h 1536294"/>
                              <a:gd name="connsiteX2532" fmla="*/ 1047602 w 2991568"/>
                              <a:gd name="connsiteY2532" fmla="*/ 68821 h 1536294"/>
                              <a:gd name="connsiteX2533" fmla="*/ 1114277 w 2991568"/>
                              <a:gd name="connsiteY2533" fmla="*/ 68821 h 1536294"/>
                              <a:gd name="connsiteX2534" fmla="*/ 1185282 w 2991568"/>
                              <a:gd name="connsiteY2534" fmla="*/ 68821 h 1536294"/>
                              <a:gd name="connsiteX2535" fmla="*/ 1243297 w 2991568"/>
                              <a:gd name="connsiteY2535" fmla="*/ 66224 h 1536294"/>
                              <a:gd name="connsiteX2536" fmla="*/ 1243297 w 2991568"/>
                              <a:gd name="connsiteY2536" fmla="*/ 66224 h 1536294"/>
                              <a:gd name="connsiteX2537" fmla="*/ 1243297 w 2991568"/>
                              <a:gd name="connsiteY2537" fmla="*/ 66224 h 1536294"/>
                              <a:gd name="connsiteX2538" fmla="*/ 1221650 w 2991568"/>
                              <a:gd name="connsiteY2538" fmla="*/ 54101 h 1536294"/>
                              <a:gd name="connsiteX2539" fmla="*/ 1238102 w 2991568"/>
                              <a:gd name="connsiteY2539" fmla="*/ 152815 h 1536294"/>
                              <a:gd name="connsiteX2540" fmla="*/ 1165365 w 2991568"/>
                              <a:gd name="connsiteY2540" fmla="*/ 163205 h 1536294"/>
                              <a:gd name="connsiteX2541" fmla="*/ 1098691 w 2991568"/>
                              <a:gd name="connsiteY2541" fmla="*/ 164937 h 1536294"/>
                              <a:gd name="connsiteX2542" fmla="*/ 1035479 w 2991568"/>
                              <a:gd name="connsiteY2542" fmla="*/ 158010 h 1536294"/>
                              <a:gd name="connsiteX2543" fmla="*/ 1062322 w 2991568"/>
                              <a:gd name="connsiteY2543" fmla="*/ 174462 h 1536294"/>
                              <a:gd name="connsiteX2544" fmla="*/ 1103020 w 2991568"/>
                              <a:gd name="connsiteY2544" fmla="*/ 174462 h 1536294"/>
                              <a:gd name="connsiteX2545" fmla="*/ 1103020 w 2991568"/>
                              <a:gd name="connsiteY2545" fmla="*/ 174462 h 1536294"/>
                              <a:gd name="connsiteX2546" fmla="*/ 1145450 w 2991568"/>
                              <a:gd name="connsiteY2546" fmla="*/ 173596 h 1536294"/>
                              <a:gd name="connsiteX2547" fmla="*/ 1229443 w 2991568"/>
                              <a:gd name="connsiteY2547" fmla="*/ 169267 h 1536294"/>
                              <a:gd name="connsiteX2548" fmla="*/ 1252822 w 2991568"/>
                              <a:gd name="connsiteY2548" fmla="*/ 164937 h 1536294"/>
                              <a:gd name="connsiteX2549" fmla="*/ 1238102 w 2991568"/>
                              <a:gd name="connsiteY2549" fmla="*/ 152815 h 1536294"/>
                              <a:gd name="connsiteX2550" fmla="*/ 2919698 w 2991568"/>
                              <a:gd name="connsiteY2550" fmla="*/ 1164196 h 1536294"/>
                              <a:gd name="connsiteX2551" fmla="*/ 2846095 w 2991568"/>
                              <a:gd name="connsiteY2551" fmla="*/ 1155537 h 1536294"/>
                              <a:gd name="connsiteX2552" fmla="*/ 2777688 w 2991568"/>
                              <a:gd name="connsiteY2552" fmla="*/ 1164196 h 1536294"/>
                              <a:gd name="connsiteX2553" fmla="*/ 2859084 w 2991568"/>
                              <a:gd name="connsiteY2553" fmla="*/ 1173721 h 1536294"/>
                              <a:gd name="connsiteX2554" fmla="*/ 2938747 w 2991568"/>
                              <a:gd name="connsiteY2554" fmla="*/ 1178051 h 1536294"/>
                              <a:gd name="connsiteX2555" fmla="*/ 2989836 w 2991568"/>
                              <a:gd name="connsiteY2555" fmla="*/ 1186710 h 1536294"/>
                              <a:gd name="connsiteX2556" fmla="*/ 2989836 w 2991568"/>
                              <a:gd name="connsiteY2556" fmla="*/ 1165062 h 1536294"/>
                              <a:gd name="connsiteX2557" fmla="*/ 2984641 w 2991568"/>
                              <a:gd name="connsiteY2557" fmla="*/ 1165062 h 1536294"/>
                              <a:gd name="connsiteX2558" fmla="*/ 2919698 w 2991568"/>
                              <a:gd name="connsiteY2558" fmla="*/ 1164196 h 1536294"/>
                              <a:gd name="connsiteX2559" fmla="*/ 1231175 w 2991568"/>
                              <a:gd name="connsiteY2559" fmla="*/ 101726 h 1536294"/>
                              <a:gd name="connsiteX2560" fmla="*/ 1231175 w 2991568"/>
                              <a:gd name="connsiteY2560" fmla="*/ 101726 h 1536294"/>
                              <a:gd name="connsiteX2561" fmla="*/ 1231175 w 2991568"/>
                              <a:gd name="connsiteY2561" fmla="*/ 101726 h 1536294"/>
                              <a:gd name="connsiteX2562" fmla="*/ 576547 w 2991568"/>
                              <a:gd name="connsiteY2562" fmla="*/ 32453 h 1536294"/>
                              <a:gd name="connsiteX2563" fmla="*/ 640625 w 2991568"/>
                              <a:gd name="connsiteY2563" fmla="*/ 35051 h 1536294"/>
                              <a:gd name="connsiteX2564" fmla="*/ 717691 w 2991568"/>
                              <a:gd name="connsiteY2564" fmla="*/ 37649 h 1536294"/>
                              <a:gd name="connsiteX2565" fmla="*/ 789561 w 2991568"/>
                              <a:gd name="connsiteY2565" fmla="*/ 48905 h 1536294"/>
                              <a:gd name="connsiteX2566" fmla="*/ 771377 w 2991568"/>
                              <a:gd name="connsiteY2566" fmla="*/ 30721 h 1536294"/>
                              <a:gd name="connsiteX2567" fmla="*/ 707300 w 2991568"/>
                              <a:gd name="connsiteY2567" fmla="*/ 26392 h 1536294"/>
                              <a:gd name="connsiteX2568" fmla="*/ 631966 w 2991568"/>
                              <a:gd name="connsiteY2568" fmla="*/ 20330 h 1536294"/>
                              <a:gd name="connsiteX2569" fmla="*/ 566156 w 2991568"/>
                              <a:gd name="connsiteY2569" fmla="*/ 19465 h 1536294"/>
                              <a:gd name="connsiteX2570" fmla="*/ 576547 w 2991568"/>
                              <a:gd name="connsiteY2570" fmla="*/ 32453 h 1536294"/>
                              <a:gd name="connsiteX2571" fmla="*/ 864895 w 2991568"/>
                              <a:gd name="connsiteY2571" fmla="*/ 35917 h 1536294"/>
                              <a:gd name="connsiteX2572" fmla="*/ 972268 w 2991568"/>
                              <a:gd name="connsiteY2572" fmla="*/ 41112 h 1536294"/>
                              <a:gd name="connsiteX2573" fmla="*/ 972268 w 2991568"/>
                              <a:gd name="connsiteY2573" fmla="*/ 41112 h 1536294"/>
                              <a:gd name="connsiteX2574" fmla="*/ 972268 w 2991568"/>
                              <a:gd name="connsiteY2574" fmla="*/ 41112 h 1536294"/>
                              <a:gd name="connsiteX2575" fmla="*/ 986122 w 2991568"/>
                              <a:gd name="connsiteY2575" fmla="*/ 28124 h 1536294"/>
                              <a:gd name="connsiteX2576" fmla="*/ 947156 w 2991568"/>
                              <a:gd name="connsiteY2576" fmla="*/ 24660 h 1536294"/>
                              <a:gd name="connsiteX2577" fmla="*/ 833722 w 2991568"/>
                              <a:gd name="connsiteY2577" fmla="*/ 24660 h 1536294"/>
                              <a:gd name="connsiteX2578" fmla="*/ 812075 w 2991568"/>
                              <a:gd name="connsiteY2578" fmla="*/ 33319 h 1536294"/>
                              <a:gd name="connsiteX2579" fmla="*/ 864895 w 2991568"/>
                              <a:gd name="connsiteY2579" fmla="*/ 35917 h 1536294"/>
                              <a:gd name="connsiteX2580" fmla="*/ 904727 w 2991568"/>
                              <a:gd name="connsiteY2580" fmla="*/ 60162 h 1536294"/>
                              <a:gd name="connsiteX2581" fmla="*/ 831990 w 2991568"/>
                              <a:gd name="connsiteY2581" fmla="*/ 59296 h 1536294"/>
                              <a:gd name="connsiteX2582" fmla="*/ 779170 w 2991568"/>
                              <a:gd name="connsiteY2582" fmla="*/ 57565 h 1536294"/>
                              <a:gd name="connsiteX2583" fmla="*/ 805147 w 2991568"/>
                              <a:gd name="connsiteY2583" fmla="*/ 67090 h 1536294"/>
                              <a:gd name="connsiteX2584" fmla="*/ 860566 w 2991568"/>
                              <a:gd name="connsiteY2584" fmla="*/ 70553 h 1536294"/>
                              <a:gd name="connsiteX2585" fmla="*/ 931570 w 2991568"/>
                              <a:gd name="connsiteY2585" fmla="*/ 74883 h 1536294"/>
                              <a:gd name="connsiteX2586" fmla="*/ 983525 w 2991568"/>
                              <a:gd name="connsiteY2586" fmla="*/ 80078 h 1536294"/>
                              <a:gd name="connsiteX2587" fmla="*/ 979195 w 2991568"/>
                              <a:gd name="connsiteY2587" fmla="*/ 64492 h 1536294"/>
                              <a:gd name="connsiteX2588" fmla="*/ 904727 w 2991568"/>
                              <a:gd name="connsiteY2588" fmla="*/ 60162 h 1536294"/>
                              <a:gd name="connsiteX2589" fmla="*/ 599927 w 2991568"/>
                              <a:gd name="connsiteY2589" fmla="*/ 57565 h 1536294"/>
                              <a:gd name="connsiteX2590" fmla="*/ 599927 w 2991568"/>
                              <a:gd name="connsiteY2590" fmla="*/ 57565 h 1536294"/>
                              <a:gd name="connsiteX2591" fmla="*/ 599927 w 2991568"/>
                              <a:gd name="connsiteY2591" fmla="*/ 57565 h 1536294"/>
                              <a:gd name="connsiteX2592" fmla="*/ 1103020 w 2991568"/>
                              <a:gd name="connsiteY2592" fmla="*/ 174462 h 1536294"/>
                              <a:gd name="connsiteX2593" fmla="*/ 1103020 w 2991568"/>
                              <a:gd name="connsiteY2593" fmla="*/ 174462 h 1536294"/>
                              <a:gd name="connsiteX2594" fmla="*/ 1103020 w 2991568"/>
                              <a:gd name="connsiteY2594" fmla="*/ 174462 h 1536294"/>
                              <a:gd name="connsiteX2595" fmla="*/ 988720 w 2991568"/>
                              <a:gd name="connsiteY2595" fmla="*/ 99128 h 1536294"/>
                              <a:gd name="connsiteX2596" fmla="*/ 1064054 w 2991568"/>
                              <a:gd name="connsiteY2596" fmla="*/ 96530 h 1536294"/>
                              <a:gd name="connsiteX2597" fmla="*/ 1232041 w 2991568"/>
                              <a:gd name="connsiteY2597" fmla="*/ 102592 h 1536294"/>
                              <a:gd name="connsiteX2598" fmla="*/ 1232907 w 2991568"/>
                              <a:gd name="connsiteY2598" fmla="*/ 85274 h 1536294"/>
                              <a:gd name="connsiteX2599" fmla="*/ 1155841 w 2991568"/>
                              <a:gd name="connsiteY2599" fmla="*/ 90469 h 1536294"/>
                              <a:gd name="connsiteX2600" fmla="*/ 1070981 w 2991568"/>
                              <a:gd name="connsiteY2600" fmla="*/ 88737 h 1536294"/>
                              <a:gd name="connsiteX2601" fmla="*/ 1005172 w 2991568"/>
                              <a:gd name="connsiteY2601" fmla="*/ 84408 h 1536294"/>
                              <a:gd name="connsiteX2602" fmla="*/ 988720 w 2991568"/>
                              <a:gd name="connsiteY2602" fmla="*/ 99128 h 1536294"/>
                              <a:gd name="connsiteX2603" fmla="*/ 2789811 w 2991568"/>
                              <a:gd name="connsiteY2603" fmla="*/ 1079337 h 1536294"/>
                              <a:gd name="connsiteX2604" fmla="*/ 2792409 w 2991568"/>
                              <a:gd name="connsiteY2604" fmla="*/ 1099253 h 1536294"/>
                              <a:gd name="connsiteX2605" fmla="*/ 2848693 w 2991568"/>
                              <a:gd name="connsiteY2605" fmla="*/ 1100119 h 1536294"/>
                              <a:gd name="connsiteX2606" fmla="*/ 2943943 w 2991568"/>
                              <a:gd name="connsiteY2606" fmla="*/ 1106181 h 1536294"/>
                              <a:gd name="connsiteX2607" fmla="*/ 2988971 w 2991568"/>
                              <a:gd name="connsiteY2607" fmla="*/ 1108778 h 1536294"/>
                              <a:gd name="connsiteX2608" fmla="*/ 2988971 w 2991568"/>
                              <a:gd name="connsiteY2608" fmla="*/ 1092326 h 1536294"/>
                              <a:gd name="connsiteX2609" fmla="*/ 2956066 w 2991568"/>
                              <a:gd name="connsiteY2609" fmla="*/ 1089728 h 1536294"/>
                              <a:gd name="connsiteX2610" fmla="*/ 2789811 w 2991568"/>
                              <a:gd name="connsiteY2610" fmla="*/ 1079337 h 1536294"/>
                              <a:gd name="connsiteX2611" fmla="*/ 1212125 w 2991568"/>
                              <a:gd name="connsiteY2611" fmla="*/ 295690 h 1536294"/>
                              <a:gd name="connsiteX2612" fmla="*/ 1091763 w 2991568"/>
                              <a:gd name="connsiteY2612" fmla="*/ 306946 h 1536294"/>
                              <a:gd name="connsiteX2613" fmla="*/ 1053663 w 2991568"/>
                              <a:gd name="connsiteY2613" fmla="*/ 307812 h 1536294"/>
                              <a:gd name="connsiteX2614" fmla="*/ 1106484 w 2991568"/>
                              <a:gd name="connsiteY2614" fmla="*/ 315606 h 1536294"/>
                              <a:gd name="connsiteX2615" fmla="*/ 1106484 w 2991568"/>
                              <a:gd name="connsiteY2615" fmla="*/ 315606 h 1536294"/>
                              <a:gd name="connsiteX2616" fmla="*/ 1162768 w 2991568"/>
                              <a:gd name="connsiteY2616" fmla="*/ 314740 h 1536294"/>
                              <a:gd name="connsiteX2617" fmla="*/ 1231175 w 2991568"/>
                              <a:gd name="connsiteY2617" fmla="*/ 312142 h 1536294"/>
                              <a:gd name="connsiteX2618" fmla="*/ 1264079 w 2991568"/>
                              <a:gd name="connsiteY2618" fmla="*/ 298287 h 1536294"/>
                              <a:gd name="connsiteX2619" fmla="*/ 1212125 w 2991568"/>
                              <a:gd name="connsiteY2619" fmla="*/ 295690 h 1536294"/>
                              <a:gd name="connsiteX2620" fmla="*/ 1063188 w 2991568"/>
                              <a:gd name="connsiteY2620" fmla="*/ 280969 h 1536294"/>
                              <a:gd name="connsiteX2621" fmla="*/ 1063188 w 2991568"/>
                              <a:gd name="connsiteY2621" fmla="*/ 280969 h 1536294"/>
                              <a:gd name="connsiteX2622" fmla="*/ 1063188 w 2991568"/>
                              <a:gd name="connsiteY2622" fmla="*/ 280969 h 1536294"/>
                              <a:gd name="connsiteX2623" fmla="*/ 2812325 w 2991568"/>
                              <a:gd name="connsiteY2623" fmla="*/ 1033444 h 1536294"/>
                              <a:gd name="connsiteX2624" fmla="*/ 2788945 w 2991568"/>
                              <a:gd name="connsiteY2624" fmla="*/ 1047299 h 1536294"/>
                              <a:gd name="connsiteX2625" fmla="*/ 2770761 w 2991568"/>
                              <a:gd name="connsiteY2625" fmla="*/ 1058556 h 1536294"/>
                              <a:gd name="connsiteX2626" fmla="*/ 2822716 w 2991568"/>
                              <a:gd name="connsiteY2626" fmla="*/ 1070678 h 1536294"/>
                              <a:gd name="connsiteX2627" fmla="*/ 2897184 w 2991568"/>
                              <a:gd name="connsiteY2627" fmla="*/ 1073276 h 1536294"/>
                              <a:gd name="connsiteX2628" fmla="*/ 2985507 w 2991568"/>
                              <a:gd name="connsiteY2628" fmla="*/ 1074142 h 1536294"/>
                              <a:gd name="connsiteX2629" fmla="*/ 2985507 w 2991568"/>
                              <a:gd name="connsiteY2629" fmla="*/ 1074142 h 1536294"/>
                              <a:gd name="connsiteX2630" fmla="*/ 2970786 w 2991568"/>
                              <a:gd name="connsiteY2630" fmla="*/ 1061153 h 1536294"/>
                              <a:gd name="connsiteX2631" fmla="*/ 2900648 w 2991568"/>
                              <a:gd name="connsiteY2631" fmla="*/ 1060287 h 1536294"/>
                              <a:gd name="connsiteX2632" fmla="*/ 2833973 w 2991568"/>
                              <a:gd name="connsiteY2632" fmla="*/ 1055092 h 1536294"/>
                              <a:gd name="connsiteX2633" fmla="*/ 2792409 w 2991568"/>
                              <a:gd name="connsiteY2633" fmla="*/ 1051628 h 1536294"/>
                              <a:gd name="connsiteX2634" fmla="*/ 2896318 w 2991568"/>
                              <a:gd name="connsiteY2634" fmla="*/ 1051628 h 1536294"/>
                              <a:gd name="connsiteX2635" fmla="*/ 2955200 w 2991568"/>
                              <a:gd name="connsiteY2635" fmla="*/ 1051628 h 1536294"/>
                              <a:gd name="connsiteX2636" fmla="*/ 2989836 w 2991568"/>
                              <a:gd name="connsiteY2636" fmla="*/ 1053360 h 1536294"/>
                              <a:gd name="connsiteX2637" fmla="*/ 2989836 w 2991568"/>
                              <a:gd name="connsiteY2637" fmla="*/ 1036908 h 1536294"/>
                              <a:gd name="connsiteX2638" fmla="*/ 2942211 w 2991568"/>
                              <a:gd name="connsiteY2638" fmla="*/ 1036908 h 1536294"/>
                              <a:gd name="connsiteX2639" fmla="*/ 2812325 w 2991568"/>
                              <a:gd name="connsiteY2639" fmla="*/ 1033444 h 1536294"/>
                              <a:gd name="connsiteX2640" fmla="*/ 1106484 w 2991568"/>
                              <a:gd name="connsiteY2640" fmla="*/ 315606 h 1536294"/>
                              <a:gd name="connsiteX2641" fmla="*/ 1106484 w 2991568"/>
                              <a:gd name="connsiteY2641" fmla="*/ 315606 h 1536294"/>
                              <a:gd name="connsiteX2642" fmla="*/ 1106484 w 2991568"/>
                              <a:gd name="connsiteY2642" fmla="*/ 315606 h 1536294"/>
                              <a:gd name="connsiteX2643" fmla="*/ 1067518 w 2991568"/>
                              <a:gd name="connsiteY2643" fmla="*/ 210830 h 1536294"/>
                              <a:gd name="connsiteX2644" fmla="*/ 1205197 w 2991568"/>
                              <a:gd name="connsiteY2644" fmla="*/ 204769 h 1536294"/>
                              <a:gd name="connsiteX2645" fmla="*/ 1244163 w 2991568"/>
                              <a:gd name="connsiteY2645" fmla="*/ 194378 h 1536294"/>
                              <a:gd name="connsiteX2646" fmla="*/ 1206929 w 2991568"/>
                              <a:gd name="connsiteY2646" fmla="*/ 190915 h 1536294"/>
                              <a:gd name="connsiteX2647" fmla="*/ 1146316 w 2991568"/>
                              <a:gd name="connsiteY2647" fmla="*/ 196110 h 1536294"/>
                              <a:gd name="connsiteX2648" fmla="*/ 1083970 w 2991568"/>
                              <a:gd name="connsiteY2648" fmla="*/ 199574 h 1536294"/>
                              <a:gd name="connsiteX2649" fmla="*/ 1046736 w 2991568"/>
                              <a:gd name="connsiteY2649" fmla="*/ 202171 h 1536294"/>
                              <a:gd name="connsiteX2650" fmla="*/ 1067518 w 2991568"/>
                              <a:gd name="connsiteY2650" fmla="*/ 210830 h 1536294"/>
                              <a:gd name="connsiteX2651" fmla="*/ 1067518 w 2991568"/>
                              <a:gd name="connsiteY2651" fmla="*/ 210830 h 1536294"/>
                              <a:gd name="connsiteX2652" fmla="*/ 1067518 w 2991568"/>
                              <a:gd name="connsiteY2652" fmla="*/ 210830 h 1536294"/>
                              <a:gd name="connsiteX2653" fmla="*/ 1067518 w 2991568"/>
                              <a:gd name="connsiteY2653" fmla="*/ 210830 h 1536294"/>
                              <a:gd name="connsiteX2654" fmla="*/ 1067518 w 2991568"/>
                              <a:gd name="connsiteY2654" fmla="*/ 210830 h 1536294"/>
                              <a:gd name="connsiteX2655" fmla="*/ 2863414 w 2991568"/>
                              <a:gd name="connsiteY2655" fmla="*/ 1120035 h 1536294"/>
                              <a:gd name="connsiteX2656" fmla="*/ 2788079 w 2991568"/>
                              <a:gd name="connsiteY2656" fmla="*/ 1116571 h 1536294"/>
                              <a:gd name="connsiteX2657" fmla="*/ 2808861 w 2991568"/>
                              <a:gd name="connsiteY2657" fmla="*/ 1133024 h 1536294"/>
                              <a:gd name="connsiteX2658" fmla="*/ 2886793 w 2991568"/>
                              <a:gd name="connsiteY2658" fmla="*/ 1139951 h 1536294"/>
                              <a:gd name="connsiteX2659" fmla="*/ 2989836 w 2991568"/>
                              <a:gd name="connsiteY2659" fmla="*/ 1151208 h 1536294"/>
                              <a:gd name="connsiteX2660" fmla="*/ 2989836 w 2991568"/>
                              <a:gd name="connsiteY2660" fmla="*/ 1129560 h 1536294"/>
                              <a:gd name="connsiteX2661" fmla="*/ 2942211 w 2991568"/>
                              <a:gd name="connsiteY2661" fmla="*/ 1127828 h 1536294"/>
                              <a:gd name="connsiteX2662" fmla="*/ 2863414 w 2991568"/>
                              <a:gd name="connsiteY2662" fmla="*/ 1120035 h 1536294"/>
                              <a:gd name="connsiteX2663" fmla="*/ 1238102 w 2991568"/>
                              <a:gd name="connsiteY2663" fmla="*/ 259321 h 1536294"/>
                              <a:gd name="connsiteX2664" fmla="*/ 1083970 w 2991568"/>
                              <a:gd name="connsiteY2664" fmla="*/ 269712 h 1536294"/>
                              <a:gd name="connsiteX2665" fmla="*/ 1041541 w 2991568"/>
                              <a:gd name="connsiteY2665" fmla="*/ 268846 h 1536294"/>
                              <a:gd name="connsiteX2666" fmla="*/ 1062322 w 2991568"/>
                              <a:gd name="connsiteY2666" fmla="*/ 280103 h 1536294"/>
                              <a:gd name="connsiteX2667" fmla="*/ 1062322 w 2991568"/>
                              <a:gd name="connsiteY2667" fmla="*/ 280103 h 1536294"/>
                              <a:gd name="connsiteX2668" fmla="*/ 1111679 w 2991568"/>
                              <a:gd name="connsiteY2668" fmla="*/ 279237 h 1536294"/>
                              <a:gd name="connsiteX2669" fmla="*/ 1197404 w 2991568"/>
                              <a:gd name="connsiteY2669" fmla="*/ 277505 h 1536294"/>
                              <a:gd name="connsiteX2670" fmla="*/ 1249359 w 2991568"/>
                              <a:gd name="connsiteY2670" fmla="*/ 275774 h 1536294"/>
                              <a:gd name="connsiteX2671" fmla="*/ 1238102 w 2991568"/>
                              <a:gd name="connsiteY2671" fmla="*/ 259321 h 1536294"/>
                              <a:gd name="connsiteX2672" fmla="*/ 1083104 w 2991568"/>
                              <a:gd name="connsiteY2672" fmla="*/ 242003 h 1536294"/>
                              <a:gd name="connsiteX2673" fmla="*/ 1181818 w 2991568"/>
                              <a:gd name="connsiteY2673" fmla="*/ 238540 h 1536294"/>
                              <a:gd name="connsiteX2674" fmla="*/ 1241566 w 2991568"/>
                              <a:gd name="connsiteY2674" fmla="*/ 224685 h 1536294"/>
                              <a:gd name="connsiteX2675" fmla="*/ 1203466 w 2991568"/>
                              <a:gd name="connsiteY2675" fmla="*/ 225551 h 1536294"/>
                              <a:gd name="connsiteX2676" fmla="*/ 1148047 w 2991568"/>
                              <a:gd name="connsiteY2676" fmla="*/ 229015 h 1536294"/>
                              <a:gd name="connsiteX2677" fmla="*/ 1039809 w 2991568"/>
                              <a:gd name="connsiteY2677" fmla="*/ 231612 h 1536294"/>
                              <a:gd name="connsiteX2678" fmla="*/ 1083104 w 2991568"/>
                              <a:gd name="connsiteY2678" fmla="*/ 242003 h 1536294"/>
                              <a:gd name="connsiteX2679" fmla="*/ 1229443 w 2991568"/>
                              <a:gd name="connsiteY2679" fmla="*/ 120776 h 1536294"/>
                              <a:gd name="connsiteX2680" fmla="*/ 1162768 w 2991568"/>
                              <a:gd name="connsiteY2680" fmla="*/ 126837 h 1536294"/>
                              <a:gd name="connsiteX2681" fmla="*/ 1093495 w 2991568"/>
                              <a:gd name="connsiteY2681" fmla="*/ 125106 h 1536294"/>
                              <a:gd name="connsiteX2682" fmla="*/ 1031150 w 2991568"/>
                              <a:gd name="connsiteY2682" fmla="*/ 119044 h 1536294"/>
                              <a:gd name="connsiteX2683" fmla="*/ 1040675 w 2991568"/>
                              <a:gd name="connsiteY2683" fmla="*/ 135496 h 1536294"/>
                              <a:gd name="connsiteX2684" fmla="*/ 1105618 w 2991568"/>
                              <a:gd name="connsiteY2684" fmla="*/ 135496 h 1536294"/>
                              <a:gd name="connsiteX2685" fmla="*/ 1179220 w 2991568"/>
                              <a:gd name="connsiteY2685" fmla="*/ 138094 h 1536294"/>
                              <a:gd name="connsiteX2686" fmla="*/ 1246761 w 2991568"/>
                              <a:gd name="connsiteY2686" fmla="*/ 136362 h 1536294"/>
                              <a:gd name="connsiteX2687" fmla="*/ 1246761 w 2991568"/>
                              <a:gd name="connsiteY2687" fmla="*/ 136362 h 1536294"/>
                              <a:gd name="connsiteX2688" fmla="*/ 1246761 w 2991568"/>
                              <a:gd name="connsiteY2688" fmla="*/ 136362 h 1536294"/>
                              <a:gd name="connsiteX2689" fmla="*/ 1229443 w 2991568"/>
                              <a:gd name="connsiteY2689" fmla="*/ 120776 h 1536294"/>
                              <a:gd name="connsiteX2690" fmla="*/ 2941346 w 2991568"/>
                              <a:gd name="connsiteY2690" fmla="*/ 1239531 h 1536294"/>
                              <a:gd name="connsiteX2691" fmla="*/ 2857352 w 2991568"/>
                              <a:gd name="connsiteY2691" fmla="*/ 1238665 h 1536294"/>
                              <a:gd name="connsiteX2692" fmla="*/ 2801068 w 2991568"/>
                              <a:gd name="connsiteY2692" fmla="*/ 1231737 h 1536294"/>
                              <a:gd name="connsiteX2693" fmla="*/ 2798470 w 2991568"/>
                              <a:gd name="connsiteY2693" fmla="*/ 1249921 h 1536294"/>
                              <a:gd name="connsiteX2694" fmla="*/ 2872938 w 2991568"/>
                              <a:gd name="connsiteY2694" fmla="*/ 1253385 h 1536294"/>
                              <a:gd name="connsiteX2695" fmla="*/ 2961261 w 2991568"/>
                              <a:gd name="connsiteY2695" fmla="*/ 1254251 h 1536294"/>
                              <a:gd name="connsiteX2696" fmla="*/ 2988971 w 2991568"/>
                              <a:gd name="connsiteY2696" fmla="*/ 1259446 h 1536294"/>
                              <a:gd name="connsiteX2697" fmla="*/ 2988971 w 2991568"/>
                              <a:gd name="connsiteY2697" fmla="*/ 1240396 h 1536294"/>
                              <a:gd name="connsiteX2698" fmla="*/ 2941346 w 2991568"/>
                              <a:gd name="connsiteY2698" fmla="*/ 1239531 h 1536294"/>
                              <a:gd name="connsiteX2699" fmla="*/ 93370 w 2991568"/>
                              <a:gd name="connsiteY2699" fmla="*/ 1395394 h 1536294"/>
                              <a:gd name="connsiteX2700" fmla="*/ 233647 w 2991568"/>
                              <a:gd name="connsiteY2700" fmla="*/ 1392796 h 1536294"/>
                              <a:gd name="connsiteX2701" fmla="*/ 234513 w 2991568"/>
                              <a:gd name="connsiteY2701" fmla="*/ 1377210 h 1536294"/>
                              <a:gd name="connsiteX2702" fmla="*/ 183424 w 2991568"/>
                              <a:gd name="connsiteY2702" fmla="*/ 1375478 h 1536294"/>
                              <a:gd name="connsiteX2703" fmla="*/ 181693 w 2991568"/>
                              <a:gd name="connsiteY2703" fmla="*/ 1375478 h 1536294"/>
                              <a:gd name="connsiteX2704" fmla="*/ 31024 w 2991568"/>
                              <a:gd name="connsiteY2704" fmla="*/ 1386735 h 1536294"/>
                              <a:gd name="connsiteX2705" fmla="*/ 18902 w 2991568"/>
                              <a:gd name="connsiteY2705" fmla="*/ 1402321 h 1536294"/>
                              <a:gd name="connsiteX2706" fmla="*/ 93370 w 2991568"/>
                              <a:gd name="connsiteY2706" fmla="*/ 1395394 h 1536294"/>
                              <a:gd name="connsiteX2707" fmla="*/ 206804 w 2991568"/>
                              <a:gd name="connsiteY2707" fmla="*/ 1258581 h 1536294"/>
                              <a:gd name="connsiteX2708" fmla="*/ 206804 w 2991568"/>
                              <a:gd name="connsiteY2708" fmla="*/ 1258581 h 1536294"/>
                              <a:gd name="connsiteX2709" fmla="*/ 206804 w 2991568"/>
                              <a:gd name="connsiteY2709" fmla="*/ 1258581 h 1536294"/>
                              <a:gd name="connsiteX2710" fmla="*/ 558363 w 2991568"/>
                              <a:gd name="connsiteY2710" fmla="*/ 73151 h 1536294"/>
                              <a:gd name="connsiteX2711" fmla="*/ 703836 w 2991568"/>
                              <a:gd name="connsiteY2711" fmla="*/ 71419 h 1536294"/>
                              <a:gd name="connsiteX2712" fmla="*/ 759254 w 2991568"/>
                              <a:gd name="connsiteY2712" fmla="*/ 77480 h 1536294"/>
                              <a:gd name="connsiteX2713" fmla="*/ 754925 w 2991568"/>
                              <a:gd name="connsiteY2713" fmla="*/ 61894 h 1536294"/>
                              <a:gd name="connsiteX2714" fmla="*/ 684786 w 2991568"/>
                              <a:gd name="connsiteY2714" fmla="*/ 61028 h 1536294"/>
                              <a:gd name="connsiteX2715" fmla="*/ 593000 w 2991568"/>
                              <a:gd name="connsiteY2715" fmla="*/ 57565 h 1536294"/>
                              <a:gd name="connsiteX2716" fmla="*/ 597329 w 2991568"/>
                              <a:gd name="connsiteY2716" fmla="*/ 57565 h 1536294"/>
                              <a:gd name="connsiteX2717" fmla="*/ 593000 w 2991568"/>
                              <a:gd name="connsiteY2717" fmla="*/ 57565 h 1536294"/>
                              <a:gd name="connsiteX2718" fmla="*/ 554899 w 2991568"/>
                              <a:gd name="connsiteY2718" fmla="*/ 57565 h 1536294"/>
                              <a:gd name="connsiteX2719" fmla="*/ 558363 w 2991568"/>
                              <a:gd name="connsiteY2719" fmla="*/ 73151 h 1536294"/>
                              <a:gd name="connsiteX2720" fmla="*/ 2807995 w 2991568"/>
                              <a:gd name="connsiteY2720" fmla="*/ 1194503 h 1536294"/>
                              <a:gd name="connsiteX2721" fmla="*/ 2794141 w 2991568"/>
                              <a:gd name="connsiteY2721" fmla="*/ 1218749 h 1536294"/>
                              <a:gd name="connsiteX2722" fmla="*/ 2819252 w 2991568"/>
                              <a:gd name="connsiteY2722" fmla="*/ 1214419 h 1536294"/>
                              <a:gd name="connsiteX2723" fmla="*/ 2867743 w 2991568"/>
                              <a:gd name="connsiteY2723" fmla="*/ 1213553 h 1536294"/>
                              <a:gd name="connsiteX2724" fmla="*/ 2946541 w 2991568"/>
                              <a:gd name="connsiteY2724" fmla="*/ 1218749 h 1536294"/>
                              <a:gd name="connsiteX2725" fmla="*/ 2988971 w 2991568"/>
                              <a:gd name="connsiteY2725" fmla="*/ 1223944 h 1536294"/>
                              <a:gd name="connsiteX2726" fmla="*/ 2988971 w 2991568"/>
                              <a:gd name="connsiteY2726" fmla="*/ 1204894 h 1536294"/>
                              <a:gd name="connsiteX2727" fmla="*/ 2930088 w 2991568"/>
                              <a:gd name="connsiteY2727" fmla="*/ 1200565 h 1536294"/>
                              <a:gd name="connsiteX2728" fmla="*/ 2807995 w 2991568"/>
                              <a:gd name="connsiteY2728" fmla="*/ 1194503 h 1536294"/>
                              <a:gd name="connsiteX2729" fmla="*/ 78649 w 2991568"/>
                              <a:gd name="connsiteY2729" fmla="*/ 1358160 h 1536294"/>
                              <a:gd name="connsiteX2730" fmla="*/ 216329 w 2991568"/>
                              <a:gd name="connsiteY2730" fmla="*/ 1351233 h 1536294"/>
                              <a:gd name="connsiteX2731" fmla="*/ 244038 w 2991568"/>
                              <a:gd name="connsiteY2731" fmla="*/ 1339110 h 1536294"/>
                              <a:gd name="connsiteX2732" fmla="*/ 177363 w 2991568"/>
                              <a:gd name="connsiteY2732" fmla="*/ 1333915 h 1536294"/>
                              <a:gd name="connsiteX2733" fmla="*/ 177363 w 2991568"/>
                              <a:gd name="connsiteY2733" fmla="*/ 1333915 h 1536294"/>
                              <a:gd name="connsiteX2734" fmla="*/ 177363 w 2991568"/>
                              <a:gd name="connsiteY2734" fmla="*/ 1333915 h 1536294"/>
                              <a:gd name="connsiteX2735" fmla="*/ 177363 w 2991568"/>
                              <a:gd name="connsiteY2735" fmla="*/ 1333915 h 1536294"/>
                              <a:gd name="connsiteX2736" fmla="*/ 28427 w 2991568"/>
                              <a:gd name="connsiteY2736" fmla="*/ 1348635 h 1536294"/>
                              <a:gd name="connsiteX2737" fmla="*/ 1584 w 2991568"/>
                              <a:gd name="connsiteY2737" fmla="*/ 1352965 h 1536294"/>
                              <a:gd name="connsiteX2738" fmla="*/ 12841 w 2991568"/>
                              <a:gd name="connsiteY2738" fmla="*/ 1365953 h 1536294"/>
                              <a:gd name="connsiteX2739" fmla="*/ 78649 w 2991568"/>
                              <a:gd name="connsiteY2739" fmla="*/ 1358160 h 1536294"/>
                              <a:gd name="connsiteX2740" fmla="*/ 199877 w 2991568"/>
                              <a:gd name="connsiteY2740" fmla="*/ 1454276 h 1536294"/>
                              <a:gd name="connsiteX2741" fmla="*/ 199877 w 2991568"/>
                              <a:gd name="connsiteY2741" fmla="*/ 1454276 h 1536294"/>
                              <a:gd name="connsiteX2742" fmla="*/ 199877 w 2991568"/>
                              <a:gd name="connsiteY2742" fmla="*/ 1454276 h 1536294"/>
                              <a:gd name="connsiteX2743" fmla="*/ 2818386 w 2991568"/>
                              <a:gd name="connsiteY2743" fmla="*/ 1268971 h 1536294"/>
                              <a:gd name="connsiteX2744" fmla="*/ 2794141 w 2991568"/>
                              <a:gd name="connsiteY2744" fmla="*/ 1288887 h 1536294"/>
                              <a:gd name="connsiteX2745" fmla="*/ 2862547 w 2991568"/>
                              <a:gd name="connsiteY2745" fmla="*/ 1288887 h 1536294"/>
                              <a:gd name="connsiteX2746" fmla="*/ 2948273 w 2991568"/>
                              <a:gd name="connsiteY2746" fmla="*/ 1293217 h 1536294"/>
                              <a:gd name="connsiteX2747" fmla="*/ 2989836 w 2991568"/>
                              <a:gd name="connsiteY2747" fmla="*/ 1301010 h 1536294"/>
                              <a:gd name="connsiteX2748" fmla="*/ 2989836 w 2991568"/>
                              <a:gd name="connsiteY2748" fmla="*/ 1280228 h 1536294"/>
                              <a:gd name="connsiteX2749" fmla="*/ 2966457 w 2991568"/>
                              <a:gd name="connsiteY2749" fmla="*/ 1277631 h 1536294"/>
                              <a:gd name="connsiteX2750" fmla="*/ 2818386 w 2991568"/>
                              <a:gd name="connsiteY2750" fmla="*/ 1268971 h 1536294"/>
                              <a:gd name="connsiteX2751" fmla="*/ 56136 w 2991568"/>
                              <a:gd name="connsiteY2751" fmla="*/ 1475924 h 1536294"/>
                              <a:gd name="connsiteX2752" fmla="*/ 216329 w 2991568"/>
                              <a:gd name="connsiteY2752" fmla="*/ 1468131 h 1536294"/>
                              <a:gd name="connsiteX2753" fmla="*/ 242306 w 2991568"/>
                              <a:gd name="connsiteY2753" fmla="*/ 1469862 h 1536294"/>
                              <a:gd name="connsiteX2754" fmla="*/ 244904 w 2991568"/>
                              <a:gd name="connsiteY2754" fmla="*/ 1456008 h 1536294"/>
                              <a:gd name="connsiteX2755" fmla="*/ 199011 w 2991568"/>
                              <a:gd name="connsiteY2755" fmla="*/ 1455142 h 1536294"/>
                              <a:gd name="connsiteX2756" fmla="*/ 199011 w 2991568"/>
                              <a:gd name="connsiteY2756" fmla="*/ 1455142 h 1536294"/>
                              <a:gd name="connsiteX2757" fmla="*/ 153118 w 2991568"/>
                              <a:gd name="connsiteY2757" fmla="*/ 1456874 h 1536294"/>
                              <a:gd name="connsiteX2758" fmla="*/ 68259 w 2991568"/>
                              <a:gd name="connsiteY2758" fmla="*/ 1462935 h 1536294"/>
                              <a:gd name="connsiteX2759" fmla="*/ 16304 w 2991568"/>
                              <a:gd name="connsiteY2759" fmla="*/ 1470728 h 1536294"/>
                              <a:gd name="connsiteX2760" fmla="*/ 56136 w 2991568"/>
                              <a:gd name="connsiteY2760" fmla="*/ 1475924 h 1536294"/>
                              <a:gd name="connsiteX2761" fmla="*/ 199877 w 2991568"/>
                              <a:gd name="connsiteY2761" fmla="*/ 1454276 h 1536294"/>
                              <a:gd name="connsiteX2762" fmla="*/ 199877 w 2991568"/>
                              <a:gd name="connsiteY2762" fmla="*/ 1454276 h 1536294"/>
                              <a:gd name="connsiteX2763" fmla="*/ 199877 w 2991568"/>
                              <a:gd name="connsiteY2763" fmla="*/ 1454276 h 1536294"/>
                              <a:gd name="connsiteX2764" fmla="*/ 199877 w 2991568"/>
                              <a:gd name="connsiteY2764" fmla="*/ 1454276 h 1536294"/>
                              <a:gd name="connsiteX2765" fmla="*/ 14572 w 2991568"/>
                              <a:gd name="connsiteY2765" fmla="*/ 1285424 h 1536294"/>
                              <a:gd name="connsiteX2766" fmla="*/ 50075 w 2991568"/>
                              <a:gd name="connsiteY2766" fmla="*/ 1288021 h 1536294"/>
                              <a:gd name="connsiteX2767" fmla="*/ 218061 w 2991568"/>
                              <a:gd name="connsiteY2767" fmla="*/ 1274167 h 1536294"/>
                              <a:gd name="connsiteX2768" fmla="*/ 243172 w 2991568"/>
                              <a:gd name="connsiteY2768" fmla="*/ 1260312 h 1536294"/>
                              <a:gd name="connsiteX2769" fmla="*/ 206804 w 2991568"/>
                              <a:gd name="connsiteY2769" fmla="*/ 1258581 h 1536294"/>
                              <a:gd name="connsiteX2770" fmla="*/ 206804 w 2991568"/>
                              <a:gd name="connsiteY2770" fmla="*/ 1258581 h 1536294"/>
                              <a:gd name="connsiteX2771" fmla="*/ 39684 w 2991568"/>
                              <a:gd name="connsiteY2771" fmla="*/ 1273301 h 1536294"/>
                              <a:gd name="connsiteX2772" fmla="*/ 14572 w 2991568"/>
                              <a:gd name="connsiteY2772" fmla="*/ 1285424 h 1536294"/>
                              <a:gd name="connsiteX2773" fmla="*/ 262222 w 2991568"/>
                              <a:gd name="connsiteY2773" fmla="*/ 89603 h 1536294"/>
                              <a:gd name="connsiteX2774" fmla="*/ 262222 w 2991568"/>
                              <a:gd name="connsiteY2774" fmla="*/ 89603 h 1536294"/>
                              <a:gd name="connsiteX2775" fmla="*/ 262222 w 2991568"/>
                              <a:gd name="connsiteY2775" fmla="*/ 89603 h 1536294"/>
                              <a:gd name="connsiteX2776" fmla="*/ 262222 w 2991568"/>
                              <a:gd name="connsiteY2776" fmla="*/ 89603 h 1536294"/>
                              <a:gd name="connsiteX2777" fmla="*/ 262222 w 2991568"/>
                              <a:gd name="connsiteY2777" fmla="*/ 89603 h 1536294"/>
                              <a:gd name="connsiteX2778" fmla="*/ 262222 w 2991568"/>
                              <a:gd name="connsiteY2778" fmla="*/ 89603 h 1536294"/>
                              <a:gd name="connsiteX2779" fmla="*/ 262222 w 2991568"/>
                              <a:gd name="connsiteY2779" fmla="*/ 89603 h 1536294"/>
                              <a:gd name="connsiteX2780" fmla="*/ 262222 w 2991568"/>
                              <a:gd name="connsiteY2780" fmla="*/ 89603 h 1536294"/>
                              <a:gd name="connsiteX2781" fmla="*/ 298591 w 2991568"/>
                              <a:gd name="connsiteY2781" fmla="*/ 34185 h 1536294"/>
                              <a:gd name="connsiteX2782" fmla="*/ 379120 w 2991568"/>
                              <a:gd name="connsiteY2782" fmla="*/ 35917 h 1536294"/>
                              <a:gd name="connsiteX2783" fmla="*/ 450125 w 2991568"/>
                              <a:gd name="connsiteY2783" fmla="*/ 41978 h 1536294"/>
                              <a:gd name="connsiteX2784" fmla="*/ 520263 w 2991568"/>
                              <a:gd name="connsiteY2784" fmla="*/ 43710 h 1536294"/>
                              <a:gd name="connsiteX2785" fmla="*/ 496884 w 2991568"/>
                              <a:gd name="connsiteY2785" fmla="*/ 32453 h 1536294"/>
                              <a:gd name="connsiteX2786" fmla="*/ 418086 w 2991568"/>
                              <a:gd name="connsiteY2786" fmla="*/ 27258 h 1536294"/>
                              <a:gd name="connsiteX2787" fmla="*/ 343618 w 2991568"/>
                              <a:gd name="connsiteY2787" fmla="*/ 21196 h 1536294"/>
                              <a:gd name="connsiteX2788" fmla="*/ 276943 w 2991568"/>
                              <a:gd name="connsiteY2788" fmla="*/ 17733 h 1536294"/>
                              <a:gd name="connsiteX2789" fmla="*/ 276943 w 2991568"/>
                              <a:gd name="connsiteY2789" fmla="*/ 17733 h 1536294"/>
                              <a:gd name="connsiteX2790" fmla="*/ 276943 w 2991568"/>
                              <a:gd name="connsiteY2790" fmla="*/ 17733 h 1536294"/>
                              <a:gd name="connsiteX2791" fmla="*/ 298591 w 2991568"/>
                              <a:gd name="connsiteY2791" fmla="*/ 34185 h 1536294"/>
                              <a:gd name="connsiteX2792" fmla="*/ 19768 w 2991568"/>
                              <a:gd name="connsiteY2792" fmla="*/ 510435 h 1536294"/>
                              <a:gd name="connsiteX2793" fmla="*/ 87309 w 2991568"/>
                              <a:gd name="connsiteY2793" fmla="*/ 506106 h 1536294"/>
                              <a:gd name="connsiteX2794" fmla="*/ 217195 w 2991568"/>
                              <a:gd name="connsiteY2794" fmla="*/ 509569 h 1536294"/>
                              <a:gd name="connsiteX2795" fmla="*/ 233647 w 2991568"/>
                              <a:gd name="connsiteY2795" fmla="*/ 487921 h 1536294"/>
                              <a:gd name="connsiteX2796" fmla="*/ 180827 w 2991568"/>
                              <a:gd name="connsiteY2796" fmla="*/ 483592 h 1536294"/>
                              <a:gd name="connsiteX2797" fmla="*/ 179961 w 2991568"/>
                              <a:gd name="connsiteY2797" fmla="*/ 483592 h 1536294"/>
                              <a:gd name="connsiteX2798" fmla="*/ 117615 w 2991568"/>
                              <a:gd name="connsiteY2798" fmla="*/ 485324 h 1536294"/>
                              <a:gd name="connsiteX2799" fmla="*/ 48343 w 2991568"/>
                              <a:gd name="connsiteY2799" fmla="*/ 491385 h 1536294"/>
                              <a:gd name="connsiteX2800" fmla="*/ 19768 w 2991568"/>
                              <a:gd name="connsiteY2800" fmla="*/ 510435 h 1536294"/>
                              <a:gd name="connsiteX2801" fmla="*/ 318506 w 2991568"/>
                              <a:gd name="connsiteY2801" fmla="*/ 104324 h 1536294"/>
                              <a:gd name="connsiteX2802" fmla="*/ 410293 w 2991568"/>
                              <a:gd name="connsiteY2802" fmla="*/ 108653 h 1536294"/>
                              <a:gd name="connsiteX2803" fmla="*/ 502945 w 2991568"/>
                              <a:gd name="connsiteY2803" fmla="*/ 118178 h 1536294"/>
                              <a:gd name="connsiteX2804" fmla="*/ 557497 w 2991568"/>
                              <a:gd name="connsiteY2804" fmla="*/ 117312 h 1536294"/>
                              <a:gd name="connsiteX2805" fmla="*/ 509006 w 2991568"/>
                              <a:gd name="connsiteY2805" fmla="*/ 106921 h 1536294"/>
                              <a:gd name="connsiteX2806" fmla="*/ 415488 w 2991568"/>
                              <a:gd name="connsiteY2806" fmla="*/ 97396 h 1536294"/>
                              <a:gd name="connsiteX2807" fmla="*/ 327165 w 2991568"/>
                              <a:gd name="connsiteY2807" fmla="*/ 91335 h 1536294"/>
                              <a:gd name="connsiteX2808" fmla="*/ 262222 w 2991568"/>
                              <a:gd name="connsiteY2808" fmla="*/ 89603 h 1536294"/>
                              <a:gd name="connsiteX2809" fmla="*/ 262222 w 2991568"/>
                              <a:gd name="connsiteY2809" fmla="*/ 89603 h 1536294"/>
                              <a:gd name="connsiteX2810" fmla="*/ 318506 w 2991568"/>
                              <a:gd name="connsiteY2810" fmla="*/ 104324 h 1536294"/>
                              <a:gd name="connsiteX2811" fmla="*/ 37086 w 2991568"/>
                              <a:gd name="connsiteY2811" fmla="*/ 35917 h 1536294"/>
                              <a:gd name="connsiteX2812" fmla="*/ 101163 w 2991568"/>
                              <a:gd name="connsiteY2812" fmla="*/ 37649 h 1536294"/>
                              <a:gd name="connsiteX2813" fmla="*/ 174765 w 2991568"/>
                              <a:gd name="connsiteY2813" fmla="*/ 44576 h 1536294"/>
                              <a:gd name="connsiteX2814" fmla="*/ 239709 w 2991568"/>
                              <a:gd name="connsiteY2814" fmla="*/ 46308 h 1536294"/>
                              <a:gd name="connsiteX2815" fmla="*/ 221524 w 2991568"/>
                              <a:gd name="connsiteY2815" fmla="*/ 30721 h 1536294"/>
                              <a:gd name="connsiteX2816" fmla="*/ 161777 w 2991568"/>
                              <a:gd name="connsiteY2816" fmla="*/ 25526 h 1536294"/>
                              <a:gd name="connsiteX2817" fmla="*/ 28427 w 2991568"/>
                              <a:gd name="connsiteY2817" fmla="*/ 19465 h 1536294"/>
                              <a:gd name="connsiteX2818" fmla="*/ 37086 w 2991568"/>
                              <a:gd name="connsiteY2818" fmla="*/ 35917 h 1536294"/>
                              <a:gd name="connsiteX2819" fmla="*/ 93370 w 2991568"/>
                              <a:gd name="connsiteY2819" fmla="*/ 117312 h 1536294"/>
                              <a:gd name="connsiteX2820" fmla="*/ 177363 w 2991568"/>
                              <a:gd name="connsiteY2820" fmla="*/ 118178 h 1536294"/>
                              <a:gd name="connsiteX2821" fmla="*/ 233647 w 2991568"/>
                              <a:gd name="connsiteY2821" fmla="*/ 125106 h 1536294"/>
                              <a:gd name="connsiteX2822" fmla="*/ 236245 w 2991568"/>
                              <a:gd name="connsiteY2822" fmla="*/ 106921 h 1536294"/>
                              <a:gd name="connsiteX2823" fmla="*/ 161777 w 2991568"/>
                              <a:gd name="connsiteY2823" fmla="*/ 103458 h 1536294"/>
                              <a:gd name="connsiteX2824" fmla="*/ 73454 w 2991568"/>
                              <a:gd name="connsiteY2824" fmla="*/ 102592 h 1536294"/>
                              <a:gd name="connsiteX2825" fmla="*/ 16304 w 2991568"/>
                              <a:gd name="connsiteY2825" fmla="*/ 99994 h 1536294"/>
                              <a:gd name="connsiteX2826" fmla="*/ 16304 w 2991568"/>
                              <a:gd name="connsiteY2826" fmla="*/ 99994 h 1536294"/>
                              <a:gd name="connsiteX2827" fmla="*/ 93370 w 2991568"/>
                              <a:gd name="connsiteY2827" fmla="*/ 117312 h 1536294"/>
                              <a:gd name="connsiteX2828" fmla="*/ 68259 w 2991568"/>
                              <a:gd name="connsiteY2828" fmla="*/ 78346 h 1536294"/>
                              <a:gd name="connsiteX2829" fmla="*/ 217195 w 2991568"/>
                              <a:gd name="connsiteY2829" fmla="*/ 87871 h 1536294"/>
                              <a:gd name="connsiteX2830" fmla="*/ 241440 w 2991568"/>
                              <a:gd name="connsiteY2830" fmla="*/ 67955 h 1536294"/>
                              <a:gd name="connsiteX2831" fmla="*/ 173034 w 2991568"/>
                              <a:gd name="connsiteY2831" fmla="*/ 67955 h 1536294"/>
                              <a:gd name="connsiteX2832" fmla="*/ 87309 w 2991568"/>
                              <a:gd name="connsiteY2832" fmla="*/ 63626 h 1536294"/>
                              <a:gd name="connsiteX2833" fmla="*/ 15438 w 2991568"/>
                              <a:gd name="connsiteY2833" fmla="*/ 59296 h 1536294"/>
                              <a:gd name="connsiteX2834" fmla="*/ 68259 w 2991568"/>
                              <a:gd name="connsiteY2834" fmla="*/ 78346 h 1536294"/>
                              <a:gd name="connsiteX2835" fmla="*/ 38818 w 2991568"/>
                              <a:gd name="connsiteY2835" fmla="*/ 152815 h 1536294"/>
                              <a:gd name="connsiteX2836" fmla="*/ 103761 w 2991568"/>
                              <a:gd name="connsiteY2836" fmla="*/ 157144 h 1536294"/>
                              <a:gd name="connsiteX2837" fmla="*/ 226720 w 2991568"/>
                              <a:gd name="connsiteY2837" fmla="*/ 163205 h 1536294"/>
                              <a:gd name="connsiteX2838" fmla="*/ 240575 w 2991568"/>
                              <a:gd name="connsiteY2838" fmla="*/ 138960 h 1536294"/>
                              <a:gd name="connsiteX2839" fmla="*/ 215463 w 2991568"/>
                              <a:gd name="connsiteY2839" fmla="*/ 143290 h 1536294"/>
                              <a:gd name="connsiteX2840" fmla="*/ 166972 w 2991568"/>
                              <a:gd name="connsiteY2840" fmla="*/ 144155 h 1536294"/>
                              <a:gd name="connsiteX2841" fmla="*/ 88174 w 2991568"/>
                              <a:gd name="connsiteY2841" fmla="*/ 138960 h 1536294"/>
                              <a:gd name="connsiteX2842" fmla="*/ 38818 w 2991568"/>
                              <a:gd name="connsiteY2842" fmla="*/ 152815 h 1536294"/>
                              <a:gd name="connsiteX2843" fmla="*/ 176497 w 2991568"/>
                              <a:gd name="connsiteY2843" fmla="*/ 183987 h 1536294"/>
                              <a:gd name="connsiteX2844" fmla="*/ 96834 w 2991568"/>
                              <a:gd name="connsiteY2844" fmla="*/ 179658 h 1536294"/>
                              <a:gd name="connsiteX2845" fmla="*/ 19768 w 2991568"/>
                              <a:gd name="connsiteY2845" fmla="*/ 172731 h 1536294"/>
                              <a:gd name="connsiteX2846" fmla="*/ 20634 w 2991568"/>
                              <a:gd name="connsiteY2846" fmla="*/ 172731 h 1536294"/>
                              <a:gd name="connsiteX2847" fmla="*/ 19768 w 2991568"/>
                              <a:gd name="connsiteY2847" fmla="*/ 172731 h 1536294"/>
                              <a:gd name="connsiteX2848" fmla="*/ 16304 w 2991568"/>
                              <a:gd name="connsiteY2848" fmla="*/ 189183 h 1536294"/>
                              <a:gd name="connsiteX2849" fmla="*/ 50940 w 2991568"/>
                              <a:gd name="connsiteY2849" fmla="*/ 192646 h 1536294"/>
                              <a:gd name="connsiteX2850" fmla="*/ 115884 w 2991568"/>
                              <a:gd name="connsiteY2850" fmla="*/ 193512 h 1536294"/>
                              <a:gd name="connsiteX2851" fmla="*/ 189486 w 2991568"/>
                              <a:gd name="connsiteY2851" fmla="*/ 202171 h 1536294"/>
                              <a:gd name="connsiteX2852" fmla="*/ 257893 w 2991568"/>
                              <a:gd name="connsiteY2852" fmla="*/ 193512 h 1536294"/>
                              <a:gd name="connsiteX2853" fmla="*/ 176497 w 2991568"/>
                              <a:gd name="connsiteY2853" fmla="*/ 183987 h 1536294"/>
                              <a:gd name="connsiteX2854" fmla="*/ 484761 w 2991568"/>
                              <a:gd name="connsiteY2854" fmla="*/ 893167 h 1536294"/>
                              <a:gd name="connsiteX2855" fmla="*/ 419818 w 2991568"/>
                              <a:gd name="connsiteY2855" fmla="*/ 893167 h 1536294"/>
                              <a:gd name="connsiteX2856" fmla="*/ 334959 w 2991568"/>
                              <a:gd name="connsiteY2856" fmla="*/ 892301 h 1536294"/>
                              <a:gd name="connsiteX2857" fmla="*/ 273479 w 2991568"/>
                              <a:gd name="connsiteY2857" fmla="*/ 892301 h 1536294"/>
                              <a:gd name="connsiteX2858" fmla="*/ 287334 w 2991568"/>
                              <a:gd name="connsiteY2858" fmla="*/ 907021 h 1536294"/>
                              <a:gd name="connsiteX2859" fmla="*/ 366997 w 2991568"/>
                              <a:gd name="connsiteY2859" fmla="*/ 903558 h 1536294"/>
                              <a:gd name="connsiteX2860" fmla="*/ 438002 w 2991568"/>
                              <a:gd name="connsiteY2860" fmla="*/ 905290 h 1536294"/>
                              <a:gd name="connsiteX2861" fmla="*/ 490822 w 2991568"/>
                              <a:gd name="connsiteY2861" fmla="*/ 906156 h 1536294"/>
                              <a:gd name="connsiteX2862" fmla="*/ 484761 w 2991568"/>
                              <a:gd name="connsiteY2862" fmla="*/ 893167 h 1536294"/>
                              <a:gd name="connsiteX2863" fmla="*/ 400768 w 2991568"/>
                              <a:gd name="connsiteY2863" fmla="*/ 923474 h 1536294"/>
                              <a:gd name="connsiteX2864" fmla="*/ 400768 w 2991568"/>
                              <a:gd name="connsiteY2864" fmla="*/ 923474 h 1536294"/>
                              <a:gd name="connsiteX2865" fmla="*/ 400768 w 2991568"/>
                              <a:gd name="connsiteY2865" fmla="*/ 923474 h 1536294"/>
                              <a:gd name="connsiteX2866" fmla="*/ 473504 w 2991568"/>
                              <a:gd name="connsiteY2866" fmla="*/ 926071 h 1536294"/>
                              <a:gd name="connsiteX2867" fmla="*/ 400768 w 2991568"/>
                              <a:gd name="connsiteY2867" fmla="*/ 923474 h 1536294"/>
                              <a:gd name="connsiteX2868" fmla="*/ 327165 w 2991568"/>
                              <a:gd name="connsiteY2868" fmla="*/ 927803 h 1536294"/>
                              <a:gd name="connsiteX2869" fmla="*/ 264820 w 2991568"/>
                              <a:gd name="connsiteY2869" fmla="*/ 931267 h 1536294"/>
                              <a:gd name="connsiteX2870" fmla="*/ 282138 w 2991568"/>
                              <a:gd name="connsiteY2870" fmla="*/ 947719 h 1536294"/>
                              <a:gd name="connsiteX2871" fmla="*/ 354875 w 2991568"/>
                              <a:gd name="connsiteY2871" fmla="*/ 939060 h 1536294"/>
                              <a:gd name="connsiteX2872" fmla="*/ 427611 w 2991568"/>
                              <a:gd name="connsiteY2872" fmla="*/ 933865 h 1536294"/>
                              <a:gd name="connsiteX2873" fmla="*/ 475236 w 2991568"/>
                              <a:gd name="connsiteY2873" fmla="*/ 939926 h 1536294"/>
                              <a:gd name="connsiteX2874" fmla="*/ 473504 w 2991568"/>
                              <a:gd name="connsiteY2874" fmla="*/ 926071 h 1536294"/>
                              <a:gd name="connsiteX2875" fmla="*/ 454454 w 2991568"/>
                              <a:gd name="connsiteY2875" fmla="*/ 960708 h 1536294"/>
                              <a:gd name="connsiteX2876" fmla="*/ 423281 w 2991568"/>
                              <a:gd name="connsiteY2876" fmla="*/ 962440 h 1536294"/>
                              <a:gd name="connsiteX2877" fmla="*/ 368729 w 2991568"/>
                              <a:gd name="connsiteY2877" fmla="*/ 962440 h 1536294"/>
                              <a:gd name="connsiteX2878" fmla="*/ 275211 w 2991568"/>
                              <a:gd name="connsiteY2878" fmla="*/ 984087 h 1536294"/>
                              <a:gd name="connsiteX2879" fmla="*/ 419818 w 2991568"/>
                              <a:gd name="connsiteY2879" fmla="*/ 971099 h 1536294"/>
                              <a:gd name="connsiteX2880" fmla="*/ 469175 w 2991568"/>
                              <a:gd name="connsiteY2880" fmla="*/ 976294 h 1536294"/>
                              <a:gd name="connsiteX2881" fmla="*/ 454454 w 2991568"/>
                              <a:gd name="connsiteY2881" fmla="*/ 960708 h 1536294"/>
                              <a:gd name="connsiteX2882" fmla="*/ 454454 w 2991568"/>
                              <a:gd name="connsiteY2882" fmla="*/ 960708 h 1536294"/>
                              <a:gd name="connsiteX2883" fmla="*/ 273479 w 2991568"/>
                              <a:gd name="connsiteY2883" fmla="*/ 892301 h 1536294"/>
                              <a:gd name="connsiteX2884" fmla="*/ 273479 w 2991568"/>
                              <a:gd name="connsiteY2884" fmla="*/ 892301 h 1536294"/>
                              <a:gd name="connsiteX2885" fmla="*/ 273479 w 2991568"/>
                              <a:gd name="connsiteY2885" fmla="*/ 892301 h 1536294"/>
                              <a:gd name="connsiteX2886" fmla="*/ 2836570 w 2991568"/>
                              <a:gd name="connsiteY2886" fmla="*/ 1010065 h 1536294"/>
                              <a:gd name="connsiteX2887" fmla="*/ 2773359 w 2991568"/>
                              <a:gd name="connsiteY2887" fmla="*/ 1012662 h 1536294"/>
                              <a:gd name="connsiteX2888" fmla="*/ 2793275 w 2991568"/>
                              <a:gd name="connsiteY2888" fmla="*/ 1027383 h 1536294"/>
                              <a:gd name="connsiteX2889" fmla="*/ 2793275 w 2991568"/>
                              <a:gd name="connsiteY2889" fmla="*/ 1027383 h 1536294"/>
                              <a:gd name="connsiteX2890" fmla="*/ 2840900 w 2991568"/>
                              <a:gd name="connsiteY2890" fmla="*/ 1025651 h 1536294"/>
                              <a:gd name="connsiteX2891" fmla="*/ 2930088 w 2991568"/>
                              <a:gd name="connsiteY2891" fmla="*/ 1023919 h 1536294"/>
                              <a:gd name="connsiteX2892" fmla="*/ 2990702 w 2991568"/>
                              <a:gd name="connsiteY2892" fmla="*/ 1022187 h 1536294"/>
                              <a:gd name="connsiteX2893" fmla="*/ 2990702 w 2991568"/>
                              <a:gd name="connsiteY2893" fmla="*/ 1004003 h 1536294"/>
                              <a:gd name="connsiteX2894" fmla="*/ 2988104 w 2991568"/>
                              <a:gd name="connsiteY2894" fmla="*/ 1004003 h 1536294"/>
                              <a:gd name="connsiteX2895" fmla="*/ 2836570 w 2991568"/>
                              <a:gd name="connsiteY2895" fmla="*/ 1010065 h 1536294"/>
                              <a:gd name="connsiteX2896" fmla="*/ 454454 w 2991568"/>
                              <a:gd name="connsiteY2896" fmla="*/ 960708 h 1536294"/>
                              <a:gd name="connsiteX2897" fmla="*/ 454454 w 2991568"/>
                              <a:gd name="connsiteY2897" fmla="*/ 960708 h 1536294"/>
                              <a:gd name="connsiteX2898" fmla="*/ 454454 w 2991568"/>
                              <a:gd name="connsiteY2898" fmla="*/ 960708 h 1536294"/>
                              <a:gd name="connsiteX2899" fmla="*/ 676993 w 2991568"/>
                              <a:gd name="connsiteY2899" fmla="*/ 1139085 h 1536294"/>
                              <a:gd name="connsiteX2900" fmla="*/ 676993 w 2991568"/>
                              <a:gd name="connsiteY2900" fmla="*/ 1139085 h 1536294"/>
                              <a:gd name="connsiteX2901" fmla="*/ 676993 w 2991568"/>
                              <a:gd name="connsiteY2901" fmla="*/ 1139085 h 1536294"/>
                              <a:gd name="connsiteX2902" fmla="*/ 501213 w 2991568"/>
                              <a:gd name="connsiteY2902" fmla="*/ 1116571 h 1536294"/>
                              <a:gd name="connsiteX2903" fmla="*/ 547106 w 2991568"/>
                              <a:gd name="connsiteY2903" fmla="*/ 1118303 h 1536294"/>
                              <a:gd name="connsiteX2904" fmla="*/ 667468 w 2991568"/>
                              <a:gd name="connsiteY2904" fmla="*/ 1120901 h 1536294"/>
                              <a:gd name="connsiteX2905" fmla="*/ 695177 w 2991568"/>
                              <a:gd name="connsiteY2905" fmla="*/ 1116571 h 1536294"/>
                              <a:gd name="connsiteX2906" fmla="*/ 658809 w 2991568"/>
                              <a:gd name="connsiteY2906" fmla="*/ 1110510 h 1536294"/>
                              <a:gd name="connsiteX2907" fmla="*/ 521129 w 2991568"/>
                              <a:gd name="connsiteY2907" fmla="*/ 1105315 h 1536294"/>
                              <a:gd name="connsiteX2908" fmla="*/ 521129 w 2991568"/>
                              <a:gd name="connsiteY2908" fmla="*/ 1105315 h 1536294"/>
                              <a:gd name="connsiteX2909" fmla="*/ 501213 w 2991568"/>
                              <a:gd name="connsiteY2909" fmla="*/ 1116571 h 1536294"/>
                              <a:gd name="connsiteX2910" fmla="*/ 121945 w 2991568"/>
                              <a:gd name="connsiteY2910" fmla="*/ 1495840 h 1536294"/>
                              <a:gd name="connsiteX2911" fmla="*/ 121945 w 2991568"/>
                              <a:gd name="connsiteY2911" fmla="*/ 1495840 h 1536294"/>
                              <a:gd name="connsiteX2912" fmla="*/ 54404 w 2991568"/>
                              <a:gd name="connsiteY2912" fmla="*/ 1500169 h 1536294"/>
                              <a:gd name="connsiteX2913" fmla="*/ 27561 w 2991568"/>
                              <a:gd name="connsiteY2913" fmla="*/ 1514890 h 1536294"/>
                              <a:gd name="connsiteX2914" fmla="*/ 76918 w 2991568"/>
                              <a:gd name="connsiteY2914" fmla="*/ 1510560 h 1536294"/>
                              <a:gd name="connsiteX2915" fmla="*/ 157447 w 2991568"/>
                              <a:gd name="connsiteY2915" fmla="*/ 1509694 h 1536294"/>
                              <a:gd name="connsiteX2916" fmla="*/ 257027 w 2991568"/>
                              <a:gd name="connsiteY2916" fmla="*/ 1502767 h 1536294"/>
                              <a:gd name="connsiteX2917" fmla="*/ 121945 w 2991568"/>
                              <a:gd name="connsiteY2917" fmla="*/ 1495840 h 1536294"/>
                              <a:gd name="connsiteX2918" fmla="*/ 492554 w 2991568"/>
                              <a:gd name="connsiteY2918" fmla="*/ 1081069 h 1536294"/>
                              <a:gd name="connsiteX2919" fmla="*/ 560095 w 2991568"/>
                              <a:gd name="connsiteY2919" fmla="*/ 1079337 h 1536294"/>
                              <a:gd name="connsiteX2920" fmla="*/ 628502 w 2991568"/>
                              <a:gd name="connsiteY2920" fmla="*/ 1083667 h 1536294"/>
                              <a:gd name="connsiteX2921" fmla="*/ 693445 w 2991568"/>
                              <a:gd name="connsiteY2921" fmla="*/ 1095790 h 1536294"/>
                              <a:gd name="connsiteX2922" fmla="*/ 712495 w 2991568"/>
                              <a:gd name="connsiteY2922" fmla="*/ 1081935 h 1536294"/>
                              <a:gd name="connsiteX2923" fmla="*/ 656211 w 2991568"/>
                              <a:gd name="connsiteY2923" fmla="*/ 1075874 h 1536294"/>
                              <a:gd name="connsiteX2924" fmla="*/ 507274 w 2991568"/>
                              <a:gd name="connsiteY2924" fmla="*/ 1065483 h 1536294"/>
                              <a:gd name="connsiteX2925" fmla="*/ 492554 w 2991568"/>
                              <a:gd name="connsiteY2925" fmla="*/ 1081069 h 1536294"/>
                              <a:gd name="connsiteX2926" fmla="*/ 14572 w 2991568"/>
                              <a:gd name="connsiteY2926" fmla="*/ 545071 h 1536294"/>
                              <a:gd name="connsiteX2927" fmla="*/ 94236 w 2991568"/>
                              <a:gd name="connsiteY2927" fmla="*/ 545071 h 1536294"/>
                              <a:gd name="connsiteX2928" fmla="*/ 181693 w 2991568"/>
                              <a:gd name="connsiteY2928" fmla="*/ 542474 h 1536294"/>
                              <a:gd name="connsiteX2929" fmla="*/ 242306 w 2991568"/>
                              <a:gd name="connsiteY2929" fmla="*/ 540742 h 1536294"/>
                              <a:gd name="connsiteX2930" fmla="*/ 185156 w 2991568"/>
                              <a:gd name="connsiteY2930" fmla="*/ 524290 h 1536294"/>
                              <a:gd name="connsiteX2931" fmla="*/ 35354 w 2991568"/>
                              <a:gd name="connsiteY2931" fmla="*/ 533815 h 1536294"/>
                              <a:gd name="connsiteX2932" fmla="*/ 14572 w 2991568"/>
                              <a:gd name="connsiteY2932" fmla="*/ 545071 h 1536294"/>
                              <a:gd name="connsiteX2933" fmla="*/ 184290 w 2991568"/>
                              <a:gd name="connsiteY2933" fmla="*/ 1182381 h 1536294"/>
                              <a:gd name="connsiteX2934" fmla="*/ 195547 w 2991568"/>
                              <a:gd name="connsiteY2934" fmla="*/ 1181515 h 1536294"/>
                              <a:gd name="connsiteX2935" fmla="*/ 197279 w 2991568"/>
                              <a:gd name="connsiteY2935" fmla="*/ 1181515 h 1536294"/>
                              <a:gd name="connsiteX2936" fmla="*/ 184290 w 2991568"/>
                              <a:gd name="connsiteY2936" fmla="*/ 1182381 h 1536294"/>
                              <a:gd name="connsiteX2937" fmla="*/ 61331 w 2991568"/>
                              <a:gd name="connsiteY2937" fmla="*/ 623869 h 1536294"/>
                              <a:gd name="connsiteX2938" fmla="*/ 61331 w 2991568"/>
                              <a:gd name="connsiteY2938" fmla="*/ 623869 h 1536294"/>
                              <a:gd name="connsiteX2939" fmla="*/ 218061 w 2991568"/>
                              <a:gd name="connsiteY2939" fmla="*/ 622137 h 1536294"/>
                              <a:gd name="connsiteX2940" fmla="*/ 246636 w 2991568"/>
                              <a:gd name="connsiteY2940" fmla="*/ 613478 h 1536294"/>
                              <a:gd name="connsiteX2941" fmla="*/ 234513 w 2991568"/>
                              <a:gd name="connsiteY2941" fmla="*/ 602221 h 1536294"/>
                              <a:gd name="connsiteX2942" fmla="*/ 39684 w 2991568"/>
                              <a:gd name="connsiteY2942" fmla="*/ 609149 h 1536294"/>
                              <a:gd name="connsiteX2943" fmla="*/ 16304 w 2991568"/>
                              <a:gd name="connsiteY2943" fmla="*/ 625601 h 1536294"/>
                              <a:gd name="connsiteX2944" fmla="*/ 61331 w 2991568"/>
                              <a:gd name="connsiteY2944" fmla="*/ 623869 h 1536294"/>
                              <a:gd name="connsiteX2945" fmla="*/ 532386 w 2991568"/>
                              <a:gd name="connsiteY2945" fmla="*/ 1154671 h 1536294"/>
                              <a:gd name="connsiteX2946" fmla="*/ 702104 w 2991568"/>
                              <a:gd name="connsiteY2946" fmla="*/ 1153806 h 1536294"/>
                              <a:gd name="connsiteX2947" fmla="*/ 715959 w 2991568"/>
                              <a:gd name="connsiteY2947" fmla="*/ 1139951 h 1536294"/>
                              <a:gd name="connsiteX2948" fmla="*/ 676993 w 2991568"/>
                              <a:gd name="connsiteY2948" fmla="*/ 1139085 h 1536294"/>
                              <a:gd name="connsiteX2949" fmla="*/ 676993 w 2991568"/>
                              <a:gd name="connsiteY2949" fmla="*/ 1139085 h 1536294"/>
                              <a:gd name="connsiteX2950" fmla="*/ 529788 w 2991568"/>
                              <a:gd name="connsiteY2950" fmla="*/ 1139951 h 1536294"/>
                              <a:gd name="connsiteX2951" fmla="*/ 495152 w 2991568"/>
                              <a:gd name="connsiteY2951" fmla="*/ 1153806 h 1536294"/>
                              <a:gd name="connsiteX2952" fmla="*/ 532386 w 2991568"/>
                              <a:gd name="connsiteY2952" fmla="*/ 1154671 h 1536294"/>
                              <a:gd name="connsiteX2953" fmla="*/ 154850 w 2991568"/>
                              <a:gd name="connsiteY2953" fmla="*/ 560658 h 1536294"/>
                              <a:gd name="connsiteX2954" fmla="*/ 24097 w 2991568"/>
                              <a:gd name="connsiteY2954" fmla="*/ 573646 h 1536294"/>
                              <a:gd name="connsiteX2955" fmla="*/ 19768 w 2991568"/>
                              <a:gd name="connsiteY2955" fmla="*/ 588367 h 1536294"/>
                              <a:gd name="connsiteX2956" fmla="*/ 43147 w 2991568"/>
                              <a:gd name="connsiteY2956" fmla="*/ 589233 h 1536294"/>
                              <a:gd name="connsiteX2957" fmla="*/ 121079 w 2991568"/>
                              <a:gd name="connsiteY2957" fmla="*/ 580574 h 1536294"/>
                              <a:gd name="connsiteX2958" fmla="*/ 190352 w 2991568"/>
                              <a:gd name="connsiteY2958" fmla="*/ 579708 h 1536294"/>
                              <a:gd name="connsiteX2959" fmla="*/ 238843 w 2991568"/>
                              <a:gd name="connsiteY2959" fmla="*/ 575378 h 1536294"/>
                              <a:gd name="connsiteX2960" fmla="*/ 228452 w 2991568"/>
                              <a:gd name="connsiteY2960" fmla="*/ 562390 h 1536294"/>
                              <a:gd name="connsiteX2961" fmla="*/ 154850 w 2991568"/>
                              <a:gd name="connsiteY2961" fmla="*/ 560658 h 1536294"/>
                              <a:gd name="connsiteX2962" fmla="*/ 2813191 w 2991568"/>
                              <a:gd name="connsiteY2962" fmla="*/ 990149 h 1536294"/>
                              <a:gd name="connsiteX2963" fmla="*/ 2813191 w 2991568"/>
                              <a:gd name="connsiteY2963" fmla="*/ 990149 h 1536294"/>
                              <a:gd name="connsiteX2964" fmla="*/ 2813191 w 2991568"/>
                              <a:gd name="connsiteY2964" fmla="*/ 990149 h 1536294"/>
                              <a:gd name="connsiteX2965" fmla="*/ 472638 w 2991568"/>
                              <a:gd name="connsiteY2965" fmla="*/ 1046433 h 1536294"/>
                              <a:gd name="connsiteX2966" fmla="*/ 413756 w 2991568"/>
                              <a:gd name="connsiteY2966" fmla="*/ 1035176 h 1536294"/>
                              <a:gd name="connsiteX2967" fmla="*/ 257893 w 2991568"/>
                              <a:gd name="connsiteY2967" fmla="*/ 1036042 h 1536294"/>
                              <a:gd name="connsiteX2968" fmla="*/ 242306 w 2991568"/>
                              <a:gd name="connsiteY2968" fmla="*/ 1054226 h 1536294"/>
                              <a:gd name="connsiteX2969" fmla="*/ 292529 w 2991568"/>
                              <a:gd name="connsiteY2969" fmla="*/ 1046433 h 1536294"/>
                              <a:gd name="connsiteX2970" fmla="*/ 421550 w 2991568"/>
                              <a:gd name="connsiteY2970" fmla="*/ 1048165 h 1536294"/>
                              <a:gd name="connsiteX2971" fmla="*/ 472638 w 2991568"/>
                              <a:gd name="connsiteY2971" fmla="*/ 1046433 h 1536294"/>
                              <a:gd name="connsiteX2972" fmla="*/ 2793275 w 2991568"/>
                              <a:gd name="connsiteY2972" fmla="*/ 1027383 h 1536294"/>
                              <a:gd name="connsiteX2973" fmla="*/ 2793275 w 2991568"/>
                              <a:gd name="connsiteY2973" fmla="*/ 1027383 h 1536294"/>
                              <a:gd name="connsiteX2974" fmla="*/ 2793275 w 2991568"/>
                              <a:gd name="connsiteY2974" fmla="*/ 1027383 h 1536294"/>
                              <a:gd name="connsiteX2975" fmla="*/ 245770 w 2991568"/>
                              <a:gd name="connsiteY2975" fmla="*/ 1184978 h 1536294"/>
                              <a:gd name="connsiteX2976" fmla="*/ 197279 w 2991568"/>
                              <a:gd name="connsiteY2976" fmla="*/ 1181515 h 1536294"/>
                              <a:gd name="connsiteX2977" fmla="*/ 195547 w 2991568"/>
                              <a:gd name="connsiteY2977" fmla="*/ 1181515 h 1536294"/>
                              <a:gd name="connsiteX2978" fmla="*/ 50075 w 2991568"/>
                              <a:gd name="connsiteY2978" fmla="*/ 1190174 h 1536294"/>
                              <a:gd name="connsiteX2979" fmla="*/ 22365 w 2991568"/>
                              <a:gd name="connsiteY2979" fmla="*/ 1205760 h 1536294"/>
                              <a:gd name="connsiteX2980" fmla="*/ 63929 w 2991568"/>
                              <a:gd name="connsiteY2980" fmla="*/ 1201431 h 1536294"/>
                              <a:gd name="connsiteX2981" fmla="*/ 219793 w 2991568"/>
                              <a:gd name="connsiteY2981" fmla="*/ 1194503 h 1536294"/>
                              <a:gd name="connsiteX2982" fmla="*/ 245770 w 2991568"/>
                              <a:gd name="connsiteY2982" fmla="*/ 1184978 h 1536294"/>
                              <a:gd name="connsiteX2983" fmla="*/ 257893 w 2991568"/>
                              <a:gd name="connsiteY2983" fmla="*/ 1036042 h 1536294"/>
                              <a:gd name="connsiteX2984" fmla="*/ 257893 w 2991568"/>
                              <a:gd name="connsiteY2984" fmla="*/ 1036042 h 1536294"/>
                              <a:gd name="connsiteX2985" fmla="*/ 257893 w 2991568"/>
                              <a:gd name="connsiteY2985" fmla="*/ 1036042 h 1536294"/>
                              <a:gd name="connsiteX2986" fmla="*/ 389511 w 2991568"/>
                              <a:gd name="connsiteY2986" fmla="*/ 1082801 h 1536294"/>
                              <a:gd name="connsiteX2987" fmla="*/ 446661 w 2991568"/>
                              <a:gd name="connsiteY2987" fmla="*/ 1085399 h 1536294"/>
                              <a:gd name="connsiteX2988" fmla="*/ 447527 w 2991568"/>
                              <a:gd name="connsiteY2988" fmla="*/ 1067215 h 1536294"/>
                              <a:gd name="connsiteX2989" fmla="*/ 447527 w 2991568"/>
                              <a:gd name="connsiteY2989" fmla="*/ 1067215 h 1536294"/>
                              <a:gd name="connsiteX2990" fmla="*/ 309847 w 2991568"/>
                              <a:gd name="connsiteY2990" fmla="*/ 1074142 h 1536294"/>
                              <a:gd name="connsiteX2991" fmla="*/ 257027 w 2991568"/>
                              <a:gd name="connsiteY2991" fmla="*/ 1078471 h 1536294"/>
                              <a:gd name="connsiteX2992" fmla="*/ 265686 w 2991568"/>
                              <a:gd name="connsiteY2992" fmla="*/ 1092326 h 1536294"/>
                              <a:gd name="connsiteX2993" fmla="*/ 389511 w 2991568"/>
                              <a:gd name="connsiteY2993" fmla="*/ 1082801 h 1536294"/>
                              <a:gd name="connsiteX2994" fmla="*/ 484761 w 2991568"/>
                              <a:gd name="connsiteY2994" fmla="*/ 999674 h 1536294"/>
                              <a:gd name="connsiteX2995" fmla="*/ 359204 w 2991568"/>
                              <a:gd name="connsiteY2995" fmla="*/ 1000540 h 1536294"/>
                              <a:gd name="connsiteX2996" fmla="*/ 359204 w 2991568"/>
                              <a:gd name="connsiteY2996" fmla="*/ 1000540 h 1536294"/>
                              <a:gd name="connsiteX2997" fmla="*/ 273479 w 2991568"/>
                              <a:gd name="connsiteY2997" fmla="*/ 1005735 h 1536294"/>
                              <a:gd name="connsiteX2998" fmla="*/ 292529 w 2991568"/>
                              <a:gd name="connsiteY2998" fmla="*/ 1016126 h 1536294"/>
                              <a:gd name="connsiteX2999" fmla="*/ 349679 w 2991568"/>
                              <a:gd name="connsiteY2999" fmla="*/ 1011796 h 1536294"/>
                              <a:gd name="connsiteX3000" fmla="*/ 441466 w 2991568"/>
                              <a:gd name="connsiteY3000" fmla="*/ 1014394 h 1536294"/>
                              <a:gd name="connsiteX3001" fmla="*/ 484761 w 2991568"/>
                              <a:gd name="connsiteY3001" fmla="*/ 999674 h 1536294"/>
                              <a:gd name="connsiteX3002" fmla="*/ 1277934 w 2991568"/>
                              <a:gd name="connsiteY3002" fmla="*/ 1096656 h 1536294"/>
                              <a:gd name="connsiteX3003" fmla="*/ 1334218 w 2991568"/>
                              <a:gd name="connsiteY3003" fmla="*/ 1097521 h 1536294"/>
                              <a:gd name="connsiteX3004" fmla="*/ 1429468 w 2991568"/>
                              <a:gd name="connsiteY3004" fmla="*/ 1103583 h 1536294"/>
                              <a:gd name="connsiteX3005" fmla="*/ 1496143 w 2991568"/>
                              <a:gd name="connsiteY3005" fmla="*/ 1100985 h 1536294"/>
                              <a:gd name="connsiteX3006" fmla="*/ 1496143 w 2991568"/>
                              <a:gd name="connsiteY3006" fmla="*/ 1100985 h 1536294"/>
                              <a:gd name="connsiteX3007" fmla="*/ 1496143 w 2991568"/>
                              <a:gd name="connsiteY3007" fmla="*/ 1100985 h 1536294"/>
                              <a:gd name="connsiteX3008" fmla="*/ 1441591 w 2991568"/>
                              <a:gd name="connsiteY3008" fmla="*/ 1087997 h 1536294"/>
                              <a:gd name="connsiteX3009" fmla="*/ 1274470 w 2991568"/>
                              <a:gd name="connsiteY3009" fmla="*/ 1077605 h 1536294"/>
                              <a:gd name="connsiteX3010" fmla="*/ 1277934 w 2991568"/>
                              <a:gd name="connsiteY3010" fmla="*/ 1096656 h 1536294"/>
                              <a:gd name="connsiteX3011" fmla="*/ 1497875 w 2991568"/>
                              <a:gd name="connsiteY3011" fmla="*/ 1100985 h 1536294"/>
                              <a:gd name="connsiteX3012" fmla="*/ 1497875 w 2991568"/>
                              <a:gd name="connsiteY3012" fmla="*/ 1100985 h 1536294"/>
                              <a:gd name="connsiteX3013" fmla="*/ 1497875 w 2991568"/>
                              <a:gd name="connsiteY3013" fmla="*/ 1100985 h 1536294"/>
                              <a:gd name="connsiteX3014" fmla="*/ 1294386 w 2991568"/>
                              <a:gd name="connsiteY3014" fmla="*/ 1131292 h 1536294"/>
                              <a:gd name="connsiteX3015" fmla="*/ 1372318 w 2991568"/>
                              <a:gd name="connsiteY3015" fmla="*/ 1138219 h 1536294"/>
                              <a:gd name="connsiteX3016" fmla="*/ 1504802 w 2991568"/>
                              <a:gd name="connsiteY3016" fmla="*/ 1141683 h 1536294"/>
                              <a:gd name="connsiteX3017" fmla="*/ 1426870 w 2991568"/>
                              <a:gd name="connsiteY3017" fmla="*/ 1126096 h 1536294"/>
                              <a:gd name="connsiteX3018" fmla="*/ 1347206 w 2991568"/>
                              <a:gd name="connsiteY3018" fmla="*/ 1118303 h 1536294"/>
                              <a:gd name="connsiteX3019" fmla="*/ 1271872 w 2991568"/>
                              <a:gd name="connsiteY3019" fmla="*/ 1114840 h 1536294"/>
                              <a:gd name="connsiteX3020" fmla="*/ 1294386 w 2991568"/>
                              <a:gd name="connsiteY3020" fmla="*/ 1131292 h 1536294"/>
                              <a:gd name="connsiteX3021" fmla="*/ 1202600 w 2991568"/>
                              <a:gd name="connsiteY3021" fmla="*/ 1301876 h 1536294"/>
                              <a:gd name="connsiteX3022" fmla="*/ 1110813 w 2991568"/>
                              <a:gd name="connsiteY3022" fmla="*/ 1297546 h 1536294"/>
                              <a:gd name="connsiteX3023" fmla="*/ 1018161 w 2991568"/>
                              <a:gd name="connsiteY3023" fmla="*/ 1288021 h 1536294"/>
                              <a:gd name="connsiteX3024" fmla="*/ 963609 w 2991568"/>
                              <a:gd name="connsiteY3024" fmla="*/ 1288887 h 1536294"/>
                              <a:gd name="connsiteX3025" fmla="*/ 1012100 w 2991568"/>
                              <a:gd name="connsiteY3025" fmla="*/ 1299278 h 1536294"/>
                              <a:gd name="connsiteX3026" fmla="*/ 1105618 w 2991568"/>
                              <a:gd name="connsiteY3026" fmla="*/ 1308803 h 1536294"/>
                              <a:gd name="connsiteX3027" fmla="*/ 1193941 w 2991568"/>
                              <a:gd name="connsiteY3027" fmla="*/ 1314865 h 1536294"/>
                              <a:gd name="connsiteX3028" fmla="*/ 1258884 w 2991568"/>
                              <a:gd name="connsiteY3028" fmla="*/ 1316596 h 1536294"/>
                              <a:gd name="connsiteX3029" fmla="*/ 1202600 w 2991568"/>
                              <a:gd name="connsiteY3029" fmla="*/ 1301876 h 1536294"/>
                              <a:gd name="connsiteX3030" fmla="*/ 1207795 w 2991568"/>
                              <a:gd name="connsiteY3030" fmla="*/ 1334781 h 1536294"/>
                              <a:gd name="connsiteX3031" fmla="*/ 1119472 w 2991568"/>
                              <a:gd name="connsiteY3031" fmla="*/ 1328719 h 1536294"/>
                              <a:gd name="connsiteX3032" fmla="*/ 1030284 w 2991568"/>
                              <a:gd name="connsiteY3032" fmla="*/ 1320926 h 1536294"/>
                              <a:gd name="connsiteX3033" fmla="*/ 1019027 w 2991568"/>
                              <a:gd name="connsiteY3033" fmla="*/ 1334781 h 1536294"/>
                              <a:gd name="connsiteX3034" fmla="*/ 1105618 w 2991568"/>
                              <a:gd name="connsiteY3034" fmla="*/ 1339976 h 1536294"/>
                              <a:gd name="connsiteX3035" fmla="*/ 1198270 w 2991568"/>
                              <a:gd name="connsiteY3035" fmla="*/ 1346903 h 1536294"/>
                              <a:gd name="connsiteX3036" fmla="*/ 1258018 w 2991568"/>
                              <a:gd name="connsiteY3036" fmla="*/ 1349501 h 1536294"/>
                              <a:gd name="connsiteX3037" fmla="*/ 1207795 w 2991568"/>
                              <a:gd name="connsiteY3037" fmla="*/ 1334781 h 1536294"/>
                              <a:gd name="connsiteX3038" fmla="*/ 1332486 w 2991568"/>
                              <a:gd name="connsiteY3038" fmla="*/ 759817 h 1536294"/>
                              <a:gd name="connsiteX3039" fmla="*/ 1330754 w 2991568"/>
                              <a:gd name="connsiteY3039" fmla="*/ 759817 h 1536294"/>
                              <a:gd name="connsiteX3040" fmla="*/ 1332486 w 2991568"/>
                              <a:gd name="connsiteY3040" fmla="*/ 759817 h 1536294"/>
                              <a:gd name="connsiteX3041" fmla="*/ 1341145 w 2991568"/>
                              <a:gd name="connsiteY3041" fmla="*/ 874117 h 1536294"/>
                              <a:gd name="connsiteX3042" fmla="*/ 1341145 w 2991568"/>
                              <a:gd name="connsiteY3042" fmla="*/ 874117 h 1536294"/>
                              <a:gd name="connsiteX3043" fmla="*/ 1341145 w 2991568"/>
                              <a:gd name="connsiteY3043" fmla="*/ 874117 h 1536294"/>
                              <a:gd name="connsiteX3044" fmla="*/ 1506534 w 2991568"/>
                              <a:gd name="connsiteY3044" fmla="*/ 812637 h 1536294"/>
                              <a:gd name="connsiteX3045" fmla="*/ 1426870 w 2991568"/>
                              <a:gd name="connsiteY3045" fmla="*/ 812637 h 1536294"/>
                              <a:gd name="connsiteX3046" fmla="*/ 1339413 w 2991568"/>
                              <a:gd name="connsiteY3046" fmla="*/ 815235 h 1536294"/>
                              <a:gd name="connsiteX3047" fmla="*/ 1278800 w 2991568"/>
                              <a:gd name="connsiteY3047" fmla="*/ 816967 h 1536294"/>
                              <a:gd name="connsiteX3048" fmla="*/ 1335950 w 2991568"/>
                              <a:gd name="connsiteY3048" fmla="*/ 833419 h 1536294"/>
                              <a:gd name="connsiteX3049" fmla="*/ 1485752 w 2991568"/>
                              <a:gd name="connsiteY3049" fmla="*/ 823894 h 1536294"/>
                              <a:gd name="connsiteX3050" fmla="*/ 1506534 w 2991568"/>
                              <a:gd name="connsiteY3050" fmla="*/ 812637 h 1536294"/>
                              <a:gd name="connsiteX3051" fmla="*/ 1223381 w 2991568"/>
                              <a:gd name="connsiteY3051" fmla="*/ 1368551 h 1536294"/>
                              <a:gd name="connsiteX3052" fmla="*/ 1142852 w 2991568"/>
                              <a:gd name="connsiteY3052" fmla="*/ 1366819 h 1536294"/>
                              <a:gd name="connsiteX3053" fmla="*/ 1071847 w 2991568"/>
                              <a:gd name="connsiteY3053" fmla="*/ 1360758 h 1536294"/>
                              <a:gd name="connsiteX3054" fmla="*/ 1001709 w 2991568"/>
                              <a:gd name="connsiteY3054" fmla="*/ 1359026 h 1536294"/>
                              <a:gd name="connsiteX3055" fmla="*/ 1025088 w 2991568"/>
                              <a:gd name="connsiteY3055" fmla="*/ 1370283 h 1536294"/>
                              <a:gd name="connsiteX3056" fmla="*/ 1103886 w 2991568"/>
                              <a:gd name="connsiteY3056" fmla="*/ 1375478 h 1536294"/>
                              <a:gd name="connsiteX3057" fmla="*/ 1178354 w 2991568"/>
                              <a:gd name="connsiteY3057" fmla="*/ 1381540 h 1536294"/>
                              <a:gd name="connsiteX3058" fmla="*/ 1245029 w 2991568"/>
                              <a:gd name="connsiteY3058" fmla="*/ 1385003 h 1536294"/>
                              <a:gd name="connsiteX3059" fmla="*/ 1245029 w 2991568"/>
                              <a:gd name="connsiteY3059" fmla="*/ 1385003 h 1536294"/>
                              <a:gd name="connsiteX3060" fmla="*/ 1245029 w 2991568"/>
                              <a:gd name="connsiteY3060" fmla="*/ 1385003 h 1536294"/>
                              <a:gd name="connsiteX3061" fmla="*/ 1223381 w 2991568"/>
                              <a:gd name="connsiteY3061" fmla="*/ 1368551 h 1536294"/>
                              <a:gd name="connsiteX3062" fmla="*/ 1501338 w 2991568"/>
                              <a:gd name="connsiteY3062" fmla="*/ 847274 h 1536294"/>
                              <a:gd name="connsiteX3063" fmla="*/ 1433797 w 2991568"/>
                              <a:gd name="connsiteY3063" fmla="*/ 851603 h 1536294"/>
                              <a:gd name="connsiteX3064" fmla="*/ 1303911 w 2991568"/>
                              <a:gd name="connsiteY3064" fmla="*/ 848140 h 1536294"/>
                              <a:gd name="connsiteX3065" fmla="*/ 1287459 w 2991568"/>
                              <a:gd name="connsiteY3065" fmla="*/ 869787 h 1536294"/>
                              <a:gd name="connsiteX3066" fmla="*/ 1340279 w 2991568"/>
                              <a:gd name="connsiteY3066" fmla="*/ 874117 h 1536294"/>
                              <a:gd name="connsiteX3067" fmla="*/ 1341145 w 2991568"/>
                              <a:gd name="connsiteY3067" fmla="*/ 874117 h 1536294"/>
                              <a:gd name="connsiteX3068" fmla="*/ 1403490 w 2991568"/>
                              <a:gd name="connsiteY3068" fmla="*/ 872385 h 1536294"/>
                              <a:gd name="connsiteX3069" fmla="*/ 1472763 w 2991568"/>
                              <a:gd name="connsiteY3069" fmla="*/ 866324 h 1536294"/>
                              <a:gd name="connsiteX3070" fmla="*/ 1501338 w 2991568"/>
                              <a:gd name="connsiteY3070" fmla="*/ 847274 h 1536294"/>
                              <a:gd name="connsiteX3071" fmla="*/ 537581 w 2991568"/>
                              <a:gd name="connsiteY3071" fmla="*/ 1223944 h 1536294"/>
                              <a:gd name="connsiteX3072" fmla="*/ 586072 w 2991568"/>
                              <a:gd name="connsiteY3072" fmla="*/ 1220480 h 1536294"/>
                              <a:gd name="connsiteX3073" fmla="*/ 688250 w 2991568"/>
                              <a:gd name="connsiteY3073" fmla="*/ 1223944 h 1536294"/>
                              <a:gd name="connsiteX3074" fmla="*/ 702970 w 2991568"/>
                              <a:gd name="connsiteY3074" fmla="*/ 1210956 h 1536294"/>
                              <a:gd name="connsiteX3075" fmla="*/ 653613 w 2991568"/>
                              <a:gd name="connsiteY3075" fmla="*/ 1209224 h 1536294"/>
                              <a:gd name="connsiteX3076" fmla="*/ 530654 w 2991568"/>
                              <a:gd name="connsiteY3076" fmla="*/ 1206626 h 1536294"/>
                              <a:gd name="connsiteX3077" fmla="*/ 530654 w 2991568"/>
                              <a:gd name="connsiteY3077" fmla="*/ 1206626 h 1536294"/>
                              <a:gd name="connsiteX3078" fmla="*/ 530654 w 2991568"/>
                              <a:gd name="connsiteY3078" fmla="*/ 1206626 h 1536294"/>
                              <a:gd name="connsiteX3079" fmla="*/ 537581 w 2991568"/>
                              <a:gd name="connsiteY3079" fmla="*/ 1223944 h 1536294"/>
                              <a:gd name="connsiteX3080" fmla="*/ 561827 w 2991568"/>
                              <a:gd name="connsiteY3080" fmla="*/ 1257715 h 1536294"/>
                              <a:gd name="connsiteX3081" fmla="*/ 676993 w 2991568"/>
                              <a:gd name="connsiteY3081" fmla="*/ 1252519 h 1536294"/>
                              <a:gd name="connsiteX3082" fmla="*/ 722886 w 2991568"/>
                              <a:gd name="connsiteY3082" fmla="*/ 1251653 h 1536294"/>
                              <a:gd name="connsiteX3083" fmla="*/ 688250 w 2991568"/>
                              <a:gd name="connsiteY3083" fmla="*/ 1241262 h 1536294"/>
                              <a:gd name="connsiteX3084" fmla="*/ 557497 w 2991568"/>
                              <a:gd name="connsiteY3084" fmla="*/ 1242128 h 1536294"/>
                              <a:gd name="connsiteX3085" fmla="*/ 557497 w 2991568"/>
                              <a:gd name="connsiteY3085" fmla="*/ 1242128 h 1536294"/>
                              <a:gd name="connsiteX3086" fmla="*/ 557497 w 2991568"/>
                              <a:gd name="connsiteY3086" fmla="*/ 1242128 h 1536294"/>
                              <a:gd name="connsiteX3087" fmla="*/ 557497 w 2991568"/>
                              <a:gd name="connsiteY3087" fmla="*/ 1242128 h 1536294"/>
                              <a:gd name="connsiteX3088" fmla="*/ 561827 w 2991568"/>
                              <a:gd name="connsiteY3088" fmla="*/ 1257715 h 1536294"/>
                              <a:gd name="connsiteX3089" fmla="*/ 1026820 w 2991568"/>
                              <a:gd name="connsiteY3089" fmla="*/ 1408383 h 1536294"/>
                              <a:gd name="connsiteX3090" fmla="*/ 1106484 w 2991568"/>
                              <a:gd name="connsiteY3090" fmla="*/ 1408383 h 1536294"/>
                              <a:gd name="connsiteX3091" fmla="*/ 1188745 w 2991568"/>
                              <a:gd name="connsiteY3091" fmla="*/ 1410980 h 1536294"/>
                              <a:gd name="connsiteX3092" fmla="*/ 1247627 w 2991568"/>
                              <a:gd name="connsiteY3092" fmla="*/ 1412712 h 1536294"/>
                              <a:gd name="connsiteX3093" fmla="*/ 1202600 w 2991568"/>
                              <a:gd name="connsiteY3093" fmla="*/ 1395394 h 1536294"/>
                              <a:gd name="connsiteX3094" fmla="*/ 1117740 w 2991568"/>
                              <a:gd name="connsiteY3094" fmla="*/ 1397126 h 1536294"/>
                              <a:gd name="connsiteX3095" fmla="*/ 1036345 w 2991568"/>
                              <a:gd name="connsiteY3095" fmla="*/ 1394528 h 1536294"/>
                              <a:gd name="connsiteX3096" fmla="*/ 972268 w 2991568"/>
                              <a:gd name="connsiteY3096" fmla="*/ 1399724 h 1536294"/>
                              <a:gd name="connsiteX3097" fmla="*/ 1026820 w 2991568"/>
                              <a:gd name="connsiteY3097" fmla="*/ 1408383 h 1536294"/>
                              <a:gd name="connsiteX3098" fmla="*/ 524593 w 2991568"/>
                              <a:gd name="connsiteY3098" fmla="*/ 1191040 h 1536294"/>
                              <a:gd name="connsiteX3099" fmla="*/ 660540 w 2991568"/>
                              <a:gd name="connsiteY3099" fmla="*/ 1188442 h 1536294"/>
                              <a:gd name="connsiteX3100" fmla="*/ 694311 w 2991568"/>
                              <a:gd name="connsiteY3100" fmla="*/ 1184978 h 1536294"/>
                              <a:gd name="connsiteX3101" fmla="*/ 678725 w 2991568"/>
                              <a:gd name="connsiteY3101" fmla="*/ 1172855 h 1536294"/>
                              <a:gd name="connsiteX3102" fmla="*/ 678725 w 2991568"/>
                              <a:gd name="connsiteY3102" fmla="*/ 1172855 h 1536294"/>
                              <a:gd name="connsiteX3103" fmla="*/ 572218 w 2991568"/>
                              <a:gd name="connsiteY3103" fmla="*/ 1176319 h 1536294"/>
                              <a:gd name="connsiteX3104" fmla="*/ 504677 w 2991568"/>
                              <a:gd name="connsiteY3104" fmla="*/ 1176319 h 1536294"/>
                              <a:gd name="connsiteX3105" fmla="*/ 493420 w 2991568"/>
                              <a:gd name="connsiteY3105" fmla="*/ 1186710 h 1536294"/>
                              <a:gd name="connsiteX3106" fmla="*/ 524593 w 2991568"/>
                              <a:gd name="connsiteY3106" fmla="*/ 1191040 h 1536294"/>
                              <a:gd name="connsiteX3107" fmla="*/ 531520 w 2991568"/>
                              <a:gd name="connsiteY3107" fmla="*/ 1206626 h 1536294"/>
                              <a:gd name="connsiteX3108" fmla="*/ 531520 w 2991568"/>
                              <a:gd name="connsiteY3108" fmla="*/ 1206626 h 1536294"/>
                              <a:gd name="connsiteX3109" fmla="*/ 531520 w 2991568"/>
                              <a:gd name="connsiteY3109" fmla="*/ 1206626 h 1536294"/>
                              <a:gd name="connsiteX3110" fmla="*/ 567022 w 2991568"/>
                              <a:gd name="connsiteY3110" fmla="*/ 1287156 h 1536294"/>
                              <a:gd name="connsiteX3111" fmla="*/ 567022 w 2991568"/>
                              <a:gd name="connsiteY3111" fmla="*/ 1287156 h 1536294"/>
                              <a:gd name="connsiteX3112" fmla="*/ 679591 w 2991568"/>
                              <a:gd name="connsiteY3112" fmla="*/ 1283692 h 1536294"/>
                              <a:gd name="connsiteX3113" fmla="*/ 714227 w 2991568"/>
                              <a:gd name="connsiteY3113" fmla="*/ 1289753 h 1536294"/>
                              <a:gd name="connsiteX3114" fmla="*/ 696909 w 2991568"/>
                              <a:gd name="connsiteY3114" fmla="*/ 1275033 h 1536294"/>
                              <a:gd name="connsiteX3115" fmla="*/ 567888 w 2991568"/>
                              <a:gd name="connsiteY3115" fmla="*/ 1273301 h 1536294"/>
                              <a:gd name="connsiteX3116" fmla="*/ 567022 w 2991568"/>
                              <a:gd name="connsiteY3116" fmla="*/ 1287156 h 1536294"/>
                              <a:gd name="connsiteX3117" fmla="*/ 568754 w 2991568"/>
                              <a:gd name="connsiteY3117" fmla="*/ 1273301 h 1536294"/>
                              <a:gd name="connsiteX3118" fmla="*/ 568754 w 2991568"/>
                              <a:gd name="connsiteY3118" fmla="*/ 1273301 h 1536294"/>
                              <a:gd name="connsiteX3119" fmla="*/ 568754 w 2991568"/>
                              <a:gd name="connsiteY3119" fmla="*/ 1273301 h 1536294"/>
                              <a:gd name="connsiteX3120" fmla="*/ 797354 w 2991568"/>
                              <a:gd name="connsiteY3120" fmla="*/ 1387601 h 1536294"/>
                              <a:gd name="connsiteX3121" fmla="*/ 848443 w 2991568"/>
                              <a:gd name="connsiteY3121" fmla="*/ 1391931 h 1536294"/>
                              <a:gd name="connsiteX3122" fmla="*/ 907325 w 2991568"/>
                              <a:gd name="connsiteY3122" fmla="*/ 1397992 h 1536294"/>
                              <a:gd name="connsiteX3123" fmla="*/ 958413 w 2991568"/>
                              <a:gd name="connsiteY3123" fmla="*/ 1398858 h 1536294"/>
                              <a:gd name="connsiteX3124" fmla="*/ 898666 w 2991568"/>
                              <a:gd name="connsiteY3124" fmla="*/ 1383271 h 1536294"/>
                              <a:gd name="connsiteX3125" fmla="*/ 840649 w 2991568"/>
                              <a:gd name="connsiteY3125" fmla="*/ 1381540 h 1536294"/>
                              <a:gd name="connsiteX3126" fmla="*/ 783500 w 2991568"/>
                              <a:gd name="connsiteY3126" fmla="*/ 1370283 h 1536294"/>
                              <a:gd name="connsiteX3127" fmla="*/ 797354 w 2991568"/>
                              <a:gd name="connsiteY3127" fmla="*/ 1387601 h 1536294"/>
                              <a:gd name="connsiteX3128" fmla="*/ 765316 w 2991568"/>
                              <a:gd name="connsiteY3128" fmla="*/ 1356428 h 1536294"/>
                              <a:gd name="connsiteX3129" fmla="*/ 835454 w 2991568"/>
                              <a:gd name="connsiteY3129" fmla="*/ 1357294 h 1536294"/>
                              <a:gd name="connsiteX3130" fmla="*/ 927240 w 2991568"/>
                              <a:gd name="connsiteY3130" fmla="*/ 1360758 h 1536294"/>
                              <a:gd name="connsiteX3131" fmla="*/ 927240 w 2991568"/>
                              <a:gd name="connsiteY3131" fmla="*/ 1360758 h 1536294"/>
                              <a:gd name="connsiteX3132" fmla="*/ 965341 w 2991568"/>
                              <a:gd name="connsiteY3132" fmla="*/ 1360758 h 1536294"/>
                              <a:gd name="connsiteX3133" fmla="*/ 962743 w 2991568"/>
                              <a:gd name="connsiteY3133" fmla="*/ 1346037 h 1536294"/>
                              <a:gd name="connsiteX3134" fmla="*/ 817270 w 2991568"/>
                              <a:gd name="connsiteY3134" fmla="*/ 1347769 h 1536294"/>
                              <a:gd name="connsiteX3135" fmla="*/ 761852 w 2991568"/>
                              <a:gd name="connsiteY3135" fmla="*/ 1341708 h 1536294"/>
                              <a:gd name="connsiteX3136" fmla="*/ 765316 w 2991568"/>
                              <a:gd name="connsiteY3136" fmla="*/ 1356428 h 1536294"/>
                              <a:gd name="connsiteX3137" fmla="*/ 541911 w 2991568"/>
                              <a:gd name="connsiteY3137" fmla="*/ 1353831 h 1536294"/>
                              <a:gd name="connsiteX3138" fmla="*/ 616379 w 2991568"/>
                              <a:gd name="connsiteY3138" fmla="*/ 1356428 h 1536294"/>
                              <a:gd name="connsiteX3139" fmla="*/ 691713 w 2991568"/>
                              <a:gd name="connsiteY3139" fmla="*/ 1357294 h 1536294"/>
                              <a:gd name="connsiteX3140" fmla="*/ 742802 w 2991568"/>
                              <a:gd name="connsiteY3140" fmla="*/ 1355562 h 1536294"/>
                              <a:gd name="connsiteX3141" fmla="*/ 660540 w 2991568"/>
                              <a:gd name="connsiteY3141" fmla="*/ 1346903 h 1536294"/>
                              <a:gd name="connsiteX3142" fmla="*/ 589536 w 2991568"/>
                              <a:gd name="connsiteY3142" fmla="*/ 1342574 h 1536294"/>
                              <a:gd name="connsiteX3143" fmla="*/ 537581 w 2991568"/>
                              <a:gd name="connsiteY3143" fmla="*/ 1337378 h 1536294"/>
                              <a:gd name="connsiteX3144" fmla="*/ 541911 w 2991568"/>
                              <a:gd name="connsiteY3144" fmla="*/ 1353831 h 1536294"/>
                              <a:gd name="connsiteX3145" fmla="*/ 942827 w 2991568"/>
                              <a:gd name="connsiteY3145" fmla="*/ 1328719 h 1536294"/>
                              <a:gd name="connsiteX3146" fmla="*/ 856236 w 2991568"/>
                              <a:gd name="connsiteY3146" fmla="*/ 1313133 h 1536294"/>
                              <a:gd name="connsiteX3147" fmla="*/ 729813 w 2991568"/>
                              <a:gd name="connsiteY3147" fmla="*/ 1313999 h 1536294"/>
                              <a:gd name="connsiteX3148" fmla="*/ 844113 w 2991568"/>
                              <a:gd name="connsiteY3148" fmla="*/ 1325256 h 1536294"/>
                              <a:gd name="connsiteX3149" fmla="*/ 942827 w 2991568"/>
                              <a:gd name="connsiteY3149" fmla="*/ 1328719 h 1536294"/>
                              <a:gd name="connsiteX3150" fmla="*/ 415488 w 2991568"/>
                              <a:gd name="connsiteY3150" fmla="*/ 64492 h 1536294"/>
                              <a:gd name="connsiteX3151" fmla="*/ 322836 w 2991568"/>
                              <a:gd name="connsiteY3151" fmla="*/ 57565 h 1536294"/>
                              <a:gd name="connsiteX3152" fmla="*/ 270881 w 2991568"/>
                              <a:gd name="connsiteY3152" fmla="*/ 59296 h 1536294"/>
                              <a:gd name="connsiteX3153" fmla="*/ 313311 w 2991568"/>
                              <a:gd name="connsiteY3153" fmla="*/ 70553 h 1536294"/>
                              <a:gd name="connsiteX3154" fmla="*/ 401634 w 2991568"/>
                              <a:gd name="connsiteY3154" fmla="*/ 76615 h 1536294"/>
                              <a:gd name="connsiteX3155" fmla="*/ 490822 w 2991568"/>
                              <a:gd name="connsiteY3155" fmla="*/ 84408 h 1536294"/>
                              <a:gd name="connsiteX3156" fmla="*/ 502079 w 2991568"/>
                              <a:gd name="connsiteY3156" fmla="*/ 70553 h 1536294"/>
                              <a:gd name="connsiteX3157" fmla="*/ 415488 w 2991568"/>
                              <a:gd name="connsiteY3157" fmla="*/ 64492 h 1536294"/>
                              <a:gd name="connsiteX3158" fmla="*/ 1569745 w 2991568"/>
                              <a:gd name="connsiteY3158" fmla="*/ 1478521 h 1536294"/>
                              <a:gd name="connsiteX3159" fmla="*/ 1729938 w 2991568"/>
                              <a:gd name="connsiteY3159" fmla="*/ 1470728 h 1536294"/>
                              <a:gd name="connsiteX3160" fmla="*/ 1755916 w 2991568"/>
                              <a:gd name="connsiteY3160" fmla="*/ 1472460 h 1536294"/>
                              <a:gd name="connsiteX3161" fmla="*/ 1758513 w 2991568"/>
                              <a:gd name="connsiteY3161" fmla="*/ 1458605 h 1536294"/>
                              <a:gd name="connsiteX3162" fmla="*/ 1712620 w 2991568"/>
                              <a:gd name="connsiteY3162" fmla="*/ 1457740 h 1536294"/>
                              <a:gd name="connsiteX3163" fmla="*/ 1712620 w 2991568"/>
                              <a:gd name="connsiteY3163" fmla="*/ 1457740 h 1536294"/>
                              <a:gd name="connsiteX3164" fmla="*/ 1666727 w 2991568"/>
                              <a:gd name="connsiteY3164" fmla="*/ 1459471 h 1536294"/>
                              <a:gd name="connsiteX3165" fmla="*/ 1581868 w 2991568"/>
                              <a:gd name="connsiteY3165" fmla="*/ 1465533 h 1536294"/>
                              <a:gd name="connsiteX3166" fmla="*/ 1529913 w 2991568"/>
                              <a:gd name="connsiteY3166" fmla="*/ 1473326 h 1536294"/>
                              <a:gd name="connsiteX3167" fmla="*/ 1569745 w 2991568"/>
                              <a:gd name="connsiteY3167" fmla="*/ 1478521 h 1536294"/>
                              <a:gd name="connsiteX3168" fmla="*/ 1635554 w 2991568"/>
                              <a:gd name="connsiteY3168" fmla="*/ 1498437 h 1536294"/>
                              <a:gd name="connsiteX3169" fmla="*/ 1635554 w 2991568"/>
                              <a:gd name="connsiteY3169" fmla="*/ 1498437 h 1536294"/>
                              <a:gd name="connsiteX3170" fmla="*/ 1568013 w 2991568"/>
                              <a:gd name="connsiteY3170" fmla="*/ 1502767 h 1536294"/>
                              <a:gd name="connsiteX3171" fmla="*/ 1541170 w 2991568"/>
                              <a:gd name="connsiteY3171" fmla="*/ 1517487 h 1536294"/>
                              <a:gd name="connsiteX3172" fmla="*/ 1590527 w 2991568"/>
                              <a:gd name="connsiteY3172" fmla="*/ 1513158 h 1536294"/>
                              <a:gd name="connsiteX3173" fmla="*/ 1671057 w 2991568"/>
                              <a:gd name="connsiteY3173" fmla="*/ 1512292 h 1536294"/>
                              <a:gd name="connsiteX3174" fmla="*/ 1770636 w 2991568"/>
                              <a:gd name="connsiteY3174" fmla="*/ 1505365 h 1536294"/>
                              <a:gd name="connsiteX3175" fmla="*/ 1635554 w 2991568"/>
                              <a:gd name="connsiteY3175" fmla="*/ 1498437 h 1536294"/>
                              <a:gd name="connsiteX3176" fmla="*/ 2765566 w 2991568"/>
                              <a:gd name="connsiteY3176" fmla="*/ 1498437 h 1536294"/>
                              <a:gd name="connsiteX3177" fmla="*/ 2707550 w 2991568"/>
                              <a:gd name="connsiteY3177" fmla="*/ 1503633 h 1536294"/>
                              <a:gd name="connsiteX3178" fmla="*/ 2621825 w 2991568"/>
                              <a:gd name="connsiteY3178" fmla="*/ 1507096 h 1536294"/>
                              <a:gd name="connsiteX3179" fmla="*/ 2565541 w 2991568"/>
                              <a:gd name="connsiteY3179" fmla="*/ 1503633 h 1536294"/>
                              <a:gd name="connsiteX3180" fmla="*/ 2535234 w 2991568"/>
                              <a:gd name="connsiteY3180" fmla="*/ 1520085 h 1536294"/>
                              <a:gd name="connsiteX3181" fmla="*/ 2597579 w 2991568"/>
                              <a:gd name="connsiteY3181" fmla="*/ 1521817 h 1536294"/>
                              <a:gd name="connsiteX3182" fmla="*/ 2683304 w 2991568"/>
                              <a:gd name="connsiteY3182" fmla="*/ 1520085 h 1536294"/>
                              <a:gd name="connsiteX3183" fmla="*/ 2668584 w 2991568"/>
                              <a:gd name="connsiteY3183" fmla="*/ 1520951 h 1536294"/>
                              <a:gd name="connsiteX3184" fmla="*/ 2685036 w 2991568"/>
                              <a:gd name="connsiteY3184" fmla="*/ 1520085 h 1536294"/>
                              <a:gd name="connsiteX3185" fmla="*/ 2741320 w 2991568"/>
                              <a:gd name="connsiteY3185" fmla="*/ 1517487 h 1536294"/>
                              <a:gd name="connsiteX3186" fmla="*/ 2765566 w 2991568"/>
                              <a:gd name="connsiteY3186" fmla="*/ 1498437 h 1536294"/>
                              <a:gd name="connsiteX3187" fmla="*/ 1714352 w 2991568"/>
                              <a:gd name="connsiteY3187" fmla="*/ 1456874 h 1536294"/>
                              <a:gd name="connsiteX3188" fmla="*/ 1714352 w 2991568"/>
                              <a:gd name="connsiteY3188" fmla="*/ 1456874 h 1536294"/>
                              <a:gd name="connsiteX3189" fmla="*/ 1714352 w 2991568"/>
                              <a:gd name="connsiteY3189" fmla="*/ 1456874 h 1536294"/>
                              <a:gd name="connsiteX3190" fmla="*/ 1714352 w 2991568"/>
                              <a:gd name="connsiteY3190" fmla="*/ 1456874 h 1536294"/>
                              <a:gd name="connsiteX3191" fmla="*/ 1714352 w 2991568"/>
                              <a:gd name="connsiteY3191" fmla="*/ 1456874 h 1536294"/>
                              <a:gd name="connsiteX3192" fmla="*/ 1714352 w 2991568"/>
                              <a:gd name="connsiteY3192" fmla="*/ 1456874 h 1536294"/>
                              <a:gd name="connsiteX3193" fmla="*/ 1714352 w 2991568"/>
                              <a:gd name="connsiteY3193" fmla="*/ 1456874 h 1536294"/>
                              <a:gd name="connsiteX3194" fmla="*/ 1607845 w 2991568"/>
                              <a:gd name="connsiteY3194" fmla="*/ 1397992 h 1536294"/>
                              <a:gd name="connsiteX3195" fmla="*/ 1748122 w 2991568"/>
                              <a:gd name="connsiteY3195" fmla="*/ 1395394 h 1536294"/>
                              <a:gd name="connsiteX3196" fmla="*/ 1748988 w 2991568"/>
                              <a:gd name="connsiteY3196" fmla="*/ 1379808 h 1536294"/>
                              <a:gd name="connsiteX3197" fmla="*/ 1697900 w 2991568"/>
                              <a:gd name="connsiteY3197" fmla="*/ 1378076 h 1536294"/>
                              <a:gd name="connsiteX3198" fmla="*/ 1696168 w 2991568"/>
                              <a:gd name="connsiteY3198" fmla="*/ 1378076 h 1536294"/>
                              <a:gd name="connsiteX3199" fmla="*/ 1545500 w 2991568"/>
                              <a:gd name="connsiteY3199" fmla="*/ 1389333 h 1536294"/>
                              <a:gd name="connsiteX3200" fmla="*/ 1533377 w 2991568"/>
                              <a:gd name="connsiteY3200" fmla="*/ 1404919 h 1536294"/>
                              <a:gd name="connsiteX3201" fmla="*/ 1607845 w 2991568"/>
                              <a:gd name="connsiteY3201" fmla="*/ 1397992 h 1536294"/>
                              <a:gd name="connsiteX3202" fmla="*/ 1797479 w 2991568"/>
                              <a:gd name="connsiteY3202" fmla="*/ 1165928 h 1536294"/>
                              <a:gd name="connsiteX3203" fmla="*/ 1951611 w 2991568"/>
                              <a:gd name="connsiteY3203" fmla="*/ 1155537 h 1536294"/>
                              <a:gd name="connsiteX3204" fmla="*/ 1994041 w 2991568"/>
                              <a:gd name="connsiteY3204" fmla="*/ 1156403 h 1536294"/>
                              <a:gd name="connsiteX3205" fmla="*/ 1973259 w 2991568"/>
                              <a:gd name="connsiteY3205" fmla="*/ 1145146 h 1536294"/>
                              <a:gd name="connsiteX3206" fmla="*/ 1973259 w 2991568"/>
                              <a:gd name="connsiteY3206" fmla="*/ 1145146 h 1536294"/>
                              <a:gd name="connsiteX3207" fmla="*/ 1923902 w 2991568"/>
                              <a:gd name="connsiteY3207" fmla="*/ 1146012 h 1536294"/>
                              <a:gd name="connsiteX3208" fmla="*/ 1838177 w 2991568"/>
                              <a:gd name="connsiteY3208" fmla="*/ 1147744 h 1536294"/>
                              <a:gd name="connsiteX3209" fmla="*/ 1786222 w 2991568"/>
                              <a:gd name="connsiteY3209" fmla="*/ 1149476 h 1536294"/>
                              <a:gd name="connsiteX3210" fmla="*/ 1797479 w 2991568"/>
                              <a:gd name="connsiteY3210" fmla="*/ 1165928 h 1536294"/>
                              <a:gd name="connsiteX3211" fmla="*/ 1968063 w 2991568"/>
                              <a:gd name="connsiteY3211" fmla="*/ 1216151 h 1536294"/>
                              <a:gd name="connsiteX3212" fmla="*/ 1968063 w 2991568"/>
                              <a:gd name="connsiteY3212" fmla="*/ 1216151 h 1536294"/>
                              <a:gd name="connsiteX3213" fmla="*/ 1830384 w 2991568"/>
                              <a:gd name="connsiteY3213" fmla="*/ 1222212 h 1536294"/>
                              <a:gd name="connsiteX3214" fmla="*/ 1791418 w 2991568"/>
                              <a:gd name="connsiteY3214" fmla="*/ 1232603 h 1536294"/>
                              <a:gd name="connsiteX3215" fmla="*/ 1828652 w 2991568"/>
                              <a:gd name="connsiteY3215" fmla="*/ 1236067 h 1536294"/>
                              <a:gd name="connsiteX3216" fmla="*/ 1889266 w 2991568"/>
                              <a:gd name="connsiteY3216" fmla="*/ 1230872 h 1536294"/>
                              <a:gd name="connsiteX3217" fmla="*/ 1951611 w 2991568"/>
                              <a:gd name="connsiteY3217" fmla="*/ 1227408 h 1536294"/>
                              <a:gd name="connsiteX3218" fmla="*/ 1988845 w 2991568"/>
                              <a:gd name="connsiteY3218" fmla="*/ 1224810 h 1536294"/>
                              <a:gd name="connsiteX3219" fmla="*/ 1968063 w 2991568"/>
                              <a:gd name="connsiteY3219" fmla="*/ 1216151 h 1536294"/>
                              <a:gd name="connsiteX3220" fmla="*/ 1968063 w 2991568"/>
                              <a:gd name="connsiteY3220" fmla="*/ 1216151 h 1536294"/>
                              <a:gd name="connsiteX3221" fmla="*/ 1955941 w 2991568"/>
                              <a:gd name="connsiteY3221" fmla="*/ 1218749 h 1536294"/>
                              <a:gd name="connsiteX3222" fmla="*/ 1968063 w 2991568"/>
                              <a:gd name="connsiteY3222" fmla="*/ 1216151 h 1536294"/>
                              <a:gd name="connsiteX3223" fmla="*/ 1955941 w 2991568"/>
                              <a:gd name="connsiteY3223" fmla="*/ 1218749 h 1536294"/>
                              <a:gd name="connsiteX3224" fmla="*/ 2678109 w 2991568"/>
                              <a:gd name="connsiteY3224" fmla="*/ 1485449 h 1536294"/>
                              <a:gd name="connsiteX3225" fmla="*/ 2678109 w 2991568"/>
                              <a:gd name="connsiteY3225" fmla="*/ 1485449 h 1536294"/>
                              <a:gd name="connsiteX3226" fmla="*/ 2739588 w 2991568"/>
                              <a:gd name="connsiteY3226" fmla="*/ 1481119 h 1536294"/>
                              <a:gd name="connsiteX3227" fmla="*/ 2749979 w 2991568"/>
                              <a:gd name="connsiteY3227" fmla="*/ 1462069 h 1536294"/>
                              <a:gd name="connsiteX3228" fmla="*/ 2608836 w 2991568"/>
                              <a:gd name="connsiteY3228" fmla="*/ 1470728 h 1536294"/>
                              <a:gd name="connsiteX3229" fmla="*/ 2546491 w 2991568"/>
                              <a:gd name="connsiteY3229" fmla="*/ 1468131 h 1536294"/>
                              <a:gd name="connsiteX3230" fmla="*/ 2537832 w 2991568"/>
                              <a:gd name="connsiteY3230" fmla="*/ 1484583 h 1536294"/>
                              <a:gd name="connsiteX3231" fmla="*/ 2678109 w 2991568"/>
                              <a:gd name="connsiteY3231" fmla="*/ 1485449 h 1536294"/>
                              <a:gd name="connsiteX3232" fmla="*/ 1823456 w 2991568"/>
                              <a:gd name="connsiteY3232" fmla="*/ 1128694 h 1536294"/>
                              <a:gd name="connsiteX3233" fmla="*/ 1943818 w 2991568"/>
                              <a:gd name="connsiteY3233" fmla="*/ 1117437 h 1536294"/>
                              <a:gd name="connsiteX3234" fmla="*/ 1981918 w 2991568"/>
                              <a:gd name="connsiteY3234" fmla="*/ 1116571 h 1536294"/>
                              <a:gd name="connsiteX3235" fmla="*/ 1929097 w 2991568"/>
                              <a:gd name="connsiteY3235" fmla="*/ 1108778 h 1536294"/>
                              <a:gd name="connsiteX3236" fmla="*/ 1929097 w 2991568"/>
                              <a:gd name="connsiteY3236" fmla="*/ 1108778 h 1536294"/>
                              <a:gd name="connsiteX3237" fmla="*/ 1872813 w 2991568"/>
                              <a:gd name="connsiteY3237" fmla="*/ 1109644 h 1536294"/>
                              <a:gd name="connsiteX3238" fmla="*/ 1804407 w 2991568"/>
                              <a:gd name="connsiteY3238" fmla="*/ 1112242 h 1536294"/>
                              <a:gd name="connsiteX3239" fmla="*/ 1771502 w 2991568"/>
                              <a:gd name="connsiteY3239" fmla="*/ 1126096 h 1536294"/>
                              <a:gd name="connsiteX3240" fmla="*/ 1823456 w 2991568"/>
                              <a:gd name="connsiteY3240" fmla="*/ 1128694 h 1536294"/>
                              <a:gd name="connsiteX3241" fmla="*/ 1952477 w 2991568"/>
                              <a:gd name="connsiteY3241" fmla="*/ 1182381 h 1536294"/>
                              <a:gd name="connsiteX3242" fmla="*/ 1853763 w 2991568"/>
                              <a:gd name="connsiteY3242" fmla="*/ 1185844 h 1536294"/>
                              <a:gd name="connsiteX3243" fmla="*/ 1794016 w 2991568"/>
                              <a:gd name="connsiteY3243" fmla="*/ 1199699 h 1536294"/>
                              <a:gd name="connsiteX3244" fmla="*/ 1832116 w 2991568"/>
                              <a:gd name="connsiteY3244" fmla="*/ 1198833 h 1536294"/>
                              <a:gd name="connsiteX3245" fmla="*/ 1887534 w 2991568"/>
                              <a:gd name="connsiteY3245" fmla="*/ 1195369 h 1536294"/>
                              <a:gd name="connsiteX3246" fmla="*/ 1995773 w 2991568"/>
                              <a:gd name="connsiteY3246" fmla="*/ 1192771 h 1536294"/>
                              <a:gd name="connsiteX3247" fmla="*/ 1952477 w 2991568"/>
                              <a:gd name="connsiteY3247" fmla="*/ 1182381 h 1536294"/>
                              <a:gd name="connsiteX3248" fmla="*/ 1929097 w 2991568"/>
                              <a:gd name="connsiteY3248" fmla="*/ 1108778 h 1536294"/>
                              <a:gd name="connsiteX3249" fmla="*/ 1929097 w 2991568"/>
                              <a:gd name="connsiteY3249" fmla="*/ 1108778 h 1536294"/>
                              <a:gd name="connsiteX3250" fmla="*/ 1929097 w 2991568"/>
                              <a:gd name="connsiteY3250" fmla="*/ 1108778 h 1536294"/>
                              <a:gd name="connsiteX3251" fmla="*/ 1482288 w 2991568"/>
                              <a:gd name="connsiteY3251" fmla="*/ 1202296 h 1536294"/>
                              <a:gd name="connsiteX3252" fmla="*/ 1417345 w 2991568"/>
                              <a:gd name="connsiteY3252" fmla="*/ 1197967 h 1536294"/>
                              <a:gd name="connsiteX3253" fmla="*/ 1294386 w 2991568"/>
                              <a:gd name="connsiteY3253" fmla="*/ 1191906 h 1536294"/>
                              <a:gd name="connsiteX3254" fmla="*/ 1280532 w 2991568"/>
                              <a:gd name="connsiteY3254" fmla="*/ 1216151 h 1536294"/>
                              <a:gd name="connsiteX3255" fmla="*/ 1305643 w 2991568"/>
                              <a:gd name="connsiteY3255" fmla="*/ 1211821 h 1536294"/>
                              <a:gd name="connsiteX3256" fmla="*/ 1354134 w 2991568"/>
                              <a:gd name="connsiteY3256" fmla="*/ 1210956 h 1536294"/>
                              <a:gd name="connsiteX3257" fmla="*/ 1432932 w 2991568"/>
                              <a:gd name="connsiteY3257" fmla="*/ 1216151 h 1536294"/>
                              <a:gd name="connsiteX3258" fmla="*/ 1503070 w 2991568"/>
                              <a:gd name="connsiteY3258" fmla="*/ 1218749 h 1536294"/>
                              <a:gd name="connsiteX3259" fmla="*/ 1503070 w 2991568"/>
                              <a:gd name="connsiteY3259" fmla="*/ 1218749 h 1536294"/>
                              <a:gd name="connsiteX3260" fmla="*/ 1503070 w 2991568"/>
                              <a:gd name="connsiteY3260" fmla="*/ 1218749 h 1536294"/>
                              <a:gd name="connsiteX3261" fmla="*/ 1482288 w 2991568"/>
                              <a:gd name="connsiteY3261" fmla="*/ 1202296 h 1536294"/>
                              <a:gd name="connsiteX3262" fmla="*/ 1393966 w 2991568"/>
                              <a:gd name="connsiteY3262" fmla="*/ 1482851 h 1536294"/>
                              <a:gd name="connsiteX3263" fmla="*/ 1393966 w 2991568"/>
                              <a:gd name="connsiteY3263" fmla="*/ 1482851 h 1536294"/>
                              <a:gd name="connsiteX3264" fmla="*/ 1496143 w 2991568"/>
                              <a:gd name="connsiteY3264" fmla="*/ 1480253 h 1536294"/>
                              <a:gd name="connsiteX3265" fmla="*/ 1386172 w 2991568"/>
                              <a:gd name="connsiteY3265" fmla="*/ 1466399 h 1536294"/>
                              <a:gd name="connsiteX3266" fmla="*/ 1267543 w 2991568"/>
                              <a:gd name="connsiteY3266" fmla="*/ 1475924 h 1536294"/>
                              <a:gd name="connsiteX3267" fmla="*/ 1393966 w 2991568"/>
                              <a:gd name="connsiteY3267" fmla="*/ 1482851 h 1536294"/>
                              <a:gd name="connsiteX3268" fmla="*/ 1593125 w 2991568"/>
                              <a:gd name="connsiteY3268" fmla="*/ 1360758 h 1536294"/>
                              <a:gd name="connsiteX3269" fmla="*/ 1730804 w 2991568"/>
                              <a:gd name="connsiteY3269" fmla="*/ 1353831 h 1536294"/>
                              <a:gd name="connsiteX3270" fmla="*/ 1758513 w 2991568"/>
                              <a:gd name="connsiteY3270" fmla="*/ 1341708 h 1536294"/>
                              <a:gd name="connsiteX3271" fmla="*/ 1691838 w 2991568"/>
                              <a:gd name="connsiteY3271" fmla="*/ 1336512 h 1536294"/>
                              <a:gd name="connsiteX3272" fmla="*/ 1691838 w 2991568"/>
                              <a:gd name="connsiteY3272" fmla="*/ 1336512 h 1536294"/>
                              <a:gd name="connsiteX3273" fmla="*/ 1691838 w 2991568"/>
                              <a:gd name="connsiteY3273" fmla="*/ 1336512 h 1536294"/>
                              <a:gd name="connsiteX3274" fmla="*/ 1691838 w 2991568"/>
                              <a:gd name="connsiteY3274" fmla="*/ 1336512 h 1536294"/>
                              <a:gd name="connsiteX3275" fmla="*/ 1542902 w 2991568"/>
                              <a:gd name="connsiteY3275" fmla="*/ 1351233 h 1536294"/>
                              <a:gd name="connsiteX3276" fmla="*/ 1516059 w 2991568"/>
                              <a:gd name="connsiteY3276" fmla="*/ 1355562 h 1536294"/>
                              <a:gd name="connsiteX3277" fmla="*/ 1527316 w 2991568"/>
                              <a:gd name="connsiteY3277" fmla="*/ 1368551 h 1536294"/>
                              <a:gd name="connsiteX3278" fmla="*/ 1593125 w 2991568"/>
                              <a:gd name="connsiteY3278" fmla="*/ 1360758 h 1536294"/>
                              <a:gd name="connsiteX3279" fmla="*/ 1452847 w 2991568"/>
                              <a:gd name="connsiteY3279" fmla="*/ 1275899 h 1536294"/>
                              <a:gd name="connsiteX3280" fmla="*/ 1303911 w 2991568"/>
                              <a:gd name="connsiteY3280" fmla="*/ 1266374 h 1536294"/>
                              <a:gd name="connsiteX3281" fmla="*/ 1279666 w 2991568"/>
                              <a:gd name="connsiteY3281" fmla="*/ 1286290 h 1536294"/>
                              <a:gd name="connsiteX3282" fmla="*/ 1348072 w 2991568"/>
                              <a:gd name="connsiteY3282" fmla="*/ 1286290 h 1536294"/>
                              <a:gd name="connsiteX3283" fmla="*/ 1433797 w 2991568"/>
                              <a:gd name="connsiteY3283" fmla="*/ 1290619 h 1536294"/>
                              <a:gd name="connsiteX3284" fmla="*/ 1505668 w 2991568"/>
                              <a:gd name="connsiteY3284" fmla="*/ 1294949 h 1536294"/>
                              <a:gd name="connsiteX3285" fmla="*/ 1452847 w 2991568"/>
                              <a:gd name="connsiteY3285" fmla="*/ 1275899 h 1536294"/>
                              <a:gd name="connsiteX3286" fmla="*/ 1490081 w 2991568"/>
                              <a:gd name="connsiteY3286" fmla="*/ 1509694 h 1536294"/>
                              <a:gd name="connsiteX3287" fmla="*/ 1410418 w 2991568"/>
                              <a:gd name="connsiteY3287" fmla="*/ 1507962 h 1536294"/>
                              <a:gd name="connsiteX3288" fmla="*/ 1285727 w 2991568"/>
                              <a:gd name="connsiteY3288" fmla="*/ 1510560 h 1536294"/>
                              <a:gd name="connsiteX3289" fmla="*/ 1361927 w 2991568"/>
                              <a:gd name="connsiteY3289" fmla="*/ 1518353 h 1536294"/>
                              <a:gd name="connsiteX3290" fmla="*/ 1445920 w 2991568"/>
                              <a:gd name="connsiteY3290" fmla="*/ 1520085 h 1536294"/>
                              <a:gd name="connsiteX3291" fmla="*/ 1507400 w 2991568"/>
                              <a:gd name="connsiteY3291" fmla="*/ 1519219 h 1536294"/>
                              <a:gd name="connsiteX3292" fmla="*/ 1507400 w 2991568"/>
                              <a:gd name="connsiteY3292" fmla="*/ 1519219 h 1536294"/>
                              <a:gd name="connsiteX3293" fmla="*/ 1507400 w 2991568"/>
                              <a:gd name="connsiteY3293" fmla="*/ 1519219 h 1536294"/>
                              <a:gd name="connsiteX3294" fmla="*/ 1490081 w 2991568"/>
                              <a:gd name="connsiteY3294" fmla="*/ 1509694 h 1536294"/>
                              <a:gd name="connsiteX3295" fmla="*/ 1427736 w 2991568"/>
                              <a:gd name="connsiteY3295" fmla="*/ 1236933 h 1536294"/>
                              <a:gd name="connsiteX3296" fmla="*/ 1343743 w 2991568"/>
                              <a:gd name="connsiteY3296" fmla="*/ 1236067 h 1536294"/>
                              <a:gd name="connsiteX3297" fmla="*/ 1287459 w 2991568"/>
                              <a:gd name="connsiteY3297" fmla="*/ 1229140 h 1536294"/>
                              <a:gd name="connsiteX3298" fmla="*/ 1284861 w 2991568"/>
                              <a:gd name="connsiteY3298" fmla="*/ 1247324 h 1536294"/>
                              <a:gd name="connsiteX3299" fmla="*/ 1359329 w 2991568"/>
                              <a:gd name="connsiteY3299" fmla="*/ 1250787 h 1536294"/>
                              <a:gd name="connsiteX3300" fmla="*/ 1447652 w 2991568"/>
                              <a:gd name="connsiteY3300" fmla="*/ 1251653 h 1536294"/>
                              <a:gd name="connsiteX3301" fmla="*/ 1504802 w 2991568"/>
                              <a:gd name="connsiteY3301" fmla="*/ 1254251 h 1536294"/>
                              <a:gd name="connsiteX3302" fmla="*/ 1427736 w 2991568"/>
                              <a:gd name="connsiteY3302" fmla="*/ 1236933 h 1536294"/>
                              <a:gd name="connsiteX3303" fmla="*/ 1507400 w 2991568"/>
                              <a:gd name="connsiteY3303" fmla="*/ 80078 h 1536294"/>
                              <a:gd name="connsiteX3304" fmla="*/ 1471898 w 2991568"/>
                              <a:gd name="connsiteY3304" fmla="*/ 77480 h 1536294"/>
                              <a:gd name="connsiteX3305" fmla="*/ 1303911 w 2991568"/>
                              <a:gd name="connsiteY3305" fmla="*/ 91335 h 1536294"/>
                              <a:gd name="connsiteX3306" fmla="*/ 1278800 w 2991568"/>
                              <a:gd name="connsiteY3306" fmla="*/ 105190 h 1536294"/>
                              <a:gd name="connsiteX3307" fmla="*/ 1315168 w 2991568"/>
                              <a:gd name="connsiteY3307" fmla="*/ 106921 h 1536294"/>
                              <a:gd name="connsiteX3308" fmla="*/ 1315168 w 2991568"/>
                              <a:gd name="connsiteY3308" fmla="*/ 106921 h 1536294"/>
                              <a:gd name="connsiteX3309" fmla="*/ 1482288 w 2991568"/>
                              <a:gd name="connsiteY3309" fmla="*/ 92201 h 1536294"/>
                              <a:gd name="connsiteX3310" fmla="*/ 1507400 w 2991568"/>
                              <a:gd name="connsiteY3310" fmla="*/ 80078 h 1536294"/>
                              <a:gd name="connsiteX3311" fmla="*/ 2594982 w 2991568"/>
                              <a:gd name="connsiteY3311" fmla="*/ 1449946 h 1536294"/>
                              <a:gd name="connsiteX3312" fmla="*/ 2581127 w 2991568"/>
                              <a:gd name="connsiteY3312" fmla="*/ 1450812 h 1536294"/>
                              <a:gd name="connsiteX3313" fmla="*/ 2580261 w 2991568"/>
                              <a:gd name="connsiteY3313" fmla="*/ 1450812 h 1536294"/>
                              <a:gd name="connsiteX3314" fmla="*/ 2594982 w 2991568"/>
                              <a:gd name="connsiteY3314" fmla="*/ 1449946 h 1536294"/>
                              <a:gd name="connsiteX3315" fmla="*/ 2757773 w 2991568"/>
                              <a:gd name="connsiteY3315" fmla="*/ 1427433 h 1536294"/>
                              <a:gd name="connsiteX3316" fmla="*/ 2662523 w 2991568"/>
                              <a:gd name="connsiteY3316" fmla="*/ 1433494 h 1536294"/>
                              <a:gd name="connsiteX3317" fmla="*/ 2526575 w 2991568"/>
                              <a:gd name="connsiteY3317" fmla="*/ 1435226 h 1536294"/>
                              <a:gd name="connsiteX3318" fmla="*/ 2502329 w 2991568"/>
                              <a:gd name="connsiteY3318" fmla="*/ 1443885 h 1536294"/>
                              <a:gd name="connsiteX3319" fmla="*/ 2579395 w 2991568"/>
                              <a:gd name="connsiteY3319" fmla="*/ 1451678 h 1536294"/>
                              <a:gd name="connsiteX3320" fmla="*/ 2581127 w 2991568"/>
                              <a:gd name="connsiteY3320" fmla="*/ 1451678 h 1536294"/>
                              <a:gd name="connsiteX3321" fmla="*/ 2767297 w 2991568"/>
                              <a:gd name="connsiteY3321" fmla="*/ 1444751 h 1536294"/>
                              <a:gd name="connsiteX3322" fmla="*/ 2757773 w 2991568"/>
                              <a:gd name="connsiteY3322" fmla="*/ 1427433 h 1536294"/>
                              <a:gd name="connsiteX3323" fmla="*/ 1314302 w 2991568"/>
                              <a:gd name="connsiteY3323" fmla="*/ 107787 h 1536294"/>
                              <a:gd name="connsiteX3324" fmla="*/ 1314302 w 2991568"/>
                              <a:gd name="connsiteY3324" fmla="*/ 107787 h 1536294"/>
                              <a:gd name="connsiteX3325" fmla="*/ 1314302 w 2991568"/>
                              <a:gd name="connsiteY3325" fmla="*/ 107787 h 1536294"/>
                              <a:gd name="connsiteX3326" fmla="*/ 1484020 w 2991568"/>
                              <a:gd name="connsiteY3326" fmla="*/ 1317462 h 1536294"/>
                              <a:gd name="connsiteX3327" fmla="*/ 1419943 w 2991568"/>
                              <a:gd name="connsiteY3327" fmla="*/ 1315730 h 1536294"/>
                              <a:gd name="connsiteX3328" fmla="*/ 1346341 w 2991568"/>
                              <a:gd name="connsiteY3328" fmla="*/ 1308803 h 1536294"/>
                              <a:gd name="connsiteX3329" fmla="*/ 1281397 w 2991568"/>
                              <a:gd name="connsiteY3329" fmla="*/ 1307071 h 1536294"/>
                              <a:gd name="connsiteX3330" fmla="*/ 1299581 w 2991568"/>
                              <a:gd name="connsiteY3330" fmla="*/ 1322658 h 1536294"/>
                              <a:gd name="connsiteX3331" fmla="*/ 1359329 w 2991568"/>
                              <a:gd name="connsiteY3331" fmla="*/ 1327853 h 1536294"/>
                              <a:gd name="connsiteX3332" fmla="*/ 1492679 w 2991568"/>
                              <a:gd name="connsiteY3332" fmla="*/ 1333915 h 1536294"/>
                              <a:gd name="connsiteX3333" fmla="*/ 1484020 w 2991568"/>
                              <a:gd name="connsiteY3333" fmla="*/ 1317462 h 1536294"/>
                              <a:gd name="connsiteX3334" fmla="*/ 2072838 w 2991568"/>
                              <a:gd name="connsiteY3334" fmla="*/ 1410115 h 1536294"/>
                              <a:gd name="connsiteX3335" fmla="*/ 2052057 w 2991568"/>
                              <a:gd name="connsiteY3335" fmla="*/ 1421372 h 1536294"/>
                              <a:gd name="connsiteX3336" fmla="*/ 2107475 w 2991568"/>
                              <a:gd name="connsiteY3336" fmla="*/ 1423969 h 1536294"/>
                              <a:gd name="connsiteX3337" fmla="*/ 2220909 w 2991568"/>
                              <a:gd name="connsiteY3337" fmla="*/ 1428299 h 1536294"/>
                              <a:gd name="connsiteX3338" fmla="*/ 2250350 w 2991568"/>
                              <a:gd name="connsiteY3338" fmla="*/ 1423969 h 1536294"/>
                              <a:gd name="connsiteX3339" fmla="*/ 2204457 w 2991568"/>
                              <a:gd name="connsiteY3339" fmla="*/ 1414444 h 1536294"/>
                              <a:gd name="connsiteX3340" fmla="*/ 2072838 w 2991568"/>
                              <a:gd name="connsiteY3340" fmla="*/ 1410115 h 1536294"/>
                              <a:gd name="connsiteX3341" fmla="*/ 2072838 w 2991568"/>
                              <a:gd name="connsiteY3341" fmla="*/ 1410115 h 1536294"/>
                              <a:gd name="connsiteX3342" fmla="*/ 2678109 w 2991568"/>
                              <a:gd name="connsiteY3342" fmla="*/ 1485449 h 1536294"/>
                              <a:gd name="connsiteX3343" fmla="*/ 2678109 w 2991568"/>
                              <a:gd name="connsiteY3343" fmla="*/ 1485449 h 1536294"/>
                              <a:gd name="connsiteX3344" fmla="*/ 2678109 w 2991568"/>
                              <a:gd name="connsiteY3344" fmla="*/ 1485449 h 1536294"/>
                              <a:gd name="connsiteX3345" fmla="*/ 2266802 w 2991568"/>
                              <a:gd name="connsiteY3345" fmla="*/ 1384137 h 1536294"/>
                              <a:gd name="connsiteX3346" fmla="*/ 2203591 w 2991568"/>
                              <a:gd name="connsiteY3346" fmla="*/ 1383271 h 1536294"/>
                              <a:gd name="connsiteX3347" fmla="*/ 2065045 w 2991568"/>
                              <a:gd name="connsiteY3347" fmla="*/ 1378076 h 1536294"/>
                              <a:gd name="connsiteX3348" fmla="*/ 2065045 w 2991568"/>
                              <a:gd name="connsiteY3348" fmla="*/ 1378076 h 1536294"/>
                              <a:gd name="connsiteX3349" fmla="*/ 2065045 w 2991568"/>
                              <a:gd name="connsiteY3349" fmla="*/ 1378076 h 1536294"/>
                              <a:gd name="connsiteX3350" fmla="*/ 2061581 w 2991568"/>
                              <a:gd name="connsiteY3350" fmla="*/ 1396260 h 1536294"/>
                              <a:gd name="connsiteX3351" fmla="*/ 2129989 w 2991568"/>
                              <a:gd name="connsiteY3351" fmla="*/ 1393662 h 1536294"/>
                              <a:gd name="connsiteX3352" fmla="*/ 2203591 w 2991568"/>
                              <a:gd name="connsiteY3352" fmla="*/ 1393662 h 1536294"/>
                              <a:gd name="connsiteX3353" fmla="*/ 2270266 w 2991568"/>
                              <a:gd name="connsiteY3353" fmla="*/ 1397126 h 1536294"/>
                              <a:gd name="connsiteX3354" fmla="*/ 2266802 w 2991568"/>
                              <a:gd name="connsiteY3354" fmla="*/ 1384137 h 1536294"/>
                              <a:gd name="connsiteX3355" fmla="*/ 2245154 w 2991568"/>
                              <a:gd name="connsiteY3355" fmla="*/ 1455142 h 1536294"/>
                              <a:gd name="connsiteX3356" fmla="*/ 2172418 w 2991568"/>
                              <a:gd name="connsiteY3356" fmla="*/ 1449081 h 1536294"/>
                              <a:gd name="connsiteX3357" fmla="*/ 2105743 w 2991568"/>
                              <a:gd name="connsiteY3357" fmla="*/ 1440421 h 1536294"/>
                              <a:gd name="connsiteX3358" fmla="*/ 2047727 w 2991568"/>
                              <a:gd name="connsiteY3358" fmla="*/ 1434360 h 1536294"/>
                              <a:gd name="connsiteX3359" fmla="*/ 2072838 w 2991568"/>
                              <a:gd name="connsiteY3359" fmla="*/ 1453410 h 1536294"/>
                              <a:gd name="connsiteX3360" fmla="*/ 2148172 w 2991568"/>
                              <a:gd name="connsiteY3360" fmla="*/ 1457740 h 1536294"/>
                              <a:gd name="connsiteX3361" fmla="*/ 2219177 w 2991568"/>
                              <a:gd name="connsiteY3361" fmla="*/ 1463801 h 1536294"/>
                              <a:gd name="connsiteX3362" fmla="*/ 2265936 w 2991568"/>
                              <a:gd name="connsiteY3362" fmla="*/ 1471594 h 1536294"/>
                              <a:gd name="connsiteX3363" fmla="*/ 2245154 w 2991568"/>
                              <a:gd name="connsiteY3363" fmla="*/ 1455142 h 1536294"/>
                              <a:gd name="connsiteX3364" fmla="*/ 2243422 w 2991568"/>
                              <a:gd name="connsiteY3364" fmla="*/ 1511426 h 1536294"/>
                              <a:gd name="connsiteX3365" fmla="*/ 2243422 w 2991568"/>
                              <a:gd name="connsiteY3365" fmla="*/ 1511426 h 1536294"/>
                              <a:gd name="connsiteX3366" fmla="*/ 2177614 w 2991568"/>
                              <a:gd name="connsiteY3366" fmla="*/ 1514024 h 1536294"/>
                              <a:gd name="connsiteX3367" fmla="*/ 2107475 w 2991568"/>
                              <a:gd name="connsiteY3367" fmla="*/ 1515756 h 1536294"/>
                              <a:gd name="connsiteX3368" fmla="*/ 2058118 w 2991568"/>
                              <a:gd name="connsiteY3368" fmla="*/ 1526146 h 1536294"/>
                              <a:gd name="connsiteX3369" fmla="*/ 2097084 w 2991568"/>
                              <a:gd name="connsiteY3369" fmla="*/ 1530476 h 1536294"/>
                              <a:gd name="connsiteX3370" fmla="*/ 2173284 w 2991568"/>
                              <a:gd name="connsiteY3370" fmla="*/ 1526146 h 1536294"/>
                              <a:gd name="connsiteX3371" fmla="*/ 2234763 w 2991568"/>
                              <a:gd name="connsiteY3371" fmla="*/ 1529610 h 1536294"/>
                              <a:gd name="connsiteX3372" fmla="*/ 2243422 w 2991568"/>
                              <a:gd name="connsiteY3372" fmla="*/ 1511426 h 1536294"/>
                              <a:gd name="connsiteX3373" fmla="*/ 2450375 w 2991568"/>
                              <a:gd name="connsiteY3373" fmla="*/ 1483717 h 1536294"/>
                              <a:gd name="connsiteX3374" fmla="*/ 2304036 w 2991568"/>
                              <a:gd name="connsiteY3374" fmla="*/ 1481119 h 1536294"/>
                              <a:gd name="connsiteX3375" fmla="*/ 2275461 w 2991568"/>
                              <a:gd name="connsiteY3375" fmla="*/ 1494974 h 1536294"/>
                              <a:gd name="connsiteX3376" fmla="*/ 2327416 w 2991568"/>
                              <a:gd name="connsiteY3376" fmla="*/ 1494974 h 1536294"/>
                              <a:gd name="connsiteX3377" fmla="*/ 2485011 w 2991568"/>
                              <a:gd name="connsiteY3377" fmla="*/ 1498437 h 1536294"/>
                              <a:gd name="connsiteX3378" fmla="*/ 2485011 w 2991568"/>
                              <a:gd name="connsiteY3378" fmla="*/ 1498437 h 1536294"/>
                              <a:gd name="connsiteX3379" fmla="*/ 2485011 w 2991568"/>
                              <a:gd name="connsiteY3379" fmla="*/ 1498437 h 1536294"/>
                              <a:gd name="connsiteX3380" fmla="*/ 2485011 w 2991568"/>
                              <a:gd name="connsiteY3380" fmla="*/ 1498437 h 1536294"/>
                              <a:gd name="connsiteX3381" fmla="*/ 2504927 w 2991568"/>
                              <a:gd name="connsiteY3381" fmla="*/ 1488046 h 1536294"/>
                              <a:gd name="connsiteX3382" fmla="*/ 2450375 w 2991568"/>
                              <a:gd name="connsiteY3382" fmla="*/ 1483717 h 1536294"/>
                              <a:gd name="connsiteX3383" fmla="*/ 2362052 w 2991568"/>
                              <a:gd name="connsiteY3383" fmla="*/ 1532208 h 1536294"/>
                              <a:gd name="connsiteX3384" fmla="*/ 2362052 w 2991568"/>
                              <a:gd name="connsiteY3384" fmla="*/ 1532208 h 1536294"/>
                              <a:gd name="connsiteX3385" fmla="*/ 2362052 w 2991568"/>
                              <a:gd name="connsiteY3385" fmla="*/ 1532208 h 1536294"/>
                              <a:gd name="connsiteX3386" fmla="*/ 2362052 w 2991568"/>
                              <a:gd name="connsiteY3386" fmla="*/ 1532208 h 1536294"/>
                              <a:gd name="connsiteX3387" fmla="*/ 2485011 w 2991568"/>
                              <a:gd name="connsiteY3387" fmla="*/ 1498437 h 1536294"/>
                              <a:gd name="connsiteX3388" fmla="*/ 2476352 w 2991568"/>
                              <a:gd name="connsiteY3388" fmla="*/ 1499303 h 1536294"/>
                              <a:gd name="connsiteX3389" fmla="*/ 2485011 w 2991568"/>
                              <a:gd name="connsiteY3389" fmla="*/ 1498437 h 1536294"/>
                              <a:gd name="connsiteX3390" fmla="*/ 2489341 w 2991568"/>
                              <a:gd name="connsiteY3390" fmla="*/ 1513158 h 1536294"/>
                              <a:gd name="connsiteX3391" fmla="*/ 2432191 w 2991568"/>
                              <a:gd name="connsiteY3391" fmla="*/ 1516622 h 1536294"/>
                              <a:gd name="connsiteX3392" fmla="*/ 2307500 w 2991568"/>
                              <a:gd name="connsiteY3392" fmla="*/ 1513158 h 1536294"/>
                              <a:gd name="connsiteX3393" fmla="*/ 2294511 w 2991568"/>
                              <a:gd name="connsiteY3393" fmla="*/ 1532208 h 1536294"/>
                              <a:gd name="connsiteX3394" fmla="*/ 2362052 w 2991568"/>
                              <a:gd name="connsiteY3394" fmla="*/ 1533074 h 1536294"/>
                              <a:gd name="connsiteX3395" fmla="*/ 2362052 w 2991568"/>
                              <a:gd name="connsiteY3395" fmla="*/ 1533074 h 1536294"/>
                              <a:gd name="connsiteX3396" fmla="*/ 2376773 w 2991568"/>
                              <a:gd name="connsiteY3396" fmla="*/ 1533074 h 1536294"/>
                              <a:gd name="connsiteX3397" fmla="*/ 2362052 w 2991568"/>
                              <a:gd name="connsiteY3397" fmla="*/ 1533074 h 1536294"/>
                              <a:gd name="connsiteX3398" fmla="*/ 2491938 w 2991568"/>
                              <a:gd name="connsiteY3398" fmla="*/ 1523549 h 1536294"/>
                              <a:gd name="connsiteX3399" fmla="*/ 2489341 w 2991568"/>
                              <a:gd name="connsiteY3399" fmla="*/ 1513158 h 1536294"/>
                              <a:gd name="connsiteX3400" fmla="*/ 2114402 w 2991568"/>
                              <a:gd name="connsiteY3400" fmla="*/ 1492376 h 1536294"/>
                              <a:gd name="connsiteX3401" fmla="*/ 2158563 w 2991568"/>
                              <a:gd name="connsiteY3401" fmla="*/ 1494108 h 1536294"/>
                              <a:gd name="connsiteX3402" fmla="*/ 2204457 w 2991568"/>
                              <a:gd name="connsiteY3402" fmla="*/ 1498437 h 1536294"/>
                              <a:gd name="connsiteX3403" fmla="*/ 2152502 w 2991568"/>
                              <a:gd name="connsiteY3403" fmla="*/ 1479387 h 1536294"/>
                              <a:gd name="connsiteX3404" fmla="*/ 2060716 w 2991568"/>
                              <a:gd name="connsiteY3404" fmla="*/ 1477656 h 1536294"/>
                              <a:gd name="connsiteX3405" fmla="*/ 2114402 w 2991568"/>
                              <a:gd name="connsiteY3405" fmla="*/ 1492376 h 1536294"/>
                              <a:gd name="connsiteX3406" fmla="*/ 1813932 w 2991568"/>
                              <a:gd name="connsiteY3406" fmla="*/ 1375478 h 1536294"/>
                              <a:gd name="connsiteX3407" fmla="*/ 1871081 w 2991568"/>
                              <a:gd name="connsiteY3407" fmla="*/ 1372881 h 1536294"/>
                              <a:gd name="connsiteX3408" fmla="*/ 1936025 w 2991568"/>
                              <a:gd name="connsiteY3408" fmla="*/ 1370283 h 1536294"/>
                              <a:gd name="connsiteX3409" fmla="*/ 1964600 w 2991568"/>
                              <a:gd name="connsiteY3409" fmla="*/ 1374612 h 1536294"/>
                              <a:gd name="connsiteX3410" fmla="*/ 1983650 w 2991568"/>
                              <a:gd name="connsiteY3410" fmla="*/ 1382406 h 1536294"/>
                              <a:gd name="connsiteX3411" fmla="*/ 1987979 w 2991568"/>
                              <a:gd name="connsiteY3411" fmla="*/ 1360758 h 1536294"/>
                              <a:gd name="connsiteX3412" fmla="*/ 1921304 w 2991568"/>
                              <a:gd name="connsiteY3412" fmla="*/ 1360758 h 1536294"/>
                              <a:gd name="connsiteX3413" fmla="*/ 1850300 w 2991568"/>
                              <a:gd name="connsiteY3413" fmla="*/ 1360758 h 1536294"/>
                              <a:gd name="connsiteX3414" fmla="*/ 1792284 w 2991568"/>
                              <a:gd name="connsiteY3414" fmla="*/ 1363355 h 1536294"/>
                              <a:gd name="connsiteX3415" fmla="*/ 1813932 w 2991568"/>
                              <a:gd name="connsiteY3415" fmla="*/ 1375478 h 1536294"/>
                              <a:gd name="connsiteX3416" fmla="*/ 2061581 w 2991568"/>
                              <a:gd name="connsiteY3416" fmla="*/ 1477656 h 1536294"/>
                              <a:gd name="connsiteX3417" fmla="*/ 2061581 w 2991568"/>
                              <a:gd name="connsiteY3417" fmla="*/ 1477656 h 1536294"/>
                              <a:gd name="connsiteX3418" fmla="*/ 2061581 w 2991568"/>
                              <a:gd name="connsiteY3418" fmla="*/ 1477656 h 1536294"/>
                              <a:gd name="connsiteX3419" fmla="*/ 1790552 w 2991568"/>
                              <a:gd name="connsiteY3419" fmla="*/ 1363355 h 1536294"/>
                              <a:gd name="connsiteX3420" fmla="*/ 1790552 w 2991568"/>
                              <a:gd name="connsiteY3420" fmla="*/ 1363355 h 1536294"/>
                              <a:gd name="connsiteX3421" fmla="*/ 1790552 w 2991568"/>
                              <a:gd name="connsiteY3421" fmla="*/ 1363355 h 1536294"/>
                              <a:gd name="connsiteX3422" fmla="*/ 1797479 w 2991568"/>
                              <a:gd name="connsiteY3422" fmla="*/ 1275033 h 1536294"/>
                              <a:gd name="connsiteX3423" fmla="*/ 1870216 w 2991568"/>
                              <a:gd name="connsiteY3423" fmla="*/ 1264642 h 1536294"/>
                              <a:gd name="connsiteX3424" fmla="*/ 1936891 w 2991568"/>
                              <a:gd name="connsiteY3424" fmla="*/ 1262910 h 1536294"/>
                              <a:gd name="connsiteX3425" fmla="*/ 2000102 w 2991568"/>
                              <a:gd name="connsiteY3425" fmla="*/ 1269837 h 1536294"/>
                              <a:gd name="connsiteX3426" fmla="*/ 1973259 w 2991568"/>
                              <a:gd name="connsiteY3426" fmla="*/ 1253385 h 1536294"/>
                              <a:gd name="connsiteX3427" fmla="*/ 1932561 w 2991568"/>
                              <a:gd name="connsiteY3427" fmla="*/ 1253385 h 1536294"/>
                              <a:gd name="connsiteX3428" fmla="*/ 1932561 w 2991568"/>
                              <a:gd name="connsiteY3428" fmla="*/ 1253385 h 1536294"/>
                              <a:gd name="connsiteX3429" fmla="*/ 1889266 w 2991568"/>
                              <a:gd name="connsiteY3429" fmla="*/ 1254251 h 1536294"/>
                              <a:gd name="connsiteX3430" fmla="*/ 1805273 w 2991568"/>
                              <a:gd name="connsiteY3430" fmla="*/ 1258581 h 1536294"/>
                              <a:gd name="connsiteX3431" fmla="*/ 1781893 w 2991568"/>
                              <a:gd name="connsiteY3431" fmla="*/ 1262910 h 1536294"/>
                              <a:gd name="connsiteX3432" fmla="*/ 1797479 w 2991568"/>
                              <a:gd name="connsiteY3432" fmla="*/ 1275033 h 1536294"/>
                              <a:gd name="connsiteX3433" fmla="*/ 1806138 w 2991568"/>
                              <a:gd name="connsiteY3433" fmla="*/ 1307071 h 1536294"/>
                              <a:gd name="connsiteX3434" fmla="*/ 1872813 w 2991568"/>
                              <a:gd name="connsiteY3434" fmla="*/ 1301010 h 1536294"/>
                              <a:gd name="connsiteX3435" fmla="*/ 1942086 w 2991568"/>
                              <a:gd name="connsiteY3435" fmla="*/ 1302742 h 1536294"/>
                              <a:gd name="connsiteX3436" fmla="*/ 2004432 w 2991568"/>
                              <a:gd name="connsiteY3436" fmla="*/ 1308803 h 1536294"/>
                              <a:gd name="connsiteX3437" fmla="*/ 1994907 w 2991568"/>
                              <a:gd name="connsiteY3437" fmla="*/ 1292351 h 1536294"/>
                              <a:gd name="connsiteX3438" fmla="*/ 1929963 w 2991568"/>
                              <a:gd name="connsiteY3438" fmla="*/ 1292351 h 1536294"/>
                              <a:gd name="connsiteX3439" fmla="*/ 1856361 w 2991568"/>
                              <a:gd name="connsiteY3439" fmla="*/ 1289753 h 1536294"/>
                              <a:gd name="connsiteX3440" fmla="*/ 1788820 w 2991568"/>
                              <a:gd name="connsiteY3440" fmla="*/ 1291485 h 1536294"/>
                              <a:gd name="connsiteX3441" fmla="*/ 1788820 w 2991568"/>
                              <a:gd name="connsiteY3441" fmla="*/ 1291485 h 1536294"/>
                              <a:gd name="connsiteX3442" fmla="*/ 1788820 w 2991568"/>
                              <a:gd name="connsiteY3442" fmla="*/ 1291485 h 1536294"/>
                              <a:gd name="connsiteX3443" fmla="*/ 1806138 w 2991568"/>
                              <a:gd name="connsiteY3443" fmla="*/ 1307071 h 1536294"/>
                              <a:gd name="connsiteX3444" fmla="*/ 1884936 w 2991568"/>
                              <a:gd name="connsiteY3444" fmla="*/ 1410115 h 1536294"/>
                              <a:gd name="connsiteX3445" fmla="*/ 1974125 w 2991568"/>
                              <a:gd name="connsiteY3445" fmla="*/ 1412712 h 1536294"/>
                              <a:gd name="connsiteX3446" fmla="*/ 2023481 w 2991568"/>
                              <a:gd name="connsiteY3446" fmla="*/ 1407517 h 1536294"/>
                              <a:gd name="connsiteX3447" fmla="*/ 1929963 w 2991568"/>
                              <a:gd name="connsiteY3447" fmla="*/ 1401456 h 1536294"/>
                              <a:gd name="connsiteX3448" fmla="*/ 1838177 w 2991568"/>
                              <a:gd name="connsiteY3448" fmla="*/ 1397126 h 1536294"/>
                              <a:gd name="connsiteX3449" fmla="*/ 1788820 w 2991568"/>
                              <a:gd name="connsiteY3449" fmla="*/ 1398858 h 1536294"/>
                              <a:gd name="connsiteX3450" fmla="*/ 1788820 w 2991568"/>
                              <a:gd name="connsiteY3450" fmla="*/ 1398858 h 1536294"/>
                              <a:gd name="connsiteX3451" fmla="*/ 1788820 w 2991568"/>
                              <a:gd name="connsiteY3451" fmla="*/ 1398858 h 1536294"/>
                              <a:gd name="connsiteX3452" fmla="*/ 1884936 w 2991568"/>
                              <a:gd name="connsiteY3452" fmla="*/ 1410115 h 1536294"/>
                              <a:gd name="connsiteX3453" fmla="*/ 1932561 w 2991568"/>
                              <a:gd name="connsiteY3453" fmla="*/ 1253385 h 1536294"/>
                              <a:gd name="connsiteX3454" fmla="*/ 1932561 w 2991568"/>
                              <a:gd name="connsiteY3454" fmla="*/ 1253385 h 1536294"/>
                              <a:gd name="connsiteX3455" fmla="*/ 1932561 w 2991568"/>
                              <a:gd name="connsiteY3455" fmla="*/ 1253385 h 1536294"/>
                              <a:gd name="connsiteX3456" fmla="*/ 2046861 w 2991568"/>
                              <a:gd name="connsiteY3456" fmla="*/ 1329585 h 1536294"/>
                              <a:gd name="connsiteX3457" fmla="*/ 1971527 w 2991568"/>
                              <a:gd name="connsiteY3457" fmla="*/ 1332183 h 1536294"/>
                              <a:gd name="connsiteX3458" fmla="*/ 1803541 w 2991568"/>
                              <a:gd name="connsiteY3458" fmla="*/ 1326122 h 1536294"/>
                              <a:gd name="connsiteX3459" fmla="*/ 1802675 w 2991568"/>
                              <a:gd name="connsiteY3459" fmla="*/ 1343440 h 1536294"/>
                              <a:gd name="connsiteX3460" fmla="*/ 1879741 w 2991568"/>
                              <a:gd name="connsiteY3460" fmla="*/ 1338244 h 1536294"/>
                              <a:gd name="connsiteX3461" fmla="*/ 1964600 w 2991568"/>
                              <a:gd name="connsiteY3461" fmla="*/ 1339976 h 1536294"/>
                              <a:gd name="connsiteX3462" fmla="*/ 2030409 w 2991568"/>
                              <a:gd name="connsiteY3462" fmla="*/ 1344306 h 1536294"/>
                              <a:gd name="connsiteX3463" fmla="*/ 2046861 w 2991568"/>
                              <a:gd name="connsiteY3463" fmla="*/ 1329585 h 1536294"/>
                              <a:gd name="connsiteX3464" fmla="*/ 1983650 w 2991568"/>
                              <a:gd name="connsiteY3464" fmla="*/ 1506230 h 1536294"/>
                              <a:gd name="connsiteX3465" fmla="*/ 1831250 w 2991568"/>
                              <a:gd name="connsiteY3465" fmla="*/ 1507096 h 1536294"/>
                              <a:gd name="connsiteX3466" fmla="*/ 1831250 w 2991568"/>
                              <a:gd name="connsiteY3466" fmla="*/ 1507096 h 1536294"/>
                              <a:gd name="connsiteX3467" fmla="*/ 1831250 w 2991568"/>
                              <a:gd name="connsiteY3467" fmla="*/ 1507096 h 1536294"/>
                              <a:gd name="connsiteX3468" fmla="*/ 1808736 w 2991568"/>
                              <a:gd name="connsiteY3468" fmla="*/ 1526146 h 1536294"/>
                              <a:gd name="connsiteX3469" fmla="*/ 1933427 w 2991568"/>
                              <a:gd name="connsiteY3469" fmla="*/ 1517487 h 1536294"/>
                              <a:gd name="connsiteX3470" fmla="*/ 1995773 w 2991568"/>
                              <a:gd name="connsiteY3470" fmla="*/ 1522683 h 1536294"/>
                              <a:gd name="connsiteX3471" fmla="*/ 1983650 w 2991568"/>
                              <a:gd name="connsiteY3471" fmla="*/ 1506230 h 1536294"/>
                              <a:gd name="connsiteX3472" fmla="*/ 1908316 w 2991568"/>
                              <a:gd name="connsiteY3472" fmla="*/ 1436092 h 1536294"/>
                              <a:gd name="connsiteX3473" fmla="*/ 1908316 w 2991568"/>
                              <a:gd name="connsiteY3473" fmla="*/ 1436092 h 1536294"/>
                              <a:gd name="connsiteX3474" fmla="*/ 1840775 w 2991568"/>
                              <a:gd name="connsiteY3474" fmla="*/ 1432628 h 1536294"/>
                              <a:gd name="connsiteX3475" fmla="*/ 1799211 w 2991568"/>
                              <a:gd name="connsiteY3475" fmla="*/ 1434360 h 1536294"/>
                              <a:gd name="connsiteX3476" fmla="*/ 1839909 w 2991568"/>
                              <a:gd name="connsiteY3476" fmla="*/ 1449946 h 1536294"/>
                              <a:gd name="connsiteX3477" fmla="*/ 1907450 w 2991568"/>
                              <a:gd name="connsiteY3477" fmla="*/ 1448215 h 1536294"/>
                              <a:gd name="connsiteX3478" fmla="*/ 2028677 w 2991568"/>
                              <a:gd name="connsiteY3478" fmla="*/ 1449081 h 1536294"/>
                              <a:gd name="connsiteX3479" fmla="*/ 1908316 w 2991568"/>
                              <a:gd name="connsiteY3479" fmla="*/ 1436092 h 1536294"/>
                              <a:gd name="connsiteX3480" fmla="*/ 1991443 w 2991568"/>
                              <a:gd name="connsiteY3480" fmla="*/ 1470728 h 1536294"/>
                              <a:gd name="connsiteX3481" fmla="*/ 1927366 w 2991568"/>
                              <a:gd name="connsiteY3481" fmla="*/ 1477656 h 1536294"/>
                              <a:gd name="connsiteX3482" fmla="*/ 1855495 w 2991568"/>
                              <a:gd name="connsiteY3482" fmla="*/ 1473326 h 1536294"/>
                              <a:gd name="connsiteX3483" fmla="*/ 1815663 w 2991568"/>
                              <a:gd name="connsiteY3483" fmla="*/ 1470728 h 1536294"/>
                              <a:gd name="connsiteX3484" fmla="*/ 1815663 w 2991568"/>
                              <a:gd name="connsiteY3484" fmla="*/ 1470728 h 1536294"/>
                              <a:gd name="connsiteX3485" fmla="*/ 1886668 w 2991568"/>
                              <a:gd name="connsiteY3485" fmla="*/ 1491510 h 1536294"/>
                              <a:gd name="connsiteX3486" fmla="*/ 1955941 w 2991568"/>
                              <a:gd name="connsiteY3486" fmla="*/ 1490644 h 1536294"/>
                              <a:gd name="connsiteX3487" fmla="*/ 2013091 w 2991568"/>
                              <a:gd name="connsiteY3487" fmla="*/ 1485449 h 1536294"/>
                              <a:gd name="connsiteX3488" fmla="*/ 1991443 w 2991568"/>
                              <a:gd name="connsiteY3488" fmla="*/ 1470728 h 1536294"/>
                              <a:gd name="connsiteX3489" fmla="*/ 2933552 w 2991568"/>
                              <a:gd name="connsiteY3489" fmla="*/ 1318328 h 1536294"/>
                              <a:gd name="connsiteX3490" fmla="*/ 2859950 w 2991568"/>
                              <a:gd name="connsiteY3490" fmla="*/ 1311401 h 1536294"/>
                              <a:gd name="connsiteX3491" fmla="*/ 2795007 w 2991568"/>
                              <a:gd name="connsiteY3491" fmla="*/ 1309669 h 1536294"/>
                              <a:gd name="connsiteX3492" fmla="*/ 2813191 w 2991568"/>
                              <a:gd name="connsiteY3492" fmla="*/ 1325256 h 1536294"/>
                              <a:gd name="connsiteX3493" fmla="*/ 2872938 w 2991568"/>
                              <a:gd name="connsiteY3493" fmla="*/ 1330451 h 1536294"/>
                              <a:gd name="connsiteX3494" fmla="*/ 2988971 w 2991568"/>
                              <a:gd name="connsiteY3494" fmla="*/ 1340842 h 1536294"/>
                              <a:gd name="connsiteX3495" fmla="*/ 2988971 w 2991568"/>
                              <a:gd name="connsiteY3495" fmla="*/ 1320926 h 1536294"/>
                              <a:gd name="connsiteX3496" fmla="*/ 2933552 w 2991568"/>
                              <a:gd name="connsiteY3496" fmla="*/ 1318328 h 1536294"/>
                              <a:gd name="connsiteX3497" fmla="*/ 476968 w 2991568"/>
                              <a:gd name="connsiteY3497" fmla="*/ 1468131 h 1536294"/>
                              <a:gd name="connsiteX3498" fmla="*/ 412890 w 2991568"/>
                              <a:gd name="connsiteY3498" fmla="*/ 1475058 h 1536294"/>
                              <a:gd name="connsiteX3499" fmla="*/ 341020 w 2991568"/>
                              <a:gd name="connsiteY3499" fmla="*/ 1470728 h 1536294"/>
                              <a:gd name="connsiteX3500" fmla="*/ 301188 w 2991568"/>
                              <a:gd name="connsiteY3500" fmla="*/ 1468131 h 1536294"/>
                              <a:gd name="connsiteX3501" fmla="*/ 301188 w 2991568"/>
                              <a:gd name="connsiteY3501" fmla="*/ 1468131 h 1536294"/>
                              <a:gd name="connsiteX3502" fmla="*/ 372193 w 2991568"/>
                              <a:gd name="connsiteY3502" fmla="*/ 1488912 h 1536294"/>
                              <a:gd name="connsiteX3503" fmla="*/ 441466 w 2991568"/>
                              <a:gd name="connsiteY3503" fmla="*/ 1488046 h 1536294"/>
                              <a:gd name="connsiteX3504" fmla="*/ 498615 w 2991568"/>
                              <a:gd name="connsiteY3504" fmla="*/ 1482851 h 1536294"/>
                              <a:gd name="connsiteX3505" fmla="*/ 476968 w 2991568"/>
                              <a:gd name="connsiteY3505" fmla="*/ 1468131 h 1536294"/>
                              <a:gd name="connsiteX3506" fmla="*/ 533252 w 2991568"/>
                              <a:gd name="connsiteY3506" fmla="*/ 1326987 h 1536294"/>
                              <a:gd name="connsiteX3507" fmla="*/ 457918 w 2991568"/>
                              <a:gd name="connsiteY3507" fmla="*/ 1329585 h 1536294"/>
                              <a:gd name="connsiteX3508" fmla="*/ 289931 w 2991568"/>
                              <a:gd name="connsiteY3508" fmla="*/ 1323524 h 1536294"/>
                              <a:gd name="connsiteX3509" fmla="*/ 289066 w 2991568"/>
                              <a:gd name="connsiteY3509" fmla="*/ 1340842 h 1536294"/>
                              <a:gd name="connsiteX3510" fmla="*/ 366131 w 2991568"/>
                              <a:gd name="connsiteY3510" fmla="*/ 1335646 h 1536294"/>
                              <a:gd name="connsiteX3511" fmla="*/ 450990 w 2991568"/>
                              <a:gd name="connsiteY3511" fmla="*/ 1337378 h 1536294"/>
                              <a:gd name="connsiteX3512" fmla="*/ 516800 w 2991568"/>
                              <a:gd name="connsiteY3512" fmla="*/ 1341708 h 1536294"/>
                              <a:gd name="connsiteX3513" fmla="*/ 533252 w 2991568"/>
                              <a:gd name="connsiteY3513" fmla="*/ 1326987 h 1536294"/>
                              <a:gd name="connsiteX3514" fmla="*/ 393841 w 2991568"/>
                              <a:gd name="connsiteY3514" fmla="*/ 1433494 h 1536294"/>
                              <a:gd name="connsiteX3515" fmla="*/ 326299 w 2991568"/>
                              <a:gd name="connsiteY3515" fmla="*/ 1430031 h 1536294"/>
                              <a:gd name="connsiteX3516" fmla="*/ 284736 w 2991568"/>
                              <a:gd name="connsiteY3516" fmla="*/ 1431762 h 1536294"/>
                              <a:gd name="connsiteX3517" fmla="*/ 325434 w 2991568"/>
                              <a:gd name="connsiteY3517" fmla="*/ 1447349 h 1536294"/>
                              <a:gd name="connsiteX3518" fmla="*/ 392975 w 2991568"/>
                              <a:gd name="connsiteY3518" fmla="*/ 1445617 h 1536294"/>
                              <a:gd name="connsiteX3519" fmla="*/ 514202 w 2991568"/>
                              <a:gd name="connsiteY3519" fmla="*/ 1446483 h 1536294"/>
                              <a:gd name="connsiteX3520" fmla="*/ 393841 w 2991568"/>
                              <a:gd name="connsiteY3520" fmla="*/ 1433494 h 1536294"/>
                              <a:gd name="connsiteX3521" fmla="*/ 370461 w 2991568"/>
                              <a:gd name="connsiteY3521" fmla="*/ 1407517 h 1536294"/>
                              <a:gd name="connsiteX3522" fmla="*/ 459649 w 2991568"/>
                              <a:gd name="connsiteY3522" fmla="*/ 1410115 h 1536294"/>
                              <a:gd name="connsiteX3523" fmla="*/ 509006 w 2991568"/>
                              <a:gd name="connsiteY3523" fmla="*/ 1404919 h 1536294"/>
                              <a:gd name="connsiteX3524" fmla="*/ 415488 w 2991568"/>
                              <a:gd name="connsiteY3524" fmla="*/ 1398858 h 1536294"/>
                              <a:gd name="connsiteX3525" fmla="*/ 323702 w 2991568"/>
                              <a:gd name="connsiteY3525" fmla="*/ 1394528 h 1536294"/>
                              <a:gd name="connsiteX3526" fmla="*/ 274345 w 2991568"/>
                              <a:gd name="connsiteY3526" fmla="*/ 1396260 h 1536294"/>
                              <a:gd name="connsiteX3527" fmla="*/ 274345 w 2991568"/>
                              <a:gd name="connsiteY3527" fmla="*/ 1396260 h 1536294"/>
                              <a:gd name="connsiteX3528" fmla="*/ 274345 w 2991568"/>
                              <a:gd name="connsiteY3528" fmla="*/ 1396260 h 1536294"/>
                              <a:gd name="connsiteX3529" fmla="*/ 370461 w 2991568"/>
                              <a:gd name="connsiteY3529" fmla="*/ 1407517 h 1536294"/>
                              <a:gd name="connsiteX3530" fmla="*/ 469175 w 2991568"/>
                              <a:gd name="connsiteY3530" fmla="*/ 1503633 h 1536294"/>
                              <a:gd name="connsiteX3531" fmla="*/ 316774 w 2991568"/>
                              <a:gd name="connsiteY3531" fmla="*/ 1504499 h 1536294"/>
                              <a:gd name="connsiteX3532" fmla="*/ 316774 w 2991568"/>
                              <a:gd name="connsiteY3532" fmla="*/ 1504499 h 1536294"/>
                              <a:gd name="connsiteX3533" fmla="*/ 316774 w 2991568"/>
                              <a:gd name="connsiteY3533" fmla="*/ 1504499 h 1536294"/>
                              <a:gd name="connsiteX3534" fmla="*/ 294261 w 2991568"/>
                              <a:gd name="connsiteY3534" fmla="*/ 1523549 h 1536294"/>
                              <a:gd name="connsiteX3535" fmla="*/ 418952 w 2991568"/>
                              <a:gd name="connsiteY3535" fmla="*/ 1514890 h 1536294"/>
                              <a:gd name="connsiteX3536" fmla="*/ 481297 w 2991568"/>
                              <a:gd name="connsiteY3536" fmla="*/ 1520085 h 1536294"/>
                              <a:gd name="connsiteX3537" fmla="*/ 469175 w 2991568"/>
                              <a:gd name="connsiteY3537" fmla="*/ 1503633 h 1536294"/>
                              <a:gd name="connsiteX3538" fmla="*/ 730679 w 2991568"/>
                              <a:gd name="connsiteY3538" fmla="*/ 1452544 h 1536294"/>
                              <a:gd name="connsiteX3539" fmla="*/ 657943 w 2991568"/>
                              <a:gd name="connsiteY3539" fmla="*/ 1446483 h 1536294"/>
                              <a:gd name="connsiteX3540" fmla="*/ 591268 w 2991568"/>
                              <a:gd name="connsiteY3540" fmla="*/ 1437824 h 1536294"/>
                              <a:gd name="connsiteX3541" fmla="*/ 533252 w 2991568"/>
                              <a:gd name="connsiteY3541" fmla="*/ 1431762 h 1536294"/>
                              <a:gd name="connsiteX3542" fmla="*/ 558363 w 2991568"/>
                              <a:gd name="connsiteY3542" fmla="*/ 1450812 h 1536294"/>
                              <a:gd name="connsiteX3543" fmla="*/ 633697 w 2991568"/>
                              <a:gd name="connsiteY3543" fmla="*/ 1455142 h 1536294"/>
                              <a:gd name="connsiteX3544" fmla="*/ 704702 w 2991568"/>
                              <a:gd name="connsiteY3544" fmla="*/ 1461203 h 1536294"/>
                              <a:gd name="connsiteX3545" fmla="*/ 751461 w 2991568"/>
                              <a:gd name="connsiteY3545" fmla="*/ 1468997 h 1536294"/>
                              <a:gd name="connsiteX3546" fmla="*/ 730679 w 2991568"/>
                              <a:gd name="connsiteY3546" fmla="*/ 1452544 h 1536294"/>
                              <a:gd name="connsiteX3547" fmla="*/ 299456 w 2991568"/>
                              <a:gd name="connsiteY3547" fmla="*/ 1372881 h 1536294"/>
                              <a:gd name="connsiteX3548" fmla="*/ 356606 w 2991568"/>
                              <a:gd name="connsiteY3548" fmla="*/ 1370283 h 1536294"/>
                              <a:gd name="connsiteX3549" fmla="*/ 421550 w 2991568"/>
                              <a:gd name="connsiteY3549" fmla="*/ 1367685 h 1536294"/>
                              <a:gd name="connsiteX3550" fmla="*/ 450125 w 2991568"/>
                              <a:gd name="connsiteY3550" fmla="*/ 1372015 h 1536294"/>
                              <a:gd name="connsiteX3551" fmla="*/ 469175 w 2991568"/>
                              <a:gd name="connsiteY3551" fmla="*/ 1379808 h 1536294"/>
                              <a:gd name="connsiteX3552" fmla="*/ 473504 w 2991568"/>
                              <a:gd name="connsiteY3552" fmla="*/ 1358160 h 1536294"/>
                              <a:gd name="connsiteX3553" fmla="*/ 406829 w 2991568"/>
                              <a:gd name="connsiteY3553" fmla="*/ 1358160 h 1536294"/>
                              <a:gd name="connsiteX3554" fmla="*/ 335825 w 2991568"/>
                              <a:gd name="connsiteY3554" fmla="*/ 1358160 h 1536294"/>
                              <a:gd name="connsiteX3555" fmla="*/ 277809 w 2991568"/>
                              <a:gd name="connsiteY3555" fmla="*/ 1360758 h 1536294"/>
                              <a:gd name="connsiteX3556" fmla="*/ 299456 w 2991568"/>
                              <a:gd name="connsiteY3556" fmla="*/ 1372881 h 1536294"/>
                              <a:gd name="connsiteX3557" fmla="*/ 728947 w 2991568"/>
                              <a:gd name="connsiteY3557" fmla="*/ 1508828 h 1536294"/>
                              <a:gd name="connsiteX3558" fmla="*/ 728947 w 2991568"/>
                              <a:gd name="connsiteY3558" fmla="*/ 1508828 h 1536294"/>
                              <a:gd name="connsiteX3559" fmla="*/ 663138 w 2991568"/>
                              <a:gd name="connsiteY3559" fmla="*/ 1511426 h 1536294"/>
                              <a:gd name="connsiteX3560" fmla="*/ 593000 w 2991568"/>
                              <a:gd name="connsiteY3560" fmla="*/ 1513158 h 1536294"/>
                              <a:gd name="connsiteX3561" fmla="*/ 543643 w 2991568"/>
                              <a:gd name="connsiteY3561" fmla="*/ 1523549 h 1536294"/>
                              <a:gd name="connsiteX3562" fmla="*/ 582609 w 2991568"/>
                              <a:gd name="connsiteY3562" fmla="*/ 1527878 h 1536294"/>
                              <a:gd name="connsiteX3563" fmla="*/ 658809 w 2991568"/>
                              <a:gd name="connsiteY3563" fmla="*/ 1523549 h 1536294"/>
                              <a:gd name="connsiteX3564" fmla="*/ 720288 w 2991568"/>
                              <a:gd name="connsiteY3564" fmla="*/ 1527012 h 1536294"/>
                              <a:gd name="connsiteX3565" fmla="*/ 728947 w 2991568"/>
                              <a:gd name="connsiteY3565" fmla="*/ 1508828 h 1536294"/>
                              <a:gd name="connsiteX3566" fmla="*/ 599927 w 2991568"/>
                              <a:gd name="connsiteY3566" fmla="*/ 1489778 h 1536294"/>
                              <a:gd name="connsiteX3567" fmla="*/ 644088 w 2991568"/>
                              <a:gd name="connsiteY3567" fmla="*/ 1491510 h 1536294"/>
                              <a:gd name="connsiteX3568" fmla="*/ 689981 w 2991568"/>
                              <a:gd name="connsiteY3568" fmla="*/ 1495840 h 1536294"/>
                              <a:gd name="connsiteX3569" fmla="*/ 638027 w 2991568"/>
                              <a:gd name="connsiteY3569" fmla="*/ 1476790 h 1536294"/>
                              <a:gd name="connsiteX3570" fmla="*/ 546240 w 2991568"/>
                              <a:gd name="connsiteY3570" fmla="*/ 1475058 h 1536294"/>
                              <a:gd name="connsiteX3571" fmla="*/ 599927 w 2991568"/>
                              <a:gd name="connsiteY3571" fmla="*/ 1489778 h 1536294"/>
                              <a:gd name="connsiteX3572" fmla="*/ 547106 w 2991568"/>
                              <a:gd name="connsiteY3572" fmla="*/ 1475058 h 1536294"/>
                              <a:gd name="connsiteX3573" fmla="*/ 547106 w 2991568"/>
                              <a:gd name="connsiteY3573" fmla="*/ 1475058 h 1536294"/>
                              <a:gd name="connsiteX3574" fmla="*/ 547106 w 2991568"/>
                              <a:gd name="connsiteY3574" fmla="*/ 1475058 h 1536294"/>
                              <a:gd name="connsiteX3575" fmla="*/ 276943 w 2991568"/>
                              <a:gd name="connsiteY3575" fmla="*/ 1360758 h 1536294"/>
                              <a:gd name="connsiteX3576" fmla="*/ 276943 w 2991568"/>
                              <a:gd name="connsiteY3576" fmla="*/ 1360758 h 1536294"/>
                              <a:gd name="connsiteX3577" fmla="*/ 276943 w 2991568"/>
                              <a:gd name="connsiteY3577" fmla="*/ 1360758 h 1536294"/>
                              <a:gd name="connsiteX3578" fmla="*/ 454454 w 2991568"/>
                              <a:gd name="connsiteY3578" fmla="*/ 1213553 h 1536294"/>
                              <a:gd name="connsiteX3579" fmla="*/ 454454 w 2991568"/>
                              <a:gd name="connsiteY3579" fmla="*/ 1213553 h 1536294"/>
                              <a:gd name="connsiteX3580" fmla="*/ 316774 w 2991568"/>
                              <a:gd name="connsiteY3580" fmla="*/ 1219615 h 1536294"/>
                              <a:gd name="connsiteX3581" fmla="*/ 277809 w 2991568"/>
                              <a:gd name="connsiteY3581" fmla="*/ 1230006 h 1536294"/>
                              <a:gd name="connsiteX3582" fmla="*/ 315043 w 2991568"/>
                              <a:gd name="connsiteY3582" fmla="*/ 1233469 h 1536294"/>
                              <a:gd name="connsiteX3583" fmla="*/ 375656 w 2991568"/>
                              <a:gd name="connsiteY3583" fmla="*/ 1228274 h 1536294"/>
                              <a:gd name="connsiteX3584" fmla="*/ 438002 w 2991568"/>
                              <a:gd name="connsiteY3584" fmla="*/ 1224810 h 1536294"/>
                              <a:gd name="connsiteX3585" fmla="*/ 475236 w 2991568"/>
                              <a:gd name="connsiteY3585" fmla="*/ 1222212 h 1536294"/>
                              <a:gd name="connsiteX3586" fmla="*/ 454454 w 2991568"/>
                              <a:gd name="connsiteY3586" fmla="*/ 1213553 h 1536294"/>
                              <a:gd name="connsiteX3587" fmla="*/ 454454 w 2991568"/>
                              <a:gd name="connsiteY3587" fmla="*/ 1213553 h 1536294"/>
                              <a:gd name="connsiteX3588" fmla="*/ 450990 w 2991568"/>
                              <a:gd name="connsiteY3588" fmla="*/ 1214419 h 1536294"/>
                              <a:gd name="connsiteX3589" fmla="*/ 450990 w 2991568"/>
                              <a:gd name="connsiteY3589" fmla="*/ 1214419 h 1536294"/>
                              <a:gd name="connsiteX3590" fmla="*/ 450990 w 2991568"/>
                              <a:gd name="connsiteY3590" fmla="*/ 1214419 h 1536294"/>
                              <a:gd name="connsiteX3591" fmla="*/ 283004 w 2991568"/>
                              <a:gd name="connsiteY3591" fmla="*/ 1163331 h 1536294"/>
                              <a:gd name="connsiteX3592" fmla="*/ 437136 w 2991568"/>
                              <a:gd name="connsiteY3592" fmla="*/ 1152940 h 1536294"/>
                              <a:gd name="connsiteX3593" fmla="*/ 479566 w 2991568"/>
                              <a:gd name="connsiteY3593" fmla="*/ 1153806 h 1536294"/>
                              <a:gd name="connsiteX3594" fmla="*/ 458784 w 2991568"/>
                              <a:gd name="connsiteY3594" fmla="*/ 1142549 h 1536294"/>
                              <a:gd name="connsiteX3595" fmla="*/ 458784 w 2991568"/>
                              <a:gd name="connsiteY3595" fmla="*/ 1142549 h 1536294"/>
                              <a:gd name="connsiteX3596" fmla="*/ 409427 w 2991568"/>
                              <a:gd name="connsiteY3596" fmla="*/ 1143415 h 1536294"/>
                              <a:gd name="connsiteX3597" fmla="*/ 323702 w 2991568"/>
                              <a:gd name="connsiteY3597" fmla="*/ 1145146 h 1536294"/>
                              <a:gd name="connsiteX3598" fmla="*/ 271747 w 2991568"/>
                              <a:gd name="connsiteY3598" fmla="*/ 1146878 h 1536294"/>
                              <a:gd name="connsiteX3599" fmla="*/ 283004 w 2991568"/>
                              <a:gd name="connsiteY3599" fmla="*/ 1163331 h 1536294"/>
                              <a:gd name="connsiteX3600" fmla="*/ 2977713 w 2991568"/>
                              <a:gd name="connsiteY3600" fmla="*/ 1359026 h 1536294"/>
                              <a:gd name="connsiteX3601" fmla="*/ 2905843 w 2991568"/>
                              <a:gd name="connsiteY3601" fmla="*/ 1358160 h 1536294"/>
                              <a:gd name="connsiteX3602" fmla="*/ 2837436 w 2991568"/>
                              <a:gd name="connsiteY3602" fmla="*/ 1353831 h 1536294"/>
                              <a:gd name="connsiteX3603" fmla="*/ 2792409 w 2991568"/>
                              <a:gd name="connsiteY3603" fmla="*/ 1353831 h 1536294"/>
                              <a:gd name="connsiteX3604" fmla="*/ 2825313 w 2991568"/>
                              <a:gd name="connsiteY3604" fmla="*/ 1369417 h 1536294"/>
                              <a:gd name="connsiteX3605" fmla="*/ 2894586 w 2991568"/>
                              <a:gd name="connsiteY3605" fmla="*/ 1371149 h 1536294"/>
                              <a:gd name="connsiteX3606" fmla="*/ 2963859 w 2991568"/>
                              <a:gd name="connsiteY3606" fmla="*/ 1371149 h 1536294"/>
                              <a:gd name="connsiteX3607" fmla="*/ 2990702 w 2991568"/>
                              <a:gd name="connsiteY3607" fmla="*/ 1373747 h 1536294"/>
                              <a:gd name="connsiteX3608" fmla="*/ 2990702 w 2991568"/>
                              <a:gd name="connsiteY3608" fmla="*/ 1358160 h 1536294"/>
                              <a:gd name="connsiteX3609" fmla="*/ 2977713 w 2991568"/>
                              <a:gd name="connsiteY3609" fmla="*/ 1359026 h 1536294"/>
                              <a:gd name="connsiteX3610" fmla="*/ 308981 w 2991568"/>
                              <a:gd name="connsiteY3610" fmla="*/ 1126096 h 1536294"/>
                              <a:gd name="connsiteX3611" fmla="*/ 429343 w 2991568"/>
                              <a:gd name="connsiteY3611" fmla="*/ 1114840 h 1536294"/>
                              <a:gd name="connsiteX3612" fmla="*/ 467443 w 2991568"/>
                              <a:gd name="connsiteY3612" fmla="*/ 1113974 h 1536294"/>
                              <a:gd name="connsiteX3613" fmla="*/ 414622 w 2991568"/>
                              <a:gd name="connsiteY3613" fmla="*/ 1106181 h 1536294"/>
                              <a:gd name="connsiteX3614" fmla="*/ 414622 w 2991568"/>
                              <a:gd name="connsiteY3614" fmla="*/ 1106181 h 1536294"/>
                              <a:gd name="connsiteX3615" fmla="*/ 358338 w 2991568"/>
                              <a:gd name="connsiteY3615" fmla="*/ 1107046 h 1536294"/>
                              <a:gd name="connsiteX3616" fmla="*/ 289931 w 2991568"/>
                              <a:gd name="connsiteY3616" fmla="*/ 1109644 h 1536294"/>
                              <a:gd name="connsiteX3617" fmla="*/ 257027 w 2991568"/>
                              <a:gd name="connsiteY3617" fmla="*/ 1123499 h 1536294"/>
                              <a:gd name="connsiteX3618" fmla="*/ 308981 w 2991568"/>
                              <a:gd name="connsiteY3618" fmla="*/ 1126096 h 1536294"/>
                              <a:gd name="connsiteX3619" fmla="*/ 414622 w 2991568"/>
                              <a:gd name="connsiteY3619" fmla="*/ 1106181 h 1536294"/>
                              <a:gd name="connsiteX3620" fmla="*/ 414622 w 2991568"/>
                              <a:gd name="connsiteY3620" fmla="*/ 1106181 h 1536294"/>
                              <a:gd name="connsiteX3621" fmla="*/ 414622 w 2991568"/>
                              <a:gd name="connsiteY3621" fmla="*/ 1106181 h 1536294"/>
                              <a:gd name="connsiteX3622" fmla="*/ 418086 w 2991568"/>
                              <a:gd name="connsiteY3622" fmla="*/ 1250787 h 1536294"/>
                              <a:gd name="connsiteX3623" fmla="*/ 418086 w 2991568"/>
                              <a:gd name="connsiteY3623" fmla="*/ 1250787 h 1536294"/>
                              <a:gd name="connsiteX3624" fmla="*/ 418086 w 2991568"/>
                              <a:gd name="connsiteY3624" fmla="*/ 1250787 h 1536294"/>
                              <a:gd name="connsiteX3625" fmla="*/ 291663 w 2991568"/>
                              <a:gd name="connsiteY3625" fmla="*/ 1304474 h 1536294"/>
                              <a:gd name="connsiteX3626" fmla="*/ 358338 w 2991568"/>
                              <a:gd name="connsiteY3626" fmla="*/ 1298412 h 1536294"/>
                              <a:gd name="connsiteX3627" fmla="*/ 427611 w 2991568"/>
                              <a:gd name="connsiteY3627" fmla="*/ 1300144 h 1536294"/>
                              <a:gd name="connsiteX3628" fmla="*/ 489956 w 2991568"/>
                              <a:gd name="connsiteY3628" fmla="*/ 1306206 h 1536294"/>
                              <a:gd name="connsiteX3629" fmla="*/ 480431 w 2991568"/>
                              <a:gd name="connsiteY3629" fmla="*/ 1289753 h 1536294"/>
                              <a:gd name="connsiteX3630" fmla="*/ 415488 w 2991568"/>
                              <a:gd name="connsiteY3630" fmla="*/ 1289753 h 1536294"/>
                              <a:gd name="connsiteX3631" fmla="*/ 341886 w 2991568"/>
                              <a:gd name="connsiteY3631" fmla="*/ 1287156 h 1536294"/>
                              <a:gd name="connsiteX3632" fmla="*/ 274345 w 2991568"/>
                              <a:gd name="connsiteY3632" fmla="*/ 1288887 h 1536294"/>
                              <a:gd name="connsiteX3633" fmla="*/ 274345 w 2991568"/>
                              <a:gd name="connsiteY3633" fmla="*/ 1288887 h 1536294"/>
                              <a:gd name="connsiteX3634" fmla="*/ 274345 w 2991568"/>
                              <a:gd name="connsiteY3634" fmla="*/ 1288887 h 1536294"/>
                              <a:gd name="connsiteX3635" fmla="*/ 291663 w 2991568"/>
                              <a:gd name="connsiteY3635" fmla="*/ 1304474 h 1536294"/>
                              <a:gd name="connsiteX3636" fmla="*/ 283004 w 2991568"/>
                              <a:gd name="connsiteY3636" fmla="*/ 1272435 h 1536294"/>
                              <a:gd name="connsiteX3637" fmla="*/ 355740 w 2991568"/>
                              <a:gd name="connsiteY3637" fmla="*/ 1262044 h 1536294"/>
                              <a:gd name="connsiteX3638" fmla="*/ 422415 w 2991568"/>
                              <a:gd name="connsiteY3638" fmla="*/ 1260312 h 1536294"/>
                              <a:gd name="connsiteX3639" fmla="*/ 485627 w 2991568"/>
                              <a:gd name="connsiteY3639" fmla="*/ 1267240 h 1536294"/>
                              <a:gd name="connsiteX3640" fmla="*/ 458784 w 2991568"/>
                              <a:gd name="connsiteY3640" fmla="*/ 1250787 h 1536294"/>
                              <a:gd name="connsiteX3641" fmla="*/ 418086 w 2991568"/>
                              <a:gd name="connsiteY3641" fmla="*/ 1250787 h 1536294"/>
                              <a:gd name="connsiteX3642" fmla="*/ 418086 w 2991568"/>
                              <a:gd name="connsiteY3642" fmla="*/ 1250787 h 1536294"/>
                              <a:gd name="connsiteX3643" fmla="*/ 374790 w 2991568"/>
                              <a:gd name="connsiteY3643" fmla="*/ 1251653 h 1536294"/>
                              <a:gd name="connsiteX3644" fmla="*/ 290797 w 2991568"/>
                              <a:gd name="connsiteY3644" fmla="*/ 1255983 h 1536294"/>
                              <a:gd name="connsiteX3645" fmla="*/ 267418 w 2991568"/>
                              <a:gd name="connsiteY3645" fmla="*/ 1260312 h 1536294"/>
                              <a:gd name="connsiteX3646" fmla="*/ 283004 w 2991568"/>
                              <a:gd name="connsiteY3646" fmla="*/ 1272435 h 1536294"/>
                              <a:gd name="connsiteX3647" fmla="*/ 438002 w 2991568"/>
                              <a:gd name="connsiteY3647" fmla="*/ 1179783 h 1536294"/>
                              <a:gd name="connsiteX3648" fmla="*/ 339288 w 2991568"/>
                              <a:gd name="connsiteY3648" fmla="*/ 1183247 h 1536294"/>
                              <a:gd name="connsiteX3649" fmla="*/ 279540 w 2991568"/>
                              <a:gd name="connsiteY3649" fmla="*/ 1197101 h 1536294"/>
                              <a:gd name="connsiteX3650" fmla="*/ 317640 w 2991568"/>
                              <a:gd name="connsiteY3650" fmla="*/ 1196235 h 1536294"/>
                              <a:gd name="connsiteX3651" fmla="*/ 373059 w 2991568"/>
                              <a:gd name="connsiteY3651" fmla="*/ 1192771 h 1536294"/>
                              <a:gd name="connsiteX3652" fmla="*/ 481297 w 2991568"/>
                              <a:gd name="connsiteY3652" fmla="*/ 1190174 h 1536294"/>
                              <a:gd name="connsiteX3653" fmla="*/ 438002 w 2991568"/>
                              <a:gd name="connsiteY3653" fmla="*/ 1179783 h 1536294"/>
                              <a:gd name="connsiteX3654" fmla="*/ 559229 w 2991568"/>
                              <a:gd name="connsiteY3654" fmla="*/ 1407517 h 1536294"/>
                              <a:gd name="connsiteX3655" fmla="*/ 538447 w 2991568"/>
                              <a:gd name="connsiteY3655" fmla="*/ 1418774 h 1536294"/>
                              <a:gd name="connsiteX3656" fmla="*/ 593865 w 2991568"/>
                              <a:gd name="connsiteY3656" fmla="*/ 1421372 h 1536294"/>
                              <a:gd name="connsiteX3657" fmla="*/ 707300 w 2991568"/>
                              <a:gd name="connsiteY3657" fmla="*/ 1425701 h 1536294"/>
                              <a:gd name="connsiteX3658" fmla="*/ 736740 w 2991568"/>
                              <a:gd name="connsiteY3658" fmla="*/ 1421372 h 1536294"/>
                              <a:gd name="connsiteX3659" fmla="*/ 690847 w 2991568"/>
                              <a:gd name="connsiteY3659" fmla="*/ 1411846 h 1536294"/>
                              <a:gd name="connsiteX3660" fmla="*/ 559229 w 2991568"/>
                              <a:gd name="connsiteY3660" fmla="*/ 1407517 h 1536294"/>
                              <a:gd name="connsiteX3661" fmla="*/ 559229 w 2991568"/>
                              <a:gd name="connsiteY3661" fmla="*/ 1407517 h 1536294"/>
                              <a:gd name="connsiteX3662" fmla="*/ 1345475 w 2991568"/>
                              <a:gd name="connsiteY3662" fmla="*/ 1442153 h 1536294"/>
                              <a:gd name="connsiteX3663" fmla="*/ 1440725 w 2991568"/>
                              <a:gd name="connsiteY3663" fmla="*/ 1442153 h 1536294"/>
                              <a:gd name="connsiteX3664" fmla="*/ 1500472 w 2991568"/>
                              <a:gd name="connsiteY3664" fmla="*/ 1443019 h 1536294"/>
                              <a:gd name="connsiteX3665" fmla="*/ 1500472 w 2991568"/>
                              <a:gd name="connsiteY3665" fmla="*/ 1443019 h 1536294"/>
                              <a:gd name="connsiteX3666" fmla="*/ 1440725 w 2991568"/>
                              <a:gd name="connsiteY3666" fmla="*/ 1427433 h 1536294"/>
                              <a:gd name="connsiteX3667" fmla="*/ 1347206 w 2991568"/>
                              <a:gd name="connsiteY3667" fmla="*/ 1423969 h 1536294"/>
                              <a:gd name="connsiteX3668" fmla="*/ 1275336 w 2991568"/>
                              <a:gd name="connsiteY3668" fmla="*/ 1430031 h 1536294"/>
                              <a:gd name="connsiteX3669" fmla="*/ 1345475 w 2991568"/>
                              <a:gd name="connsiteY3669" fmla="*/ 1442153 h 1536294"/>
                              <a:gd name="connsiteX3670" fmla="*/ 1066652 w 2991568"/>
                              <a:gd name="connsiteY3670" fmla="*/ 1448215 h 1536294"/>
                              <a:gd name="connsiteX3671" fmla="*/ 1066652 w 2991568"/>
                              <a:gd name="connsiteY3671" fmla="*/ 1448215 h 1536294"/>
                              <a:gd name="connsiteX3672" fmla="*/ 1066652 w 2991568"/>
                              <a:gd name="connsiteY3672" fmla="*/ 1448215 h 1536294"/>
                              <a:gd name="connsiteX3673" fmla="*/ 1066652 w 2991568"/>
                              <a:gd name="connsiteY3673" fmla="*/ 1448215 h 1536294"/>
                              <a:gd name="connsiteX3674" fmla="*/ 2800202 w 2991568"/>
                              <a:gd name="connsiteY3674" fmla="*/ 1514024 h 1536294"/>
                              <a:gd name="connsiteX3675" fmla="*/ 2876402 w 2991568"/>
                              <a:gd name="connsiteY3675" fmla="*/ 1521817 h 1536294"/>
                              <a:gd name="connsiteX3676" fmla="*/ 2960395 w 2991568"/>
                              <a:gd name="connsiteY3676" fmla="*/ 1523549 h 1536294"/>
                              <a:gd name="connsiteX3677" fmla="*/ 2989836 w 2991568"/>
                              <a:gd name="connsiteY3677" fmla="*/ 1526146 h 1536294"/>
                              <a:gd name="connsiteX3678" fmla="*/ 2989836 w 2991568"/>
                              <a:gd name="connsiteY3678" fmla="*/ 1512292 h 1536294"/>
                              <a:gd name="connsiteX3679" fmla="*/ 2924027 w 2991568"/>
                              <a:gd name="connsiteY3679" fmla="*/ 1510560 h 1536294"/>
                              <a:gd name="connsiteX3680" fmla="*/ 2800202 w 2991568"/>
                              <a:gd name="connsiteY3680" fmla="*/ 1514024 h 1536294"/>
                              <a:gd name="connsiteX3681" fmla="*/ 1244163 w 2991568"/>
                              <a:gd name="connsiteY3681" fmla="*/ 1424835 h 1536294"/>
                              <a:gd name="connsiteX3682" fmla="*/ 1148913 w 2991568"/>
                              <a:gd name="connsiteY3682" fmla="*/ 1430896 h 1536294"/>
                              <a:gd name="connsiteX3683" fmla="*/ 1012966 w 2991568"/>
                              <a:gd name="connsiteY3683" fmla="*/ 1432628 h 1536294"/>
                              <a:gd name="connsiteX3684" fmla="*/ 988720 w 2991568"/>
                              <a:gd name="connsiteY3684" fmla="*/ 1441287 h 1536294"/>
                              <a:gd name="connsiteX3685" fmla="*/ 1065786 w 2991568"/>
                              <a:gd name="connsiteY3685" fmla="*/ 1449081 h 1536294"/>
                              <a:gd name="connsiteX3686" fmla="*/ 1066652 w 2991568"/>
                              <a:gd name="connsiteY3686" fmla="*/ 1449081 h 1536294"/>
                              <a:gd name="connsiteX3687" fmla="*/ 1066652 w 2991568"/>
                              <a:gd name="connsiteY3687" fmla="*/ 1449081 h 1536294"/>
                              <a:gd name="connsiteX3688" fmla="*/ 1066652 w 2991568"/>
                              <a:gd name="connsiteY3688" fmla="*/ 1449081 h 1536294"/>
                              <a:gd name="connsiteX3689" fmla="*/ 1252822 w 2991568"/>
                              <a:gd name="connsiteY3689" fmla="*/ 1442153 h 1536294"/>
                              <a:gd name="connsiteX3690" fmla="*/ 1244163 w 2991568"/>
                              <a:gd name="connsiteY3690" fmla="*/ 1424835 h 1536294"/>
                              <a:gd name="connsiteX3691" fmla="*/ 1066652 w 2991568"/>
                              <a:gd name="connsiteY3691" fmla="*/ 1448215 h 1536294"/>
                              <a:gd name="connsiteX3692" fmla="*/ 1075311 w 2991568"/>
                              <a:gd name="connsiteY3692" fmla="*/ 1447349 h 1536294"/>
                              <a:gd name="connsiteX3693" fmla="*/ 1066652 w 2991568"/>
                              <a:gd name="connsiteY3693" fmla="*/ 1448215 h 1536294"/>
                              <a:gd name="connsiteX3694" fmla="*/ 1251956 w 2991568"/>
                              <a:gd name="connsiteY3694" fmla="*/ 1495840 h 1536294"/>
                              <a:gd name="connsiteX3695" fmla="*/ 1193941 w 2991568"/>
                              <a:gd name="connsiteY3695" fmla="*/ 1501035 h 1536294"/>
                              <a:gd name="connsiteX3696" fmla="*/ 1108216 w 2991568"/>
                              <a:gd name="connsiteY3696" fmla="*/ 1504499 h 1536294"/>
                              <a:gd name="connsiteX3697" fmla="*/ 1051932 w 2991568"/>
                              <a:gd name="connsiteY3697" fmla="*/ 1501035 h 1536294"/>
                              <a:gd name="connsiteX3698" fmla="*/ 1021625 w 2991568"/>
                              <a:gd name="connsiteY3698" fmla="*/ 1517487 h 1536294"/>
                              <a:gd name="connsiteX3699" fmla="*/ 1083970 w 2991568"/>
                              <a:gd name="connsiteY3699" fmla="*/ 1519219 h 1536294"/>
                              <a:gd name="connsiteX3700" fmla="*/ 1169695 w 2991568"/>
                              <a:gd name="connsiteY3700" fmla="*/ 1517487 h 1536294"/>
                              <a:gd name="connsiteX3701" fmla="*/ 1170561 w 2991568"/>
                              <a:gd name="connsiteY3701" fmla="*/ 1517487 h 1536294"/>
                              <a:gd name="connsiteX3702" fmla="*/ 1226845 w 2991568"/>
                              <a:gd name="connsiteY3702" fmla="*/ 1514890 h 1536294"/>
                              <a:gd name="connsiteX3703" fmla="*/ 1251956 w 2991568"/>
                              <a:gd name="connsiteY3703" fmla="*/ 1495840 h 1536294"/>
                              <a:gd name="connsiteX3704" fmla="*/ 1463238 w 2991568"/>
                              <a:gd name="connsiteY3704" fmla="*/ 1356428 h 1536294"/>
                              <a:gd name="connsiteX3705" fmla="*/ 1391368 w 2991568"/>
                              <a:gd name="connsiteY3705" fmla="*/ 1355562 h 1536294"/>
                              <a:gd name="connsiteX3706" fmla="*/ 1322961 w 2991568"/>
                              <a:gd name="connsiteY3706" fmla="*/ 1351233 h 1536294"/>
                              <a:gd name="connsiteX3707" fmla="*/ 1277934 w 2991568"/>
                              <a:gd name="connsiteY3707" fmla="*/ 1351233 h 1536294"/>
                              <a:gd name="connsiteX3708" fmla="*/ 1310838 w 2991568"/>
                              <a:gd name="connsiteY3708" fmla="*/ 1366819 h 1536294"/>
                              <a:gd name="connsiteX3709" fmla="*/ 1380111 w 2991568"/>
                              <a:gd name="connsiteY3709" fmla="*/ 1368551 h 1536294"/>
                              <a:gd name="connsiteX3710" fmla="*/ 1449384 w 2991568"/>
                              <a:gd name="connsiteY3710" fmla="*/ 1368551 h 1536294"/>
                              <a:gd name="connsiteX3711" fmla="*/ 1501338 w 2991568"/>
                              <a:gd name="connsiteY3711" fmla="*/ 1368551 h 1536294"/>
                              <a:gd name="connsiteX3712" fmla="*/ 1501338 w 2991568"/>
                              <a:gd name="connsiteY3712" fmla="*/ 1368551 h 1536294"/>
                              <a:gd name="connsiteX3713" fmla="*/ 1501338 w 2991568"/>
                              <a:gd name="connsiteY3713" fmla="*/ 1368551 h 1536294"/>
                              <a:gd name="connsiteX3714" fmla="*/ 1463238 w 2991568"/>
                              <a:gd name="connsiteY3714" fmla="*/ 1356428 h 1536294"/>
                              <a:gd name="connsiteX3715" fmla="*/ 1493545 w 2991568"/>
                              <a:gd name="connsiteY3715" fmla="*/ 1333049 h 1536294"/>
                              <a:gd name="connsiteX3716" fmla="*/ 1488350 w 2991568"/>
                              <a:gd name="connsiteY3716" fmla="*/ 1334781 h 1536294"/>
                              <a:gd name="connsiteX3717" fmla="*/ 1493545 w 2991568"/>
                              <a:gd name="connsiteY3717" fmla="*/ 1333049 h 1536294"/>
                              <a:gd name="connsiteX3718" fmla="*/ 1345475 w 2991568"/>
                              <a:gd name="connsiteY3718" fmla="*/ 1171124 h 1536294"/>
                              <a:gd name="connsiteX3719" fmla="*/ 1425138 w 2991568"/>
                              <a:gd name="connsiteY3719" fmla="*/ 1175453 h 1536294"/>
                              <a:gd name="connsiteX3720" fmla="*/ 1502204 w 2991568"/>
                              <a:gd name="connsiteY3720" fmla="*/ 1182381 h 1536294"/>
                              <a:gd name="connsiteX3721" fmla="*/ 1502204 w 2991568"/>
                              <a:gd name="connsiteY3721" fmla="*/ 1182381 h 1536294"/>
                              <a:gd name="connsiteX3722" fmla="*/ 1502204 w 2991568"/>
                              <a:gd name="connsiteY3722" fmla="*/ 1182381 h 1536294"/>
                              <a:gd name="connsiteX3723" fmla="*/ 1505668 w 2991568"/>
                              <a:gd name="connsiteY3723" fmla="*/ 1165928 h 1536294"/>
                              <a:gd name="connsiteX3724" fmla="*/ 1471032 w 2991568"/>
                              <a:gd name="connsiteY3724" fmla="*/ 1162465 h 1536294"/>
                              <a:gd name="connsiteX3725" fmla="*/ 1406088 w 2991568"/>
                              <a:gd name="connsiteY3725" fmla="*/ 1161599 h 1536294"/>
                              <a:gd name="connsiteX3726" fmla="*/ 1332486 w 2991568"/>
                              <a:gd name="connsiteY3726" fmla="*/ 1152940 h 1536294"/>
                              <a:gd name="connsiteX3727" fmla="*/ 1264079 w 2991568"/>
                              <a:gd name="connsiteY3727" fmla="*/ 1161599 h 1536294"/>
                              <a:gd name="connsiteX3728" fmla="*/ 1345475 w 2991568"/>
                              <a:gd name="connsiteY3728" fmla="*/ 1171124 h 1536294"/>
                              <a:gd name="connsiteX3729" fmla="*/ 1451981 w 2991568"/>
                              <a:gd name="connsiteY3729" fmla="*/ 1405785 h 1536294"/>
                              <a:gd name="connsiteX3730" fmla="*/ 1498740 w 2991568"/>
                              <a:gd name="connsiteY3730" fmla="*/ 1404053 h 1536294"/>
                              <a:gd name="connsiteX3731" fmla="*/ 1482288 w 2991568"/>
                              <a:gd name="connsiteY3731" fmla="*/ 1390199 h 1536294"/>
                              <a:gd name="connsiteX3732" fmla="*/ 1411284 w 2991568"/>
                              <a:gd name="connsiteY3732" fmla="*/ 1389333 h 1536294"/>
                              <a:gd name="connsiteX3733" fmla="*/ 1277068 w 2991568"/>
                              <a:gd name="connsiteY3733" fmla="*/ 1391065 h 1536294"/>
                              <a:gd name="connsiteX3734" fmla="*/ 1380977 w 2991568"/>
                              <a:gd name="connsiteY3734" fmla="*/ 1403187 h 1536294"/>
                              <a:gd name="connsiteX3735" fmla="*/ 1451981 w 2991568"/>
                              <a:gd name="connsiteY3735" fmla="*/ 1405785 h 1536294"/>
                              <a:gd name="connsiteX3736" fmla="*/ 1081372 w 2991568"/>
                              <a:gd name="connsiteY3736" fmla="*/ 1447349 h 1536294"/>
                              <a:gd name="connsiteX3737" fmla="*/ 1081372 w 2991568"/>
                              <a:gd name="connsiteY3737" fmla="*/ 1447349 h 1536294"/>
                              <a:gd name="connsiteX3738" fmla="*/ 1081372 w 2991568"/>
                              <a:gd name="connsiteY3738" fmla="*/ 1447349 h 1536294"/>
                              <a:gd name="connsiteX3739" fmla="*/ 959279 w 2991568"/>
                              <a:gd name="connsiteY3739" fmla="*/ 1496706 h 1536294"/>
                              <a:gd name="connsiteX3740" fmla="*/ 954084 w 2991568"/>
                              <a:gd name="connsiteY3740" fmla="*/ 1497571 h 1536294"/>
                              <a:gd name="connsiteX3741" fmla="*/ 959279 w 2991568"/>
                              <a:gd name="connsiteY3741" fmla="*/ 1496706 h 1536294"/>
                              <a:gd name="connsiteX3742" fmla="*/ 974865 w 2991568"/>
                              <a:gd name="connsiteY3742" fmla="*/ 1510560 h 1536294"/>
                              <a:gd name="connsiteX3743" fmla="*/ 917716 w 2991568"/>
                              <a:gd name="connsiteY3743" fmla="*/ 1514024 h 1536294"/>
                              <a:gd name="connsiteX3744" fmla="*/ 793024 w 2991568"/>
                              <a:gd name="connsiteY3744" fmla="*/ 1510560 h 1536294"/>
                              <a:gd name="connsiteX3745" fmla="*/ 780036 w 2991568"/>
                              <a:gd name="connsiteY3745" fmla="*/ 1529610 h 1536294"/>
                              <a:gd name="connsiteX3746" fmla="*/ 847577 w 2991568"/>
                              <a:gd name="connsiteY3746" fmla="*/ 1530476 h 1536294"/>
                              <a:gd name="connsiteX3747" fmla="*/ 847577 w 2991568"/>
                              <a:gd name="connsiteY3747" fmla="*/ 1530476 h 1536294"/>
                              <a:gd name="connsiteX3748" fmla="*/ 862297 w 2991568"/>
                              <a:gd name="connsiteY3748" fmla="*/ 1530476 h 1536294"/>
                              <a:gd name="connsiteX3749" fmla="*/ 848443 w 2991568"/>
                              <a:gd name="connsiteY3749" fmla="*/ 1530476 h 1536294"/>
                              <a:gd name="connsiteX3750" fmla="*/ 978329 w 2991568"/>
                              <a:gd name="connsiteY3750" fmla="*/ 1520951 h 1536294"/>
                              <a:gd name="connsiteX3751" fmla="*/ 974865 w 2991568"/>
                              <a:gd name="connsiteY3751" fmla="*/ 1510560 h 1536294"/>
                              <a:gd name="connsiteX3752" fmla="*/ 2955200 w 2991568"/>
                              <a:gd name="connsiteY3752" fmla="*/ 1430896 h 1536294"/>
                              <a:gd name="connsiteX3753" fmla="*/ 2861682 w 2991568"/>
                              <a:gd name="connsiteY3753" fmla="*/ 1427433 h 1536294"/>
                              <a:gd name="connsiteX3754" fmla="*/ 2789811 w 2991568"/>
                              <a:gd name="connsiteY3754" fmla="*/ 1433494 h 1536294"/>
                              <a:gd name="connsiteX3755" fmla="*/ 2859084 w 2991568"/>
                              <a:gd name="connsiteY3755" fmla="*/ 1444751 h 1536294"/>
                              <a:gd name="connsiteX3756" fmla="*/ 2954334 w 2991568"/>
                              <a:gd name="connsiteY3756" fmla="*/ 1444751 h 1536294"/>
                              <a:gd name="connsiteX3757" fmla="*/ 2988971 w 2991568"/>
                              <a:gd name="connsiteY3757" fmla="*/ 1449081 h 1536294"/>
                              <a:gd name="connsiteX3758" fmla="*/ 2988971 w 2991568"/>
                              <a:gd name="connsiteY3758" fmla="*/ 1430031 h 1536294"/>
                              <a:gd name="connsiteX3759" fmla="*/ 2955200 w 2991568"/>
                              <a:gd name="connsiteY3759" fmla="*/ 1430896 h 1536294"/>
                              <a:gd name="connsiteX3760" fmla="*/ 971402 w 2991568"/>
                              <a:gd name="connsiteY3760" fmla="*/ 1495840 h 1536294"/>
                              <a:gd name="connsiteX3761" fmla="*/ 959279 w 2991568"/>
                              <a:gd name="connsiteY3761" fmla="*/ 1497571 h 1536294"/>
                              <a:gd name="connsiteX3762" fmla="*/ 971402 w 2991568"/>
                              <a:gd name="connsiteY3762" fmla="*/ 1495840 h 1536294"/>
                              <a:gd name="connsiteX3763" fmla="*/ 2925759 w 2991568"/>
                              <a:gd name="connsiteY3763" fmla="*/ 1392796 h 1536294"/>
                              <a:gd name="connsiteX3764" fmla="*/ 2791543 w 2991568"/>
                              <a:gd name="connsiteY3764" fmla="*/ 1394528 h 1536294"/>
                              <a:gd name="connsiteX3765" fmla="*/ 2895452 w 2991568"/>
                              <a:gd name="connsiteY3765" fmla="*/ 1406651 h 1536294"/>
                              <a:gd name="connsiteX3766" fmla="*/ 2967323 w 2991568"/>
                              <a:gd name="connsiteY3766" fmla="*/ 1408383 h 1536294"/>
                              <a:gd name="connsiteX3767" fmla="*/ 2990702 w 2991568"/>
                              <a:gd name="connsiteY3767" fmla="*/ 1410980 h 1536294"/>
                              <a:gd name="connsiteX3768" fmla="*/ 2990702 w 2991568"/>
                              <a:gd name="connsiteY3768" fmla="*/ 1392796 h 1536294"/>
                              <a:gd name="connsiteX3769" fmla="*/ 2925759 w 2991568"/>
                              <a:gd name="connsiteY3769" fmla="*/ 1392796 h 1536294"/>
                              <a:gd name="connsiteX3770" fmla="*/ 1163634 w 2991568"/>
                              <a:gd name="connsiteY3770" fmla="*/ 1482851 h 1536294"/>
                              <a:gd name="connsiteX3771" fmla="*/ 1163634 w 2991568"/>
                              <a:gd name="connsiteY3771" fmla="*/ 1482851 h 1536294"/>
                              <a:gd name="connsiteX3772" fmla="*/ 1225113 w 2991568"/>
                              <a:gd name="connsiteY3772" fmla="*/ 1478521 h 1536294"/>
                              <a:gd name="connsiteX3773" fmla="*/ 1235504 w 2991568"/>
                              <a:gd name="connsiteY3773" fmla="*/ 1459471 h 1536294"/>
                              <a:gd name="connsiteX3774" fmla="*/ 1094361 w 2991568"/>
                              <a:gd name="connsiteY3774" fmla="*/ 1468131 h 1536294"/>
                              <a:gd name="connsiteX3775" fmla="*/ 1032015 w 2991568"/>
                              <a:gd name="connsiteY3775" fmla="*/ 1465533 h 1536294"/>
                              <a:gd name="connsiteX3776" fmla="*/ 1023356 w 2991568"/>
                              <a:gd name="connsiteY3776" fmla="*/ 1481985 h 1536294"/>
                              <a:gd name="connsiteX3777" fmla="*/ 1163634 w 2991568"/>
                              <a:gd name="connsiteY3777" fmla="*/ 1482851 h 1536294"/>
                              <a:gd name="connsiteX3778" fmla="*/ 847577 w 2991568"/>
                              <a:gd name="connsiteY3778" fmla="*/ 1529610 h 1536294"/>
                              <a:gd name="connsiteX3779" fmla="*/ 847577 w 2991568"/>
                              <a:gd name="connsiteY3779" fmla="*/ 1529610 h 1536294"/>
                              <a:gd name="connsiteX3780" fmla="*/ 847577 w 2991568"/>
                              <a:gd name="connsiteY3780" fmla="*/ 1529610 h 1536294"/>
                              <a:gd name="connsiteX3781" fmla="*/ 847577 w 2991568"/>
                              <a:gd name="connsiteY3781" fmla="*/ 1529610 h 1536294"/>
                              <a:gd name="connsiteX3782" fmla="*/ 1164500 w 2991568"/>
                              <a:gd name="connsiteY3782" fmla="*/ 1482851 h 1536294"/>
                              <a:gd name="connsiteX3783" fmla="*/ 1164500 w 2991568"/>
                              <a:gd name="connsiteY3783" fmla="*/ 1482851 h 1536294"/>
                              <a:gd name="connsiteX3784" fmla="*/ 1164500 w 2991568"/>
                              <a:gd name="connsiteY3784" fmla="*/ 1482851 h 1536294"/>
                              <a:gd name="connsiteX3785" fmla="*/ 2900648 w 2991568"/>
                              <a:gd name="connsiteY3785" fmla="*/ 1468997 h 1536294"/>
                              <a:gd name="connsiteX3786" fmla="*/ 2782018 w 2991568"/>
                              <a:gd name="connsiteY3786" fmla="*/ 1478521 h 1536294"/>
                              <a:gd name="connsiteX3787" fmla="*/ 2908441 w 2991568"/>
                              <a:gd name="connsiteY3787" fmla="*/ 1485449 h 1536294"/>
                              <a:gd name="connsiteX3788" fmla="*/ 2908441 w 2991568"/>
                              <a:gd name="connsiteY3788" fmla="*/ 1485449 h 1536294"/>
                              <a:gd name="connsiteX3789" fmla="*/ 2989836 w 2991568"/>
                              <a:gd name="connsiteY3789" fmla="*/ 1488046 h 1536294"/>
                              <a:gd name="connsiteX3790" fmla="*/ 2989836 w 2991568"/>
                              <a:gd name="connsiteY3790" fmla="*/ 1471594 h 1536294"/>
                              <a:gd name="connsiteX3791" fmla="*/ 2900648 w 2991568"/>
                              <a:gd name="connsiteY3791" fmla="*/ 1468997 h 1536294"/>
                              <a:gd name="connsiteX3792" fmla="*/ 935900 w 2991568"/>
                              <a:gd name="connsiteY3792" fmla="*/ 1481119 h 1536294"/>
                              <a:gd name="connsiteX3793" fmla="*/ 789561 w 2991568"/>
                              <a:gd name="connsiteY3793" fmla="*/ 1478521 h 1536294"/>
                              <a:gd name="connsiteX3794" fmla="*/ 760986 w 2991568"/>
                              <a:gd name="connsiteY3794" fmla="*/ 1492376 h 1536294"/>
                              <a:gd name="connsiteX3795" fmla="*/ 812941 w 2991568"/>
                              <a:gd name="connsiteY3795" fmla="*/ 1492376 h 1536294"/>
                              <a:gd name="connsiteX3796" fmla="*/ 970536 w 2991568"/>
                              <a:gd name="connsiteY3796" fmla="*/ 1495840 h 1536294"/>
                              <a:gd name="connsiteX3797" fmla="*/ 970536 w 2991568"/>
                              <a:gd name="connsiteY3797" fmla="*/ 1495840 h 1536294"/>
                              <a:gd name="connsiteX3798" fmla="*/ 970536 w 2991568"/>
                              <a:gd name="connsiteY3798" fmla="*/ 1495840 h 1536294"/>
                              <a:gd name="connsiteX3799" fmla="*/ 970536 w 2991568"/>
                              <a:gd name="connsiteY3799" fmla="*/ 1495840 h 1536294"/>
                              <a:gd name="connsiteX3800" fmla="*/ 990452 w 2991568"/>
                              <a:gd name="connsiteY3800" fmla="*/ 1485449 h 1536294"/>
                              <a:gd name="connsiteX3801" fmla="*/ 935900 w 2991568"/>
                              <a:gd name="connsiteY3801" fmla="*/ 1481119 h 1536294"/>
                              <a:gd name="connsiteX3802" fmla="*/ 753193 w 2991568"/>
                              <a:gd name="connsiteY3802" fmla="*/ 1381540 h 1536294"/>
                              <a:gd name="connsiteX3803" fmla="*/ 689981 w 2991568"/>
                              <a:gd name="connsiteY3803" fmla="*/ 1380674 h 1536294"/>
                              <a:gd name="connsiteX3804" fmla="*/ 551436 w 2991568"/>
                              <a:gd name="connsiteY3804" fmla="*/ 1375478 h 1536294"/>
                              <a:gd name="connsiteX3805" fmla="*/ 551436 w 2991568"/>
                              <a:gd name="connsiteY3805" fmla="*/ 1375478 h 1536294"/>
                              <a:gd name="connsiteX3806" fmla="*/ 551436 w 2991568"/>
                              <a:gd name="connsiteY3806" fmla="*/ 1375478 h 1536294"/>
                              <a:gd name="connsiteX3807" fmla="*/ 547972 w 2991568"/>
                              <a:gd name="connsiteY3807" fmla="*/ 1393662 h 1536294"/>
                              <a:gd name="connsiteX3808" fmla="*/ 616379 w 2991568"/>
                              <a:gd name="connsiteY3808" fmla="*/ 1391065 h 1536294"/>
                              <a:gd name="connsiteX3809" fmla="*/ 689981 w 2991568"/>
                              <a:gd name="connsiteY3809" fmla="*/ 1391065 h 1536294"/>
                              <a:gd name="connsiteX3810" fmla="*/ 756656 w 2991568"/>
                              <a:gd name="connsiteY3810" fmla="*/ 1394528 h 1536294"/>
                              <a:gd name="connsiteX3811" fmla="*/ 753193 w 2991568"/>
                              <a:gd name="connsiteY3811" fmla="*/ 1381540 h 1536294"/>
                              <a:gd name="connsiteX3812" fmla="*/ 242306 w 2991568"/>
                              <a:gd name="connsiteY3812" fmla="*/ 331192 h 1536294"/>
                              <a:gd name="connsiteX3813" fmla="*/ 242306 w 2991568"/>
                              <a:gd name="connsiteY3813" fmla="*/ 331192 h 1536294"/>
                              <a:gd name="connsiteX3814" fmla="*/ 242306 w 2991568"/>
                              <a:gd name="connsiteY3814" fmla="*/ 331192 h 1536294"/>
                              <a:gd name="connsiteX3815" fmla="*/ 553168 w 2991568"/>
                              <a:gd name="connsiteY3815" fmla="*/ 650712 h 1536294"/>
                              <a:gd name="connsiteX3816" fmla="*/ 611184 w 2991568"/>
                              <a:gd name="connsiteY3816" fmla="*/ 643785 h 1536294"/>
                              <a:gd name="connsiteX3817" fmla="*/ 696043 w 2991568"/>
                              <a:gd name="connsiteY3817" fmla="*/ 643785 h 1536294"/>
                              <a:gd name="connsiteX3818" fmla="*/ 755791 w 2991568"/>
                              <a:gd name="connsiteY3818" fmla="*/ 650712 h 1536294"/>
                              <a:gd name="connsiteX3819" fmla="*/ 766182 w 2991568"/>
                              <a:gd name="connsiteY3819" fmla="*/ 639456 h 1536294"/>
                              <a:gd name="connsiteX3820" fmla="*/ 735875 w 2991568"/>
                              <a:gd name="connsiteY3820" fmla="*/ 630796 h 1536294"/>
                              <a:gd name="connsiteX3821" fmla="*/ 571352 w 2991568"/>
                              <a:gd name="connsiteY3821" fmla="*/ 629930 h 1536294"/>
                              <a:gd name="connsiteX3822" fmla="*/ 553168 w 2991568"/>
                              <a:gd name="connsiteY3822" fmla="*/ 650712 h 1536294"/>
                              <a:gd name="connsiteX3823" fmla="*/ 760120 w 2991568"/>
                              <a:gd name="connsiteY3823" fmla="*/ 604819 h 1536294"/>
                              <a:gd name="connsiteX3824" fmla="*/ 692579 w 2991568"/>
                              <a:gd name="connsiteY3824" fmla="*/ 602221 h 1536294"/>
                              <a:gd name="connsiteX3825" fmla="*/ 551436 w 2991568"/>
                              <a:gd name="connsiteY3825" fmla="*/ 597026 h 1536294"/>
                              <a:gd name="connsiteX3826" fmla="*/ 551436 w 2991568"/>
                              <a:gd name="connsiteY3826" fmla="*/ 597026 h 1536294"/>
                              <a:gd name="connsiteX3827" fmla="*/ 551436 w 2991568"/>
                              <a:gd name="connsiteY3827" fmla="*/ 597026 h 1536294"/>
                              <a:gd name="connsiteX3828" fmla="*/ 547972 w 2991568"/>
                              <a:gd name="connsiteY3828" fmla="*/ 613478 h 1536294"/>
                              <a:gd name="connsiteX3829" fmla="*/ 611184 w 2991568"/>
                              <a:gd name="connsiteY3829" fmla="*/ 612612 h 1536294"/>
                              <a:gd name="connsiteX3830" fmla="*/ 740204 w 2991568"/>
                              <a:gd name="connsiteY3830" fmla="*/ 618674 h 1536294"/>
                              <a:gd name="connsiteX3831" fmla="*/ 767047 w 2991568"/>
                              <a:gd name="connsiteY3831" fmla="*/ 616076 h 1536294"/>
                              <a:gd name="connsiteX3832" fmla="*/ 760120 w 2991568"/>
                              <a:gd name="connsiteY3832" fmla="*/ 604819 h 1536294"/>
                              <a:gd name="connsiteX3833" fmla="*/ 572218 w 2991568"/>
                              <a:gd name="connsiteY3833" fmla="*/ 631662 h 1536294"/>
                              <a:gd name="connsiteX3834" fmla="*/ 572218 w 2991568"/>
                              <a:gd name="connsiteY3834" fmla="*/ 631662 h 1536294"/>
                              <a:gd name="connsiteX3835" fmla="*/ 572218 w 2991568"/>
                              <a:gd name="connsiteY3835" fmla="*/ 631662 h 1536294"/>
                              <a:gd name="connsiteX3836" fmla="*/ 779170 w 2991568"/>
                              <a:gd name="connsiteY3836" fmla="*/ 749426 h 1536294"/>
                              <a:gd name="connsiteX3837" fmla="*/ 902129 w 2991568"/>
                              <a:gd name="connsiteY3837" fmla="*/ 752890 h 1536294"/>
                              <a:gd name="connsiteX3838" fmla="*/ 902129 w 2991568"/>
                              <a:gd name="connsiteY3838" fmla="*/ 752890 h 1536294"/>
                              <a:gd name="connsiteX3839" fmla="*/ 902129 w 2991568"/>
                              <a:gd name="connsiteY3839" fmla="*/ 752890 h 1536294"/>
                              <a:gd name="connsiteX3840" fmla="*/ 953218 w 2991568"/>
                              <a:gd name="connsiteY3840" fmla="*/ 750292 h 1536294"/>
                              <a:gd name="connsiteX3841" fmla="*/ 947156 w 2991568"/>
                              <a:gd name="connsiteY3841" fmla="*/ 732974 h 1536294"/>
                              <a:gd name="connsiteX3842" fmla="*/ 825929 w 2991568"/>
                              <a:gd name="connsiteY3842" fmla="*/ 741633 h 1536294"/>
                              <a:gd name="connsiteX3843" fmla="*/ 778304 w 2991568"/>
                              <a:gd name="connsiteY3843" fmla="*/ 735571 h 1536294"/>
                              <a:gd name="connsiteX3844" fmla="*/ 779170 w 2991568"/>
                              <a:gd name="connsiteY3844" fmla="*/ 749426 h 1536294"/>
                              <a:gd name="connsiteX3845" fmla="*/ 870091 w 2991568"/>
                              <a:gd name="connsiteY3845" fmla="*/ 718253 h 1536294"/>
                              <a:gd name="connsiteX3846" fmla="*/ 964475 w 2991568"/>
                              <a:gd name="connsiteY3846" fmla="*/ 719119 h 1536294"/>
                              <a:gd name="connsiteX3847" fmla="*/ 964475 w 2991568"/>
                              <a:gd name="connsiteY3847" fmla="*/ 719119 h 1536294"/>
                              <a:gd name="connsiteX3848" fmla="*/ 903861 w 2991568"/>
                              <a:gd name="connsiteY3848" fmla="*/ 706131 h 1536294"/>
                              <a:gd name="connsiteX3849" fmla="*/ 837186 w 2991568"/>
                              <a:gd name="connsiteY3849" fmla="*/ 707862 h 1536294"/>
                              <a:gd name="connsiteX3850" fmla="*/ 790427 w 2991568"/>
                              <a:gd name="connsiteY3850" fmla="*/ 695740 h 1536294"/>
                              <a:gd name="connsiteX3851" fmla="*/ 807745 w 2991568"/>
                              <a:gd name="connsiteY3851" fmla="*/ 717387 h 1536294"/>
                              <a:gd name="connsiteX3852" fmla="*/ 870091 w 2991568"/>
                              <a:gd name="connsiteY3852" fmla="*/ 718253 h 1536294"/>
                              <a:gd name="connsiteX3853" fmla="*/ 2844364 w 2991568"/>
                              <a:gd name="connsiteY3853" fmla="*/ 782331 h 1536294"/>
                              <a:gd name="connsiteX3854" fmla="*/ 2795872 w 2991568"/>
                              <a:gd name="connsiteY3854" fmla="*/ 786660 h 1536294"/>
                              <a:gd name="connsiteX3855" fmla="*/ 2806263 w 2991568"/>
                              <a:gd name="connsiteY3855" fmla="*/ 799649 h 1536294"/>
                              <a:gd name="connsiteX3856" fmla="*/ 2880732 w 2991568"/>
                              <a:gd name="connsiteY3856" fmla="*/ 800515 h 1536294"/>
                              <a:gd name="connsiteX3857" fmla="*/ 2880732 w 2991568"/>
                              <a:gd name="connsiteY3857" fmla="*/ 800515 h 1536294"/>
                              <a:gd name="connsiteX3858" fmla="*/ 2989836 w 2991568"/>
                              <a:gd name="connsiteY3858" fmla="*/ 793587 h 1536294"/>
                              <a:gd name="connsiteX3859" fmla="*/ 2989836 w 2991568"/>
                              <a:gd name="connsiteY3859" fmla="*/ 773671 h 1536294"/>
                              <a:gd name="connsiteX3860" fmla="*/ 2913636 w 2991568"/>
                              <a:gd name="connsiteY3860" fmla="*/ 782331 h 1536294"/>
                              <a:gd name="connsiteX3861" fmla="*/ 2844364 w 2991568"/>
                              <a:gd name="connsiteY3861" fmla="*/ 782331 h 1536294"/>
                              <a:gd name="connsiteX3862" fmla="*/ 618977 w 2991568"/>
                              <a:gd name="connsiteY3862" fmla="*/ 664567 h 1536294"/>
                              <a:gd name="connsiteX3863" fmla="*/ 618977 w 2991568"/>
                              <a:gd name="connsiteY3863" fmla="*/ 664567 h 1536294"/>
                              <a:gd name="connsiteX3864" fmla="*/ 618977 w 2991568"/>
                              <a:gd name="connsiteY3864" fmla="*/ 664567 h 1536294"/>
                              <a:gd name="connsiteX3865" fmla="*/ 618977 w 2991568"/>
                              <a:gd name="connsiteY3865" fmla="*/ 664567 h 1536294"/>
                              <a:gd name="connsiteX3866" fmla="*/ 556631 w 2991568"/>
                              <a:gd name="connsiteY3866" fmla="*/ 698337 h 1536294"/>
                              <a:gd name="connsiteX3867" fmla="*/ 556631 w 2991568"/>
                              <a:gd name="connsiteY3867" fmla="*/ 698337 h 1536294"/>
                              <a:gd name="connsiteX3868" fmla="*/ 556631 w 2991568"/>
                              <a:gd name="connsiteY3868" fmla="*/ 698337 h 1536294"/>
                              <a:gd name="connsiteX3869" fmla="*/ 556631 w 2991568"/>
                              <a:gd name="connsiteY3869" fmla="*/ 698337 h 1536294"/>
                              <a:gd name="connsiteX3870" fmla="*/ 902129 w 2991568"/>
                              <a:gd name="connsiteY3870" fmla="*/ 752890 h 1536294"/>
                              <a:gd name="connsiteX3871" fmla="*/ 902129 w 2991568"/>
                              <a:gd name="connsiteY3871" fmla="*/ 752890 h 1536294"/>
                              <a:gd name="connsiteX3872" fmla="*/ 902129 w 2991568"/>
                              <a:gd name="connsiteY3872" fmla="*/ 752890 h 1536294"/>
                              <a:gd name="connsiteX3873" fmla="*/ 902129 w 2991568"/>
                              <a:gd name="connsiteY3873" fmla="*/ 752890 h 1536294"/>
                              <a:gd name="connsiteX3874" fmla="*/ 2846095 w 2991568"/>
                              <a:gd name="connsiteY3874" fmla="*/ 762415 h 1536294"/>
                              <a:gd name="connsiteX3875" fmla="*/ 2844364 w 2991568"/>
                              <a:gd name="connsiteY3875" fmla="*/ 762415 h 1536294"/>
                              <a:gd name="connsiteX3876" fmla="*/ 2846095 w 2991568"/>
                              <a:gd name="connsiteY3876" fmla="*/ 762415 h 1536294"/>
                              <a:gd name="connsiteX3877" fmla="*/ 556631 w 2991568"/>
                              <a:gd name="connsiteY3877" fmla="*/ 698337 h 1536294"/>
                              <a:gd name="connsiteX3878" fmla="*/ 617245 w 2991568"/>
                              <a:gd name="connsiteY3878" fmla="*/ 711326 h 1536294"/>
                              <a:gd name="connsiteX3879" fmla="*/ 683920 w 2991568"/>
                              <a:gd name="connsiteY3879" fmla="*/ 709594 h 1536294"/>
                              <a:gd name="connsiteX3880" fmla="*/ 730679 w 2991568"/>
                              <a:gd name="connsiteY3880" fmla="*/ 721717 h 1536294"/>
                              <a:gd name="connsiteX3881" fmla="*/ 713361 w 2991568"/>
                              <a:gd name="connsiteY3881" fmla="*/ 700069 h 1536294"/>
                              <a:gd name="connsiteX3882" fmla="*/ 651881 w 2991568"/>
                              <a:gd name="connsiteY3882" fmla="*/ 699203 h 1536294"/>
                              <a:gd name="connsiteX3883" fmla="*/ 556631 w 2991568"/>
                              <a:gd name="connsiteY3883" fmla="*/ 698337 h 1536294"/>
                              <a:gd name="connsiteX3884" fmla="*/ 556631 w 2991568"/>
                              <a:gd name="connsiteY3884" fmla="*/ 698337 h 1536294"/>
                              <a:gd name="connsiteX3885" fmla="*/ 556631 w 2991568"/>
                              <a:gd name="connsiteY3885" fmla="*/ 698337 h 1536294"/>
                              <a:gd name="connsiteX3886" fmla="*/ 961011 w 2991568"/>
                              <a:gd name="connsiteY3886" fmla="*/ 874983 h 1536294"/>
                              <a:gd name="connsiteX3887" fmla="*/ 909922 w 2991568"/>
                              <a:gd name="connsiteY3887" fmla="*/ 872385 h 1536294"/>
                              <a:gd name="connsiteX3888" fmla="*/ 861432 w 2991568"/>
                              <a:gd name="connsiteY3888" fmla="*/ 875849 h 1536294"/>
                              <a:gd name="connsiteX3889" fmla="*/ 803416 w 2991568"/>
                              <a:gd name="connsiteY3889" fmla="*/ 867190 h 1536294"/>
                              <a:gd name="connsiteX3890" fmla="*/ 761852 w 2991568"/>
                              <a:gd name="connsiteY3890" fmla="*/ 873251 h 1536294"/>
                              <a:gd name="connsiteX3891" fmla="*/ 807745 w 2991568"/>
                              <a:gd name="connsiteY3891" fmla="*/ 883642 h 1536294"/>
                              <a:gd name="connsiteX3892" fmla="*/ 945425 w 2991568"/>
                              <a:gd name="connsiteY3892" fmla="*/ 886240 h 1536294"/>
                              <a:gd name="connsiteX3893" fmla="*/ 961011 w 2991568"/>
                              <a:gd name="connsiteY3893" fmla="*/ 874983 h 1536294"/>
                              <a:gd name="connsiteX3894" fmla="*/ 2817520 w 2991568"/>
                              <a:gd name="connsiteY3894" fmla="*/ 739035 h 1536294"/>
                              <a:gd name="connsiteX3895" fmla="*/ 2788945 w 2991568"/>
                              <a:gd name="connsiteY3895" fmla="*/ 747694 h 1536294"/>
                              <a:gd name="connsiteX3896" fmla="*/ 2801068 w 2991568"/>
                              <a:gd name="connsiteY3896" fmla="*/ 758951 h 1536294"/>
                              <a:gd name="connsiteX3897" fmla="*/ 2844364 w 2991568"/>
                              <a:gd name="connsiteY3897" fmla="*/ 761549 h 1536294"/>
                              <a:gd name="connsiteX3898" fmla="*/ 2846095 w 2991568"/>
                              <a:gd name="connsiteY3898" fmla="*/ 761549 h 1536294"/>
                              <a:gd name="connsiteX3899" fmla="*/ 2989836 w 2991568"/>
                              <a:gd name="connsiteY3899" fmla="*/ 752024 h 1536294"/>
                              <a:gd name="connsiteX3900" fmla="*/ 2989836 w 2991568"/>
                              <a:gd name="connsiteY3900" fmla="*/ 732974 h 1536294"/>
                              <a:gd name="connsiteX3901" fmla="*/ 2974250 w 2991568"/>
                              <a:gd name="connsiteY3901" fmla="*/ 736437 h 1536294"/>
                              <a:gd name="connsiteX3902" fmla="*/ 2817520 w 2991568"/>
                              <a:gd name="connsiteY3902" fmla="*/ 739035 h 1536294"/>
                              <a:gd name="connsiteX3903" fmla="*/ 944559 w 2991568"/>
                              <a:gd name="connsiteY3903" fmla="*/ 887106 h 1536294"/>
                              <a:gd name="connsiteX3904" fmla="*/ 944559 w 2991568"/>
                              <a:gd name="connsiteY3904" fmla="*/ 887106 h 1536294"/>
                              <a:gd name="connsiteX3905" fmla="*/ 944559 w 2991568"/>
                              <a:gd name="connsiteY3905" fmla="*/ 887106 h 1536294"/>
                              <a:gd name="connsiteX3906" fmla="*/ 967072 w 2991568"/>
                              <a:gd name="connsiteY3906" fmla="*/ 835151 h 1536294"/>
                              <a:gd name="connsiteX3907" fmla="*/ 910788 w 2991568"/>
                              <a:gd name="connsiteY3907" fmla="*/ 838615 h 1536294"/>
                              <a:gd name="connsiteX3908" fmla="*/ 780902 w 2991568"/>
                              <a:gd name="connsiteY3908" fmla="*/ 834285 h 1536294"/>
                              <a:gd name="connsiteX3909" fmla="*/ 780902 w 2991568"/>
                              <a:gd name="connsiteY3909" fmla="*/ 849871 h 1536294"/>
                              <a:gd name="connsiteX3910" fmla="*/ 842381 w 2991568"/>
                              <a:gd name="connsiteY3910" fmla="*/ 851603 h 1536294"/>
                              <a:gd name="connsiteX3911" fmla="*/ 971402 w 2991568"/>
                              <a:gd name="connsiteY3911" fmla="*/ 854201 h 1536294"/>
                              <a:gd name="connsiteX3912" fmla="*/ 971402 w 2991568"/>
                              <a:gd name="connsiteY3912" fmla="*/ 854201 h 1536294"/>
                              <a:gd name="connsiteX3913" fmla="*/ 971402 w 2991568"/>
                              <a:gd name="connsiteY3913" fmla="*/ 854201 h 1536294"/>
                              <a:gd name="connsiteX3914" fmla="*/ 967072 w 2991568"/>
                              <a:gd name="connsiteY3914" fmla="*/ 835151 h 1536294"/>
                              <a:gd name="connsiteX3915" fmla="*/ 1226845 w 2991568"/>
                              <a:gd name="connsiteY3915" fmla="*/ 769342 h 1536294"/>
                              <a:gd name="connsiteX3916" fmla="*/ 1226845 w 2991568"/>
                              <a:gd name="connsiteY3916" fmla="*/ 769342 h 1536294"/>
                              <a:gd name="connsiteX3917" fmla="*/ 1226845 w 2991568"/>
                              <a:gd name="connsiteY3917" fmla="*/ 769342 h 1536294"/>
                              <a:gd name="connsiteX3918" fmla="*/ 782634 w 2991568"/>
                              <a:gd name="connsiteY3918" fmla="*/ 798783 h 1536294"/>
                              <a:gd name="connsiteX3919" fmla="*/ 755791 w 2991568"/>
                              <a:gd name="connsiteY3919" fmla="*/ 801381 h 1536294"/>
                              <a:gd name="connsiteX3920" fmla="*/ 762718 w 2991568"/>
                              <a:gd name="connsiteY3920" fmla="*/ 812637 h 1536294"/>
                              <a:gd name="connsiteX3921" fmla="*/ 830259 w 2991568"/>
                              <a:gd name="connsiteY3921" fmla="*/ 815235 h 1536294"/>
                              <a:gd name="connsiteX3922" fmla="*/ 971402 w 2991568"/>
                              <a:gd name="connsiteY3922" fmla="*/ 820430 h 1536294"/>
                              <a:gd name="connsiteX3923" fmla="*/ 971402 w 2991568"/>
                              <a:gd name="connsiteY3923" fmla="*/ 820430 h 1536294"/>
                              <a:gd name="connsiteX3924" fmla="*/ 971402 w 2991568"/>
                              <a:gd name="connsiteY3924" fmla="*/ 820430 h 1536294"/>
                              <a:gd name="connsiteX3925" fmla="*/ 974865 w 2991568"/>
                              <a:gd name="connsiteY3925" fmla="*/ 803978 h 1536294"/>
                              <a:gd name="connsiteX3926" fmla="*/ 911654 w 2991568"/>
                              <a:gd name="connsiteY3926" fmla="*/ 804844 h 1536294"/>
                              <a:gd name="connsiteX3927" fmla="*/ 782634 w 2991568"/>
                              <a:gd name="connsiteY3927" fmla="*/ 798783 h 1536294"/>
                              <a:gd name="connsiteX3928" fmla="*/ 741936 w 2991568"/>
                              <a:gd name="connsiteY3928" fmla="*/ 668031 h 1536294"/>
                              <a:gd name="connsiteX3929" fmla="*/ 618977 w 2991568"/>
                              <a:gd name="connsiteY3929" fmla="*/ 664567 h 1536294"/>
                              <a:gd name="connsiteX3930" fmla="*/ 618977 w 2991568"/>
                              <a:gd name="connsiteY3930" fmla="*/ 664567 h 1536294"/>
                              <a:gd name="connsiteX3931" fmla="*/ 617245 w 2991568"/>
                              <a:gd name="connsiteY3931" fmla="*/ 664567 h 1536294"/>
                              <a:gd name="connsiteX3932" fmla="*/ 618977 w 2991568"/>
                              <a:gd name="connsiteY3932" fmla="*/ 664567 h 1536294"/>
                              <a:gd name="connsiteX3933" fmla="*/ 567022 w 2991568"/>
                              <a:gd name="connsiteY3933" fmla="*/ 667165 h 1536294"/>
                              <a:gd name="connsiteX3934" fmla="*/ 573084 w 2991568"/>
                              <a:gd name="connsiteY3934" fmla="*/ 684483 h 1536294"/>
                              <a:gd name="connsiteX3935" fmla="*/ 694311 w 2991568"/>
                              <a:gd name="connsiteY3935" fmla="*/ 675824 h 1536294"/>
                              <a:gd name="connsiteX3936" fmla="*/ 741936 w 2991568"/>
                              <a:gd name="connsiteY3936" fmla="*/ 681885 h 1536294"/>
                              <a:gd name="connsiteX3937" fmla="*/ 741936 w 2991568"/>
                              <a:gd name="connsiteY3937" fmla="*/ 668031 h 1536294"/>
                              <a:gd name="connsiteX3938" fmla="*/ 936765 w 2991568"/>
                              <a:gd name="connsiteY3938" fmla="*/ 786660 h 1536294"/>
                              <a:gd name="connsiteX3939" fmla="*/ 929838 w 2991568"/>
                              <a:gd name="connsiteY3939" fmla="*/ 786660 h 1536294"/>
                              <a:gd name="connsiteX3940" fmla="*/ 936765 w 2991568"/>
                              <a:gd name="connsiteY3940" fmla="*/ 786660 h 1536294"/>
                              <a:gd name="connsiteX3941" fmla="*/ 948022 w 2991568"/>
                              <a:gd name="connsiteY3941" fmla="*/ 785794 h 1536294"/>
                              <a:gd name="connsiteX3942" fmla="*/ 944559 w 2991568"/>
                              <a:gd name="connsiteY3942" fmla="*/ 785794 h 1536294"/>
                              <a:gd name="connsiteX3943" fmla="*/ 948022 w 2991568"/>
                              <a:gd name="connsiteY3943" fmla="*/ 785794 h 1536294"/>
                              <a:gd name="connsiteX3944" fmla="*/ 2476352 w 2991568"/>
                              <a:gd name="connsiteY3944" fmla="*/ 1499303 h 1536294"/>
                              <a:gd name="connsiteX3945" fmla="*/ 2468559 w 2991568"/>
                              <a:gd name="connsiteY3945" fmla="*/ 1500169 h 1536294"/>
                              <a:gd name="connsiteX3946" fmla="*/ 2476352 w 2991568"/>
                              <a:gd name="connsiteY3946" fmla="*/ 1499303 h 1536294"/>
                              <a:gd name="connsiteX3947" fmla="*/ 948888 w 2991568"/>
                              <a:gd name="connsiteY3947" fmla="*/ 785794 h 1536294"/>
                              <a:gd name="connsiteX3948" fmla="*/ 948888 w 2991568"/>
                              <a:gd name="connsiteY3948" fmla="*/ 785794 h 1536294"/>
                              <a:gd name="connsiteX3949" fmla="*/ 948888 w 2991568"/>
                              <a:gd name="connsiteY3949" fmla="*/ 785794 h 1536294"/>
                              <a:gd name="connsiteX3950" fmla="*/ 1229443 w 2991568"/>
                              <a:gd name="connsiteY3950" fmla="*/ 629065 h 1536294"/>
                              <a:gd name="connsiteX3951" fmla="*/ 1229443 w 2991568"/>
                              <a:gd name="connsiteY3951" fmla="*/ 629065 h 1536294"/>
                              <a:gd name="connsiteX3952" fmla="*/ 1229443 w 2991568"/>
                              <a:gd name="connsiteY3952" fmla="*/ 629065 h 1536294"/>
                              <a:gd name="connsiteX3953" fmla="*/ 1257152 w 2991568"/>
                              <a:gd name="connsiteY3953" fmla="*/ 823894 h 1536294"/>
                              <a:gd name="connsiteX3954" fmla="*/ 1178354 w 2991568"/>
                              <a:gd name="connsiteY3954" fmla="*/ 829956 h 1536294"/>
                              <a:gd name="connsiteX3955" fmla="*/ 1019027 w 2991568"/>
                              <a:gd name="connsiteY3955" fmla="*/ 824760 h 1536294"/>
                              <a:gd name="connsiteX3956" fmla="*/ 999111 w 2991568"/>
                              <a:gd name="connsiteY3956" fmla="*/ 838615 h 1536294"/>
                              <a:gd name="connsiteX3957" fmla="*/ 1045004 w 2991568"/>
                              <a:gd name="connsiteY3957" fmla="*/ 838615 h 1536294"/>
                              <a:gd name="connsiteX3958" fmla="*/ 1238968 w 2991568"/>
                              <a:gd name="connsiteY3958" fmla="*/ 843810 h 1536294"/>
                              <a:gd name="connsiteX3959" fmla="*/ 1264079 w 2991568"/>
                              <a:gd name="connsiteY3959" fmla="*/ 840346 h 1536294"/>
                              <a:gd name="connsiteX3960" fmla="*/ 1257152 w 2991568"/>
                              <a:gd name="connsiteY3960" fmla="*/ 823894 h 1536294"/>
                              <a:gd name="connsiteX3961" fmla="*/ 1259750 w 2991568"/>
                              <a:gd name="connsiteY3961" fmla="*/ 859396 h 1536294"/>
                              <a:gd name="connsiteX3962" fmla="*/ 1232907 w 2991568"/>
                              <a:gd name="connsiteY3962" fmla="*/ 863726 h 1536294"/>
                              <a:gd name="connsiteX3963" fmla="*/ 1189611 w 2991568"/>
                              <a:gd name="connsiteY3963" fmla="*/ 864592 h 1536294"/>
                              <a:gd name="connsiteX3964" fmla="*/ 1043272 w 2991568"/>
                              <a:gd name="connsiteY3964" fmla="*/ 861994 h 1536294"/>
                              <a:gd name="connsiteX3965" fmla="*/ 1023356 w 2991568"/>
                              <a:gd name="connsiteY3965" fmla="*/ 871519 h 1536294"/>
                              <a:gd name="connsiteX3966" fmla="*/ 1081372 w 2991568"/>
                              <a:gd name="connsiteY3966" fmla="*/ 874117 h 1536294"/>
                              <a:gd name="connsiteX3967" fmla="*/ 1254554 w 2991568"/>
                              <a:gd name="connsiteY3967" fmla="*/ 876715 h 1536294"/>
                              <a:gd name="connsiteX3968" fmla="*/ 1259750 w 2991568"/>
                              <a:gd name="connsiteY3968" fmla="*/ 859396 h 1536294"/>
                              <a:gd name="connsiteX3969" fmla="*/ 1205197 w 2991568"/>
                              <a:gd name="connsiteY3969" fmla="*/ 935596 h 1536294"/>
                              <a:gd name="connsiteX3970" fmla="*/ 1205197 w 2991568"/>
                              <a:gd name="connsiteY3970" fmla="*/ 935596 h 1536294"/>
                              <a:gd name="connsiteX3971" fmla="*/ 1141120 w 2991568"/>
                              <a:gd name="connsiteY3971" fmla="*/ 938194 h 1536294"/>
                              <a:gd name="connsiteX3972" fmla="*/ 1065786 w 2991568"/>
                              <a:gd name="connsiteY3972" fmla="*/ 934730 h 1536294"/>
                              <a:gd name="connsiteX3973" fmla="*/ 1004307 w 2991568"/>
                              <a:gd name="connsiteY3973" fmla="*/ 930401 h 1536294"/>
                              <a:gd name="connsiteX3974" fmla="*/ 1019027 w 2991568"/>
                              <a:gd name="connsiteY3974" fmla="*/ 941658 h 1536294"/>
                              <a:gd name="connsiteX3975" fmla="*/ 1083970 w 2991568"/>
                              <a:gd name="connsiteY3975" fmla="*/ 945121 h 1536294"/>
                              <a:gd name="connsiteX3976" fmla="*/ 1159304 w 2991568"/>
                              <a:gd name="connsiteY3976" fmla="*/ 947719 h 1536294"/>
                              <a:gd name="connsiteX3977" fmla="*/ 1233772 w 2991568"/>
                              <a:gd name="connsiteY3977" fmla="*/ 947719 h 1536294"/>
                              <a:gd name="connsiteX3978" fmla="*/ 1232907 w 2991568"/>
                              <a:gd name="connsiteY3978" fmla="*/ 948585 h 1536294"/>
                              <a:gd name="connsiteX3979" fmla="*/ 1233772 w 2991568"/>
                              <a:gd name="connsiteY3979" fmla="*/ 947719 h 1536294"/>
                              <a:gd name="connsiteX3980" fmla="*/ 1233772 w 2991568"/>
                              <a:gd name="connsiteY3980" fmla="*/ 947719 h 1536294"/>
                              <a:gd name="connsiteX3981" fmla="*/ 1205197 w 2991568"/>
                              <a:gd name="connsiteY3981" fmla="*/ 935596 h 1536294"/>
                              <a:gd name="connsiteX3982" fmla="*/ 1243297 w 2991568"/>
                              <a:gd name="connsiteY3982" fmla="*/ 970233 h 1536294"/>
                              <a:gd name="connsiteX3983" fmla="*/ 1216454 w 2991568"/>
                              <a:gd name="connsiteY3983" fmla="*/ 968501 h 1536294"/>
                              <a:gd name="connsiteX3984" fmla="*/ 1117740 w 2991568"/>
                              <a:gd name="connsiteY3984" fmla="*/ 971965 h 1536294"/>
                              <a:gd name="connsiteX3985" fmla="*/ 1019893 w 2991568"/>
                              <a:gd name="connsiteY3985" fmla="*/ 969367 h 1536294"/>
                              <a:gd name="connsiteX3986" fmla="*/ 980061 w 2991568"/>
                              <a:gd name="connsiteY3986" fmla="*/ 979758 h 1536294"/>
                              <a:gd name="connsiteX3987" fmla="*/ 1228577 w 2991568"/>
                              <a:gd name="connsiteY3987" fmla="*/ 982355 h 1536294"/>
                              <a:gd name="connsiteX3988" fmla="*/ 1243297 w 2991568"/>
                              <a:gd name="connsiteY3988" fmla="*/ 970233 h 1536294"/>
                              <a:gd name="connsiteX3989" fmla="*/ 1055395 w 2991568"/>
                              <a:gd name="connsiteY3989" fmla="*/ 673226 h 1536294"/>
                              <a:gd name="connsiteX3990" fmla="*/ 1055395 w 2991568"/>
                              <a:gd name="connsiteY3990" fmla="*/ 673226 h 1536294"/>
                              <a:gd name="connsiteX3991" fmla="*/ 1055395 w 2991568"/>
                              <a:gd name="connsiteY3991" fmla="*/ 673226 h 1536294"/>
                              <a:gd name="connsiteX3992" fmla="*/ 1253688 w 2991568"/>
                              <a:gd name="connsiteY3992" fmla="*/ 875849 h 1536294"/>
                              <a:gd name="connsiteX3993" fmla="*/ 1253688 w 2991568"/>
                              <a:gd name="connsiteY3993" fmla="*/ 875849 h 1536294"/>
                              <a:gd name="connsiteX3994" fmla="*/ 1253688 w 2991568"/>
                              <a:gd name="connsiteY3994" fmla="*/ 875849 h 1536294"/>
                              <a:gd name="connsiteX3995" fmla="*/ 1264945 w 2991568"/>
                              <a:gd name="connsiteY3995" fmla="*/ 588367 h 1536294"/>
                              <a:gd name="connsiteX3996" fmla="*/ 1186147 w 2991568"/>
                              <a:gd name="connsiteY3996" fmla="*/ 589233 h 1536294"/>
                              <a:gd name="connsiteX3997" fmla="*/ 1039809 w 2991568"/>
                              <a:gd name="connsiteY3997" fmla="*/ 584037 h 1536294"/>
                              <a:gd name="connsiteX3998" fmla="*/ 1019893 w 2991568"/>
                              <a:gd name="connsiteY3998" fmla="*/ 576244 h 1536294"/>
                              <a:gd name="connsiteX3999" fmla="*/ 1009502 w 2991568"/>
                              <a:gd name="connsiteY3999" fmla="*/ 590965 h 1536294"/>
                              <a:gd name="connsiteX4000" fmla="*/ 1076177 w 2991568"/>
                              <a:gd name="connsiteY4000" fmla="*/ 598758 h 1536294"/>
                              <a:gd name="connsiteX4001" fmla="*/ 1243297 w 2991568"/>
                              <a:gd name="connsiteY4001" fmla="*/ 601356 h 1536294"/>
                              <a:gd name="connsiteX4002" fmla="*/ 1243297 w 2991568"/>
                              <a:gd name="connsiteY4002" fmla="*/ 601356 h 1536294"/>
                              <a:gd name="connsiteX4003" fmla="*/ 1243297 w 2991568"/>
                              <a:gd name="connsiteY4003" fmla="*/ 601356 h 1536294"/>
                              <a:gd name="connsiteX4004" fmla="*/ 1264945 w 2991568"/>
                              <a:gd name="connsiteY4004" fmla="*/ 588367 h 1536294"/>
                              <a:gd name="connsiteX4005" fmla="*/ 1250225 w 2991568"/>
                              <a:gd name="connsiteY4005" fmla="*/ 614344 h 1536294"/>
                              <a:gd name="connsiteX4006" fmla="*/ 1189611 w 2991568"/>
                              <a:gd name="connsiteY4006" fmla="*/ 615210 h 1536294"/>
                              <a:gd name="connsiteX4007" fmla="*/ 1058859 w 2991568"/>
                              <a:gd name="connsiteY4007" fmla="*/ 613478 h 1536294"/>
                              <a:gd name="connsiteX4008" fmla="*/ 1032881 w 2991568"/>
                              <a:gd name="connsiteY4008" fmla="*/ 623003 h 1536294"/>
                              <a:gd name="connsiteX4009" fmla="*/ 1084836 w 2991568"/>
                              <a:gd name="connsiteY4009" fmla="*/ 629065 h 1536294"/>
                              <a:gd name="connsiteX4010" fmla="*/ 1229443 w 2991568"/>
                              <a:gd name="connsiteY4010" fmla="*/ 629065 h 1536294"/>
                              <a:gd name="connsiteX4011" fmla="*/ 1250225 w 2991568"/>
                              <a:gd name="connsiteY4011" fmla="*/ 614344 h 1536294"/>
                              <a:gd name="connsiteX4012" fmla="*/ 1218186 w 2991568"/>
                              <a:gd name="connsiteY4012" fmla="*/ 653310 h 1536294"/>
                              <a:gd name="connsiteX4013" fmla="*/ 1037211 w 2991568"/>
                              <a:gd name="connsiteY4013" fmla="*/ 657640 h 1536294"/>
                              <a:gd name="connsiteX4014" fmla="*/ 1009502 w 2991568"/>
                              <a:gd name="connsiteY4014" fmla="*/ 669762 h 1536294"/>
                              <a:gd name="connsiteX4015" fmla="*/ 1055395 w 2991568"/>
                              <a:gd name="connsiteY4015" fmla="*/ 673226 h 1536294"/>
                              <a:gd name="connsiteX4016" fmla="*/ 1055395 w 2991568"/>
                              <a:gd name="connsiteY4016" fmla="*/ 673226 h 1536294"/>
                              <a:gd name="connsiteX4017" fmla="*/ 1135925 w 2991568"/>
                              <a:gd name="connsiteY4017" fmla="*/ 671494 h 1536294"/>
                              <a:gd name="connsiteX4018" fmla="*/ 1223381 w 2991568"/>
                              <a:gd name="connsiteY4018" fmla="*/ 667165 h 1536294"/>
                              <a:gd name="connsiteX4019" fmla="*/ 1267543 w 2991568"/>
                              <a:gd name="connsiteY4019" fmla="*/ 656774 h 1536294"/>
                              <a:gd name="connsiteX4020" fmla="*/ 1218186 w 2991568"/>
                              <a:gd name="connsiteY4020" fmla="*/ 653310 h 1536294"/>
                              <a:gd name="connsiteX4021" fmla="*/ 1245895 w 2991568"/>
                              <a:gd name="connsiteY4021" fmla="*/ 767610 h 1536294"/>
                              <a:gd name="connsiteX4022" fmla="*/ 1245895 w 2991568"/>
                              <a:gd name="connsiteY4022" fmla="*/ 767610 h 1536294"/>
                              <a:gd name="connsiteX4023" fmla="*/ 1264945 w 2991568"/>
                              <a:gd name="connsiteY4023" fmla="*/ 759817 h 1536294"/>
                              <a:gd name="connsiteX4024" fmla="*/ 1226845 w 2991568"/>
                              <a:gd name="connsiteY4024" fmla="*/ 757219 h 1536294"/>
                              <a:gd name="connsiteX4025" fmla="*/ 1086568 w 2991568"/>
                              <a:gd name="connsiteY4025" fmla="*/ 757219 h 1536294"/>
                              <a:gd name="connsiteX4026" fmla="*/ 1038077 w 2991568"/>
                              <a:gd name="connsiteY4026" fmla="*/ 760683 h 1536294"/>
                              <a:gd name="connsiteX4027" fmla="*/ 1096959 w 2991568"/>
                              <a:gd name="connsiteY4027" fmla="*/ 768476 h 1536294"/>
                              <a:gd name="connsiteX4028" fmla="*/ 1245895 w 2991568"/>
                              <a:gd name="connsiteY4028" fmla="*/ 767610 h 1536294"/>
                              <a:gd name="connsiteX4029" fmla="*/ 1227711 w 2991568"/>
                              <a:gd name="connsiteY4029" fmla="*/ 769342 h 1536294"/>
                              <a:gd name="connsiteX4030" fmla="*/ 1245895 w 2991568"/>
                              <a:gd name="connsiteY4030" fmla="*/ 767610 h 1536294"/>
                              <a:gd name="connsiteX4031" fmla="*/ 1188745 w 2991568"/>
                              <a:gd name="connsiteY4031" fmla="*/ 1081069 h 1536294"/>
                              <a:gd name="connsiteX4032" fmla="*/ 1113411 w 2991568"/>
                              <a:gd name="connsiteY4032" fmla="*/ 1082801 h 1536294"/>
                              <a:gd name="connsiteX4033" fmla="*/ 1045870 w 2991568"/>
                              <a:gd name="connsiteY4033" fmla="*/ 1079337 h 1536294"/>
                              <a:gd name="connsiteX4034" fmla="*/ 993050 w 2991568"/>
                              <a:gd name="connsiteY4034" fmla="*/ 1080203 h 1536294"/>
                              <a:gd name="connsiteX4035" fmla="*/ 1076177 w 2991568"/>
                              <a:gd name="connsiteY4035" fmla="*/ 1091460 h 1536294"/>
                              <a:gd name="connsiteX4036" fmla="*/ 1150645 w 2991568"/>
                              <a:gd name="connsiteY4036" fmla="*/ 1094058 h 1536294"/>
                              <a:gd name="connsiteX4037" fmla="*/ 1223381 w 2991568"/>
                              <a:gd name="connsiteY4037" fmla="*/ 1090594 h 1536294"/>
                              <a:gd name="connsiteX4038" fmla="*/ 1188745 w 2991568"/>
                              <a:gd name="connsiteY4038" fmla="*/ 1081069 h 1536294"/>
                              <a:gd name="connsiteX4039" fmla="*/ 743668 w 2991568"/>
                              <a:gd name="connsiteY4039" fmla="*/ 833419 h 1536294"/>
                              <a:gd name="connsiteX4040" fmla="*/ 680456 w 2991568"/>
                              <a:gd name="connsiteY4040" fmla="*/ 823894 h 1536294"/>
                              <a:gd name="connsiteX4041" fmla="*/ 617245 w 2991568"/>
                              <a:gd name="connsiteY4041" fmla="*/ 822162 h 1536294"/>
                              <a:gd name="connsiteX4042" fmla="*/ 555765 w 2991568"/>
                              <a:gd name="connsiteY4042" fmla="*/ 823894 h 1536294"/>
                              <a:gd name="connsiteX4043" fmla="*/ 555765 w 2991568"/>
                              <a:gd name="connsiteY4043" fmla="*/ 823894 h 1536294"/>
                              <a:gd name="connsiteX4044" fmla="*/ 555765 w 2991568"/>
                              <a:gd name="connsiteY4044" fmla="*/ 823894 h 1536294"/>
                              <a:gd name="connsiteX4045" fmla="*/ 546240 w 2991568"/>
                              <a:gd name="connsiteY4045" fmla="*/ 854201 h 1536294"/>
                              <a:gd name="connsiteX4046" fmla="*/ 575682 w 2991568"/>
                              <a:gd name="connsiteY4046" fmla="*/ 861994 h 1536294"/>
                              <a:gd name="connsiteX4047" fmla="*/ 681322 w 2991568"/>
                              <a:gd name="connsiteY4047" fmla="*/ 859396 h 1536294"/>
                              <a:gd name="connsiteX4048" fmla="*/ 721154 w 2991568"/>
                              <a:gd name="connsiteY4048" fmla="*/ 857665 h 1536294"/>
                              <a:gd name="connsiteX4049" fmla="*/ 685652 w 2991568"/>
                              <a:gd name="connsiteY4049" fmla="*/ 849871 h 1536294"/>
                              <a:gd name="connsiteX4050" fmla="*/ 572218 w 2991568"/>
                              <a:gd name="connsiteY4050" fmla="*/ 841212 h 1536294"/>
                              <a:gd name="connsiteX4051" fmla="*/ 663138 w 2991568"/>
                              <a:gd name="connsiteY4051" fmla="*/ 833419 h 1536294"/>
                              <a:gd name="connsiteX4052" fmla="*/ 743668 w 2991568"/>
                              <a:gd name="connsiteY4052" fmla="*/ 833419 h 1536294"/>
                              <a:gd name="connsiteX4053" fmla="*/ 1221650 w 2991568"/>
                              <a:gd name="connsiteY4053" fmla="*/ 1052494 h 1536294"/>
                              <a:gd name="connsiteX4054" fmla="*/ 1221650 w 2991568"/>
                              <a:gd name="connsiteY4054" fmla="*/ 1052494 h 1536294"/>
                              <a:gd name="connsiteX4055" fmla="*/ 1221650 w 2991568"/>
                              <a:gd name="connsiteY4055" fmla="*/ 1052494 h 1536294"/>
                              <a:gd name="connsiteX4056" fmla="*/ 987854 w 2991568"/>
                              <a:gd name="connsiteY4056" fmla="*/ 1021321 h 1536294"/>
                              <a:gd name="connsiteX4057" fmla="*/ 1174891 w 2991568"/>
                              <a:gd name="connsiteY4057" fmla="*/ 1021321 h 1536294"/>
                              <a:gd name="connsiteX4058" fmla="*/ 1174891 w 2991568"/>
                              <a:gd name="connsiteY4058" fmla="*/ 1021321 h 1536294"/>
                              <a:gd name="connsiteX4059" fmla="*/ 1238968 w 2991568"/>
                              <a:gd name="connsiteY4059" fmla="*/ 1009199 h 1536294"/>
                              <a:gd name="connsiteX4060" fmla="*/ 1193075 w 2991568"/>
                              <a:gd name="connsiteY4060" fmla="*/ 1007467 h 1536294"/>
                              <a:gd name="connsiteX4061" fmla="*/ 1110813 w 2991568"/>
                              <a:gd name="connsiteY4061" fmla="*/ 1011796 h 1536294"/>
                              <a:gd name="connsiteX4062" fmla="*/ 1024222 w 2991568"/>
                              <a:gd name="connsiteY4062" fmla="*/ 1010065 h 1536294"/>
                              <a:gd name="connsiteX4063" fmla="*/ 988720 w 2991568"/>
                              <a:gd name="connsiteY4063" fmla="*/ 1006601 h 1536294"/>
                              <a:gd name="connsiteX4064" fmla="*/ 987854 w 2991568"/>
                              <a:gd name="connsiteY4064" fmla="*/ 1021321 h 1536294"/>
                              <a:gd name="connsiteX4065" fmla="*/ 555765 w 2991568"/>
                              <a:gd name="connsiteY4065" fmla="*/ 823894 h 1536294"/>
                              <a:gd name="connsiteX4066" fmla="*/ 555765 w 2991568"/>
                              <a:gd name="connsiteY4066" fmla="*/ 823894 h 1536294"/>
                              <a:gd name="connsiteX4067" fmla="*/ 555765 w 2991568"/>
                              <a:gd name="connsiteY4067" fmla="*/ 823894 h 1536294"/>
                              <a:gd name="connsiteX4068" fmla="*/ 555765 w 2991568"/>
                              <a:gd name="connsiteY4068" fmla="*/ 823894 h 1536294"/>
                              <a:gd name="connsiteX4069" fmla="*/ 700372 w 2991568"/>
                              <a:gd name="connsiteY4069" fmla="*/ 767610 h 1536294"/>
                              <a:gd name="connsiteX4070" fmla="*/ 617245 w 2991568"/>
                              <a:gd name="connsiteY4070" fmla="*/ 766744 h 1536294"/>
                              <a:gd name="connsiteX4071" fmla="*/ 554034 w 2991568"/>
                              <a:gd name="connsiteY4071" fmla="*/ 766744 h 1536294"/>
                              <a:gd name="connsiteX4072" fmla="*/ 554034 w 2991568"/>
                              <a:gd name="connsiteY4072" fmla="*/ 766744 h 1536294"/>
                              <a:gd name="connsiteX4073" fmla="*/ 554034 w 2991568"/>
                              <a:gd name="connsiteY4073" fmla="*/ 766744 h 1536294"/>
                              <a:gd name="connsiteX4074" fmla="*/ 601659 w 2991568"/>
                              <a:gd name="connsiteY4074" fmla="*/ 778867 h 1536294"/>
                              <a:gd name="connsiteX4075" fmla="*/ 685652 w 2991568"/>
                              <a:gd name="connsiteY4075" fmla="*/ 778867 h 1536294"/>
                              <a:gd name="connsiteX4076" fmla="*/ 742802 w 2991568"/>
                              <a:gd name="connsiteY4076" fmla="*/ 784062 h 1536294"/>
                              <a:gd name="connsiteX4077" fmla="*/ 700372 w 2991568"/>
                              <a:gd name="connsiteY4077" fmla="*/ 767610 h 1536294"/>
                              <a:gd name="connsiteX4078" fmla="*/ 1200002 w 2991568"/>
                              <a:gd name="connsiteY4078" fmla="*/ 1037774 h 1536294"/>
                              <a:gd name="connsiteX4079" fmla="*/ 1130729 w 2991568"/>
                              <a:gd name="connsiteY4079" fmla="*/ 1042969 h 1536294"/>
                              <a:gd name="connsiteX4080" fmla="*/ 1055395 w 2991568"/>
                              <a:gd name="connsiteY4080" fmla="*/ 1040371 h 1536294"/>
                              <a:gd name="connsiteX4081" fmla="*/ 994781 w 2991568"/>
                              <a:gd name="connsiteY4081" fmla="*/ 1042969 h 1536294"/>
                              <a:gd name="connsiteX4082" fmla="*/ 1024222 w 2991568"/>
                              <a:gd name="connsiteY4082" fmla="*/ 1051628 h 1536294"/>
                              <a:gd name="connsiteX4083" fmla="*/ 1108216 w 2991568"/>
                              <a:gd name="connsiteY4083" fmla="*/ 1052494 h 1536294"/>
                              <a:gd name="connsiteX4084" fmla="*/ 1174025 w 2991568"/>
                              <a:gd name="connsiteY4084" fmla="*/ 1053360 h 1536294"/>
                              <a:gd name="connsiteX4085" fmla="*/ 1220784 w 2991568"/>
                              <a:gd name="connsiteY4085" fmla="*/ 1052494 h 1536294"/>
                              <a:gd name="connsiteX4086" fmla="*/ 1200002 w 2991568"/>
                              <a:gd name="connsiteY4086" fmla="*/ 1037774 h 1536294"/>
                              <a:gd name="connsiteX4087" fmla="*/ 1010368 w 2991568"/>
                              <a:gd name="connsiteY4087" fmla="*/ 1122633 h 1536294"/>
                              <a:gd name="connsiteX4088" fmla="*/ 1080506 w 2991568"/>
                              <a:gd name="connsiteY4088" fmla="*/ 1129560 h 1536294"/>
                              <a:gd name="connsiteX4089" fmla="*/ 1219052 w 2991568"/>
                              <a:gd name="connsiteY4089" fmla="*/ 1133024 h 1536294"/>
                              <a:gd name="connsiteX4090" fmla="*/ 1222516 w 2991568"/>
                              <a:gd name="connsiteY4090" fmla="*/ 1120035 h 1536294"/>
                              <a:gd name="connsiteX4091" fmla="*/ 1197404 w 2991568"/>
                              <a:gd name="connsiteY4091" fmla="*/ 1118303 h 1536294"/>
                              <a:gd name="connsiteX4092" fmla="*/ 1128997 w 2991568"/>
                              <a:gd name="connsiteY4092" fmla="*/ 1119169 h 1536294"/>
                              <a:gd name="connsiteX4093" fmla="*/ 1055395 w 2991568"/>
                              <a:gd name="connsiteY4093" fmla="*/ 1116571 h 1536294"/>
                              <a:gd name="connsiteX4094" fmla="*/ 993050 w 2991568"/>
                              <a:gd name="connsiteY4094" fmla="*/ 1105315 h 1536294"/>
                              <a:gd name="connsiteX4095" fmla="*/ 984390 w 2991568"/>
                              <a:gd name="connsiteY4095" fmla="*/ 1115706 h 1536294"/>
                              <a:gd name="connsiteX4096" fmla="*/ 1010368 w 2991568"/>
                              <a:gd name="connsiteY4096" fmla="*/ 1122633 h 1536294"/>
                              <a:gd name="connsiteX4097" fmla="*/ 1242432 w 2991568"/>
                              <a:gd name="connsiteY4097" fmla="*/ 1174587 h 1536294"/>
                              <a:gd name="connsiteX4098" fmla="*/ 1242432 w 2991568"/>
                              <a:gd name="connsiteY4098" fmla="*/ 1174587 h 1536294"/>
                              <a:gd name="connsiteX4099" fmla="*/ 1132461 w 2991568"/>
                              <a:gd name="connsiteY4099" fmla="*/ 1152940 h 1536294"/>
                              <a:gd name="connsiteX4100" fmla="*/ 1052797 w 2991568"/>
                              <a:gd name="connsiteY4100" fmla="*/ 1146012 h 1536294"/>
                              <a:gd name="connsiteX4101" fmla="*/ 1016429 w 2991568"/>
                              <a:gd name="connsiteY4101" fmla="*/ 1146012 h 1536294"/>
                              <a:gd name="connsiteX4102" fmla="*/ 1020759 w 2991568"/>
                              <a:gd name="connsiteY4102" fmla="*/ 1153806 h 1536294"/>
                              <a:gd name="connsiteX4103" fmla="*/ 1131595 w 2991568"/>
                              <a:gd name="connsiteY4103" fmla="*/ 1164196 h 1536294"/>
                              <a:gd name="connsiteX4104" fmla="*/ 1242432 w 2991568"/>
                              <a:gd name="connsiteY4104" fmla="*/ 1174587 h 1536294"/>
                              <a:gd name="connsiteX4105" fmla="*/ 1228577 w 2991568"/>
                              <a:gd name="connsiteY4105" fmla="*/ 982355 h 1536294"/>
                              <a:gd name="connsiteX4106" fmla="*/ 1228577 w 2991568"/>
                              <a:gd name="connsiteY4106" fmla="*/ 982355 h 1536294"/>
                              <a:gd name="connsiteX4107" fmla="*/ 1228577 w 2991568"/>
                              <a:gd name="connsiteY4107" fmla="*/ 982355 h 1536294"/>
                              <a:gd name="connsiteX4108" fmla="*/ 554899 w 2991568"/>
                              <a:gd name="connsiteY4108" fmla="*/ 816967 h 1536294"/>
                              <a:gd name="connsiteX4109" fmla="*/ 601659 w 2991568"/>
                              <a:gd name="connsiteY4109" fmla="*/ 813503 h 1536294"/>
                              <a:gd name="connsiteX4110" fmla="*/ 714227 w 2991568"/>
                              <a:gd name="connsiteY4110" fmla="*/ 819565 h 1536294"/>
                              <a:gd name="connsiteX4111" fmla="*/ 729813 w 2991568"/>
                              <a:gd name="connsiteY4111" fmla="*/ 808308 h 1536294"/>
                              <a:gd name="connsiteX4112" fmla="*/ 671797 w 2991568"/>
                              <a:gd name="connsiteY4112" fmla="*/ 803112 h 1536294"/>
                              <a:gd name="connsiteX4113" fmla="*/ 550570 w 2991568"/>
                              <a:gd name="connsiteY4113" fmla="*/ 801381 h 1536294"/>
                              <a:gd name="connsiteX4114" fmla="*/ 550570 w 2991568"/>
                              <a:gd name="connsiteY4114" fmla="*/ 801381 h 1536294"/>
                              <a:gd name="connsiteX4115" fmla="*/ 550570 w 2991568"/>
                              <a:gd name="connsiteY4115" fmla="*/ 801381 h 1536294"/>
                              <a:gd name="connsiteX4116" fmla="*/ 554899 w 2991568"/>
                              <a:gd name="connsiteY4116" fmla="*/ 816967 h 1536294"/>
                              <a:gd name="connsiteX4117" fmla="*/ 301188 w 2991568"/>
                              <a:gd name="connsiteY4117" fmla="*/ 564121 h 1536294"/>
                              <a:gd name="connsiteX4118" fmla="*/ 305518 w 2991568"/>
                              <a:gd name="connsiteY4118" fmla="*/ 564121 h 1536294"/>
                              <a:gd name="connsiteX4119" fmla="*/ 301188 w 2991568"/>
                              <a:gd name="connsiteY4119" fmla="*/ 564121 h 1536294"/>
                              <a:gd name="connsiteX4120" fmla="*/ 332361 w 2991568"/>
                              <a:gd name="connsiteY4120" fmla="*/ 542474 h 1536294"/>
                              <a:gd name="connsiteX4121" fmla="*/ 478700 w 2991568"/>
                              <a:gd name="connsiteY4121" fmla="*/ 545071 h 1536294"/>
                              <a:gd name="connsiteX4122" fmla="*/ 498615 w 2991568"/>
                              <a:gd name="connsiteY4122" fmla="*/ 535546 h 1536294"/>
                              <a:gd name="connsiteX4123" fmla="*/ 440600 w 2991568"/>
                              <a:gd name="connsiteY4123" fmla="*/ 532949 h 1536294"/>
                              <a:gd name="connsiteX4124" fmla="*/ 267418 w 2991568"/>
                              <a:gd name="connsiteY4124" fmla="*/ 530351 h 1536294"/>
                              <a:gd name="connsiteX4125" fmla="*/ 261356 w 2991568"/>
                              <a:gd name="connsiteY4125" fmla="*/ 546803 h 1536294"/>
                              <a:gd name="connsiteX4126" fmla="*/ 288200 w 2991568"/>
                              <a:gd name="connsiteY4126" fmla="*/ 542474 h 1536294"/>
                              <a:gd name="connsiteX4127" fmla="*/ 332361 w 2991568"/>
                              <a:gd name="connsiteY4127" fmla="*/ 542474 h 1536294"/>
                              <a:gd name="connsiteX4128" fmla="*/ 498615 w 2991568"/>
                              <a:gd name="connsiteY4128" fmla="*/ 603953 h 1536294"/>
                              <a:gd name="connsiteX4129" fmla="*/ 300322 w 2991568"/>
                              <a:gd name="connsiteY4129" fmla="*/ 602221 h 1536294"/>
                              <a:gd name="connsiteX4130" fmla="*/ 321104 w 2991568"/>
                              <a:gd name="connsiteY4130" fmla="*/ 602221 h 1536294"/>
                              <a:gd name="connsiteX4131" fmla="*/ 300322 w 2991568"/>
                              <a:gd name="connsiteY4131" fmla="*/ 602221 h 1536294"/>
                              <a:gd name="connsiteX4132" fmla="*/ 261356 w 2991568"/>
                              <a:gd name="connsiteY4132" fmla="*/ 603953 h 1536294"/>
                              <a:gd name="connsiteX4133" fmla="*/ 274345 w 2991568"/>
                              <a:gd name="connsiteY4133" fmla="*/ 619540 h 1536294"/>
                              <a:gd name="connsiteX4134" fmla="*/ 411159 w 2991568"/>
                              <a:gd name="connsiteY4134" fmla="*/ 610881 h 1536294"/>
                              <a:gd name="connsiteX4135" fmla="*/ 495152 w 2991568"/>
                              <a:gd name="connsiteY4135" fmla="*/ 615210 h 1536294"/>
                              <a:gd name="connsiteX4136" fmla="*/ 498615 w 2991568"/>
                              <a:gd name="connsiteY4136" fmla="*/ 603953 h 1536294"/>
                              <a:gd name="connsiteX4137" fmla="*/ 465711 w 2991568"/>
                              <a:gd name="connsiteY4137" fmla="*/ 742499 h 1536294"/>
                              <a:gd name="connsiteX4138" fmla="*/ 465711 w 2991568"/>
                              <a:gd name="connsiteY4138" fmla="*/ 742499 h 1536294"/>
                              <a:gd name="connsiteX4139" fmla="*/ 465711 w 2991568"/>
                              <a:gd name="connsiteY4139" fmla="*/ 742499 h 1536294"/>
                              <a:gd name="connsiteX4140" fmla="*/ 1230309 w 2991568"/>
                              <a:gd name="connsiteY4140" fmla="*/ 545937 h 1536294"/>
                              <a:gd name="connsiteX4141" fmla="*/ 1060591 w 2991568"/>
                              <a:gd name="connsiteY4141" fmla="*/ 545071 h 1536294"/>
                              <a:gd name="connsiteX4142" fmla="*/ 1012966 w 2991568"/>
                              <a:gd name="connsiteY4142" fmla="*/ 549401 h 1536294"/>
                              <a:gd name="connsiteX4143" fmla="*/ 1073579 w 2991568"/>
                              <a:gd name="connsiteY4143" fmla="*/ 557194 h 1536294"/>
                              <a:gd name="connsiteX4144" fmla="*/ 1245029 w 2991568"/>
                              <a:gd name="connsiteY4144" fmla="*/ 558060 h 1536294"/>
                              <a:gd name="connsiteX4145" fmla="*/ 1245029 w 2991568"/>
                              <a:gd name="connsiteY4145" fmla="*/ 558060 h 1536294"/>
                              <a:gd name="connsiteX4146" fmla="*/ 1270141 w 2991568"/>
                              <a:gd name="connsiteY4146" fmla="*/ 551133 h 1536294"/>
                              <a:gd name="connsiteX4147" fmla="*/ 1230309 w 2991568"/>
                              <a:gd name="connsiteY4147" fmla="*/ 545937 h 1536294"/>
                              <a:gd name="connsiteX4148" fmla="*/ 2848693 w 2991568"/>
                              <a:gd name="connsiteY4148" fmla="*/ 661103 h 1536294"/>
                              <a:gd name="connsiteX4149" fmla="*/ 2790677 w 2991568"/>
                              <a:gd name="connsiteY4149" fmla="*/ 668031 h 1536294"/>
                              <a:gd name="connsiteX4150" fmla="*/ 2820984 w 2991568"/>
                              <a:gd name="connsiteY4150" fmla="*/ 683617 h 1536294"/>
                              <a:gd name="connsiteX4151" fmla="*/ 2935284 w 2991568"/>
                              <a:gd name="connsiteY4151" fmla="*/ 675824 h 1536294"/>
                              <a:gd name="connsiteX4152" fmla="*/ 2989836 w 2991568"/>
                              <a:gd name="connsiteY4152" fmla="*/ 676690 h 1536294"/>
                              <a:gd name="connsiteX4153" fmla="*/ 2989836 w 2991568"/>
                              <a:gd name="connsiteY4153" fmla="*/ 657640 h 1536294"/>
                              <a:gd name="connsiteX4154" fmla="*/ 2977713 w 2991568"/>
                              <a:gd name="connsiteY4154" fmla="*/ 657640 h 1536294"/>
                              <a:gd name="connsiteX4155" fmla="*/ 2848693 w 2991568"/>
                              <a:gd name="connsiteY4155" fmla="*/ 661103 h 1536294"/>
                              <a:gd name="connsiteX4156" fmla="*/ 331495 w 2991568"/>
                              <a:gd name="connsiteY4156" fmla="*/ 797051 h 1536294"/>
                              <a:gd name="connsiteX4157" fmla="*/ 462247 w 2991568"/>
                              <a:gd name="connsiteY4157" fmla="*/ 798783 h 1536294"/>
                              <a:gd name="connsiteX4158" fmla="*/ 488225 w 2991568"/>
                              <a:gd name="connsiteY4158" fmla="*/ 789258 h 1536294"/>
                              <a:gd name="connsiteX4159" fmla="*/ 436270 w 2991568"/>
                              <a:gd name="connsiteY4159" fmla="*/ 783196 h 1536294"/>
                              <a:gd name="connsiteX4160" fmla="*/ 291663 w 2991568"/>
                              <a:gd name="connsiteY4160" fmla="*/ 783196 h 1536294"/>
                              <a:gd name="connsiteX4161" fmla="*/ 270881 w 2991568"/>
                              <a:gd name="connsiteY4161" fmla="*/ 797917 h 1536294"/>
                              <a:gd name="connsiteX4162" fmla="*/ 331495 w 2991568"/>
                              <a:gd name="connsiteY4162" fmla="*/ 797051 h 1536294"/>
                              <a:gd name="connsiteX4163" fmla="*/ 264820 w 2991568"/>
                              <a:gd name="connsiteY4163" fmla="*/ 584037 h 1536294"/>
                              <a:gd name="connsiteX4164" fmla="*/ 343618 w 2991568"/>
                              <a:gd name="connsiteY4164" fmla="*/ 577976 h 1536294"/>
                              <a:gd name="connsiteX4165" fmla="*/ 502945 w 2991568"/>
                              <a:gd name="connsiteY4165" fmla="*/ 583171 h 1536294"/>
                              <a:gd name="connsiteX4166" fmla="*/ 522861 w 2991568"/>
                              <a:gd name="connsiteY4166" fmla="*/ 569317 h 1536294"/>
                              <a:gd name="connsiteX4167" fmla="*/ 476968 w 2991568"/>
                              <a:gd name="connsiteY4167" fmla="*/ 569317 h 1536294"/>
                              <a:gd name="connsiteX4168" fmla="*/ 283004 w 2991568"/>
                              <a:gd name="connsiteY4168" fmla="*/ 564121 h 1536294"/>
                              <a:gd name="connsiteX4169" fmla="*/ 291663 w 2991568"/>
                              <a:gd name="connsiteY4169" fmla="*/ 564121 h 1536294"/>
                              <a:gd name="connsiteX4170" fmla="*/ 283004 w 2991568"/>
                              <a:gd name="connsiteY4170" fmla="*/ 564121 h 1536294"/>
                              <a:gd name="connsiteX4171" fmla="*/ 257893 w 2991568"/>
                              <a:gd name="connsiteY4171" fmla="*/ 567585 h 1536294"/>
                              <a:gd name="connsiteX4172" fmla="*/ 264820 w 2991568"/>
                              <a:gd name="connsiteY4172" fmla="*/ 584037 h 1536294"/>
                              <a:gd name="connsiteX4173" fmla="*/ 320238 w 2991568"/>
                              <a:gd name="connsiteY4173" fmla="*/ 602221 h 1536294"/>
                              <a:gd name="connsiteX4174" fmla="*/ 325434 w 2991568"/>
                              <a:gd name="connsiteY4174" fmla="*/ 602221 h 1536294"/>
                              <a:gd name="connsiteX4175" fmla="*/ 320238 w 2991568"/>
                              <a:gd name="connsiteY4175" fmla="*/ 602221 h 1536294"/>
                              <a:gd name="connsiteX4176" fmla="*/ 276077 w 2991568"/>
                              <a:gd name="connsiteY4176" fmla="*/ 640321 h 1536294"/>
                              <a:gd name="connsiteX4177" fmla="*/ 276077 w 2991568"/>
                              <a:gd name="connsiteY4177" fmla="*/ 640321 h 1536294"/>
                              <a:gd name="connsiteX4178" fmla="*/ 257027 w 2991568"/>
                              <a:gd name="connsiteY4178" fmla="*/ 648115 h 1536294"/>
                              <a:gd name="connsiteX4179" fmla="*/ 295127 w 2991568"/>
                              <a:gd name="connsiteY4179" fmla="*/ 650712 h 1536294"/>
                              <a:gd name="connsiteX4180" fmla="*/ 435404 w 2991568"/>
                              <a:gd name="connsiteY4180" fmla="*/ 650712 h 1536294"/>
                              <a:gd name="connsiteX4181" fmla="*/ 483895 w 2991568"/>
                              <a:gd name="connsiteY4181" fmla="*/ 647249 h 1536294"/>
                              <a:gd name="connsiteX4182" fmla="*/ 425013 w 2991568"/>
                              <a:gd name="connsiteY4182" fmla="*/ 639456 h 1536294"/>
                              <a:gd name="connsiteX4183" fmla="*/ 276077 w 2991568"/>
                              <a:gd name="connsiteY4183" fmla="*/ 640321 h 1536294"/>
                              <a:gd name="connsiteX4184" fmla="*/ 276077 w 2991568"/>
                              <a:gd name="connsiteY4184" fmla="*/ 640321 h 1536294"/>
                              <a:gd name="connsiteX4185" fmla="*/ 502079 w 2991568"/>
                              <a:gd name="connsiteY4185" fmla="*/ 464542 h 1536294"/>
                              <a:gd name="connsiteX4186" fmla="*/ 437136 w 2991568"/>
                              <a:gd name="connsiteY4186" fmla="*/ 461078 h 1536294"/>
                              <a:gd name="connsiteX4187" fmla="*/ 361802 w 2991568"/>
                              <a:gd name="connsiteY4187" fmla="*/ 458481 h 1536294"/>
                              <a:gd name="connsiteX4188" fmla="*/ 287334 w 2991568"/>
                              <a:gd name="connsiteY4188" fmla="*/ 458481 h 1536294"/>
                              <a:gd name="connsiteX4189" fmla="*/ 287334 w 2991568"/>
                              <a:gd name="connsiteY4189" fmla="*/ 458481 h 1536294"/>
                              <a:gd name="connsiteX4190" fmla="*/ 315909 w 2991568"/>
                              <a:gd name="connsiteY4190" fmla="*/ 472335 h 1536294"/>
                              <a:gd name="connsiteX4191" fmla="*/ 379986 w 2991568"/>
                              <a:gd name="connsiteY4191" fmla="*/ 469737 h 1536294"/>
                              <a:gd name="connsiteX4192" fmla="*/ 455320 w 2991568"/>
                              <a:gd name="connsiteY4192" fmla="*/ 473201 h 1536294"/>
                              <a:gd name="connsiteX4193" fmla="*/ 516800 w 2991568"/>
                              <a:gd name="connsiteY4193" fmla="*/ 477530 h 1536294"/>
                              <a:gd name="connsiteX4194" fmla="*/ 502079 w 2991568"/>
                              <a:gd name="connsiteY4194" fmla="*/ 464542 h 1536294"/>
                              <a:gd name="connsiteX4195" fmla="*/ 511604 w 2991568"/>
                              <a:gd name="connsiteY4195" fmla="*/ 745962 h 1536294"/>
                              <a:gd name="connsiteX4196" fmla="*/ 465711 w 2991568"/>
                              <a:gd name="connsiteY4196" fmla="*/ 742499 h 1536294"/>
                              <a:gd name="connsiteX4197" fmla="*/ 465711 w 2991568"/>
                              <a:gd name="connsiteY4197" fmla="*/ 742499 h 1536294"/>
                              <a:gd name="connsiteX4198" fmla="*/ 385181 w 2991568"/>
                              <a:gd name="connsiteY4198" fmla="*/ 744231 h 1536294"/>
                              <a:gd name="connsiteX4199" fmla="*/ 297725 w 2991568"/>
                              <a:gd name="connsiteY4199" fmla="*/ 748560 h 1536294"/>
                              <a:gd name="connsiteX4200" fmla="*/ 253563 w 2991568"/>
                              <a:gd name="connsiteY4200" fmla="*/ 758951 h 1536294"/>
                              <a:gd name="connsiteX4201" fmla="*/ 302920 w 2991568"/>
                              <a:gd name="connsiteY4201" fmla="*/ 762415 h 1536294"/>
                              <a:gd name="connsiteX4202" fmla="*/ 483895 w 2991568"/>
                              <a:gd name="connsiteY4202" fmla="*/ 758085 h 1536294"/>
                              <a:gd name="connsiteX4203" fmla="*/ 511604 w 2991568"/>
                              <a:gd name="connsiteY4203" fmla="*/ 745962 h 1536294"/>
                              <a:gd name="connsiteX4204" fmla="*/ 1221650 w 2991568"/>
                              <a:gd name="connsiteY4204" fmla="*/ 805710 h 1536294"/>
                              <a:gd name="connsiteX4205" fmla="*/ 1260615 w 2991568"/>
                              <a:gd name="connsiteY4205" fmla="*/ 803978 h 1536294"/>
                              <a:gd name="connsiteX4206" fmla="*/ 1247627 w 2991568"/>
                              <a:gd name="connsiteY4206" fmla="*/ 788392 h 1536294"/>
                              <a:gd name="connsiteX4207" fmla="*/ 1110813 w 2991568"/>
                              <a:gd name="connsiteY4207" fmla="*/ 797051 h 1536294"/>
                              <a:gd name="connsiteX4208" fmla="*/ 1026820 w 2991568"/>
                              <a:gd name="connsiteY4208" fmla="*/ 792721 h 1536294"/>
                              <a:gd name="connsiteX4209" fmla="*/ 1024222 w 2991568"/>
                              <a:gd name="connsiteY4209" fmla="*/ 803978 h 1536294"/>
                              <a:gd name="connsiteX4210" fmla="*/ 1221650 w 2991568"/>
                              <a:gd name="connsiteY4210" fmla="*/ 805710 h 1536294"/>
                              <a:gd name="connsiteX4211" fmla="*/ 1197404 w 2991568"/>
                              <a:gd name="connsiteY4211" fmla="*/ 806576 h 1536294"/>
                              <a:gd name="connsiteX4212" fmla="*/ 1221650 w 2991568"/>
                              <a:gd name="connsiteY4212" fmla="*/ 805710 h 1536294"/>
                              <a:gd name="connsiteX4213" fmla="*/ 755791 w 2991568"/>
                              <a:gd name="connsiteY4213" fmla="*/ 972831 h 1536294"/>
                              <a:gd name="connsiteX4214" fmla="*/ 948888 w 2991568"/>
                              <a:gd name="connsiteY4214" fmla="*/ 990149 h 1536294"/>
                              <a:gd name="connsiteX4215" fmla="*/ 948888 w 2991568"/>
                              <a:gd name="connsiteY4215" fmla="*/ 990149 h 1536294"/>
                              <a:gd name="connsiteX4216" fmla="*/ 948888 w 2991568"/>
                              <a:gd name="connsiteY4216" fmla="*/ 990149 h 1536294"/>
                              <a:gd name="connsiteX4217" fmla="*/ 923777 w 2991568"/>
                              <a:gd name="connsiteY4217" fmla="*/ 972831 h 1536294"/>
                              <a:gd name="connsiteX4218" fmla="*/ 841515 w 2991568"/>
                              <a:gd name="connsiteY4218" fmla="*/ 978892 h 1536294"/>
                              <a:gd name="connsiteX4219" fmla="*/ 755791 w 2991568"/>
                              <a:gd name="connsiteY4219" fmla="*/ 972831 h 1536294"/>
                              <a:gd name="connsiteX4220" fmla="*/ 769645 w 2991568"/>
                              <a:gd name="connsiteY4220" fmla="*/ 1056824 h 1536294"/>
                              <a:gd name="connsiteX4221" fmla="*/ 890872 w 2991568"/>
                              <a:gd name="connsiteY4221" fmla="*/ 1054226 h 1536294"/>
                              <a:gd name="connsiteX4222" fmla="*/ 956682 w 2991568"/>
                              <a:gd name="connsiteY4222" fmla="*/ 1046433 h 1536294"/>
                              <a:gd name="connsiteX4223" fmla="*/ 913386 w 2991568"/>
                              <a:gd name="connsiteY4223" fmla="*/ 1038640 h 1536294"/>
                              <a:gd name="connsiteX4224" fmla="*/ 775706 w 2991568"/>
                              <a:gd name="connsiteY4224" fmla="*/ 1039506 h 1536294"/>
                              <a:gd name="connsiteX4225" fmla="*/ 741936 w 2991568"/>
                              <a:gd name="connsiteY4225" fmla="*/ 1049031 h 1536294"/>
                              <a:gd name="connsiteX4226" fmla="*/ 769645 w 2991568"/>
                              <a:gd name="connsiteY4226" fmla="*/ 1056824 h 1536294"/>
                              <a:gd name="connsiteX4227" fmla="*/ 769645 w 2991568"/>
                              <a:gd name="connsiteY4227" fmla="*/ 1056824 h 1536294"/>
                              <a:gd name="connsiteX4228" fmla="*/ 1204331 w 2991568"/>
                              <a:gd name="connsiteY4228" fmla="*/ 1183247 h 1536294"/>
                              <a:gd name="connsiteX4229" fmla="*/ 1139388 w 2991568"/>
                              <a:gd name="connsiteY4229" fmla="*/ 1183247 h 1536294"/>
                              <a:gd name="connsiteX4230" fmla="*/ 1006038 w 2991568"/>
                              <a:gd name="connsiteY4230" fmla="*/ 1177185 h 1536294"/>
                              <a:gd name="connsiteX4231" fmla="*/ 997379 w 2991568"/>
                              <a:gd name="connsiteY4231" fmla="*/ 1185844 h 1536294"/>
                              <a:gd name="connsiteX4232" fmla="*/ 1026820 w 2991568"/>
                              <a:gd name="connsiteY4232" fmla="*/ 1189308 h 1536294"/>
                              <a:gd name="connsiteX4233" fmla="*/ 1097825 w 2991568"/>
                              <a:gd name="connsiteY4233" fmla="*/ 1193637 h 1536294"/>
                              <a:gd name="connsiteX4234" fmla="*/ 1167963 w 2991568"/>
                              <a:gd name="connsiteY4234" fmla="*/ 1197101 h 1536294"/>
                              <a:gd name="connsiteX4235" fmla="*/ 1227711 w 2991568"/>
                              <a:gd name="connsiteY4235" fmla="*/ 1195369 h 1536294"/>
                              <a:gd name="connsiteX4236" fmla="*/ 1204331 w 2991568"/>
                              <a:gd name="connsiteY4236" fmla="*/ 1183247 h 1536294"/>
                              <a:gd name="connsiteX4237" fmla="*/ 1228577 w 2991568"/>
                              <a:gd name="connsiteY4237" fmla="*/ 1196235 h 1536294"/>
                              <a:gd name="connsiteX4238" fmla="*/ 1228577 w 2991568"/>
                              <a:gd name="connsiteY4238" fmla="*/ 1196235 h 1536294"/>
                              <a:gd name="connsiteX4239" fmla="*/ 1228577 w 2991568"/>
                              <a:gd name="connsiteY4239" fmla="*/ 1196235 h 1536294"/>
                              <a:gd name="connsiteX4240" fmla="*/ 681322 w 2991568"/>
                              <a:gd name="connsiteY4240" fmla="*/ 878446 h 1536294"/>
                              <a:gd name="connsiteX4241" fmla="*/ 722020 w 2991568"/>
                              <a:gd name="connsiteY4241" fmla="*/ 884508 h 1536294"/>
                              <a:gd name="connsiteX4242" fmla="*/ 705568 w 2991568"/>
                              <a:gd name="connsiteY4242" fmla="*/ 867190 h 1536294"/>
                              <a:gd name="connsiteX4243" fmla="*/ 705568 w 2991568"/>
                              <a:gd name="connsiteY4243" fmla="*/ 867190 h 1536294"/>
                              <a:gd name="connsiteX4244" fmla="*/ 600793 w 2991568"/>
                              <a:gd name="connsiteY4244" fmla="*/ 868055 h 1536294"/>
                              <a:gd name="connsiteX4245" fmla="*/ 540179 w 2991568"/>
                              <a:gd name="connsiteY4245" fmla="*/ 871519 h 1536294"/>
                              <a:gd name="connsiteX4246" fmla="*/ 560095 w 2991568"/>
                              <a:gd name="connsiteY4246" fmla="*/ 883642 h 1536294"/>
                              <a:gd name="connsiteX4247" fmla="*/ 560095 w 2991568"/>
                              <a:gd name="connsiteY4247" fmla="*/ 883642 h 1536294"/>
                              <a:gd name="connsiteX4248" fmla="*/ 681322 w 2991568"/>
                              <a:gd name="connsiteY4248" fmla="*/ 878446 h 1536294"/>
                              <a:gd name="connsiteX4249" fmla="*/ 978329 w 2991568"/>
                              <a:gd name="connsiteY4249" fmla="*/ 920010 h 1536294"/>
                              <a:gd name="connsiteX4250" fmla="*/ 978329 w 2991568"/>
                              <a:gd name="connsiteY4250" fmla="*/ 920010 h 1536294"/>
                              <a:gd name="connsiteX4251" fmla="*/ 978329 w 2991568"/>
                              <a:gd name="connsiteY4251" fmla="*/ 920010 h 1536294"/>
                              <a:gd name="connsiteX4252" fmla="*/ 886543 w 2991568"/>
                              <a:gd name="connsiteY4252" fmla="*/ 903558 h 1536294"/>
                              <a:gd name="connsiteX4253" fmla="*/ 740204 w 2991568"/>
                              <a:gd name="connsiteY4253" fmla="*/ 905290 h 1536294"/>
                              <a:gd name="connsiteX4254" fmla="*/ 857102 w 2991568"/>
                              <a:gd name="connsiteY4254" fmla="*/ 913949 h 1536294"/>
                              <a:gd name="connsiteX4255" fmla="*/ 928106 w 2991568"/>
                              <a:gd name="connsiteY4255" fmla="*/ 918278 h 1536294"/>
                              <a:gd name="connsiteX4256" fmla="*/ 978329 w 2991568"/>
                              <a:gd name="connsiteY4256" fmla="*/ 920010 h 1536294"/>
                              <a:gd name="connsiteX4257" fmla="*/ 256161 w 2991568"/>
                              <a:gd name="connsiteY4257" fmla="*/ 829090 h 1536294"/>
                              <a:gd name="connsiteX4258" fmla="*/ 334959 w 2991568"/>
                              <a:gd name="connsiteY4258" fmla="*/ 828224 h 1536294"/>
                              <a:gd name="connsiteX4259" fmla="*/ 481297 w 2991568"/>
                              <a:gd name="connsiteY4259" fmla="*/ 833419 h 1536294"/>
                              <a:gd name="connsiteX4260" fmla="*/ 501213 w 2991568"/>
                              <a:gd name="connsiteY4260" fmla="*/ 841212 h 1536294"/>
                              <a:gd name="connsiteX4261" fmla="*/ 511604 w 2991568"/>
                              <a:gd name="connsiteY4261" fmla="*/ 826492 h 1536294"/>
                              <a:gd name="connsiteX4262" fmla="*/ 444929 w 2991568"/>
                              <a:gd name="connsiteY4262" fmla="*/ 818699 h 1536294"/>
                              <a:gd name="connsiteX4263" fmla="*/ 277809 w 2991568"/>
                              <a:gd name="connsiteY4263" fmla="*/ 816101 h 1536294"/>
                              <a:gd name="connsiteX4264" fmla="*/ 256161 w 2991568"/>
                              <a:gd name="connsiteY4264" fmla="*/ 829090 h 1536294"/>
                              <a:gd name="connsiteX4265" fmla="*/ 941961 w 2991568"/>
                              <a:gd name="connsiteY4265" fmla="*/ 1006601 h 1536294"/>
                              <a:gd name="connsiteX4266" fmla="*/ 882213 w 2991568"/>
                              <a:gd name="connsiteY4266" fmla="*/ 1008333 h 1536294"/>
                              <a:gd name="connsiteX4267" fmla="*/ 825063 w 2991568"/>
                              <a:gd name="connsiteY4267" fmla="*/ 1008333 h 1536294"/>
                              <a:gd name="connsiteX4268" fmla="*/ 778304 w 2991568"/>
                              <a:gd name="connsiteY4268" fmla="*/ 998808 h 1536294"/>
                              <a:gd name="connsiteX4269" fmla="*/ 769645 w 2991568"/>
                              <a:gd name="connsiteY4269" fmla="*/ 1014394 h 1536294"/>
                              <a:gd name="connsiteX4270" fmla="*/ 828527 w 2991568"/>
                              <a:gd name="connsiteY4270" fmla="*/ 1017858 h 1536294"/>
                              <a:gd name="connsiteX4271" fmla="*/ 892604 w 2991568"/>
                              <a:gd name="connsiteY4271" fmla="*/ 1023919 h 1536294"/>
                              <a:gd name="connsiteX4272" fmla="*/ 947156 w 2991568"/>
                              <a:gd name="connsiteY4272" fmla="*/ 1025651 h 1536294"/>
                              <a:gd name="connsiteX4273" fmla="*/ 947156 w 2991568"/>
                              <a:gd name="connsiteY4273" fmla="*/ 1025651 h 1536294"/>
                              <a:gd name="connsiteX4274" fmla="*/ 947156 w 2991568"/>
                              <a:gd name="connsiteY4274" fmla="*/ 1025651 h 1536294"/>
                              <a:gd name="connsiteX4275" fmla="*/ 941961 w 2991568"/>
                              <a:gd name="connsiteY4275" fmla="*/ 1006601 h 1536294"/>
                              <a:gd name="connsiteX4276" fmla="*/ 954084 w 2991568"/>
                              <a:gd name="connsiteY4276" fmla="*/ 953781 h 1536294"/>
                              <a:gd name="connsiteX4277" fmla="*/ 948022 w 2991568"/>
                              <a:gd name="connsiteY4277" fmla="*/ 939926 h 1536294"/>
                              <a:gd name="connsiteX4278" fmla="*/ 922045 w 2991568"/>
                              <a:gd name="connsiteY4278" fmla="*/ 942524 h 1536294"/>
                              <a:gd name="connsiteX4279" fmla="*/ 854504 w 2991568"/>
                              <a:gd name="connsiteY4279" fmla="*/ 944256 h 1536294"/>
                              <a:gd name="connsiteX4280" fmla="*/ 775706 w 2991568"/>
                              <a:gd name="connsiteY4280" fmla="*/ 940792 h 1536294"/>
                              <a:gd name="connsiteX4281" fmla="*/ 954084 w 2991568"/>
                              <a:gd name="connsiteY4281" fmla="*/ 953781 h 1536294"/>
                              <a:gd name="connsiteX4282" fmla="*/ 950620 w 2991568"/>
                              <a:gd name="connsiteY4282" fmla="*/ 989283 h 1536294"/>
                              <a:gd name="connsiteX4283" fmla="*/ 948888 w 2991568"/>
                              <a:gd name="connsiteY4283" fmla="*/ 990149 h 1536294"/>
                              <a:gd name="connsiteX4284" fmla="*/ 948888 w 2991568"/>
                              <a:gd name="connsiteY4284" fmla="*/ 990149 h 1536294"/>
                              <a:gd name="connsiteX4285" fmla="*/ 950620 w 2991568"/>
                              <a:gd name="connsiteY4285" fmla="*/ 989283 h 1536294"/>
                              <a:gd name="connsiteX4286" fmla="*/ 2820984 w 2991568"/>
                              <a:gd name="connsiteY4286" fmla="*/ 683617 h 1536294"/>
                              <a:gd name="connsiteX4287" fmla="*/ 2820984 w 2991568"/>
                              <a:gd name="connsiteY4287" fmla="*/ 683617 h 1536294"/>
                              <a:gd name="connsiteX4288" fmla="*/ 2820984 w 2991568"/>
                              <a:gd name="connsiteY4288" fmla="*/ 683617 h 1536294"/>
                              <a:gd name="connsiteX4289" fmla="*/ 1251091 w 2991568"/>
                              <a:gd name="connsiteY4289" fmla="*/ 734706 h 1536294"/>
                              <a:gd name="connsiteX4290" fmla="*/ 1248493 w 2991568"/>
                              <a:gd name="connsiteY4290" fmla="*/ 735571 h 1536294"/>
                              <a:gd name="connsiteX4291" fmla="*/ 1251091 w 2991568"/>
                              <a:gd name="connsiteY4291" fmla="*/ 734706 h 1536294"/>
                              <a:gd name="connsiteX4292" fmla="*/ 1254554 w 2991568"/>
                              <a:gd name="connsiteY4292" fmla="*/ 733840 h 1536294"/>
                              <a:gd name="connsiteX4293" fmla="*/ 1254554 w 2991568"/>
                              <a:gd name="connsiteY4293" fmla="*/ 733840 h 1536294"/>
                              <a:gd name="connsiteX4294" fmla="*/ 1254554 w 2991568"/>
                              <a:gd name="connsiteY4294" fmla="*/ 733840 h 1536294"/>
                              <a:gd name="connsiteX4295" fmla="*/ 820734 w 2991568"/>
                              <a:gd name="connsiteY4295" fmla="*/ 649846 h 1536294"/>
                              <a:gd name="connsiteX4296" fmla="*/ 903861 w 2991568"/>
                              <a:gd name="connsiteY4296" fmla="*/ 650712 h 1536294"/>
                              <a:gd name="connsiteX4297" fmla="*/ 967072 w 2991568"/>
                              <a:gd name="connsiteY4297" fmla="*/ 650712 h 1536294"/>
                              <a:gd name="connsiteX4298" fmla="*/ 967072 w 2991568"/>
                              <a:gd name="connsiteY4298" fmla="*/ 650712 h 1536294"/>
                              <a:gd name="connsiteX4299" fmla="*/ 967072 w 2991568"/>
                              <a:gd name="connsiteY4299" fmla="*/ 650712 h 1536294"/>
                              <a:gd name="connsiteX4300" fmla="*/ 919447 w 2991568"/>
                              <a:gd name="connsiteY4300" fmla="*/ 638590 h 1536294"/>
                              <a:gd name="connsiteX4301" fmla="*/ 835454 w 2991568"/>
                              <a:gd name="connsiteY4301" fmla="*/ 638590 h 1536294"/>
                              <a:gd name="connsiteX4302" fmla="*/ 778304 w 2991568"/>
                              <a:gd name="connsiteY4302" fmla="*/ 633394 h 1536294"/>
                              <a:gd name="connsiteX4303" fmla="*/ 820734 w 2991568"/>
                              <a:gd name="connsiteY4303" fmla="*/ 649846 h 1536294"/>
                              <a:gd name="connsiteX4304" fmla="*/ 767047 w 2991568"/>
                              <a:gd name="connsiteY4304" fmla="*/ 669762 h 1536294"/>
                              <a:gd name="connsiteX4305" fmla="*/ 838918 w 2991568"/>
                              <a:gd name="connsiteY4305" fmla="*/ 676690 h 1536294"/>
                              <a:gd name="connsiteX4306" fmla="*/ 991318 w 2991568"/>
                              <a:gd name="connsiteY4306" fmla="*/ 685349 h 1536294"/>
                              <a:gd name="connsiteX4307" fmla="*/ 991318 w 2991568"/>
                              <a:gd name="connsiteY4307" fmla="*/ 685349 h 1536294"/>
                              <a:gd name="connsiteX4308" fmla="*/ 991318 w 2991568"/>
                              <a:gd name="connsiteY4308" fmla="*/ 685349 h 1536294"/>
                              <a:gd name="connsiteX4309" fmla="*/ 992184 w 2991568"/>
                              <a:gd name="connsiteY4309" fmla="*/ 674092 h 1536294"/>
                              <a:gd name="connsiteX4310" fmla="*/ 948022 w 2991568"/>
                              <a:gd name="connsiteY4310" fmla="*/ 672360 h 1536294"/>
                              <a:gd name="connsiteX4311" fmla="*/ 858834 w 2991568"/>
                              <a:gd name="connsiteY4311" fmla="*/ 668031 h 1536294"/>
                              <a:gd name="connsiteX4312" fmla="*/ 767047 w 2991568"/>
                              <a:gd name="connsiteY4312" fmla="*/ 669762 h 1536294"/>
                              <a:gd name="connsiteX4313" fmla="*/ 1254554 w 2991568"/>
                              <a:gd name="connsiteY4313" fmla="*/ 733840 h 1536294"/>
                              <a:gd name="connsiteX4314" fmla="*/ 1254554 w 2991568"/>
                              <a:gd name="connsiteY4314" fmla="*/ 733840 h 1536294"/>
                              <a:gd name="connsiteX4315" fmla="*/ 1251091 w 2991568"/>
                              <a:gd name="connsiteY4315" fmla="*/ 734706 h 1536294"/>
                              <a:gd name="connsiteX4316" fmla="*/ 1254554 w 2991568"/>
                              <a:gd name="connsiteY4316" fmla="*/ 733840 h 1536294"/>
                              <a:gd name="connsiteX4317" fmla="*/ 1096093 w 2991568"/>
                              <a:gd name="connsiteY4317" fmla="*/ 732108 h 1536294"/>
                              <a:gd name="connsiteX4318" fmla="*/ 1180952 w 2991568"/>
                              <a:gd name="connsiteY4318" fmla="*/ 736437 h 1536294"/>
                              <a:gd name="connsiteX4319" fmla="*/ 1253688 w 2991568"/>
                              <a:gd name="connsiteY4319" fmla="*/ 734706 h 1536294"/>
                              <a:gd name="connsiteX4320" fmla="*/ 1253688 w 2991568"/>
                              <a:gd name="connsiteY4320" fmla="*/ 734706 h 1536294"/>
                              <a:gd name="connsiteX4321" fmla="*/ 1253688 w 2991568"/>
                              <a:gd name="connsiteY4321" fmla="*/ 734706 h 1536294"/>
                              <a:gd name="connsiteX4322" fmla="*/ 1266677 w 2991568"/>
                              <a:gd name="connsiteY4322" fmla="*/ 726046 h 1536294"/>
                              <a:gd name="connsiteX4323" fmla="*/ 1237236 w 2991568"/>
                              <a:gd name="connsiteY4323" fmla="*/ 724315 h 1536294"/>
                              <a:gd name="connsiteX4324" fmla="*/ 1149779 w 2991568"/>
                              <a:gd name="connsiteY4324" fmla="*/ 724315 h 1536294"/>
                              <a:gd name="connsiteX4325" fmla="*/ 1061456 w 2991568"/>
                              <a:gd name="connsiteY4325" fmla="*/ 719119 h 1536294"/>
                              <a:gd name="connsiteX4326" fmla="*/ 992184 w 2991568"/>
                              <a:gd name="connsiteY4326" fmla="*/ 721717 h 1536294"/>
                              <a:gd name="connsiteX4327" fmla="*/ 1096093 w 2991568"/>
                              <a:gd name="connsiteY4327" fmla="*/ 732108 h 1536294"/>
                              <a:gd name="connsiteX4328" fmla="*/ 2833107 w 2991568"/>
                              <a:gd name="connsiteY4328" fmla="*/ 723449 h 1536294"/>
                              <a:gd name="connsiteX4329" fmla="*/ 2833107 w 2991568"/>
                              <a:gd name="connsiteY4329" fmla="*/ 723449 h 1536294"/>
                              <a:gd name="connsiteX4330" fmla="*/ 2833107 w 2991568"/>
                              <a:gd name="connsiteY4330" fmla="*/ 723449 h 1536294"/>
                              <a:gd name="connsiteX4331" fmla="*/ 1102154 w 2991568"/>
                              <a:gd name="connsiteY4331" fmla="*/ 701801 h 1536294"/>
                              <a:gd name="connsiteX4332" fmla="*/ 1102154 w 2991568"/>
                              <a:gd name="connsiteY4332" fmla="*/ 701801 h 1536294"/>
                              <a:gd name="connsiteX4333" fmla="*/ 1117740 w 2991568"/>
                              <a:gd name="connsiteY4333" fmla="*/ 700935 h 1536294"/>
                              <a:gd name="connsiteX4334" fmla="*/ 1242432 w 2991568"/>
                              <a:gd name="connsiteY4334" fmla="*/ 696606 h 1536294"/>
                              <a:gd name="connsiteX4335" fmla="*/ 1261481 w 2991568"/>
                              <a:gd name="connsiteY4335" fmla="*/ 682751 h 1536294"/>
                              <a:gd name="connsiteX4336" fmla="*/ 1192209 w 2991568"/>
                              <a:gd name="connsiteY4336" fmla="*/ 686215 h 1536294"/>
                              <a:gd name="connsiteX4337" fmla="*/ 1058859 w 2991568"/>
                              <a:gd name="connsiteY4337" fmla="*/ 687946 h 1536294"/>
                              <a:gd name="connsiteX4338" fmla="*/ 1060591 w 2991568"/>
                              <a:gd name="connsiteY4338" fmla="*/ 705265 h 1536294"/>
                              <a:gd name="connsiteX4339" fmla="*/ 1102154 w 2991568"/>
                              <a:gd name="connsiteY4339" fmla="*/ 701801 h 1536294"/>
                              <a:gd name="connsiteX4340" fmla="*/ 1102154 w 2991568"/>
                              <a:gd name="connsiteY4340" fmla="*/ 701801 h 1536294"/>
                              <a:gd name="connsiteX4341" fmla="*/ 1117740 w 2991568"/>
                              <a:gd name="connsiteY4341" fmla="*/ 700935 h 1536294"/>
                              <a:gd name="connsiteX4342" fmla="*/ 1102154 w 2991568"/>
                              <a:gd name="connsiteY4342" fmla="*/ 701801 h 1536294"/>
                              <a:gd name="connsiteX4343" fmla="*/ 1102154 w 2991568"/>
                              <a:gd name="connsiteY4343" fmla="*/ 701801 h 1536294"/>
                              <a:gd name="connsiteX4344" fmla="*/ 961011 w 2991568"/>
                              <a:gd name="connsiteY4344" fmla="*/ 532949 h 1536294"/>
                              <a:gd name="connsiteX4345" fmla="*/ 839784 w 2991568"/>
                              <a:gd name="connsiteY4345" fmla="*/ 538144 h 1536294"/>
                              <a:gd name="connsiteX4346" fmla="*/ 799086 w 2991568"/>
                              <a:gd name="connsiteY4346" fmla="*/ 532083 h 1536294"/>
                              <a:gd name="connsiteX4347" fmla="*/ 815538 w 2991568"/>
                              <a:gd name="connsiteY4347" fmla="*/ 549401 h 1536294"/>
                              <a:gd name="connsiteX4348" fmla="*/ 815538 w 2991568"/>
                              <a:gd name="connsiteY4348" fmla="*/ 549401 h 1536294"/>
                              <a:gd name="connsiteX4349" fmla="*/ 920313 w 2991568"/>
                              <a:gd name="connsiteY4349" fmla="*/ 548535 h 1536294"/>
                              <a:gd name="connsiteX4350" fmla="*/ 980927 w 2991568"/>
                              <a:gd name="connsiteY4350" fmla="*/ 545071 h 1536294"/>
                              <a:gd name="connsiteX4351" fmla="*/ 961011 w 2991568"/>
                              <a:gd name="connsiteY4351" fmla="*/ 532949 h 1536294"/>
                              <a:gd name="connsiteX4352" fmla="*/ 920313 w 2991568"/>
                              <a:gd name="connsiteY4352" fmla="*/ 603953 h 1536294"/>
                              <a:gd name="connsiteX4353" fmla="*/ 807745 w 2991568"/>
                              <a:gd name="connsiteY4353" fmla="*/ 597892 h 1536294"/>
                              <a:gd name="connsiteX4354" fmla="*/ 792159 w 2991568"/>
                              <a:gd name="connsiteY4354" fmla="*/ 609149 h 1536294"/>
                              <a:gd name="connsiteX4355" fmla="*/ 850175 w 2991568"/>
                              <a:gd name="connsiteY4355" fmla="*/ 614344 h 1536294"/>
                              <a:gd name="connsiteX4356" fmla="*/ 971402 w 2991568"/>
                              <a:gd name="connsiteY4356" fmla="*/ 616076 h 1536294"/>
                              <a:gd name="connsiteX4357" fmla="*/ 971402 w 2991568"/>
                              <a:gd name="connsiteY4357" fmla="*/ 616076 h 1536294"/>
                              <a:gd name="connsiteX4358" fmla="*/ 971402 w 2991568"/>
                              <a:gd name="connsiteY4358" fmla="*/ 616076 h 1536294"/>
                              <a:gd name="connsiteX4359" fmla="*/ 967072 w 2991568"/>
                              <a:gd name="connsiteY4359" fmla="*/ 599624 h 1536294"/>
                              <a:gd name="connsiteX4360" fmla="*/ 920313 w 2991568"/>
                              <a:gd name="connsiteY4360" fmla="*/ 603953 h 1536294"/>
                              <a:gd name="connsiteX4361" fmla="*/ 528057 w 2991568"/>
                              <a:gd name="connsiteY4361" fmla="*/ 742499 h 1536294"/>
                              <a:gd name="connsiteX4362" fmla="*/ 572218 w 2991568"/>
                              <a:gd name="connsiteY4362" fmla="*/ 744231 h 1536294"/>
                              <a:gd name="connsiteX4363" fmla="*/ 661406 w 2991568"/>
                              <a:gd name="connsiteY4363" fmla="*/ 748560 h 1536294"/>
                              <a:gd name="connsiteX4364" fmla="*/ 754925 w 2991568"/>
                              <a:gd name="connsiteY4364" fmla="*/ 747694 h 1536294"/>
                              <a:gd name="connsiteX4365" fmla="*/ 683054 w 2991568"/>
                              <a:gd name="connsiteY4365" fmla="*/ 740767 h 1536294"/>
                              <a:gd name="connsiteX4366" fmla="*/ 530654 w 2991568"/>
                              <a:gd name="connsiteY4366" fmla="*/ 732108 h 1536294"/>
                              <a:gd name="connsiteX4367" fmla="*/ 530654 w 2991568"/>
                              <a:gd name="connsiteY4367" fmla="*/ 732108 h 1536294"/>
                              <a:gd name="connsiteX4368" fmla="*/ 530654 w 2991568"/>
                              <a:gd name="connsiteY4368" fmla="*/ 732108 h 1536294"/>
                              <a:gd name="connsiteX4369" fmla="*/ 528057 w 2991568"/>
                              <a:gd name="connsiteY4369" fmla="*/ 742499 h 1536294"/>
                              <a:gd name="connsiteX4370" fmla="*/ 425013 w 2991568"/>
                              <a:gd name="connsiteY4370" fmla="*/ 678421 h 1536294"/>
                              <a:gd name="connsiteX4371" fmla="*/ 340154 w 2991568"/>
                              <a:gd name="connsiteY4371" fmla="*/ 674092 h 1536294"/>
                              <a:gd name="connsiteX4372" fmla="*/ 267418 w 2991568"/>
                              <a:gd name="connsiteY4372" fmla="*/ 675824 h 1536294"/>
                              <a:gd name="connsiteX4373" fmla="*/ 254429 w 2991568"/>
                              <a:gd name="connsiteY4373" fmla="*/ 684483 h 1536294"/>
                              <a:gd name="connsiteX4374" fmla="*/ 283870 w 2991568"/>
                              <a:gd name="connsiteY4374" fmla="*/ 686215 h 1536294"/>
                              <a:gd name="connsiteX4375" fmla="*/ 371327 w 2991568"/>
                              <a:gd name="connsiteY4375" fmla="*/ 686215 h 1536294"/>
                              <a:gd name="connsiteX4376" fmla="*/ 459649 w 2991568"/>
                              <a:gd name="connsiteY4376" fmla="*/ 691410 h 1536294"/>
                              <a:gd name="connsiteX4377" fmla="*/ 528922 w 2991568"/>
                              <a:gd name="connsiteY4377" fmla="*/ 688812 h 1536294"/>
                              <a:gd name="connsiteX4378" fmla="*/ 425013 w 2991568"/>
                              <a:gd name="connsiteY4378" fmla="*/ 678421 h 1536294"/>
                              <a:gd name="connsiteX4379" fmla="*/ 419818 w 2991568"/>
                              <a:gd name="connsiteY4379" fmla="*/ 711326 h 1536294"/>
                              <a:gd name="connsiteX4380" fmla="*/ 405097 w 2991568"/>
                              <a:gd name="connsiteY4380" fmla="*/ 712192 h 1536294"/>
                              <a:gd name="connsiteX4381" fmla="*/ 419818 w 2991568"/>
                              <a:gd name="connsiteY4381" fmla="*/ 711326 h 1536294"/>
                              <a:gd name="connsiteX4382" fmla="*/ 419818 w 2991568"/>
                              <a:gd name="connsiteY4382" fmla="*/ 711326 h 1536294"/>
                              <a:gd name="connsiteX4383" fmla="*/ 2857352 w 2991568"/>
                              <a:gd name="connsiteY4383" fmla="*/ 701801 h 1536294"/>
                              <a:gd name="connsiteX4384" fmla="*/ 2813191 w 2991568"/>
                              <a:gd name="connsiteY4384" fmla="*/ 712192 h 1536294"/>
                              <a:gd name="connsiteX4385" fmla="*/ 2833107 w 2991568"/>
                              <a:gd name="connsiteY4385" fmla="*/ 723449 h 1536294"/>
                              <a:gd name="connsiteX4386" fmla="*/ 2833107 w 2991568"/>
                              <a:gd name="connsiteY4386" fmla="*/ 723449 h 1536294"/>
                              <a:gd name="connsiteX4387" fmla="*/ 2950005 w 2991568"/>
                              <a:gd name="connsiteY4387" fmla="*/ 715656 h 1536294"/>
                              <a:gd name="connsiteX4388" fmla="*/ 2988971 w 2991568"/>
                              <a:gd name="connsiteY4388" fmla="*/ 718253 h 1536294"/>
                              <a:gd name="connsiteX4389" fmla="*/ 2988971 w 2991568"/>
                              <a:gd name="connsiteY4389" fmla="*/ 694874 h 1536294"/>
                              <a:gd name="connsiteX4390" fmla="*/ 2985507 w 2991568"/>
                              <a:gd name="connsiteY4390" fmla="*/ 694874 h 1536294"/>
                              <a:gd name="connsiteX4391" fmla="*/ 2857352 w 2991568"/>
                              <a:gd name="connsiteY4391" fmla="*/ 701801 h 1536294"/>
                              <a:gd name="connsiteX4392" fmla="*/ 260490 w 2991568"/>
                              <a:gd name="connsiteY4392" fmla="*/ 730376 h 1536294"/>
                              <a:gd name="connsiteX4393" fmla="*/ 329763 w 2991568"/>
                              <a:gd name="connsiteY4393" fmla="*/ 726912 h 1536294"/>
                              <a:gd name="connsiteX4394" fmla="*/ 463113 w 2991568"/>
                              <a:gd name="connsiteY4394" fmla="*/ 725180 h 1536294"/>
                              <a:gd name="connsiteX4395" fmla="*/ 461381 w 2991568"/>
                              <a:gd name="connsiteY4395" fmla="*/ 707862 h 1536294"/>
                              <a:gd name="connsiteX4396" fmla="*/ 418952 w 2991568"/>
                              <a:gd name="connsiteY4396" fmla="*/ 711326 h 1536294"/>
                              <a:gd name="connsiteX4397" fmla="*/ 418952 w 2991568"/>
                              <a:gd name="connsiteY4397" fmla="*/ 711326 h 1536294"/>
                              <a:gd name="connsiteX4398" fmla="*/ 404231 w 2991568"/>
                              <a:gd name="connsiteY4398" fmla="*/ 712192 h 1536294"/>
                              <a:gd name="connsiteX4399" fmla="*/ 279540 w 2991568"/>
                              <a:gd name="connsiteY4399" fmla="*/ 716521 h 1536294"/>
                              <a:gd name="connsiteX4400" fmla="*/ 260490 w 2991568"/>
                              <a:gd name="connsiteY4400" fmla="*/ 730376 h 1536294"/>
                              <a:gd name="connsiteX4401" fmla="*/ 560095 w 2991568"/>
                              <a:gd name="connsiteY4401" fmla="*/ 542474 h 1536294"/>
                              <a:gd name="connsiteX4402" fmla="*/ 560095 w 2991568"/>
                              <a:gd name="connsiteY4402" fmla="*/ 542474 h 1536294"/>
                              <a:gd name="connsiteX4403" fmla="*/ 611184 w 2991568"/>
                              <a:gd name="connsiteY4403" fmla="*/ 545071 h 1536294"/>
                              <a:gd name="connsiteX4404" fmla="*/ 659675 w 2991568"/>
                              <a:gd name="connsiteY4404" fmla="*/ 541608 h 1536294"/>
                              <a:gd name="connsiteX4405" fmla="*/ 717691 w 2991568"/>
                              <a:gd name="connsiteY4405" fmla="*/ 550267 h 1536294"/>
                              <a:gd name="connsiteX4406" fmla="*/ 759254 w 2991568"/>
                              <a:gd name="connsiteY4406" fmla="*/ 544206 h 1536294"/>
                              <a:gd name="connsiteX4407" fmla="*/ 713361 w 2991568"/>
                              <a:gd name="connsiteY4407" fmla="*/ 533815 h 1536294"/>
                              <a:gd name="connsiteX4408" fmla="*/ 575682 w 2991568"/>
                              <a:gd name="connsiteY4408" fmla="*/ 531217 h 1536294"/>
                              <a:gd name="connsiteX4409" fmla="*/ 576547 w 2991568"/>
                              <a:gd name="connsiteY4409" fmla="*/ 531217 h 1536294"/>
                              <a:gd name="connsiteX4410" fmla="*/ 575682 w 2991568"/>
                              <a:gd name="connsiteY4410" fmla="*/ 531217 h 1536294"/>
                              <a:gd name="connsiteX4411" fmla="*/ 575682 w 2991568"/>
                              <a:gd name="connsiteY4411" fmla="*/ 531217 h 1536294"/>
                              <a:gd name="connsiteX4412" fmla="*/ 560095 w 2991568"/>
                              <a:gd name="connsiteY4412" fmla="*/ 542474 h 1536294"/>
                              <a:gd name="connsiteX4413" fmla="*/ 577413 w 2991568"/>
                              <a:gd name="connsiteY4413" fmla="*/ 530351 h 1536294"/>
                              <a:gd name="connsiteX4414" fmla="*/ 592134 w 2991568"/>
                              <a:gd name="connsiteY4414" fmla="*/ 529485 h 1536294"/>
                              <a:gd name="connsiteX4415" fmla="*/ 577413 w 2991568"/>
                              <a:gd name="connsiteY4415" fmla="*/ 530351 h 1536294"/>
                              <a:gd name="connsiteX4416" fmla="*/ 576547 w 2991568"/>
                              <a:gd name="connsiteY4416" fmla="*/ 531217 h 1536294"/>
                              <a:gd name="connsiteX4417" fmla="*/ 576547 w 2991568"/>
                              <a:gd name="connsiteY4417" fmla="*/ 531217 h 1536294"/>
                              <a:gd name="connsiteX4418" fmla="*/ 576547 w 2991568"/>
                              <a:gd name="connsiteY4418" fmla="*/ 531217 h 1536294"/>
                              <a:gd name="connsiteX4419" fmla="*/ 554899 w 2991568"/>
                              <a:gd name="connsiteY4419" fmla="*/ 582305 h 1536294"/>
                              <a:gd name="connsiteX4420" fmla="*/ 611184 w 2991568"/>
                              <a:gd name="connsiteY4420" fmla="*/ 578842 h 1536294"/>
                              <a:gd name="connsiteX4421" fmla="*/ 741070 w 2991568"/>
                              <a:gd name="connsiteY4421" fmla="*/ 583171 h 1536294"/>
                              <a:gd name="connsiteX4422" fmla="*/ 741070 w 2991568"/>
                              <a:gd name="connsiteY4422" fmla="*/ 567585 h 1536294"/>
                              <a:gd name="connsiteX4423" fmla="*/ 679591 w 2991568"/>
                              <a:gd name="connsiteY4423" fmla="*/ 565853 h 1536294"/>
                              <a:gd name="connsiteX4424" fmla="*/ 550570 w 2991568"/>
                              <a:gd name="connsiteY4424" fmla="*/ 563256 h 1536294"/>
                              <a:gd name="connsiteX4425" fmla="*/ 550570 w 2991568"/>
                              <a:gd name="connsiteY4425" fmla="*/ 563256 h 1536294"/>
                              <a:gd name="connsiteX4426" fmla="*/ 550570 w 2991568"/>
                              <a:gd name="connsiteY4426" fmla="*/ 563256 h 1536294"/>
                              <a:gd name="connsiteX4427" fmla="*/ 554899 w 2991568"/>
                              <a:gd name="connsiteY4427" fmla="*/ 582305 h 1536294"/>
                              <a:gd name="connsiteX4428" fmla="*/ 932436 w 2991568"/>
                              <a:gd name="connsiteY4428" fmla="*/ 502642 h 1536294"/>
                              <a:gd name="connsiteX4429" fmla="*/ 870956 w 2991568"/>
                              <a:gd name="connsiteY4429" fmla="*/ 500044 h 1536294"/>
                              <a:gd name="connsiteX4430" fmla="*/ 825063 w 2991568"/>
                              <a:gd name="connsiteY4430" fmla="*/ 499178 h 1536294"/>
                              <a:gd name="connsiteX4431" fmla="*/ 907325 w 2991568"/>
                              <a:gd name="connsiteY4431" fmla="*/ 513033 h 1536294"/>
                              <a:gd name="connsiteX4432" fmla="*/ 967938 w 2991568"/>
                              <a:gd name="connsiteY4432" fmla="*/ 516496 h 1536294"/>
                              <a:gd name="connsiteX4433" fmla="*/ 1015563 w 2991568"/>
                              <a:gd name="connsiteY4433" fmla="*/ 517362 h 1536294"/>
                              <a:gd name="connsiteX4434" fmla="*/ 932436 w 2991568"/>
                              <a:gd name="connsiteY4434" fmla="*/ 502642 h 1536294"/>
                              <a:gd name="connsiteX4435" fmla="*/ 1013831 w 2991568"/>
                              <a:gd name="connsiteY4435" fmla="*/ 351974 h 1536294"/>
                              <a:gd name="connsiteX4436" fmla="*/ 1013831 w 2991568"/>
                              <a:gd name="connsiteY4436" fmla="*/ 351974 h 1536294"/>
                              <a:gd name="connsiteX4437" fmla="*/ 1013831 w 2991568"/>
                              <a:gd name="connsiteY4437" fmla="*/ 351974 h 1536294"/>
                              <a:gd name="connsiteX4438" fmla="*/ 1013831 w 2991568"/>
                              <a:gd name="connsiteY4438" fmla="*/ 351974 h 1536294"/>
                              <a:gd name="connsiteX4439" fmla="*/ 1066652 w 2991568"/>
                              <a:gd name="connsiteY4439" fmla="*/ 458481 h 1536294"/>
                              <a:gd name="connsiteX4440" fmla="*/ 1097825 w 2991568"/>
                              <a:gd name="connsiteY4440" fmla="*/ 456749 h 1536294"/>
                              <a:gd name="connsiteX4441" fmla="*/ 1152377 w 2991568"/>
                              <a:gd name="connsiteY4441" fmla="*/ 456749 h 1536294"/>
                              <a:gd name="connsiteX4442" fmla="*/ 1245895 w 2991568"/>
                              <a:gd name="connsiteY4442" fmla="*/ 435101 h 1536294"/>
                              <a:gd name="connsiteX4443" fmla="*/ 1101288 w 2991568"/>
                              <a:gd name="connsiteY4443" fmla="*/ 448090 h 1536294"/>
                              <a:gd name="connsiteX4444" fmla="*/ 1051932 w 2991568"/>
                              <a:gd name="connsiteY4444" fmla="*/ 442894 h 1536294"/>
                              <a:gd name="connsiteX4445" fmla="*/ 1066652 w 2991568"/>
                              <a:gd name="connsiteY4445" fmla="*/ 458481 h 1536294"/>
                              <a:gd name="connsiteX4446" fmla="*/ 1066652 w 2991568"/>
                              <a:gd name="connsiteY4446" fmla="*/ 458481 h 1536294"/>
                              <a:gd name="connsiteX4447" fmla="*/ 1066652 w 2991568"/>
                              <a:gd name="connsiteY4447" fmla="*/ 458481 h 1536294"/>
                              <a:gd name="connsiteX4448" fmla="*/ 1066652 w 2991568"/>
                              <a:gd name="connsiteY4448" fmla="*/ 458481 h 1536294"/>
                              <a:gd name="connsiteX4449" fmla="*/ 1066652 w 2991568"/>
                              <a:gd name="connsiteY4449" fmla="*/ 458481 h 1536294"/>
                              <a:gd name="connsiteX4450" fmla="*/ 1048468 w 2991568"/>
                              <a:gd name="connsiteY4450" fmla="*/ 373621 h 1536294"/>
                              <a:gd name="connsiteX4451" fmla="*/ 1107350 w 2991568"/>
                              <a:gd name="connsiteY4451" fmla="*/ 384878 h 1536294"/>
                              <a:gd name="connsiteX4452" fmla="*/ 1263213 w 2991568"/>
                              <a:gd name="connsiteY4452" fmla="*/ 384012 h 1536294"/>
                              <a:gd name="connsiteX4453" fmla="*/ 1280532 w 2991568"/>
                              <a:gd name="connsiteY4453" fmla="*/ 367560 h 1536294"/>
                              <a:gd name="connsiteX4454" fmla="*/ 1331620 w 2991568"/>
                              <a:gd name="connsiteY4454" fmla="*/ 367560 h 1536294"/>
                              <a:gd name="connsiteX4455" fmla="*/ 1412150 w 2991568"/>
                              <a:gd name="connsiteY4455" fmla="*/ 371890 h 1536294"/>
                              <a:gd name="connsiteX4456" fmla="*/ 1480557 w 2991568"/>
                              <a:gd name="connsiteY4456" fmla="*/ 371024 h 1536294"/>
                              <a:gd name="connsiteX4457" fmla="*/ 1488350 w 2991568"/>
                              <a:gd name="connsiteY4457" fmla="*/ 355437 h 1536294"/>
                              <a:gd name="connsiteX4458" fmla="*/ 1424273 w 2991568"/>
                              <a:gd name="connsiteY4458" fmla="*/ 360633 h 1536294"/>
                              <a:gd name="connsiteX4459" fmla="*/ 1296118 w 2991568"/>
                              <a:gd name="connsiteY4459" fmla="*/ 350242 h 1536294"/>
                              <a:gd name="connsiteX4460" fmla="*/ 1273604 w 2991568"/>
                              <a:gd name="connsiteY4460" fmla="*/ 362365 h 1536294"/>
                              <a:gd name="connsiteX4461" fmla="*/ 1275336 w 2991568"/>
                              <a:gd name="connsiteY4461" fmla="*/ 364962 h 1536294"/>
                              <a:gd name="connsiteX4462" fmla="*/ 1229443 w 2991568"/>
                              <a:gd name="connsiteY4462" fmla="*/ 374487 h 1536294"/>
                              <a:gd name="connsiteX4463" fmla="*/ 1100422 w 2991568"/>
                              <a:gd name="connsiteY4463" fmla="*/ 372755 h 1536294"/>
                              <a:gd name="connsiteX4464" fmla="*/ 1048468 w 2991568"/>
                              <a:gd name="connsiteY4464" fmla="*/ 373621 h 1536294"/>
                              <a:gd name="connsiteX4465" fmla="*/ 1264079 w 2991568"/>
                              <a:gd name="connsiteY4465" fmla="*/ 384012 h 1536294"/>
                              <a:gd name="connsiteX4466" fmla="*/ 1264079 w 2991568"/>
                              <a:gd name="connsiteY4466" fmla="*/ 384012 h 1536294"/>
                              <a:gd name="connsiteX4467" fmla="*/ 1264079 w 2991568"/>
                              <a:gd name="connsiteY4467" fmla="*/ 384012 h 1536294"/>
                              <a:gd name="connsiteX4468" fmla="*/ 1121204 w 2991568"/>
                              <a:gd name="connsiteY4468" fmla="*/ 496581 h 1536294"/>
                              <a:gd name="connsiteX4469" fmla="*/ 1121204 w 2991568"/>
                              <a:gd name="connsiteY4469" fmla="*/ 496581 h 1536294"/>
                              <a:gd name="connsiteX4470" fmla="*/ 1121204 w 2991568"/>
                              <a:gd name="connsiteY4470" fmla="*/ 496581 h 1536294"/>
                              <a:gd name="connsiteX4471" fmla="*/ 1036345 w 2991568"/>
                              <a:gd name="connsiteY4471" fmla="*/ 520826 h 1536294"/>
                              <a:gd name="connsiteX4472" fmla="*/ 1101288 w 2991568"/>
                              <a:gd name="connsiteY4472" fmla="*/ 520826 h 1536294"/>
                              <a:gd name="connsiteX4473" fmla="*/ 1186147 w 2991568"/>
                              <a:gd name="connsiteY4473" fmla="*/ 521692 h 1536294"/>
                              <a:gd name="connsiteX4474" fmla="*/ 1247627 w 2991568"/>
                              <a:gd name="connsiteY4474" fmla="*/ 521692 h 1536294"/>
                              <a:gd name="connsiteX4475" fmla="*/ 1233772 w 2991568"/>
                              <a:gd name="connsiteY4475" fmla="*/ 506971 h 1536294"/>
                              <a:gd name="connsiteX4476" fmla="*/ 1154109 w 2991568"/>
                              <a:gd name="connsiteY4476" fmla="*/ 510435 h 1536294"/>
                              <a:gd name="connsiteX4477" fmla="*/ 1083104 w 2991568"/>
                              <a:gd name="connsiteY4477" fmla="*/ 508703 h 1536294"/>
                              <a:gd name="connsiteX4478" fmla="*/ 1030284 w 2991568"/>
                              <a:gd name="connsiteY4478" fmla="*/ 507837 h 1536294"/>
                              <a:gd name="connsiteX4479" fmla="*/ 1036345 w 2991568"/>
                              <a:gd name="connsiteY4479" fmla="*/ 520826 h 1536294"/>
                              <a:gd name="connsiteX4480" fmla="*/ 1247627 w 2991568"/>
                              <a:gd name="connsiteY4480" fmla="*/ 521692 h 1536294"/>
                              <a:gd name="connsiteX4481" fmla="*/ 1247627 w 2991568"/>
                              <a:gd name="connsiteY4481" fmla="*/ 521692 h 1536294"/>
                              <a:gd name="connsiteX4482" fmla="*/ 1247627 w 2991568"/>
                              <a:gd name="connsiteY4482" fmla="*/ 521692 h 1536294"/>
                              <a:gd name="connsiteX4483" fmla="*/ 1047602 w 2991568"/>
                              <a:gd name="connsiteY4483" fmla="*/ 493983 h 1536294"/>
                              <a:gd name="connsiteX4484" fmla="*/ 1120338 w 2991568"/>
                              <a:gd name="connsiteY4484" fmla="*/ 496581 h 1536294"/>
                              <a:gd name="connsiteX4485" fmla="*/ 1193941 w 2991568"/>
                              <a:gd name="connsiteY4485" fmla="*/ 492251 h 1536294"/>
                              <a:gd name="connsiteX4486" fmla="*/ 1256286 w 2991568"/>
                              <a:gd name="connsiteY4486" fmla="*/ 488787 h 1536294"/>
                              <a:gd name="connsiteX4487" fmla="*/ 1238968 w 2991568"/>
                              <a:gd name="connsiteY4487" fmla="*/ 472335 h 1536294"/>
                              <a:gd name="connsiteX4488" fmla="*/ 1166231 w 2991568"/>
                              <a:gd name="connsiteY4488" fmla="*/ 480994 h 1536294"/>
                              <a:gd name="connsiteX4489" fmla="*/ 1093495 w 2991568"/>
                              <a:gd name="connsiteY4489" fmla="*/ 486190 h 1536294"/>
                              <a:gd name="connsiteX4490" fmla="*/ 1045870 w 2991568"/>
                              <a:gd name="connsiteY4490" fmla="*/ 480128 h 1536294"/>
                              <a:gd name="connsiteX4491" fmla="*/ 1047602 w 2991568"/>
                              <a:gd name="connsiteY4491" fmla="*/ 493983 h 1536294"/>
                              <a:gd name="connsiteX4492" fmla="*/ 1131595 w 2991568"/>
                              <a:gd name="connsiteY4492" fmla="*/ 339851 h 1536294"/>
                              <a:gd name="connsiteX4493" fmla="*/ 1074445 w 2991568"/>
                              <a:gd name="connsiteY4493" fmla="*/ 337253 h 1536294"/>
                              <a:gd name="connsiteX4494" fmla="*/ 1073579 w 2991568"/>
                              <a:gd name="connsiteY4494" fmla="*/ 355437 h 1536294"/>
                              <a:gd name="connsiteX4495" fmla="*/ 1073579 w 2991568"/>
                              <a:gd name="connsiteY4495" fmla="*/ 355437 h 1536294"/>
                              <a:gd name="connsiteX4496" fmla="*/ 1211259 w 2991568"/>
                              <a:gd name="connsiteY4496" fmla="*/ 348510 h 1536294"/>
                              <a:gd name="connsiteX4497" fmla="*/ 1264079 w 2991568"/>
                              <a:gd name="connsiteY4497" fmla="*/ 344181 h 1536294"/>
                              <a:gd name="connsiteX4498" fmla="*/ 1255420 w 2991568"/>
                              <a:gd name="connsiteY4498" fmla="*/ 330326 h 1536294"/>
                              <a:gd name="connsiteX4499" fmla="*/ 1131595 w 2991568"/>
                              <a:gd name="connsiteY4499" fmla="*/ 339851 h 1536294"/>
                              <a:gd name="connsiteX4500" fmla="*/ 1037211 w 2991568"/>
                              <a:gd name="connsiteY4500" fmla="*/ 416917 h 1536294"/>
                              <a:gd name="connsiteX4501" fmla="*/ 1162768 w 2991568"/>
                              <a:gd name="connsiteY4501" fmla="*/ 416051 h 1536294"/>
                              <a:gd name="connsiteX4502" fmla="*/ 1163634 w 2991568"/>
                              <a:gd name="connsiteY4502" fmla="*/ 416051 h 1536294"/>
                              <a:gd name="connsiteX4503" fmla="*/ 1249359 w 2991568"/>
                              <a:gd name="connsiteY4503" fmla="*/ 410856 h 1536294"/>
                              <a:gd name="connsiteX4504" fmla="*/ 1230309 w 2991568"/>
                              <a:gd name="connsiteY4504" fmla="*/ 400465 h 1536294"/>
                              <a:gd name="connsiteX4505" fmla="*/ 1173159 w 2991568"/>
                              <a:gd name="connsiteY4505" fmla="*/ 404794 h 1536294"/>
                              <a:gd name="connsiteX4506" fmla="*/ 1081372 w 2991568"/>
                              <a:gd name="connsiteY4506" fmla="*/ 402196 h 1536294"/>
                              <a:gd name="connsiteX4507" fmla="*/ 1037211 w 2991568"/>
                              <a:gd name="connsiteY4507" fmla="*/ 416917 h 1536294"/>
                              <a:gd name="connsiteX4508" fmla="*/ 1319497 w 2991568"/>
                              <a:gd name="connsiteY4508" fmla="*/ 299153 h 1536294"/>
                              <a:gd name="connsiteX4509" fmla="*/ 1319497 w 2991568"/>
                              <a:gd name="connsiteY4509" fmla="*/ 299153 h 1536294"/>
                              <a:gd name="connsiteX4510" fmla="*/ 1319497 w 2991568"/>
                              <a:gd name="connsiteY4510" fmla="*/ 299153 h 1536294"/>
                              <a:gd name="connsiteX4511" fmla="*/ 1319497 w 2991568"/>
                              <a:gd name="connsiteY4511" fmla="*/ 299153 h 1536294"/>
                              <a:gd name="connsiteX4512" fmla="*/ 2854755 w 2991568"/>
                              <a:gd name="connsiteY4512" fmla="*/ 876715 h 1536294"/>
                              <a:gd name="connsiteX4513" fmla="*/ 2854755 w 2991568"/>
                              <a:gd name="connsiteY4513" fmla="*/ 876715 h 1536294"/>
                              <a:gd name="connsiteX4514" fmla="*/ 2854755 w 2991568"/>
                              <a:gd name="connsiteY4514" fmla="*/ 876715 h 1536294"/>
                              <a:gd name="connsiteX4515" fmla="*/ 1498740 w 2991568"/>
                              <a:gd name="connsiteY4515" fmla="*/ 158876 h 1536294"/>
                              <a:gd name="connsiteX4516" fmla="*/ 1457177 w 2991568"/>
                              <a:gd name="connsiteY4516" fmla="*/ 163205 h 1536294"/>
                              <a:gd name="connsiteX4517" fmla="*/ 1301313 w 2991568"/>
                              <a:gd name="connsiteY4517" fmla="*/ 170133 h 1536294"/>
                              <a:gd name="connsiteX4518" fmla="*/ 1276202 w 2991568"/>
                              <a:gd name="connsiteY4518" fmla="*/ 180524 h 1536294"/>
                              <a:gd name="connsiteX4519" fmla="*/ 1324693 w 2991568"/>
                              <a:gd name="connsiteY4519" fmla="*/ 183987 h 1536294"/>
                              <a:gd name="connsiteX4520" fmla="*/ 1326425 w 2991568"/>
                              <a:gd name="connsiteY4520" fmla="*/ 183987 h 1536294"/>
                              <a:gd name="connsiteX4521" fmla="*/ 1471898 w 2991568"/>
                              <a:gd name="connsiteY4521" fmla="*/ 175328 h 1536294"/>
                              <a:gd name="connsiteX4522" fmla="*/ 1498740 w 2991568"/>
                              <a:gd name="connsiteY4522" fmla="*/ 158876 h 1536294"/>
                              <a:gd name="connsiteX4523" fmla="*/ 1329022 w 2991568"/>
                              <a:gd name="connsiteY4523" fmla="*/ 335521 h 1536294"/>
                              <a:gd name="connsiteX4524" fmla="*/ 1445054 w 2991568"/>
                              <a:gd name="connsiteY4524" fmla="*/ 327728 h 1536294"/>
                              <a:gd name="connsiteX4525" fmla="*/ 1486618 w 2991568"/>
                              <a:gd name="connsiteY4525" fmla="*/ 322533 h 1536294"/>
                              <a:gd name="connsiteX4526" fmla="*/ 1453713 w 2991568"/>
                              <a:gd name="connsiteY4526" fmla="*/ 313874 h 1536294"/>
                              <a:gd name="connsiteX4527" fmla="*/ 1329022 w 2991568"/>
                              <a:gd name="connsiteY4527" fmla="*/ 319069 h 1536294"/>
                              <a:gd name="connsiteX4528" fmla="*/ 1329022 w 2991568"/>
                              <a:gd name="connsiteY4528" fmla="*/ 335521 h 1536294"/>
                              <a:gd name="connsiteX4529" fmla="*/ 1329022 w 2991568"/>
                              <a:gd name="connsiteY4529" fmla="*/ 335521 h 1536294"/>
                              <a:gd name="connsiteX4530" fmla="*/ 2938747 w 2991568"/>
                              <a:gd name="connsiteY4530" fmla="*/ 894899 h 1536294"/>
                              <a:gd name="connsiteX4531" fmla="*/ 2786348 w 2991568"/>
                              <a:gd name="connsiteY4531" fmla="*/ 898362 h 1536294"/>
                              <a:gd name="connsiteX4532" fmla="*/ 2793275 w 2991568"/>
                              <a:gd name="connsiteY4532" fmla="*/ 913949 h 1536294"/>
                              <a:gd name="connsiteX4533" fmla="*/ 2873804 w 2991568"/>
                              <a:gd name="connsiteY4533" fmla="*/ 912217 h 1536294"/>
                              <a:gd name="connsiteX4534" fmla="*/ 2941346 w 2991568"/>
                              <a:gd name="connsiteY4534" fmla="*/ 913949 h 1536294"/>
                              <a:gd name="connsiteX4535" fmla="*/ 2988971 w 2991568"/>
                              <a:gd name="connsiteY4535" fmla="*/ 915680 h 1536294"/>
                              <a:gd name="connsiteX4536" fmla="*/ 2988971 w 2991568"/>
                              <a:gd name="connsiteY4536" fmla="*/ 890569 h 1536294"/>
                              <a:gd name="connsiteX4537" fmla="*/ 2938747 w 2991568"/>
                              <a:gd name="connsiteY4537" fmla="*/ 894899 h 1536294"/>
                              <a:gd name="connsiteX4538" fmla="*/ 1342877 w 2991568"/>
                              <a:gd name="connsiteY4538" fmla="*/ 220356 h 1536294"/>
                              <a:gd name="connsiteX4539" fmla="*/ 1387038 w 2991568"/>
                              <a:gd name="connsiteY4539" fmla="*/ 217758 h 1536294"/>
                              <a:gd name="connsiteX4540" fmla="*/ 1452847 w 2991568"/>
                              <a:gd name="connsiteY4540" fmla="*/ 213428 h 1536294"/>
                              <a:gd name="connsiteX4541" fmla="*/ 1468434 w 2991568"/>
                              <a:gd name="connsiteY4541" fmla="*/ 194378 h 1536294"/>
                              <a:gd name="connsiteX4542" fmla="*/ 1399161 w 2991568"/>
                              <a:gd name="connsiteY4542" fmla="*/ 203903 h 1536294"/>
                              <a:gd name="connsiteX4543" fmla="*/ 1335950 w 2991568"/>
                              <a:gd name="connsiteY4543" fmla="*/ 207367 h 1536294"/>
                              <a:gd name="connsiteX4544" fmla="*/ 1280532 w 2991568"/>
                              <a:gd name="connsiteY4544" fmla="*/ 205635 h 1536294"/>
                              <a:gd name="connsiteX4545" fmla="*/ 1342877 w 2991568"/>
                              <a:gd name="connsiteY4545" fmla="*/ 220356 h 1536294"/>
                              <a:gd name="connsiteX4546" fmla="*/ 1342877 w 2991568"/>
                              <a:gd name="connsiteY4546" fmla="*/ 220356 h 1536294"/>
                              <a:gd name="connsiteX4547" fmla="*/ 1342877 w 2991568"/>
                              <a:gd name="connsiteY4547" fmla="*/ 220356 h 1536294"/>
                              <a:gd name="connsiteX4548" fmla="*/ 1342877 w 2991568"/>
                              <a:gd name="connsiteY4548" fmla="*/ 220356 h 1536294"/>
                              <a:gd name="connsiteX4549" fmla="*/ 1342877 w 2991568"/>
                              <a:gd name="connsiteY4549" fmla="*/ 220356 h 1536294"/>
                              <a:gd name="connsiteX4550" fmla="*/ 2833107 w 2991568"/>
                              <a:gd name="connsiteY4550" fmla="*/ 934730 h 1536294"/>
                              <a:gd name="connsiteX4551" fmla="*/ 2775957 w 2991568"/>
                              <a:gd name="connsiteY4551" fmla="*/ 940792 h 1536294"/>
                              <a:gd name="connsiteX4552" fmla="*/ 2794141 w 2991568"/>
                              <a:gd name="connsiteY4552" fmla="*/ 953781 h 1536294"/>
                              <a:gd name="connsiteX4553" fmla="*/ 2794141 w 2991568"/>
                              <a:gd name="connsiteY4553" fmla="*/ 953781 h 1536294"/>
                              <a:gd name="connsiteX4554" fmla="*/ 2794141 w 2991568"/>
                              <a:gd name="connsiteY4554" fmla="*/ 953781 h 1536294"/>
                              <a:gd name="connsiteX4555" fmla="*/ 2931820 w 2991568"/>
                              <a:gd name="connsiteY4555" fmla="*/ 944256 h 1536294"/>
                              <a:gd name="connsiteX4556" fmla="*/ 2989836 w 2991568"/>
                              <a:gd name="connsiteY4556" fmla="*/ 943390 h 1536294"/>
                              <a:gd name="connsiteX4557" fmla="*/ 2989836 w 2991568"/>
                              <a:gd name="connsiteY4557" fmla="*/ 924340 h 1536294"/>
                              <a:gd name="connsiteX4558" fmla="*/ 2979445 w 2991568"/>
                              <a:gd name="connsiteY4558" fmla="*/ 924340 h 1536294"/>
                              <a:gd name="connsiteX4559" fmla="*/ 2833107 w 2991568"/>
                              <a:gd name="connsiteY4559" fmla="*/ 934730 h 1536294"/>
                              <a:gd name="connsiteX4560" fmla="*/ 2797604 w 2991568"/>
                              <a:gd name="connsiteY4560" fmla="*/ 952915 h 1536294"/>
                              <a:gd name="connsiteX4561" fmla="*/ 2797604 w 2991568"/>
                              <a:gd name="connsiteY4561" fmla="*/ 952915 h 1536294"/>
                              <a:gd name="connsiteX4562" fmla="*/ 2797604 w 2991568"/>
                              <a:gd name="connsiteY4562" fmla="*/ 952915 h 1536294"/>
                              <a:gd name="connsiteX4563" fmla="*/ 1319497 w 2991568"/>
                              <a:gd name="connsiteY4563" fmla="*/ 299153 h 1536294"/>
                              <a:gd name="connsiteX4564" fmla="*/ 1319497 w 2991568"/>
                              <a:gd name="connsiteY4564" fmla="*/ 299153 h 1536294"/>
                              <a:gd name="connsiteX4565" fmla="*/ 1451115 w 2991568"/>
                              <a:gd name="connsiteY4565" fmla="*/ 287896 h 1536294"/>
                              <a:gd name="connsiteX4566" fmla="*/ 1480557 w 2991568"/>
                              <a:gd name="connsiteY4566" fmla="*/ 281835 h 1536294"/>
                              <a:gd name="connsiteX4567" fmla="*/ 1449384 w 2991568"/>
                              <a:gd name="connsiteY4567" fmla="*/ 271444 h 1536294"/>
                              <a:gd name="connsiteX4568" fmla="*/ 1332486 w 2991568"/>
                              <a:gd name="connsiteY4568" fmla="*/ 282701 h 1536294"/>
                              <a:gd name="connsiteX4569" fmla="*/ 1289191 w 2991568"/>
                              <a:gd name="connsiteY4569" fmla="*/ 284433 h 1536294"/>
                              <a:gd name="connsiteX4570" fmla="*/ 1293520 w 2991568"/>
                              <a:gd name="connsiteY4570" fmla="*/ 300019 h 1536294"/>
                              <a:gd name="connsiteX4571" fmla="*/ 1319497 w 2991568"/>
                              <a:gd name="connsiteY4571" fmla="*/ 299153 h 1536294"/>
                              <a:gd name="connsiteX4572" fmla="*/ 1319497 w 2991568"/>
                              <a:gd name="connsiteY4572" fmla="*/ 299153 h 1536294"/>
                              <a:gd name="connsiteX4573" fmla="*/ 1480557 w 2991568"/>
                              <a:gd name="connsiteY4573" fmla="*/ 231612 h 1536294"/>
                              <a:gd name="connsiteX4574" fmla="*/ 1434663 w 2991568"/>
                              <a:gd name="connsiteY4574" fmla="*/ 242003 h 1536294"/>
                              <a:gd name="connsiteX4575" fmla="*/ 1313436 w 2991568"/>
                              <a:gd name="connsiteY4575" fmla="*/ 244601 h 1536294"/>
                              <a:gd name="connsiteX4576" fmla="*/ 1290057 w 2991568"/>
                              <a:gd name="connsiteY4576" fmla="*/ 243735 h 1536294"/>
                              <a:gd name="connsiteX4577" fmla="*/ 1294386 w 2991568"/>
                              <a:gd name="connsiteY4577" fmla="*/ 257590 h 1536294"/>
                              <a:gd name="connsiteX4578" fmla="*/ 1354134 w 2991568"/>
                              <a:gd name="connsiteY4578" fmla="*/ 258455 h 1536294"/>
                              <a:gd name="connsiteX4579" fmla="*/ 1354134 w 2991568"/>
                              <a:gd name="connsiteY4579" fmla="*/ 258455 h 1536294"/>
                              <a:gd name="connsiteX4580" fmla="*/ 1487484 w 2991568"/>
                              <a:gd name="connsiteY4580" fmla="*/ 247199 h 1536294"/>
                              <a:gd name="connsiteX4581" fmla="*/ 1480557 w 2991568"/>
                              <a:gd name="connsiteY4581" fmla="*/ 231612 h 1536294"/>
                              <a:gd name="connsiteX4582" fmla="*/ 999977 w 2991568"/>
                              <a:gd name="connsiteY4582" fmla="*/ 313008 h 1536294"/>
                              <a:gd name="connsiteX4583" fmla="*/ 999977 w 2991568"/>
                              <a:gd name="connsiteY4583" fmla="*/ 313008 h 1536294"/>
                              <a:gd name="connsiteX4584" fmla="*/ 999977 w 2991568"/>
                              <a:gd name="connsiteY4584" fmla="*/ 313008 h 1536294"/>
                              <a:gd name="connsiteX4585" fmla="*/ 761852 w 2991568"/>
                              <a:gd name="connsiteY4585" fmla="*/ 191780 h 1536294"/>
                              <a:gd name="connsiteX4586" fmla="*/ 601659 w 2991568"/>
                              <a:gd name="connsiteY4586" fmla="*/ 192646 h 1536294"/>
                              <a:gd name="connsiteX4587" fmla="*/ 570486 w 2991568"/>
                              <a:gd name="connsiteY4587" fmla="*/ 196976 h 1536294"/>
                              <a:gd name="connsiteX4588" fmla="*/ 588670 w 2991568"/>
                              <a:gd name="connsiteY4588" fmla="*/ 207367 h 1536294"/>
                              <a:gd name="connsiteX4589" fmla="*/ 709031 w 2991568"/>
                              <a:gd name="connsiteY4589" fmla="*/ 200440 h 1536294"/>
                              <a:gd name="connsiteX4590" fmla="*/ 769645 w 2991568"/>
                              <a:gd name="connsiteY4590" fmla="*/ 209099 h 1536294"/>
                              <a:gd name="connsiteX4591" fmla="*/ 787829 w 2991568"/>
                              <a:gd name="connsiteY4591" fmla="*/ 202171 h 1536294"/>
                              <a:gd name="connsiteX4592" fmla="*/ 761852 w 2991568"/>
                              <a:gd name="connsiteY4592" fmla="*/ 191780 h 1536294"/>
                              <a:gd name="connsiteX4593" fmla="*/ 560961 w 2991568"/>
                              <a:gd name="connsiteY4593" fmla="*/ 241137 h 1536294"/>
                              <a:gd name="connsiteX4594" fmla="*/ 595597 w 2991568"/>
                              <a:gd name="connsiteY4594" fmla="*/ 239405 h 1536294"/>
                              <a:gd name="connsiteX4595" fmla="*/ 667468 w 2991568"/>
                              <a:gd name="connsiteY4595" fmla="*/ 238540 h 1536294"/>
                              <a:gd name="connsiteX4596" fmla="*/ 790427 w 2991568"/>
                              <a:gd name="connsiteY4596" fmla="*/ 242869 h 1536294"/>
                              <a:gd name="connsiteX4597" fmla="*/ 555765 w 2991568"/>
                              <a:gd name="connsiteY4597" fmla="*/ 225551 h 1536294"/>
                              <a:gd name="connsiteX4598" fmla="*/ 560961 w 2991568"/>
                              <a:gd name="connsiteY4598" fmla="*/ 241137 h 1536294"/>
                              <a:gd name="connsiteX4599" fmla="*/ 1028552 w 2991568"/>
                              <a:gd name="connsiteY4599" fmla="*/ 335521 h 1536294"/>
                              <a:gd name="connsiteX4600" fmla="*/ 961011 w 2991568"/>
                              <a:gd name="connsiteY4600" fmla="*/ 337253 h 1536294"/>
                              <a:gd name="connsiteX4601" fmla="*/ 892604 w 2991568"/>
                              <a:gd name="connsiteY4601" fmla="*/ 332924 h 1536294"/>
                              <a:gd name="connsiteX4602" fmla="*/ 827661 w 2991568"/>
                              <a:gd name="connsiteY4602" fmla="*/ 320801 h 1536294"/>
                              <a:gd name="connsiteX4603" fmla="*/ 808611 w 2991568"/>
                              <a:gd name="connsiteY4603" fmla="*/ 334655 h 1536294"/>
                              <a:gd name="connsiteX4604" fmla="*/ 864895 w 2991568"/>
                              <a:gd name="connsiteY4604" fmla="*/ 340717 h 1536294"/>
                              <a:gd name="connsiteX4605" fmla="*/ 1013831 w 2991568"/>
                              <a:gd name="connsiteY4605" fmla="*/ 351108 h 1536294"/>
                              <a:gd name="connsiteX4606" fmla="*/ 1028552 w 2991568"/>
                              <a:gd name="connsiteY4606" fmla="*/ 335521 h 1536294"/>
                              <a:gd name="connsiteX4607" fmla="*/ 572218 w 2991568"/>
                              <a:gd name="connsiteY4607" fmla="*/ 304349 h 1536294"/>
                              <a:gd name="connsiteX4608" fmla="*/ 627636 w 2991568"/>
                              <a:gd name="connsiteY4608" fmla="*/ 303483 h 1536294"/>
                              <a:gd name="connsiteX4609" fmla="*/ 746265 w 2991568"/>
                              <a:gd name="connsiteY4609" fmla="*/ 313874 h 1536294"/>
                              <a:gd name="connsiteX4610" fmla="*/ 767047 w 2991568"/>
                              <a:gd name="connsiteY4610" fmla="*/ 303483 h 1536294"/>
                              <a:gd name="connsiteX4611" fmla="*/ 703836 w 2991568"/>
                              <a:gd name="connsiteY4611" fmla="*/ 294824 h 1536294"/>
                              <a:gd name="connsiteX4612" fmla="*/ 578279 w 2991568"/>
                              <a:gd name="connsiteY4612" fmla="*/ 289628 h 1536294"/>
                              <a:gd name="connsiteX4613" fmla="*/ 578279 w 2991568"/>
                              <a:gd name="connsiteY4613" fmla="*/ 289628 h 1536294"/>
                              <a:gd name="connsiteX4614" fmla="*/ 578279 w 2991568"/>
                              <a:gd name="connsiteY4614" fmla="*/ 289628 h 1536294"/>
                              <a:gd name="connsiteX4615" fmla="*/ 572218 w 2991568"/>
                              <a:gd name="connsiteY4615" fmla="*/ 304349 h 1536294"/>
                              <a:gd name="connsiteX4616" fmla="*/ 676993 w 2991568"/>
                              <a:gd name="connsiteY4616" fmla="*/ 93067 h 1536294"/>
                              <a:gd name="connsiteX4617" fmla="*/ 578279 w 2991568"/>
                              <a:gd name="connsiteY4617" fmla="*/ 89603 h 1536294"/>
                              <a:gd name="connsiteX4618" fmla="*/ 664870 w 2991568"/>
                              <a:gd name="connsiteY4618" fmla="*/ 105190 h 1536294"/>
                              <a:gd name="connsiteX4619" fmla="*/ 791293 w 2991568"/>
                              <a:gd name="connsiteY4619" fmla="*/ 104324 h 1536294"/>
                              <a:gd name="connsiteX4620" fmla="*/ 676993 w 2991568"/>
                              <a:gd name="connsiteY4620" fmla="*/ 93067 h 1536294"/>
                              <a:gd name="connsiteX4621" fmla="*/ 501213 w 2991568"/>
                              <a:gd name="connsiteY4621" fmla="*/ 139826 h 1536294"/>
                              <a:gd name="connsiteX4622" fmla="*/ 406829 w 2991568"/>
                              <a:gd name="connsiteY4622" fmla="*/ 135496 h 1536294"/>
                              <a:gd name="connsiteX4623" fmla="*/ 319372 w 2991568"/>
                              <a:gd name="connsiteY4623" fmla="*/ 131167 h 1536294"/>
                              <a:gd name="connsiteX4624" fmla="*/ 268284 w 2991568"/>
                              <a:gd name="connsiteY4624" fmla="*/ 137228 h 1536294"/>
                              <a:gd name="connsiteX4625" fmla="*/ 325434 w 2991568"/>
                              <a:gd name="connsiteY4625" fmla="*/ 145887 h 1536294"/>
                              <a:gd name="connsiteX4626" fmla="*/ 502079 w 2991568"/>
                              <a:gd name="connsiteY4626" fmla="*/ 154546 h 1536294"/>
                              <a:gd name="connsiteX4627" fmla="*/ 522861 w 2991568"/>
                              <a:gd name="connsiteY4627" fmla="*/ 149351 h 1536294"/>
                              <a:gd name="connsiteX4628" fmla="*/ 501213 w 2991568"/>
                              <a:gd name="connsiteY4628" fmla="*/ 139826 h 1536294"/>
                              <a:gd name="connsiteX4629" fmla="*/ 223256 w 2991568"/>
                              <a:gd name="connsiteY4629" fmla="*/ 367560 h 1536294"/>
                              <a:gd name="connsiteX4630" fmla="*/ 218927 w 2991568"/>
                              <a:gd name="connsiteY4630" fmla="*/ 368426 h 1536294"/>
                              <a:gd name="connsiteX4631" fmla="*/ 171302 w 2991568"/>
                              <a:gd name="connsiteY4631" fmla="*/ 365828 h 1536294"/>
                              <a:gd name="connsiteX4632" fmla="*/ 78649 w 2991568"/>
                              <a:gd name="connsiteY4632" fmla="*/ 369292 h 1536294"/>
                              <a:gd name="connsiteX4633" fmla="*/ 33622 w 2991568"/>
                              <a:gd name="connsiteY4633" fmla="*/ 380549 h 1536294"/>
                              <a:gd name="connsiteX4634" fmla="*/ 75186 w 2991568"/>
                              <a:gd name="connsiteY4634" fmla="*/ 389208 h 1536294"/>
                              <a:gd name="connsiteX4635" fmla="*/ 231049 w 2991568"/>
                              <a:gd name="connsiteY4635" fmla="*/ 387476 h 1536294"/>
                              <a:gd name="connsiteX4636" fmla="*/ 271747 w 2991568"/>
                              <a:gd name="connsiteY4636" fmla="*/ 381415 h 1536294"/>
                              <a:gd name="connsiteX4637" fmla="*/ 223256 w 2991568"/>
                              <a:gd name="connsiteY4637" fmla="*/ 367560 h 1536294"/>
                              <a:gd name="connsiteX4638" fmla="*/ 505543 w 2991568"/>
                              <a:gd name="connsiteY4638" fmla="*/ 174462 h 1536294"/>
                              <a:gd name="connsiteX4639" fmla="*/ 430209 w 2991568"/>
                              <a:gd name="connsiteY4639" fmla="*/ 176194 h 1536294"/>
                              <a:gd name="connsiteX4640" fmla="*/ 269149 w 2991568"/>
                              <a:gd name="connsiteY4640" fmla="*/ 170133 h 1536294"/>
                              <a:gd name="connsiteX4641" fmla="*/ 305518 w 2991568"/>
                              <a:gd name="connsiteY4641" fmla="*/ 180524 h 1536294"/>
                              <a:gd name="connsiteX4642" fmla="*/ 399902 w 2991568"/>
                              <a:gd name="connsiteY4642" fmla="*/ 184853 h 1536294"/>
                              <a:gd name="connsiteX4643" fmla="*/ 489956 w 2991568"/>
                              <a:gd name="connsiteY4643" fmla="*/ 187451 h 1536294"/>
                              <a:gd name="connsiteX4644" fmla="*/ 542777 w 2991568"/>
                              <a:gd name="connsiteY4644" fmla="*/ 183121 h 1536294"/>
                              <a:gd name="connsiteX4645" fmla="*/ 505543 w 2991568"/>
                              <a:gd name="connsiteY4645" fmla="*/ 174462 h 1536294"/>
                              <a:gd name="connsiteX4646" fmla="*/ 1210393 w 2991568"/>
                              <a:gd name="connsiteY4646" fmla="*/ 897496 h 1536294"/>
                              <a:gd name="connsiteX4647" fmla="*/ 1116009 w 2991568"/>
                              <a:gd name="connsiteY4647" fmla="*/ 896631 h 1536294"/>
                              <a:gd name="connsiteX4648" fmla="*/ 1003441 w 2991568"/>
                              <a:gd name="connsiteY4648" fmla="*/ 900960 h 1536294"/>
                              <a:gd name="connsiteX4649" fmla="*/ 1037211 w 2991568"/>
                              <a:gd name="connsiteY4649" fmla="*/ 907887 h 1536294"/>
                              <a:gd name="connsiteX4650" fmla="*/ 1112545 w 2991568"/>
                              <a:gd name="connsiteY4650" fmla="*/ 906156 h 1536294"/>
                              <a:gd name="connsiteX4651" fmla="*/ 1204331 w 2991568"/>
                              <a:gd name="connsiteY4651" fmla="*/ 911351 h 1536294"/>
                              <a:gd name="connsiteX4652" fmla="*/ 1260615 w 2991568"/>
                              <a:gd name="connsiteY4652" fmla="*/ 913083 h 1536294"/>
                              <a:gd name="connsiteX4653" fmla="*/ 1210393 w 2991568"/>
                              <a:gd name="connsiteY4653" fmla="*/ 897496 h 1536294"/>
                              <a:gd name="connsiteX4654" fmla="*/ 562693 w 2991568"/>
                              <a:gd name="connsiteY4654" fmla="*/ 326862 h 1536294"/>
                              <a:gd name="connsiteX4655" fmla="*/ 562693 w 2991568"/>
                              <a:gd name="connsiteY4655" fmla="*/ 326862 h 1536294"/>
                              <a:gd name="connsiteX4656" fmla="*/ 567888 w 2991568"/>
                              <a:gd name="connsiteY4656" fmla="*/ 342449 h 1536294"/>
                              <a:gd name="connsiteX4657" fmla="*/ 602524 w 2991568"/>
                              <a:gd name="connsiteY4657" fmla="*/ 340717 h 1536294"/>
                              <a:gd name="connsiteX4658" fmla="*/ 674395 w 2991568"/>
                              <a:gd name="connsiteY4658" fmla="*/ 339851 h 1536294"/>
                              <a:gd name="connsiteX4659" fmla="*/ 798220 w 2991568"/>
                              <a:gd name="connsiteY4659" fmla="*/ 344181 h 1536294"/>
                              <a:gd name="connsiteX4660" fmla="*/ 562693 w 2991568"/>
                              <a:gd name="connsiteY4660" fmla="*/ 326862 h 1536294"/>
                              <a:gd name="connsiteX4661" fmla="*/ 625038 w 2991568"/>
                              <a:gd name="connsiteY4661" fmla="*/ 138094 h 1536294"/>
                              <a:gd name="connsiteX4662" fmla="*/ 762718 w 2991568"/>
                              <a:gd name="connsiteY4662" fmla="*/ 147619 h 1536294"/>
                              <a:gd name="connsiteX4663" fmla="*/ 780036 w 2991568"/>
                              <a:gd name="connsiteY4663" fmla="*/ 132033 h 1536294"/>
                              <a:gd name="connsiteX4664" fmla="*/ 712495 w 2991568"/>
                              <a:gd name="connsiteY4664" fmla="*/ 130301 h 1536294"/>
                              <a:gd name="connsiteX4665" fmla="*/ 632831 w 2991568"/>
                              <a:gd name="connsiteY4665" fmla="*/ 123374 h 1536294"/>
                              <a:gd name="connsiteX4666" fmla="*/ 580011 w 2991568"/>
                              <a:gd name="connsiteY4666" fmla="*/ 124240 h 1536294"/>
                              <a:gd name="connsiteX4667" fmla="*/ 580011 w 2991568"/>
                              <a:gd name="connsiteY4667" fmla="*/ 124240 h 1536294"/>
                              <a:gd name="connsiteX4668" fmla="*/ 580011 w 2991568"/>
                              <a:gd name="connsiteY4668" fmla="*/ 124240 h 1536294"/>
                              <a:gd name="connsiteX4669" fmla="*/ 625038 w 2991568"/>
                              <a:gd name="connsiteY4669" fmla="*/ 138094 h 1536294"/>
                              <a:gd name="connsiteX4670" fmla="*/ 1325559 w 2991568"/>
                              <a:gd name="connsiteY4670" fmla="*/ 183121 h 1536294"/>
                              <a:gd name="connsiteX4671" fmla="*/ 1323827 w 2991568"/>
                              <a:gd name="connsiteY4671" fmla="*/ 183121 h 1536294"/>
                              <a:gd name="connsiteX4672" fmla="*/ 1325559 w 2991568"/>
                              <a:gd name="connsiteY4672" fmla="*/ 183121 h 1536294"/>
                              <a:gd name="connsiteX4673" fmla="*/ 996513 w 2991568"/>
                              <a:gd name="connsiteY4673" fmla="*/ 225551 h 1536294"/>
                              <a:gd name="connsiteX4674" fmla="*/ 860566 w 2991568"/>
                              <a:gd name="connsiteY4674" fmla="*/ 228149 h 1536294"/>
                              <a:gd name="connsiteX4675" fmla="*/ 826795 w 2991568"/>
                              <a:gd name="connsiteY4675" fmla="*/ 231612 h 1536294"/>
                              <a:gd name="connsiteX4676" fmla="*/ 842381 w 2991568"/>
                              <a:gd name="connsiteY4676" fmla="*/ 243735 h 1536294"/>
                              <a:gd name="connsiteX4677" fmla="*/ 842381 w 2991568"/>
                              <a:gd name="connsiteY4677" fmla="*/ 243735 h 1536294"/>
                              <a:gd name="connsiteX4678" fmla="*/ 948888 w 2991568"/>
                              <a:gd name="connsiteY4678" fmla="*/ 240271 h 1536294"/>
                              <a:gd name="connsiteX4679" fmla="*/ 1016429 w 2991568"/>
                              <a:gd name="connsiteY4679" fmla="*/ 240271 h 1536294"/>
                              <a:gd name="connsiteX4680" fmla="*/ 1027686 w 2991568"/>
                              <a:gd name="connsiteY4680" fmla="*/ 229880 h 1536294"/>
                              <a:gd name="connsiteX4681" fmla="*/ 996513 w 2991568"/>
                              <a:gd name="connsiteY4681" fmla="*/ 225551 h 1536294"/>
                              <a:gd name="connsiteX4682" fmla="*/ 988720 w 2991568"/>
                              <a:gd name="connsiteY4682" fmla="*/ 261919 h 1536294"/>
                              <a:gd name="connsiteX4683" fmla="*/ 819002 w 2991568"/>
                              <a:gd name="connsiteY4683" fmla="*/ 262785 h 1536294"/>
                              <a:gd name="connsiteX4684" fmla="*/ 805147 w 2991568"/>
                              <a:gd name="connsiteY4684" fmla="*/ 276640 h 1536294"/>
                              <a:gd name="connsiteX4685" fmla="*/ 844113 w 2991568"/>
                              <a:gd name="connsiteY4685" fmla="*/ 277505 h 1536294"/>
                              <a:gd name="connsiteX4686" fmla="*/ 843247 w 2991568"/>
                              <a:gd name="connsiteY4686" fmla="*/ 277505 h 1536294"/>
                              <a:gd name="connsiteX4687" fmla="*/ 844113 w 2991568"/>
                              <a:gd name="connsiteY4687" fmla="*/ 277505 h 1536294"/>
                              <a:gd name="connsiteX4688" fmla="*/ 991318 w 2991568"/>
                              <a:gd name="connsiteY4688" fmla="*/ 276640 h 1536294"/>
                              <a:gd name="connsiteX4689" fmla="*/ 1025954 w 2991568"/>
                              <a:gd name="connsiteY4689" fmla="*/ 262785 h 1536294"/>
                              <a:gd name="connsiteX4690" fmla="*/ 988720 w 2991568"/>
                              <a:gd name="connsiteY4690" fmla="*/ 261919 h 1536294"/>
                              <a:gd name="connsiteX4691" fmla="*/ 2806263 w 2991568"/>
                              <a:gd name="connsiteY4691" fmla="*/ 971965 h 1536294"/>
                              <a:gd name="connsiteX4692" fmla="*/ 2765566 w 2991568"/>
                              <a:gd name="connsiteY4692" fmla="*/ 978026 h 1536294"/>
                              <a:gd name="connsiteX4693" fmla="*/ 2813191 w 2991568"/>
                              <a:gd name="connsiteY4693" fmla="*/ 991015 h 1536294"/>
                              <a:gd name="connsiteX4694" fmla="*/ 2813191 w 2991568"/>
                              <a:gd name="connsiteY4694" fmla="*/ 991015 h 1536294"/>
                              <a:gd name="connsiteX4695" fmla="*/ 2864279 w 2991568"/>
                              <a:gd name="connsiteY4695" fmla="*/ 989283 h 1536294"/>
                              <a:gd name="connsiteX4696" fmla="*/ 2956932 w 2991568"/>
                              <a:gd name="connsiteY4696" fmla="*/ 985819 h 1536294"/>
                              <a:gd name="connsiteX4697" fmla="*/ 2989836 w 2991568"/>
                              <a:gd name="connsiteY4697" fmla="*/ 987551 h 1536294"/>
                              <a:gd name="connsiteX4698" fmla="*/ 2989836 w 2991568"/>
                              <a:gd name="connsiteY4698" fmla="*/ 965037 h 1536294"/>
                              <a:gd name="connsiteX4699" fmla="*/ 2961261 w 2991568"/>
                              <a:gd name="connsiteY4699" fmla="*/ 970233 h 1536294"/>
                              <a:gd name="connsiteX4700" fmla="*/ 2806263 w 2991568"/>
                              <a:gd name="connsiteY4700" fmla="*/ 971965 h 1536294"/>
                              <a:gd name="connsiteX4701" fmla="*/ 999977 w 2991568"/>
                              <a:gd name="connsiteY4701" fmla="*/ 313008 h 1536294"/>
                              <a:gd name="connsiteX4702" fmla="*/ 1020759 w 2991568"/>
                              <a:gd name="connsiteY4702" fmla="*/ 300885 h 1536294"/>
                              <a:gd name="connsiteX4703" fmla="*/ 974865 w 2991568"/>
                              <a:gd name="connsiteY4703" fmla="*/ 299153 h 1536294"/>
                              <a:gd name="connsiteX4704" fmla="*/ 854504 w 2991568"/>
                              <a:gd name="connsiteY4704" fmla="*/ 296556 h 1536294"/>
                              <a:gd name="connsiteX4705" fmla="*/ 826795 w 2991568"/>
                              <a:gd name="connsiteY4705" fmla="*/ 300885 h 1536294"/>
                              <a:gd name="connsiteX4706" fmla="*/ 863163 w 2991568"/>
                              <a:gd name="connsiteY4706" fmla="*/ 306946 h 1536294"/>
                              <a:gd name="connsiteX4707" fmla="*/ 999977 w 2991568"/>
                              <a:gd name="connsiteY4707" fmla="*/ 313008 h 1536294"/>
                              <a:gd name="connsiteX4708" fmla="*/ 999977 w 2991568"/>
                              <a:gd name="connsiteY4708" fmla="*/ 313008 h 1536294"/>
                              <a:gd name="connsiteX4709" fmla="*/ 953218 w 2991568"/>
                              <a:gd name="connsiteY4709" fmla="*/ 144155 h 1536294"/>
                              <a:gd name="connsiteX4710" fmla="*/ 953218 w 2991568"/>
                              <a:gd name="connsiteY4710" fmla="*/ 144155 h 1536294"/>
                              <a:gd name="connsiteX4711" fmla="*/ 953218 w 2991568"/>
                              <a:gd name="connsiteY4711" fmla="*/ 144155 h 1536294"/>
                              <a:gd name="connsiteX4712" fmla="*/ 930704 w 2991568"/>
                              <a:gd name="connsiteY4712" fmla="*/ 91335 h 1536294"/>
                              <a:gd name="connsiteX4713" fmla="*/ 892604 w 2991568"/>
                              <a:gd name="connsiteY4713" fmla="*/ 94799 h 1536294"/>
                              <a:gd name="connsiteX4714" fmla="*/ 806013 w 2991568"/>
                              <a:gd name="connsiteY4714" fmla="*/ 90469 h 1536294"/>
                              <a:gd name="connsiteX4715" fmla="*/ 799952 w 2991568"/>
                              <a:gd name="connsiteY4715" fmla="*/ 105190 h 1536294"/>
                              <a:gd name="connsiteX4716" fmla="*/ 850175 w 2991568"/>
                              <a:gd name="connsiteY4716" fmla="*/ 107787 h 1536294"/>
                              <a:gd name="connsiteX4717" fmla="*/ 939363 w 2991568"/>
                              <a:gd name="connsiteY4717" fmla="*/ 107787 h 1536294"/>
                              <a:gd name="connsiteX4718" fmla="*/ 939363 w 2991568"/>
                              <a:gd name="connsiteY4718" fmla="*/ 107787 h 1536294"/>
                              <a:gd name="connsiteX4719" fmla="*/ 939363 w 2991568"/>
                              <a:gd name="connsiteY4719" fmla="*/ 107787 h 1536294"/>
                              <a:gd name="connsiteX4720" fmla="*/ 930704 w 2991568"/>
                              <a:gd name="connsiteY4720" fmla="*/ 91335 h 1536294"/>
                              <a:gd name="connsiteX4721" fmla="*/ 954084 w 2991568"/>
                              <a:gd name="connsiteY4721" fmla="*/ 129435 h 1536294"/>
                              <a:gd name="connsiteX4722" fmla="*/ 841515 w 2991568"/>
                              <a:gd name="connsiteY4722" fmla="*/ 132899 h 1536294"/>
                              <a:gd name="connsiteX4723" fmla="*/ 806879 w 2991568"/>
                              <a:gd name="connsiteY4723" fmla="*/ 126837 h 1536294"/>
                              <a:gd name="connsiteX4724" fmla="*/ 824197 w 2991568"/>
                              <a:gd name="connsiteY4724" fmla="*/ 141558 h 1536294"/>
                              <a:gd name="connsiteX4725" fmla="*/ 953218 w 2991568"/>
                              <a:gd name="connsiteY4725" fmla="*/ 143290 h 1536294"/>
                              <a:gd name="connsiteX4726" fmla="*/ 954084 w 2991568"/>
                              <a:gd name="connsiteY4726" fmla="*/ 129435 h 1536294"/>
                              <a:gd name="connsiteX4727" fmla="*/ 983525 w 2991568"/>
                              <a:gd name="connsiteY4727" fmla="*/ 193512 h 1536294"/>
                              <a:gd name="connsiteX4728" fmla="*/ 935034 w 2991568"/>
                              <a:gd name="connsiteY4728" fmla="*/ 196976 h 1536294"/>
                              <a:gd name="connsiteX4729" fmla="*/ 832856 w 2991568"/>
                              <a:gd name="connsiteY4729" fmla="*/ 193512 h 1536294"/>
                              <a:gd name="connsiteX4730" fmla="*/ 818136 w 2991568"/>
                              <a:gd name="connsiteY4730" fmla="*/ 206501 h 1536294"/>
                              <a:gd name="connsiteX4731" fmla="*/ 867493 w 2991568"/>
                              <a:gd name="connsiteY4731" fmla="*/ 208233 h 1536294"/>
                              <a:gd name="connsiteX4732" fmla="*/ 990452 w 2991568"/>
                              <a:gd name="connsiteY4732" fmla="*/ 210830 h 1536294"/>
                              <a:gd name="connsiteX4733" fmla="*/ 983525 w 2991568"/>
                              <a:gd name="connsiteY4733" fmla="*/ 193512 h 1536294"/>
                              <a:gd name="connsiteX4734" fmla="*/ 959279 w 2991568"/>
                              <a:gd name="connsiteY4734" fmla="*/ 158876 h 1536294"/>
                              <a:gd name="connsiteX4735" fmla="*/ 844113 w 2991568"/>
                              <a:gd name="connsiteY4735" fmla="*/ 164071 h 1536294"/>
                              <a:gd name="connsiteX4736" fmla="*/ 798220 w 2991568"/>
                              <a:gd name="connsiteY4736" fmla="*/ 164937 h 1536294"/>
                              <a:gd name="connsiteX4737" fmla="*/ 832856 w 2991568"/>
                              <a:gd name="connsiteY4737" fmla="*/ 175328 h 1536294"/>
                              <a:gd name="connsiteX4738" fmla="*/ 963609 w 2991568"/>
                              <a:gd name="connsiteY4738" fmla="*/ 174462 h 1536294"/>
                              <a:gd name="connsiteX4739" fmla="*/ 963609 w 2991568"/>
                              <a:gd name="connsiteY4739" fmla="*/ 174462 h 1536294"/>
                              <a:gd name="connsiteX4740" fmla="*/ 963609 w 2991568"/>
                              <a:gd name="connsiteY4740" fmla="*/ 174462 h 1536294"/>
                              <a:gd name="connsiteX4741" fmla="*/ 959279 w 2991568"/>
                              <a:gd name="connsiteY4741" fmla="*/ 158876 h 1536294"/>
                              <a:gd name="connsiteX4742" fmla="*/ 1028552 w 2991568"/>
                              <a:gd name="connsiteY4742" fmla="*/ 436833 h 1536294"/>
                              <a:gd name="connsiteX4743" fmla="*/ 986988 w 2991568"/>
                              <a:gd name="connsiteY4743" fmla="*/ 435967 h 1536294"/>
                              <a:gd name="connsiteX4744" fmla="*/ 901263 w 2991568"/>
                              <a:gd name="connsiteY4744" fmla="*/ 435101 h 1536294"/>
                              <a:gd name="connsiteX4745" fmla="*/ 834588 w 2991568"/>
                              <a:gd name="connsiteY4745" fmla="*/ 426442 h 1536294"/>
                              <a:gd name="connsiteX4746" fmla="*/ 825929 w 2991568"/>
                              <a:gd name="connsiteY4746" fmla="*/ 435967 h 1536294"/>
                              <a:gd name="connsiteX4747" fmla="*/ 905593 w 2991568"/>
                              <a:gd name="connsiteY4747" fmla="*/ 447224 h 1536294"/>
                              <a:gd name="connsiteX4748" fmla="*/ 946291 w 2991568"/>
                              <a:gd name="connsiteY4748" fmla="*/ 449821 h 1536294"/>
                              <a:gd name="connsiteX4749" fmla="*/ 1027686 w 2991568"/>
                              <a:gd name="connsiteY4749" fmla="*/ 449821 h 1536294"/>
                              <a:gd name="connsiteX4750" fmla="*/ 1028552 w 2991568"/>
                              <a:gd name="connsiteY4750" fmla="*/ 436833 h 1536294"/>
                              <a:gd name="connsiteX4751" fmla="*/ 214597 w 2991568"/>
                              <a:gd name="connsiteY4751" fmla="*/ 678421 h 1536294"/>
                              <a:gd name="connsiteX4752" fmla="*/ 214597 w 2991568"/>
                              <a:gd name="connsiteY4752" fmla="*/ 678421 h 1536294"/>
                              <a:gd name="connsiteX4753" fmla="*/ 214597 w 2991568"/>
                              <a:gd name="connsiteY4753" fmla="*/ 678421 h 1536294"/>
                              <a:gd name="connsiteX4754" fmla="*/ 241440 w 2991568"/>
                              <a:gd name="connsiteY4754" fmla="*/ 405660 h 1536294"/>
                              <a:gd name="connsiteX4755" fmla="*/ 241440 w 2991568"/>
                              <a:gd name="connsiteY4755" fmla="*/ 405660 h 1536294"/>
                              <a:gd name="connsiteX4756" fmla="*/ 103761 w 2991568"/>
                              <a:gd name="connsiteY4756" fmla="*/ 415185 h 1536294"/>
                              <a:gd name="connsiteX4757" fmla="*/ 38818 w 2991568"/>
                              <a:gd name="connsiteY4757" fmla="*/ 416917 h 1536294"/>
                              <a:gd name="connsiteX4758" fmla="*/ 25829 w 2991568"/>
                              <a:gd name="connsiteY4758" fmla="*/ 429040 h 1536294"/>
                              <a:gd name="connsiteX4759" fmla="*/ 57002 w 2991568"/>
                              <a:gd name="connsiteY4759" fmla="*/ 435101 h 1536294"/>
                              <a:gd name="connsiteX4760" fmla="*/ 203341 w 2991568"/>
                              <a:gd name="connsiteY4760" fmla="*/ 424710 h 1536294"/>
                              <a:gd name="connsiteX4761" fmla="*/ 260490 w 2991568"/>
                              <a:gd name="connsiteY4761" fmla="*/ 418649 h 1536294"/>
                              <a:gd name="connsiteX4762" fmla="*/ 241440 w 2991568"/>
                              <a:gd name="connsiteY4762" fmla="*/ 405660 h 1536294"/>
                              <a:gd name="connsiteX4763" fmla="*/ 261356 w 2991568"/>
                              <a:gd name="connsiteY4763" fmla="*/ 494849 h 1536294"/>
                              <a:gd name="connsiteX4764" fmla="*/ 261356 w 2991568"/>
                              <a:gd name="connsiteY4764" fmla="*/ 494849 h 1536294"/>
                              <a:gd name="connsiteX4765" fmla="*/ 310713 w 2991568"/>
                              <a:gd name="connsiteY4765" fmla="*/ 510435 h 1536294"/>
                              <a:gd name="connsiteX4766" fmla="*/ 405097 w 2991568"/>
                              <a:gd name="connsiteY4766" fmla="*/ 511301 h 1536294"/>
                              <a:gd name="connsiteX4767" fmla="*/ 517665 w 2991568"/>
                              <a:gd name="connsiteY4767" fmla="*/ 506971 h 1536294"/>
                              <a:gd name="connsiteX4768" fmla="*/ 483895 w 2991568"/>
                              <a:gd name="connsiteY4768" fmla="*/ 500044 h 1536294"/>
                              <a:gd name="connsiteX4769" fmla="*/ 408561 w 2991568"/>
                              <a:gd name="connsiteY4769" fmla="*/ 501776 h 1536294"/>
                              <a:gd name="connsiteX4770" fmla="*/ 316774 w 2991568"/>
                              <a:gd name="connsiteY4770" fmla="*/ 496581 h 1536294"/>
                              <a:gd name="connsiteX4771" fmla="*/ 261356 w 2991568"/>
                              <a:gd name="connsiteY4771" fmla="*/ 494849 h 1536294"/>
                              <a:gd name="connsiteX4772" fmla="*/ 277809 w 2991568"/>
                              <a:gd name="connsiteY4772" fmla="*/ 434235 h 1536294"/>
                              <a:gd name="connsiteX4773" fmla="*/ 277809 w 2991568"/>
                              <a:gd name="connsiteY4773" fmla="*/ 434235 h 1536294"/>
                              <a:gd name="connsiteX4774" fmla="*/ 304652 w 2991568"/>
                              <a:gd name="connsiteY4774" fmla="*/ 435967 h 1536294"/>
                              <a:gd name="connsiteX4775" fmla="*/ 403365 w 2991568"/>
                              <a:gd name="connsiteY4775" fmla="*/ 432503 h 1536294"/>
                              <a:gd name="connsiteX4776" fmla="*/ 501213 w 2991568"/>
                              <a:gd name="connsiteY4776" fmla="*/ 435101 h 1536294"/>
                              <a:gd name="connsiteX4777" fmla="*/ 541045 w 2991568"/>
                              <a:gd name="connsiteY4777" fmla="*/ 424710 h 1536294"/>
                              <a:gd name="connsiteX4778" fmla="*/ 292529 w 2991568"/>
                              <a:gd name="connsiteY4778" fmla="*/ 422112 h 1536294"/>
                              <a:gd name="connsiteX4779" fmla="*/ 277809 w 2991568"/>
                              <a:gd name="connsiteY4779" fmla="*/ 434235 h 1536294"/>
                              <a:gd name="connsiteX4780" fmla="*/ 293395 w 2991568"/>
                              <a:gd name="connsiteY4780" fmla="*/ 422112 h 1536294"/>
                              <a:gd name="connsiteX4781" fmla="*/ 293395 w 2991568"/>
                              <a:gd name="connsiteY4781" fmla="*/ 422112 h 1536294"/>
                              <a:gd name="connsiteX4782" fmla="*/ 293395 w 2991568"/>
                              <a:gd name="connsiteY4782" fmla="*/ 422112 h 1536294"/>
                              <a:gd name="connsiteX4783" fmla="*/ 214597 w 2991568"/>
                              <a:gd name="connsiteY4783" fmla="*/ 678421 h 1536294"/>
                              <a:gd name="connsiteX4784" fmla="*/ 100297 w 2991568"/>
                              <a:gd name="connsiteY4784" fmla="*/ 686215 h 1536294"/>
                              <a:gd name="connsiteX4785" fmla="*/ 41415 w 2991568"/>
                              <a:gd name="connsiteY4785" fmla="*/ 686215 h 1536294"/>
                              <a:gd name="connsiteX4786" fmla="*/ 33622 w 2991568"/>
                              <a:gd name="connsiteY4786" fmla="*/ 700069 h 1536294"/>
                              <a:gd name="connsiteX4787" fmla="*/ 58734 w 2991568"/>
                              <a:gd name="connsiteY4787" fmla="*/ 704399 h 1536294"/>
                              <a:gd name="connsiteX4788" fmla="*/ 187754 w 2991568"/>
                              <a:gd name="connsiteY4788" fmla="*/ 701801 h 1536294"/>
                              <a:gd name="connsiteX4789" fmla="*/ 245770 w 2991568"/>
                              <a:gd name="connsiteY4789" fmla="*/ 694874 h 1536294"/>
                              <a:gd name="connsiteX4790" fmla="*/ 214597 w 2991568"/>
                              <a:gd name="connsiteY4790" fmla="*/ 678421 h 1536294"/>
                              <a:gd name="connsiteX4791" fmla="*/ 106359 w 2991568"/>
                              <a:gd name="connsiteY4791" fmla="*/ 774537 h 1536294"/>
                              <a:gd name="connsiteX4792" fmla="*/ 174765 w 2991568"/>
                              <a:gd name="connsiteY4792" fmla="*/ 777135 h 1536294"/>
                              <a:gd name="connsiteX4793" fmla="*/ 231049 w 2991568"/>
                              <a:gd name="connsiteY4793" fmla="*/ 783196 h 1536294"/>
                              <a:gd name="connsiteX4794" fmla="*/ 232781 w 2991568"/>
                              <a:gd name="connsiteY4794" fmla="*/ 765012 h 1536294"/>
                              <a:gd name="connsiteX4795" fmla="*/ 166106 w 2991568"/>
                              <a:gd name="connsiteY4795" fmla="*/ 763281 h 1536294"/>
                              <a:gd name="connsiteX4796" fmla="*/ 89906 w 2991568"/>
                              <a:gd name="connsiteY4796" fmla="*/ 760683 h 1536294"/>
                              <a:gd name="connsiteX4797" fmla="*/ 24963 w 2991568"/>
                              <a:gd name="connsiteY4797" fmla="*/ 755487 h 1536294"/>
                              <a:gd name="connsiteX4798" fmla="*/ 24963 w 2991568"/>
                              <a:gd name="connsiteY4798" fmla="*/ 755487 h 1536294"/>
                              <a:gd name="connsiteX4799" fmla="*/ 106359 w 2991568"/>
                              <a:gd name="connsiteY4799" fmla="*/ 774537 h 1536294"/>
                              <a:gd name="connsiteX4800" fmla="*/ 20634 w 2991568"/>
                              <a:gd name="connsiteY4800" fmla="*/ 736437 h 1536294"/>
                              <a:gd name="connsiteX4801" fmla="*/ 20634 w 2991568"/>
                              <a:gd name="connsiteY4801" fmla="*/ 736437 h 1536294"/>
                              <a:gd name="connsiteX4802" fmla="*/ 60466 w 2991568"/>
                              <a:gd name="connsiteY4802" fmla="*/ 739901 h 1536294"/>
                              <a:gd name="connsiteX4803" fmla="*/ 140995 w 2991568"/>
                              <a:gd name="connsiteY4803" fmla="*/ 737303 h 1536294"/>
                              <a:gd name="connsiteX4804" fmla="*/ 218927 w 2991568"/>
                              <a:gd name="connsiteY4804" fmla="*/ 737303 h 1536294"/>
                              <a:gd name="connsiteX4805" fmla="*/ 223256 w 2991568"/>
                              <a:gd name="connsiteY4805" fmla="*/ 718253 h 1536294"/>
                              <a:gd name="connsiteX4806" fmla="*/ 223256 w 2991568"/>
                              <a:gd name="connsiteY4806" fmla="*/ 718253 h 1536294"/>
                              <a:gd name="connsiteX4807" fmla="*/ 173899 w 2991568"/>
                              <a:gd name="connsiteY4807" fmla="*/ 722583 h 1536294"/>
                              <a:gd name="connsiteX4808" fmla="*/ 91638 w 2991568"/>
                              <a:gd name="connsiteY4808" fmla="*/ 723449 h 1536294"/>
                              <a:gd name="connsiteX4809" fmla="*/ 20634 w 2991568"/>
                              <a:gd name="connsiteY4809" fmla="*/ 736437 h 1536294"/>
                              <a:gd name="connsiteX4810" fmla="*/ 54404 w 2991568"/>
                              <a:gd name="connsiteY4810" fmla="*/ 805710 h 1536294"/>
                              <a:gd name="connsiteX4811" fmla="*/ 127140 w 2991568"/>
                              <a:gd name="connsiteY4811" fmla="*/ 811771 h 1536294"/>
                              <a:gd name="connsiteX4812" fmla="*/ 199011 w 2991568"/>
                              <a:gd name="connsiteY4812" fmla="*/ 820430 h 1536294"/>
                              <a:gd name="connsiteX4813" fmla="*/ 246636 w 2991568"/>
                              <a:gd name="connsiteY4813" fmla="*/ 820430 h 1536294"/>
                              <a:gd name="connsiteX4814" fmla="*/ 218061 w 2991568"/>
                              <a:gd name="connsiteY4814" fmla="*/ 809174 h 1536294"/>
                              <a:gd name="connsiteX4815" fmla="*/ 157447 w 2991568"/>
                              <a:gd name="connsiteY4815" fmla="*/ 803978 h 1536294"/>
                              <a:gd name="connsiteX4816" fmla="*/ 93370 w 2991568"/>
                              <a:gd name="connsiteY4816" fmla="*/ 794453 h 1536294"/>
                              <a:gd name="connsiteX4817" fmla="*/ 35354 w 2991568"/>
                              <a:gd name="connsiteY4817" fmla="*/ 790124 h 1536294"/>
                              <a:gd name="connsiteX4818" fmla="*/ 35354 w 2991568"/>
                              <a:gd name="connsiteY4818" fmla="*/ 790124 h 1536294"/>
                              <a:gd name="connsiteX4819" fmla="*/ 35354 w 2991568"/>
                              <a:gd name="connsiteY4819" fmla="*/ 790124 h 1536294"/>
                              <a:gd name="connsiteX4820" fmla="*/ 54404 w 2991568"/>
                              <a:gd name="connsiteY4820" fmla="*/ 805710 h 1536294"/>
                              <a:gd name="connsiteX4821" fmla="*/ 179961 w 2991568"/>
                              <a:gd name="connsiteY4821" fmla="*/ 639456 h 1536294"/>
                              <a:gd name="connsiteX4822" fmla="*/ 84711 w 2991568"/>
                              <a:gd name="connsiteY4822" fmla="*/ 646383 h 1536294"/>
                              <a:gd name="connsiteX4823" fmla="*/ 28427 w 2991568"/>
                              <a:gd name="connsiteY4823" fmla="*/ 648115 h 1536294"/>
                              <a:gd name="connsiteX4824" fmla="*/ 48343 w 2991568"/>
                              <a:gd name="connsiteY4824" fmla="*/ 667165 h 1536294"/>
                              <a:gd name="connsiteX4825" fmla="*/ 178229 w 2991568"/>
                              <a:gd name="connsiteY4825" fmla="*/ 660237 h 1536294"/>
                              <a:gd name="connsiteX4826" fmla="*/ 222390 w 2991568"/>
                              <a:gd name="connsiteY4826" fmla="*/ 649846 h 1536294"/>
                              <a:gd name="connsiteX4827" fmla="*/ 179961 w 2991568"/>
                              <a:gd name="connsiteY4827" fmla="*/ 639456 h 1536294"/>
                              <a:gd name="connsiteX4828" fmla="*/ 1500472 w 2991568"/>
                              <a:gd name="connsiteY4828" fmla="*/ 623869 h 1536294"/>
                              <a:gd name="connsiteX4829" fmla="*/ 1460641 w 2991568"/>
                              <a:gd name="connsiteY4829" fmla="*/ 620406 h 1536294"/>
                              <a:gd name="connsiteX4830" fmla="*/ 1380111 w 2991568"/>
                              <a:gd name="connsiteY4830" fmla="*/ 623003 h 1536294"/>
                              <a:gd name="connsiteX4831" fmla="*/ 1302179 w 2991568"/>
                              <a:gd name="connsiteY4831" fmla="*/ 623003 h 1536294"/>
                              <a:gd name="connsiteX4832" fmla="*/ 1297850 w 2991568"/>
                              <a:gd name="connsiteY4832" fmla="*/ 642053 h 1536294"/>
                              <a:gd name="connsiteX4833" fmla="*/ 1297850 w 2991568"/>
                              <a:gd name="connsiteY4833" fmla="*/ 642053 h 1536294"/>
                              <a:gd name="connsiteX4834" fmla="*/ 1347206 w 2991568"/>
                              <a:gd name="connsiteY4834" fmla="*/ 637724 h 1536294"/>
                              <a:gd name="connsiteX4835" fmla="*/ 1429468 w 2991568"/>
                              <a:gd name="connsiteY4835" fmla="*/ 636858 h 1536294"/>
                              <a:gd name="connsiteX4836" fmla="*/ 1500472 w 2991568"/>
                              <a:gd name="connsiteY4836" fmla="*/ 623869 h 1536294"/>
                              <a:gd name="connsiteX4837" fmla="*/ 242306 w 2991568"/>
                              <a:gd name="connsiteY4837" fmla="*/ 331192 h 1536294"/>
                              <a:gd name="connsiteX4838" fmla="*/ 242306 w 2991568"/>
                              <a:gd name="connsiteY4838" fmla="*/ 331192 h 1536294"/>
                              <a:gd name="connsiteX4839" fmla="*/ 194681 w 2991568"/>
                              <a:gd name="connsiteY4839" fmla="*/ 332924 h 1536294"/>
                              <a:gd name="connsiteX4840" fmla="*/ 105493 w 2991568"/>
                              <a:gd name="connsiteY4840" fmla="*/ 334655 h 1536294"/>
                              <a:gd name="connsiteX4841" fmla="*/ 37952 w 2991568"/>
                              <a:gd name="connsiteY4841" fmla="*/ 338985 h 1536294"/>
                              <a:gd name="connsiteX4842" fmla="*/ 48343 w 2991568"/>
                              <a:gd name="connsiteY4842" fmla="*/ 355437 h 1536294"/>
                              <a:gd name="connsiteX4843" fmla="*/ 198145 w 2991568"/>
                              <a:gd name="connsiteY4843" fmla="*/ 350242 h 1536294"/>
                              <a:gd name="connsiteX4844" fmla="*/ 261356 w 2991568"/>
                              <a:gd name="connsiteY4844" fmla="*/ 347644 h 1536294"/>
                              <a:gd name="connsiteX4845" fmla="*/ 242306 w 2991568"/>
                              <a:gd name="connsiteY4845" fmla="*/ 331192 h 1536294"/>
                              <a:gd name="connsiteX4846" fmla="*/ 533252 w 2991568"/>
                              <a:gd name="connsiteY4846" fmla="*/ 384012 h 1536294"/>
                              <a:gd name="connsiteX4847" fmla="*/ 346216 w 2991568"/>
                              <a:gd name="connsiteY4847" fmla="*/ 384012 h 1536294"/>
                              <a:gd name="connsiteX4848" fmla="*/ 346216 w 2991568"/>
                              <a:gd name="connsiteY4848" fmla="*/ 384012 h 1536294"/>
                              <a:gd name="connsiteX4849" fmla="*/ 282138 w 2991568"/>
                              <a:gd name="connsiteY4849" fmla="*/ 396135 h 1536294"/>
                              <a:gd name="connsiteX4850" fmla="*/ 328031 w 2991568"/>
                              <a:gd name="connsiteY4850" fmla="*/ 397867 h 1536294"/>
                              <a:gd name="connsiteX4851" fmla="*/ 410293 w 2991568"/>
                              <a:gd name="connsiteY4851" fmla="*/ 393537 h 1536294"/>
                              <a:gd name="connsiteX4852" fmla="*/ 496884 w 2991568"/>
                              <a:gd name="connsiteY4852" fmla="*/ 395269 h 1536294"/>
                              <a:gd name="connsiteX4853" fmla="*/ 532386 w 2991568"/>
                              <a:gd name="connsiteY4853" fmla="*/ 398733 h 1536294"/>
                              <a:gd name="connsiteX4854" fmla="*/ 533252 w 2991568"/>
                              <a:gd name="connsiteY4854" fmla="*/ 384012 h 1536294"/>
                              <a:gd name="connsiteX4855" fmla="*/ 778304 w 2991568"/>
                              <a:gd name="connsiteY4855" fmla="*/ 584037 h 1536294"/>
                              <a:gd name="connsiteX4856" fmla="*/ 841515 w 2991568"/>
                              <a:gd name="connsiteY4856" fmla="*/ 593562 h 1536294"/>
                              <a:gd name="connsiteX4857" fmla="*/ 904727 w 2991568"/>
                              <a:gd name="connsiteY4857" fmla="*/ 595294 h 1536294"/>
                              <a:gd name="connsiteX4858" fmla="*/ 966206 w 2991568"/>
                              <a:gd name="connsiteY4858" fmla="*/ 593562 h 1536294"/>
                              <a:gd name="connsiteX4859" fmla="*/ 966206 w 2991568"/>
                              <a:gd name="connsiteY4859" fmla="*/ 593562 h 1536294"/>
                              <a:gd name="connsiteX4860" fmla="*/ 975731 w 2991568"/>
                              <a:gd name="connsiteY4860" fmla="*/ 563256 h 1536294"/>
                              <a:gd name="connsiteX4861" fmla="*/ 946291 w 2991568"/>
                              <a:gd name="connsiteY4861" fmla="*/ 555462 h 1536294"/>
                              <a:gd name="connsiteX4862" fmla="*/ 840649 w 2991568"/>
                              <a:gd name="connsiteY4862" fmla="*/ 558060 h 1536294"/>
                              <a:gd name="connsiteX4863" fmla="*/ 800818 w 2991568"/>
                              <a:gd name="connsiteY4863" fmla="*/ 559792 h 1536294"/>
                              <a:gd name="connsiteX4864" fmla="*/ 836320 w 2991568"/>
                              <a:gd name="connsiteY4864" fmla="*/ 567585 h 1536294"/>
                              <a:gd name="connsiteX4865" fmla="*/ 949754 w 2991568"/>
                              <a:gd name="connsiteY4865" fmla="*/ 576244 h 1536294"/>
                              <a:gd name="connsiteX4866" fmla="*/ 858834 w 2991568"/>
                              <a:gd name="connsiteY4866" fmla="*/ 584037 h 1536294"/>
                              <a:gd name="connsiteX4867" fmla="*/ 778304 w 2991568"/>
                              <a:gd name="connsiteY4867" fmla="*/ 584037 h 1536294"/>
                              <a:gd name="connsiteX4868" fmla="*/ 1029418 w 2991568"/>
                              <a:gd name="connsiteY4868" fmla="*/ 469737 h 1536294"/>
                              <a:gd name="connsiteX4869" fmla="*/ 971402 w 2991568"/>
                              <a:gd name="connsiteY4869" fmla="*/ 470603 h 1536294"/>
                              <a:gd name="connsiteX4870" fmla="*/ 841515 w 2991568"/>
                              <a:gd name="connsiteY4870" fmla="*/ 462810 h 1536294"/>
                              <a:gd name="connsiteX4871" fmla="*/ 810343 w 2991568"/>
                              <a:gd name="connsiteY4871" fmla="*/ 466274 h 1536294"/>
                              <a:gd name="connsiteX4872" fmla="*/ 867493 w 2991568"/>
                              <a:gd name="connsiteY4872" fmla="*/ 478396 h 1536294"/>
                              <a:gd name="connsiteX4873" fmla="*/ 1012100 w 2991568"/>
                              <a:gd name="connsiteY4873" fmla="*/ 485324 h 1536294"/>
                              <a:gd name="connsiteX4874" fmla="*/ 1029418 w 2991568"/>
                              <a:gd name="connsiteY4874" fmla="*/ 469737 h 1536294"/>
                              <a:gd name="connsiteX4875" fmla="*/ 1012966 w 2991568"/>
                              <a:gd name="connsiteY4875" fmla="*/ 486190 h 1536294"/>
                              <a:gd name="connsiteX4876" fmla="*/ 1012966 w 2991568"/>
                              <a:gd name="connsiteY4876" fmla="*/ 486190 h 1536294"/>
                              <a:gd name="connsiteX4877" fmla="*/ 1012966 w 2991568"/>
                              <a:gd name="connsiteY4877" fmla="*/ 486190 h 1536294"/>
                              <a:gd name="connsiteX4878" fmla="*/ 321104 w 2991568"/>
                              <a:gd name="connsiteY4878" fmla="*/ 365828 h 1536294"/>
                              <a:gd name="connsiteX4879" fmla="*/ 390377 w 2991568"/>
                              <a:gd name="connsiteY4879" fmla="*/ 360633 h 1536294"/>
                              <a:gd name="connsiteX4880" fmla="*/ 465711 w 2991568"/>
                              <a:gd name="connsiteY4880" fmla="*/ 363231 h 1536294"/>
                              <a:gd name="connsiteX4881" fmla="*/ 526325 w 2991568"/>
                              <a:gd name="connsiteY4881" fmla="*/ 360633 h 1536294"/>
                              <a:gd name="connsiteX4882" fmla="*/ 496884 w 2991568"/>
                              <a:gd name="connsiteY4882" fmla="*/ 351974 h 1536294"/>
                              <a:gd name="connsiteX4883" fmla="*/ 412890 w 2991568"/>
                              <a:gd name="connsiteY4883" fmla="*/ 351108 h 1536294"/>
                              <a:gd name="connsiteX4884" fmla="*/ 347081 w 2991568"/>
                              <a:gd name="connsiteY4884" fmla="*/ 350242 h 1536294"/>
                              <a:gd name="connsiteX4885" fmla="*/ 300322 w 2991568"/>
                              <a:gd name="connsiteY4885" fmla="*/ 351108 h 1536294"/>
                              <a:gd name="connsiteX4886" fmla="*/ 321104 w 2991568"/>
                              <a:gd name="connsiteY4886" fmla="*/ 365828 h 1536294"/>
                              <a:gd name="connsiteX4887" fmla="*/ 494286 w 2991568"/>
                              <a:gd name="connsiteY4887" fmla="*/ 212562 h 1536294"/>
                              <a:gd name="connsiteX4888" fmla="*/ 423281 w 2991568"/>
                              <a:gd name="connsiteY4888" fmla="*/ 208233 h 1536294"/>
                              <a:gd name="connsiteX4889" fmla="*/ 353143 w 2991568"/>
                              <a:gd name="connsiteY4889" fmla="*/ 204769 h 1536294"/>
                              <a:gd name="connsiteX4890" fmla="*/ 293395 w 2991568"/>
                              <a:gd name="connsiteY4890" fmla="*/ 206501 h 1536294"/>
                              <a:gd name="connsiteX4891" fmla="*/ 316774 w 2991568"/>
                              <a:gd name="connsiteY4891" fmla="*/ 219490 h 1536294"/>
                              <a:gd name="connsiteX4892" fmla="*/ 381718 w 2991568"/>
                              <a:gd name="connsiteY4892" fmla="*/ 219490 h 1536294"/>
                              <a:gd name="connsiteX4893" fmla="*/ 515068 w 2991568"/>
                              <a:gd name="connsiteY4893" fmla="*/ 225551 h 1536294"/>
                              <a:gd name="connsiteX4894" fmla="*/ 523727 w 2991568"/>
                              <a:gd name="connsiteY4894" fmla="*/ 216892 h 1536294"/>
                              <a:gd name="connsiteX4895" fmla="*/ 494286 w 2991568"/>
                              <a:gd name="connsiteY4895" fmla="*/ 212562 h 1536294"/>
                              <a:gd name="connsiteX4896" fmla="*/ 510738 w 2991568"/>
                              <a:gd name="connsiteY4896" fmla="*/ 283567 h 1536294"/>
                              <a:gd name="connsiteX4897" fmla="*/ 440600 w 2991568"/>
                              <a:gd name="connsiteY4897" fmla="*/ 276640 h 1536294"/>
                              <a:gd name="connsiteX4898" fmla="*/ 302054 w 2991568"/>
                              <a:gd name="connsiteY4898" fmla="*/ 273176 h 1536294"/>
                              <a:gd name="connsiteX4899" fmla="*/ 298591 w 2991568"/>
                              <a:gd name="connsiteY4899" fmla="*/ 286165 h 1536294"/>
                              <a:gd name="connsiteX4900" fmla="*/ 323702 w 2991568"/>
                              <a:gd name="connsiteY4900" fmla="*/ 287896 h 1536294"/>
                              <a:gd name="connsiteX4901" fmla="*/ 392109 w 2991568"/>
                              <a:gd name="connsiteY4901" fmla="*/ 287030 h 1536294"/>
                              <a:gd name="connsiteX4902" fmla="*/ 465711 w 2991568"/>
                              <a:gd name="connsiteY4902" fmla="*/ 289628 h 1536294"/>
                              <a:gd name="connsiteX4903" fmla="*/ 528057 w 2991568"/>
                              <a:gd name="connsiteY4903" fmla="*/ 300885 h 1536294"/>
                              <a:gd name="connsiteX4904" fmla="*/ 536716 w 2991568"/>
                              <a:gd name="connsiteY4904" fmla="*/ 290494 h 1536294"/>
                              <a:gd name="connsiteX4905" fmla="*/ 510738 w 2991568"/>
                              <a:gd name="connsiteY4905" fmla="*/ 283567 h 1536294"/>
                              <a:gd name="connsiteX4906" fmla="*/ 332361 w 2991568"/>
                              <a:gd name="connsiteY4906" fmla="*/ 323399 h 1536294"/>
                              <a:gd name="connsiteX4907" fmla="*/ 407695 w 2991568"/>
                              <a:gd name="connsiteY4907" fmla="*/ 321667 h 1536294"/>
                              <a:gd name="connsiteX4908" fmla="*/ 475236 w 2991568"/>
                              <a:gd name="connsiteY4908" fmla="*/ 325130 h 1536294"/>
                              <a:gd name="connsiteX4909" fmla="*/ 528057 w 2991568"/>
                              <a:gd name="connsiteY4909" fmla="*/ 324265 h 1536294"/>
                              <a:gd name="connsiteX4910" fmla="*/ 444929 w 2991568"/>
                              <a:gd name="connsiteY4910" fmla="*/ 313008 h 1536294"/>
                              <a:gd name="connsiteX4911" fmla="*/ 370461 w 2991568"/>
                              <a:gd name="connsiteY4911" fmla="*/ 310410 h 1536294"/>
                              <a:gd name="connsiteX4912" fmla="*/ 297725 w 2991568"/>
                              <a:gd name="connsiteY4912" fmla="*/ 313874 h 1536294"/>
                              <a:gd name="connsiteX4913" fmla="*/ 332361 w 2991568"/>
                              <a:gd name="connsiteY4913" fmla="*/ 323399 h 1536294"/>
                              <a:gd name="connsiteX4914" fmla="*/ 278674 w 2991568"/>
                              <a:gd name="connsiteY4914" fmla="*/ 235076 h 1536294"/>
                              <a:gd name="connsiteX4915" fmla="*/ 388645 w 2991568"/>
                              <a:gd name="connsiteY4915" fmla="*/ 256724 h 1536294"/>
                              <a:gd name="connsiteX4916" fmla="*/ 468309 w 2991568"/>
                              <a:gd name="connsiteY4916" fmla="*/ 263651 h 1536294"/>
                              <a:gd name="connsiteX4917" fmla="*/ 504677 w 2991568"/>
                              <a:gd name="connsiteY4917" fmla="*/ 263651 h 1536294"/>
                              <a:gd name="connsiteX4918" fmla="*/ 500347 w 2991568"/>
                              <a:gd name="connsiteY4918" fmla="*/ 255858 h 1536294"/>
                              <a:gd name="connsiteX4919" fmla="*/ 389511 w 2991568"/>
                              <a:gd name="connsiteY4919" fmla="*/ 245467 h 1536294"/>
                              <a:gd name="connsiteX4920" fmla="*/ 278674 w 2991568"/>
                              <a:gd name="connsiteY4920" fmla="*/ 235076 h 1536294"/>
                              <a:gd name="connsiteX4921" fmla="*/ 61331 w 2991568"/>
                              <a:gd name="connsiteY4921" fmla="*/ 845542 h 1536294"/>
                              <a:gd name="connsiteX4922" fmla="*/ 130604 w 2991568"/>
                              <a:gd name="connsiteY4922" fmla="*/ 851603 h 1536294"/>
                              <a:gd name="connsiteX4923" fmla="*/ 191218 w 2991568"/>
                              <a:gd name="connsiteY4923" fmla="*/ 857665 h 1536294"/>
                              <a:gd name="connsiteX4924" fmla="*/ 240575 w 2991568"/>
                              <a:gd name="connsiteY4924" fmla="*/ 862860 h 1536294"/>
                              <a:gd name="connsiteX4925" fmla="*/ 218061 w 2991568"/>
                              <a:gd name="connsiteY4925" fmla="*/ 847274 h 1536294"/>
                              <a:gd name="connsiteX4926" fmla="*/ 157447 w 2991568"/>
                              <a:gd name="connsiteY4926" fmla="*/ 843810 h 1536294"/>
                              <a:gd name="connsiteX4927" fmla="*/ 84711 w 2991568"/>
                              <a:gd name="connsiteY4927" fmla="*/ 836017 h 1536294"/>
                              <a:gd name="connsiteX4928" fmla="*/ 25829 w 2991568"/>
                              <a:gd name="connsiteY4928" fmla="*/ 829090 h 1536294"/>
                              <a:gd name="connsiteX4929" fmla="*/ 25829 w 2991568"/>
                              <a:gd name="connsiteY4929" fmla="*/ 829090 h 1536294"/>
                              <a:gd name="connsiteX4930" fmla="*/ 25829 w 2991568"/>
                              <a:gd name="connsiteY4930" fmla="*/ 829090 h 1536294"/>
                              <a:gd name="connsiteX4931" fmla="*/ 61331 w 2991568"/>
                              <a:gd name="connsiteY4931" fmla="*/ 845542 h 1536294"/>
                              <a:gd name="connsiteX4932" fmla="*/ 1299581 w 2991568"/>
                              <a:gd name="connsiteY4932" fmla="*/ 987551 h 1536294"/>
                              <a:gd name="connsiteX4933" fmla="*/ 1299581 w 2991568"/>
                              <a:gd name="connsiteY4933" fmla="*/ 987551 h 1536294"/>
                              <a:gd name="connsiteX4934" fmla="*/ 1350670 w 2991568"/>
                              <a:gd name="connsiteY4934" fmla="*/ 985819 h 1536294"/>
                              <a:gd name="connsiteX4935" fmla="*/ 1443322 w 2991568"/>
                              <a:gd name="connsiteY4935" fmla="*/ 982355 h 1536294"/>
                              <a:gd name="connsiteX4936" fmla="*/ 1489216 w 2991568"/>
                              <a:gd name="connsiteY4936" fmla="*/ 976294 h 1536294"/>
                              <a:gd name="connsiteX4937" fmla="*/ 1447652 w 2991568"/>
                              <a:gd name="connsiteY4937" fmla="*/ 967635 h 1536294"/>
                              <a:gd name="connsiteX4938" fmla="*/ 1291788 w 2991568"/>
                              <a:gd name="connsiteY4938" fmla="*/ 969367 h 1536294"/>
                              <a:gd name="connsiteX4939" fmla="*/ 1251091 w 2991568"/>
                              <a:gd name="connsiteY4939" fmla="*/ 975428 h 1536294"/>
                              <a:gd name="connsiteX4940" fmla="*/ 1299581 w 2991568"/>
                              <a:gd name="connsiteY4940" fmla="*/ 987551 h 1536294"/>
                              <a:gd name="connsiteX4941" fmla="*/ 1499606 w 2991568"/>
                              <a:gd name="connsiteY4941" fmla="*/ 906156 h 1536294"/>
                              <a:gd name="connsiteX4942" fmla="*/ 1498740 w 2991568"/>
                              <a:gd name="connsiteY4942" fmla="*/ 907021 h 1536294"/>
                              <a:gd name="connsiteX4943" fmla="*/ 1498740 w 2991568"/>
                              <a:gd name="connsiteY4943" fmla="*/ 907021 h 1536294"/>
                              <a:gd name="connsiteX4944" fmla="*/ 1499606 w 2991568"/>
                              <a:gd name="connsiteY4944" fmla="*/ 906156 h 1536294"/>
                              <a:gd name="connsiteX4945" fmla="*/ 1278800 w 2991568"/>
                              <a:gd name="connsiteY4945" fmla="*/ 1024785 h 1536294"/>
                              <a:gd name="connsiteX4946" fmla="*/ 1278800 w 2991568"/>
                              <a:gd name="connsiteY4946" fmla="*/ 1024785 h 1536294"/>
                              <a:gd name="connsiteX4947" fmla="*/ 1278800 w 2991568"/>
                              <a:gd name="connsiteY4947" fmla="*/ 1024785 h 1536294"/>
                              <a:gd name="connsiteX4948" fmla="*/ 1481422 w 2991568"/>
                              <a:gd name="connsiteY4948" fmla="*/ 887106 h 1536294"/>
                              <a:gd name="connsiteX4949" fmla="*/ 1425138 w 2991568"/>
                              <a:gd name="connsiteY4949" fmla="*/ 892301 h 1536294"/>
                              <a:gd name="connsiteX4950" fmla="*/ 1272738 w 2991568"/>
                              <a:gd name="connsiteY4950" fmla="*/ 895765 h 1536294"/>
                              <a:gd name="connsiteX4951" fmla="*/ 1279666 w 2991568"/>
                              <a:gd name="connsiteY4951" fmla="*/ 911351 h 1536294"/>
                              <a:gd name="connsiteX4952" fmla="*/ 1360195 w 2991568"/>
                              <a:gd name="connsiteY4952" fmla="*/ 909619 h 1536294"/>
                              <a:gd name="connsiteX4953" fmla="*/ 1427736 w 2991568"/>
                              <a:gd name="connsiteY4953" fmla="*/ 911351 h 1536294"/>
                              <a:gd name="connsiteX4954" fmla="*/ 1497875 w 2991568"/>
                              <a:gd name="connsiteY4954" fmla="*/ 907021 h 1536294"/>
                              <a:gd name="connsiteX4955" fmla="*/ 1497875 w 2991568"/>
                              <a:gd name="connsiteY4955" fmla="*/ 907021 h 1536294"/>
                              <a:gd name="connsiteX4956" fmla="*/ 1497875 w 2991568"/>
                              <a:gd name="connsiteY4956" fmla="*/ 907021 h 1536294"/>
                              <a:gd name="connsiteX4957" fmla="*/ 1481422 w 2991568"/>
                              <a:gd name="connsiteY4957" fmla="*/ 887106 h 1536294"/>
                              <a:gd name="connsiteX4958" fmla="*/ 2853888 w 2991568"/>
                              <a:gd name="connsiteY4958" fmla="*/ 818699 h 1536294"/>
                              <a:gd name="connsiteX4959" fmla="*/ 2793275 w 2991568"/>
                              <a:gd name="connsiteY4959" fmla="*/ 820430 h 1536294"/>
                              <a:gd name="connsiteX4960" fmla="*/ 2850425 w 2991568"/>
                              <a:gd name="connsiteY4960" fmla="*/ 836883 h 1536294"/>
                              <a:gd name="connsiteX4961" fmla="*/ 2989836 w 2991568"/>
                              <a:gd name="connsiteY4961" fmla="*/ 828224 h 1536294"/>
                              <a:gd name="connsiteX4962" fmla="*/ 2989836 w 2991568"/>
                              <a:gd name="connsiteY4962" fmla="*/ 808308 h 1536294"/>
                              <a:gd name="connsiteX4963" fmla="*/ 2941346 w 2991568"/>
                              <a:gd name="connsiteY4963" fmla="*/ 815235 h 1536294"/>
                              <a:gd name="connsiteX4964" fmla="*/ 2853888 w 2991568"/>
                              <a:gd name="connsiteY4964" fmla="*/ 818699 h 1536294"/>
                              <a:gd name="connsiteX4965" fmla="*/ 1278800 w 2991568"/>
                              <a:gd name="connsiteY4965" fmla="*/ 1024785 h 1536294"/>
                              <a:gd name="connsiteX4966" fmla="*/ 1278800 w 2991568"/>
                              <a:gd name="connsiteY4966" fmla="*/ 1024785 h 1536294"/>
                              <a:gd name="connsiteX4967" fmla="*/ 1326425 w 2991568"/>
                              <a:gd name="connsiteY4967" fmla="*/ 1023053 h 1536294"/>
                              <a:gd name="connsiteX4968" fmla="*/ 1415613 w 2991568"/>
                              <a:gd name="connsiteY4968" fmla="*/ 1021321 h 1536294"/>
                              <a:gd name="connsiteX4969" fmla="*/ 1483154 w 2991568"/>
                              <a:gd name="connsiteY4969" fmla="*/ 1016992 h 1536294"/>
                              <a:gd name="connsiteX4970" fmla="*/ 1472763 w 2991568"/>
                              <a:gd name="connsiteY4970" fmla="*/ 1000540 h 1536294"/>
                              <a:gd name="connsiteX4971" fmla="*/ 1322961 w 2991568"/>
                              <a:gd name="connsiteY4971" fmla="*/ 1005735 h 1536294"/>
                              <a:gd name="connsiteX4972" fmla="*/ 1259750 w 2991568"/>
                              <a:gd name="connsiteY4972" fmla="*/ 1008333 h 1536294"/>
                              <a:gd name="connsiteX4973" fmla="*/ 1278800 w 2991568"/>
                              <a:gd name="connsiteY4973" fmla="*/ 1024785 h 1536294"/>
                              <a:gd name="connsiteX4974" fmla="*/ 1298716 w 2991568"/>
                              <a:gd name="connsiteY4974" fmla="*/ 641187 h 1536294"/>
                              <a:gd name="connsiteX4975" fmla="*/ 1298716 w 2991568"/>
                              <a:gd name="connsiteY4975" fmla="*/ 641187 h 1536294"/>
                              <a:gd name="connsiteX4976" fmla="*/ 1298716 w 2991568"/>
                              <a:gd name="connsiteY4976" fmla="*/ 641187 h 1536294"/>
                              <a:gd name="connsiteX4977" fmla="*/ 1306509 w 2991568"/>
                              <a:gd name="connsiteY4977" fmla="*/ 681019 h 1536294"/>
                              <a:gd name="connsiteX4978" fmla="*/ 1306509 w 2991568"/>
                              <a:gd name="connsiteY4978" fmla="*/ 681019 h 1536294"/>
                              <a:gd name="connsiteX4979" fmla="*/ 1306509 w 2991568"/>
                              <a:gd name="connsiteY4979" fmla="*/ 681019 h 1536294"/>
                              <a:gd name="connsiteX4980" fmla="*/ 2817520 w 2991568"/>
                              <a:gd name="connsiteY4980" fmla="*/ 851603 h 1536294"/>
                              <a:gd name="connsiteX4981" fmla="*/ 2801068 w 2991568"/>
                              <a:gd name="connsiteY4981" fmla="*/ 873251 h 1536294"/>
                              <a:gd name="connsiteX4982" fmla="*/ 2853888 w 2991568"/>
                              <a:gd name="connsiteY4982" fmla="*/ 877581 h 1536294"/>
                              <a:gd name="connsiteX4983" fmla="*/ 2854755 w 2991568"/>
                              <a:gd name="connsiteY4983" fmla="*/ 877581 h 1536294"/>
                              <a:gd name="connsiteX4984" fmla="*/ 2917100 w 2991568"/>
                              <a:gd name="connsiteY4984" fmla="*/ 875849 h 1536294"/>
                              <a:gd name="connsiteX4985" fmla="*/ 2986372 w 2991568"/>
                              <a:gd name="connsiteY4985" fmla="*/ 869787 h 1536294"/>
                              <a:gd name="connsiteX4986" fmla="*/ 2990702 w 2991568"/>
                              <a:gd name="connsiteY4986" fmla="*/ 868921 h 1536294"/>
                              <a:gd name="connsiteX4987" fmla="*/ 2990702 w 2991568"/>
                              <a:gd name="connsiteY4987" fmla="*/ 848140 h 1536294"/>
                              <a:gd name="connsiteX4988" fmla="*/ 2949138 w 2991568"/>
                              <a:gd name="connsiteY4988" fmla="*/ 855067 h 1536294"/>
                              <a:gd name="connsiteX4989" fmla="*/ 2817520 w 2991568"/>
                              <a:gd name="connsiteY4989" fmla="*/ 851603 h 1536294"/>
                              <a:gd name="connsiteX4990" fmla="*/ 1306509 w 2991568"/>
                              <a:gd name="connsiteY4990" fmla="*/ 681019 h 1536294"/>
                              <a:gd name="connsiteX4991" fmla="*/ 1420809 w 2991568"/>
                              <a:gd name="connsiteY4991" fmla="*/ 673226 h 1536294"/>
                              <a:gd name="connsiteX4992" fmla="*/ 1479691 w 2991568"/>
                              <a:gd name="connsiteY4992" fmla="*/ 673226 h 1536294"/>
                              <a:gd name="connsiteX4993" fmla="*/ 1487484 w 2991568"/>
                              <a:gd name="connsiteY4993" fmla="*/ 659371 h 1536294"/>
                              <a:gd name="connsiteX4994" fmla="*/ 1462372 w 2991568"/>
                              <a:gd name="connsiteY4994" fmla="*/ 655042 h 1536294"/>
                              <a:gd name="connsiteX4995" fmla="*/ 1333352 w 2991568"/>
                              <a:gd name="connsiteY4995" fmla="*/ 657640 h 1536294"/>
                              <a:gd name="connsiteX4996" fmla="*/ 1275336 w 2991568"/>
                              <a:gd name="connsiteY4996" fmla="*/ 664567 h 1536294"/>
                              <a:gd name="connsiteX4997" fmla="*/ 1306509 w 2991568"/>
                              <a:gd name="connsiteY4997" fmla="*/ 681019 h 1536294"/>
                              <a:gd name="connsiteX4998" fmla="*/ 588670 w 2991568"/>
                              <a:gd name="connsiteY4998" fmla="*/ 914815 h 1536294"/>
                              <a:gd name="connsiteX4999" fmla="*/ 650149 w 2991568"/>
                              <a:gd name="connsiteY4999" fmla="*/ 917412 h 1536294"/>
                              <a:gd name="connsiteX5000" fmla="*/ 696043 w 2991568"/>
                              <a:gd name="connsiteY5000" fmla="*/ 918278 h 1536294"/>
                              <a:gd name="connsiteX5001" fmla="*/ 613781 w 2991568"/>
                              <a:gd name="connsiteY5001" fmla="*/ 904424 h 1536294"/>
                              <a:gd name="connsiteX5002" fmla="*/ 553168 w 2991568"/>
                              <a:gd name="connsiteY5002" fmla="*/ 900960 h 1536294"/>
                              <a:gd name="connsiteX5003" fmla="*/ 505543 w 2991568"/>
                              <a:gd name="connsiteY5003" fmla="*/ 900094 h 1536294"/>
                              <a:gd name="connsiteX5004" fmla="*/ 505543 w 2991568"/>
                              <a:gd name="connsiteY5004" fmla="*/ 900094 h 1536294"/>
                              <a:gd name="connsiteX5005" fmla="*/ 505543 w 2991568"/>
                              <a:gd name="connsiteY5005" fmla="*/ 900094 h 1536294"/>
                              <a:gd name="connsiteX5006" fmla="*/ 588670 w 2991568"/>
                              <a:gd name="connsiteY5006" fmla="*/ 914815 h 1536294"/>
                              <a:gd name="connsiteX5007" fmla="*/ 290797 w 2991568"/>
                              <a:gd name="connsiteY5007" fmla="*/ 868921 h 1536294"/>
                              <a:gd name="connsiteX5008" fmla="*/ 460515 w 2991568"/>
                              <a:gd name="connsiteY5008" fmla="*/ 869787 h 1536294"/>
                              <a:gd name="connsiteX5009" fmla="*/ 508140 w 2991568"/>
                              <a:gd name="connsiteY5009" fmla="*/ 865458 h 1536294"/>
                              <a:gd name="connsiteX5010" fmla="*/ 447527 w 2991568"/>
                              <a:gd name="connsiteY5010" fmla="*/ 857665 h 1536294"/>
                              <a:gd name="connsiteX5011" fmla="*/ 276077 w 2991568"/>
                              <a:gd name="connsiteY5011" fmla="*/ 856799 h 1536294"/>
                              <a:gd name="connsiteX5012" fmla="*/ 276077 w 2991568"/>
                              <a:gd name="connsiteY5012" fmla="*/ 856799 h 1536294"/>
                              <a:gd name="connsiteX5013" fmla="*/ 250966 w 2991568"/>
                              <a:gd name="connsiteY5013" fmla="*/ 863726 h 1536294"/>
                              <a:gd name="connsiteX5014" fmla="*/ 290797 w 2991568"/>
                              <a:gd name="connsiteY5014" fmla="*/ 868921 h 1536294"/>
                              <a:gd name="connsiteX5015" fmla="*/ 145325 w 2991568"/>
                              <a:gd name="connsiteY5015" fmla="*/ 897496 h 1536294"/>
                              <a:gd name="connsiteX5016" fmla="*/ 228452 w 2991568"/>
                              <a:gd name="connsiteY5016" fmla="*/ 897496 h 1536294"/>
                              <a:gd name="connsiteX5017" fmla="*/ 233647 w 2991568"/>
                              <a:gd name="connsiteY5017" fmla="*/ 878446 h 1536294"/>
                              <a:gd name="connsiteX5018" fmla="*/ 179961 w 2991568"/>
                              <a:gd name="connsiteY5018" fmla="*/ 884508 h 1536294"/>
                              <a:gd name="connsiteX5019" fmla="*/ 95102 w 2991568"/>
                              <a:gd name="connsiteY5019" fmla="*/ 881910 h 1536294"/>
                              <a:gd name="connsiteX5020" fmla="*/ 29293 w 2991568"/>
                              <a:gd name="connsiteY5020" fmla="*/ 873251 h 1536294"/>
                              <a:gd name="connsiteX5021" fmla="*/ 29293 w 2991568"/>
                              <a:gd name="connsiteY5021" fmla="*/ 873251 h 1536294"/>
                              <a:gd name="connsiteX5022" fmla="*/ 74320 w 2991568"/>
                              <a:gd name="connsiteY5022" fmla="*/ 889703 h 1536294"/>
                              <a:gd name="connsiteX5023" fmla="*/ 145325 w 2991568"/>
                              <a:gd name="connsiteY5023" fmla="*/ 897496 h 1536294"/>
                              <a:gd name="connsiteX5024" fmla="*/ 40549 w 2991568"/>
                              <a:gd name="connsiteY5024" fmla="*/ 965037 h 1536294"/>
                              <a:gd name="connsiteX5025" fmla="*/ 99431 w 2991568"/>
                              <a:gd name="connsiteY5025" fmla="*/ 970233 h 1536294"/>
                              <a:gd name="connsiteX5026" fmla="*/ 229318 w 2991568"/>
                              <a:gd name="connsiteY5026" fmla="*/ 977160 h 1536294"/>
                              <a:gd name="connsiteX5027" fmla="*/ 231915 w 2991568"/>
                              <a:gd name="connsiteY5027" fmla="*/ 958110 h 1536294"/>
                              <a:gd name="connsiteX5028" fmla="*/ 169570 w 2991568"/>
                              <a:gd name="connsiteY5028" fmla="*/ 963305 h 1536294"/>
                              <a:gd name="connsiteX5029" fmla="*/ 95968 w 2991568"/>
                              <a:gd name="connsiteY5029" fmla="*/ 956378 h 1536294"/>
                              <a:gd name="connsiteX5030" fmla="*/ 34488 w 2991568"/>
                              <a:gd name="connsiteY5030" fmla="*/ 946853 h 1536294"/>
                              <a:gd name="connsiteX5031" fmla="*/ 40549 w 2991568"/>
                              <a:gd name="connsiteY5031" fmla="*/ 965037 h 1536294"/>
                              <a:gd name="connsiteX5032" fmla="*/ 2880732 w 2991568"/>
                              <a:gd name="connsiteY5032" fmla="*/ 800515 h 1536294"/>
                              <a:gd name="connsiteX5033" fmla="*/ 2880732 w 2991568"/>
                              <a:gd name="connsiteY5033" fmla="*/ 800515 h 1536294"/>
                              <a:gd name="connsiteX5034" fmla="*/ 2880732 w 2991568"/>
                              <a:gd name="connsiteY5034" fmla="*/ 800515 h 1536294"/>
                              <a:gd name="connsiteX5035" fmla="*/ 491688 w 2991568"/>
                              <a:gd name="connsiteY5035" fmla="*/ 946853 h 1536294"/>
                              <a:gd name="connsiteX5036" fmla="*/ 549704 w 2991568"/>
                              <a:gd name="connsiteY5036" fmla="*/ 945987 h 1536294"/>
                              <a:gd name="connsiteX5037" fmla="*/ 679591 w 2991568"/>
                              <a:gd name="connsiteY5037" fmla="*/ 953781 h 1536294"/>
                              <a:gd name="connsiteX5038" fmla="*/ 710763 w 2991568"/>
                              <a:gd name="connsiteY5038" fmla="*/ 950317 h 1536294"/>
                              <a:gd name="connsiteX5039" fmla="*/ 653613 w 2991568"/>
                              <a:gd name="connsiteY5039" fmla="*/ 938194 h 1536294"/>
                              <a:gd name="connsiteX5040" fmla="*/ 509006 w 2991568"/>
                              <a:gd name="connsiteY5040" fmla="*/ 931267 h 1536294"/>
                              <a:gd name="connsiteX5041" fmla="*/ 491688 w 2991568"/>
                              <a:gd name="connsiteY5041" fmla="*/ 946853 h 1536294"/>
                              <a:gd name="connsiteX5042" fmla="*/ 219793 w 2991568"/>
                              <a:gd name="connsiteY5042" fmla="*/ 921742 h 1536294"/>
                              <a:gd name="connsiteX5043" fmla="*/ 146190 w 2991568"/>
                              <a:gd name="connsiteY5043" fmla="*/ 926071 h 1536294"/>
                              <a:gd name="connsiteX5044" fmla="*/ 79515 w 2991568"/>
                              <a:gd name="connsiteY5044" fmla="*/ 920876 h 1536294"/>
                              <a:gd name="connsiteX5045" fmla="*/ 33622 w 2991568"/>
                              <a:gd name="connsiteY5045" fmla="*/ 916546 h 1536294"/>
                              <a:gd name="connsiteX5046" fmla="*/ 140129 w 2991568"/>
                              <a:gd name="connsiteY5046" fmla="*/ 935596 h 1536294"/>
                              <a:gd name="connsiteX5047" fmla="*/ 209402 w 2991568"/>
                              <a:gd name="connsiteY5047" fmla="*/ 933865 h 1536294"/>
                              <a:gd name="connsiteX5048" fmla="*/ 255295 w 2991568"/>
                              <a:gd name="connsiteY5048" fmla="*/ 929535 h 1536294"/>
                              <a:gd name="connsiteX5049" fmla="*/ 219793 w 2991568"/>
                              <a:gd name="connsiteY5049" fmla="*/ 921742 h 1536294"/>
                              <a:gd name="connsiteX5050" fmla="*/ 1299581 w 2991568"/>
                              <a:gd name="connsiteY5050" fmla="*/ 987551 h 1536294"/>
                              <a:gd name="connsiteX5051" fmla="*/ 1299581 w 2991568"/>
                              <a:gd name="connsiteY5051" fmla="*/ 987551 h 1536294"/>
                              <a:gd name="connsiteX5052" fmla="*/ 1299581 w 2991568"/>
                              <a:gd name="connsiteY5052" fmla="*/ 987551 h 1536294"/>
                              <a:gd name="connsiteX5053" fmla="*/ 493420 w 2991568"/>
                              <a:gd name="connsiteY5053" fmla="*/ 980624 h 1536294"/>
                              <a:gd name="connsiteX5054" fmla="*/ 534984 w 2991568"/>
                              <a:gd name="connsiteY5054" fmla="*/ 981490 h 1536294"/>
                              <a:gd name="connsiteX5055" fmla="*/ 620709 w 2991568"/>
                              <a:gd name="connsiteY5055" fmla="*/ 982355 h 1536294"/>
                              <a:gd name="connsiteX5056" fmla="*/ 687384 w 2991568"/>
                              <a:gd name="connsiteY5056" fmla="*/ 991015 h 1536294"/>
                              <a:gd name="connsiteX5057" fmla="*/ 696043 w 2991568"/>
                              <a:gd name="connsiteY5057" fmla="*/ 981490 h 1536294"/>
                              <a:gd name="connsiteX5058" fmla="*/ 616379 w 2991568"/>
                              <a:gd name="connsiteY5058" fmla="*/ 970233 h 1536294"/>
                              <a:gd name="connsiteX5059" fmla="*/ 575682 w 2991568"/>
                              <a:gd name="connsiteY5059" fmla="*/ 967635 h 1536294"/>
                              <a:gd name="connsiteX5060" fmla="*/ 494286 w 2991568"/>
                              <a:gd name="connsiteY5060" fmla="*/ 967635 h 1536294"/>
                              <a:gd name="connsiteX5061" fmla="*/ 493420 w 2991568"/>
                              <a:gd name="connsiteY5061" fmla="*/ 980624 h 1536294"/>
                              <a:gd name="connsiteX5062" fmla="*/ 1015563 w 2991568"/>
                              <a:gd name="connsiteY5062" fmla="*/ 1227408 h 1536294"/>
                              <a:gd name="connsiteX5063" fmla="*/ 1090897 w 2991568"/>
                              <a:gd name="connsiteY5063" fmla="*/ 1225676 h 1536294"/>
                              <a:gd name="connsiteX5064" fmla="*/ 1251956 w 2991568"/>
                              <a:gd name="connsiteY5064" fmla="*/ 1231737 h 1536294"/>
                              <a:gd name="connsiteX5065" fmla="*/ 1215588 w 2991568"/>
                              <a:gd name="connsiteY5065" fmla="*/ 1221346 h 1536294"/>
                              <a:gd name="connsiteX5066" fmla="*/ 1121204 w 2991568"/>
                              <a:gd name="connsiteY5066" fmla="*/ 1217017 h 1536294"/>
                              <a:gd name="connsiteX5067" fmla="*/ 1031150 w 2991568"/>
                              <a:gd name="connsiteY5067" fmla="*/ 1214419 h 1536294"/>
                              <a:gd name="connsiteX5068" fmla="*/ 978329 w 2991568"/>
                              <a:gd name="connsiteY5068" fmla="*/ 1218749 h 1536294"/>
                              <a:gd name="connsiteX5069" fmla="*/ 1015563 w 2991568"/>
                              <a:gd name="connsiteY5069" fmla="*/ 1227408 h 1536294"/>
                              <a:gd name="connsiteX5070" fmla="*/ 948888 w 2991568"/>
                              <a:gd name="connsiteY5070" fmla="*/ 1113108 h 1536294"/>
                              <a:gd name="connsiteX5071" fmla="*/ 893470 w 2991568"/>
                              <a:gd name="connsiteY5071" fmla="*/ 1113974 h 1536294"/>
                              <a:gd name="connsiteX5072" fmla="*/ 774841 w 2991568"/>
                              <a:gd name="connsiteY5072" fmla="*/ 1103583 h 1536294"/>
                              <a:gd name="connsiteX5073" fmla="*/ 754059 w 2991568"/>
                              <a:gd name="connsiteY5073" fmla="*/ 1113974 h 1536294"/>
                              <a:gd name="connsiteX5074" fmla="*/ 817270 w 2991568"/>
                              <a:gd name="connsiteY5074" fmla="*/ 1122633 h 1536294"/>
                              <a:gd name="connsiteX5075" fmla="*/ 942827 w 2991568"/>
                              <a:gd name="connsiteY5075" fmla="*/ 1127828 h 1536294"/>
                              <a:gd name="connsiteX5076" fmla="*/ 942827 w 2991568"/>
                              <a:gd name="connsiteY5076" fmla="*/ 1127828 h 1536294"/>
                              <a:gd name="connsiteX5077" fmla="*/ 942827 w 2991568"/>
                              <a:gd name="connsiteY5077" fmla="*/ 1127828 h 1536294"/>
                              <a:gd name="connsiteX5078" fmla="*/ 948888 w 2991568"/>
                              <a:gd name="connsiteY5078" fmla="*/ 1113108 h 1536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</a:cxnLst>
                            <a:rect l="l" t="t" r="r" b="b"/>
                            <a:pathLst>
                              <a:path w="2991568" h="1536294">
                                <a:moveTo>
                                  <a:pt x="2279791" y="1359026"/>
                                </a:moveTo>
                                <a:cubicBezTo>
                                  <a:pt x="2302304" y="1353831"/>
                                  <a:pt x="2326550" y="1359026"/>
                                  <a:pt x="2349929" y="1359892"/>
                                </a:cubicBezTo>
                                <a:cubicBezTo>
                                  <a:pt x="2381102" y="1361624"/>
                                  <a:pt x="2410543" y="1364221"/>
                                  <a:pt x="2441716" y="1363355"/>
                                </a:cubicBezTo>
                                <a:cubicBezTo>
                                  <a:pt x="2437386" y="1363355"/>
                                  <a:pt x="2428727" y="1363355"/>
                                  <a:pt x="2441716" y="1363355"/>
                                </a:cubicBezTo>
                                <a:cubicBezTo>
                                  <a:pt x="2454704" y="1363355"/>
                                  <a:pt x="2466827" y="1365087"/>
                                  <a:pt x="2479816" y="1363355"/>
                                </a:cubicBezTo>
                                <a:cubicBezTo>
                                  <a:pt x="2497134" y="1360758"/>
                                  <a:pt x="2493670" y="1347769"/>
                                  <a:pt x="2477218" y="1348635"/>
                                </a:cubicBezTo>
                                <a:cubicBezTo>
                                  <a:pt x="2427861" y="1350367"/>
                                  <a:pt x="2381102" y="1352965"/>
                                  <a:pt x="2331745" y="1350367"/>
                                </a:cubicBezTo>
                                <a:cubicBezTo>
                                  <a:pt x="2312695" y="1349501"/>
                                  <a:pt x="2294511" y="1345171"/>
                                  <a:pt x="2276327" y="1344306"/>
                                </a:cubicBezTo>
                                <a:cubicBezTo>
                                  <a:pt x="2254679" y="1341708"/>
                                  <a:pt x="2260741" y="1363355"/>
                                  <a:pt x="2279791" y="1359026"/>
                                </a:cubicBezTo>
                                <a:close/>
                                <a:moveTo>
                                  <a:pt x="2569870" y="675824"/>
                                </a:moveTo>
                                <a:lnTo>
                                  <a:pt x="2569870" y="675824"/>
                                </a:lnTo>
                                <a:cubicBezTo>
                                  <a:pt x="2564675" y="677555"/>
                                  <a:pt x="2567273" y="676690"/>
                                  <a:pt x="2569870" y="675824"/>
                                </a:cubicBezTo>
                                <a:close/>
                                <a:moveTo>
                                  <a:pt x="2770761" y="826492"/>
                                </a:moveTo>
                                <a:cubicBezTo>
                                  <a:pt x="2746516" y="823028"/>
                                  <a:pt x="2716209" y="832553"/>
                                  <a:pt x="2691963" y="832553"/>
                                </a:cubicBezTo>
                                <a:cubicBezTo>
                                  <a:pt x="2640009" y="832553"/>
                                  <a:pt x="2584591" y="822162"/>
                                  <a:pt x="2532636" y="827358"/>
                                </a:cubicBezTo>
                                <a:cubicBezTo>
                                  <a:pt x="2529172" y="827358"/>
                                  <a:pt x="2495402" y="836017"/>
                                  <a:pt x="2512720" y="841212"/>
                                </a:cubicBezTo>
                                <a:cubicBezTo>
                                  <a:pt x="2526575" y="845542"/>
                                  <a:pt x="2543893" y="842078"/>
                                  <a:pt x="2558614" y="841212"/>
                                </a:cubicBezTo>
                                <a:cubicBezTo>
                                  <a:pt x="2622691" y="835151"/>
                                  <a:pt x="2688500" y="849006"/>
                                  <a:pt x="2752577" y="846408"/>
                                </a:cubicBezTo>
                                <a:cubicBezTo>
                                  <a:pt x="2762102" y="845542"/>
                                  <a:pt x="2771627" y="848140"/>
                                  <a:pt x="2777688" y="842944"/>
                                </a:cubicBezTo>
                                <a:cubicBezTo>
                                  <a:pt x="2787213" y="834285"/>
                                  <a:pt x="2780286" y="828224"/>
                                  <a:pt x="2770761" y="826492"/>
                                </a:cubicBezTo>
                                <a:close/>
                                <a:moveTo>
                                  <a:pt x="2833107" y="301751"/>
                                </a:moveTo>
                                <a:lnTo>
                                  <a:pt x="2833107" y="301751"/>
                                </a:lnTo>
                                <a:cubicBezTo>
                                  <a:pt x="2833973" y="301751"/>
                                  <a:pt x="2833973" y="301751"/>
                                  <a:pt x="2833107" y="301751"/>
                                </a:cubicBezTo>
                                <a:cubicBezTo>
                                  <a:pt x="2833973" y="301751"/>
                                  <a:pt x="2833107" y="301751"/>
                                  <a:pt x="2833107" y="301751"/>
                                </a:cubicBezTo>
                                <a:close/>
                                <a:moveTo>
                                  <a:pt x="2732661" y="655908"/>
                                </a:moveTo>
                                <a:cubicBezTo>
                                  <a:pt x="2672914" y="661969"/>
                                  <a:pt x="2611434" y="666299"/>
                                  <a:pt x="2551686" y="660237"/>
                                </a:cubicBezTo>
                                <a:cubicBezTo>
                                  <a:pt x="2546491" y="659371"/>
                                  <a:pt x="2503195" y="661969"/>
                                  <a:pt x="2523977" y="672360"/>
                                </a:cubicBezTo>
                                <a:cubicBezTo>
                                  <a:pt x="2535234" y="678421"/>
                                  <a:pt x="2557747" y="680153"/>
                                  <a:pt x="2569870" y="675824"/>
                                </a:cubicBezTo>
                                <a:cubicBezTo>
                                  <a:pt x="2573334" y="674958"/>
                                  <a:pt x="2571602" y="674958"/>
                                  <a:pt x="2569870" y="675824"/>
                                </a:cubicBezTo>
                                <a:cubicBezTo>
                                  <a:pt x="2591518" y="668031"/>
                                  <a:pt x="2627886" y="674092"/>
                                  <a:pt x="2650400" y="674092"/>
                                </a:cubicBezTo>
                                <a:cubicBezTo>
                                  <a:pt x="2679841" y="674092"/>
                                  <a:pt x="2708416" y="670628"/>
                                  <a:pt x="2737857" y="669762"/>
                                </a:cubicBezTo>
                                <a:cubicBezTo>
                                  <a:pt x="2749114" y="668896"/>
                                  <a:pt x="2775091" y="670628"/>
                                  <a:pt x="2782018" y="659371"/>
                                </a:cubicBezTo>
                                <a:cubicBezTo>
                                  <a:pt x="2791543" y="642919"/>
                                  <a:pt x="2736991" y="655042"/>
                                  <a:pt x="2732661" y="655908"/>
                                </a:cubicBezTo>
                                <a:close/>
                                <a:moveTo>
                                  <a:pt x="2717075" y="1304474"/>
                                </a:moveTo>
                                <a:cubicBezTo>
                                  <a:pt x="2685902" y="1303608"/>
                                  <a:pt x="2655595" y="1302742"/>
                                  <a:pt x="2625289" y="1300144"/>
                                </a:cubicBezTo>
                                <a:cubicBezTo>
                                  <a:pt x="2594116" y="1298412"/>
                                  <a:pt x="2562943" y="1296681"/>
                                  <a:pt x="2532636" y="1290619"/>
                                </a:cubicBezTo>
                                <a:cubicBezTo>
                                  <a:pt x="2522245" y="1288887"/>
                                  <a:pt x="2485011" y="1276765"/>
                                  <a:pt x="2478084" y="1291485"/>
                                </a:cubicBezTo>
                                <a:cubicBezTo>
                                  <a:pt x="2472888" y="1303608"/>
                                  <a:pt x="2521380" y="1301010"/>
                                  <a:pt x="2526575" y="1301876"/>
                                </a:cubicBezTo>
                                <a:cubicBezTo>
                                  <a:pt x="2557747" y="1304474"/>
                                  <a:pt x="2588920" y="1308803"/>
                                  <a:pt x="2620093" y="1311401"/>
                                </a:cubicBezTo>
                                <a:cubicBezTo>
                                  <a:pt x="2649534" y="1314865"/>
                                  <a:pt x="2678975" y="1314865"/>
                                  <a:pt x="2708416" y="1317462"/>
                                </a:cubicBezTo>
                                <a:cubicBezTo>
                                  <a:pt x="2724002" y="1318328"/>
                                  <a:pt x="2760370" y="1329585"/>
                                  <a:pt x="2773359" y="1319194"/>
                                </a:cubicBezTo>
                                <a:cubicBezTo>
                                  <a:pt x="2794141" y="1303608"/>
                                  <a:pt x="2724002" y="1304474"/>
                                  <a:pt x="2717075" y="1304474"/>
                                </a:cubicBezTo>
                                <a:close/>
                                <a:moveTo>
                                  <a:pt x="2743052" y="631662"/>
                                </a:moveTo>
                                <a:cubicBezTo>
                                  <a:pt x="2691963" y="635992"/>
                                  <a:pt x="2749979" y="631662"/>
                                  <a:pt x="2743052" y="631662"/>
                                </a:cubicBezTo>
                                <a:lnTo>
                                  <a:pt x="2743052" y="631662"/>
                                </a:lnTo>
                                <a:close/>
                                <a:moveTo>
                                  <a:pt x="2457302" y="1331317"/>
                                </a:moveTo>
                                <a:cubicBezTo>
                                  <a:pt x="2472888" y="1315730"/>
                                  <a:pt x="2375906" y="1315730"/>
                                  <a:pt x="2370711" y="1315730"/>
                                </a:cubicBezTo>
                                <a:cubicBezTo>
                                  <a:pt x="2362918" y="1314865"/>
                                  <a:pt x="2237361" y="1299278"/>
                                  <a:pt x="2244289" y="1316596"/>
                                </a:cubicBezTo>
                                <a:cubicBezTo>
                                  <a:pt x="2246886" y="1323524"/>
                                  <a:pt x="2347332" y="1327853"/>
                                  <a:pt x="2358588" y="1327853"/>
                                </a:cubicBezTo>
                                <a:cubicBezTo>
                                  <a:pt x="2375906" y="1328719"/>
                                  <a:pt x="2442582" y="1345171"/>
                                  <a:pt x="2457302" y="1331317"/>
                                </a:cubicBezTo>
                                <a:close/>
                                <a:moveTo>
                                  <a:pt x="2736991" y="1371149"/>
                                </a:moveTo>
                                <a:cubicBezTo>
                                  <a:pt x="2710148" y="1372015"/>
                                  <a:pt x="2683304" y="1371149"/>
                                  <a:pt x="2656461" y="1369417"/>
                                </a:cubicBezTo>
                                <a:cubicBezTo>
                                  <a:pt x="2633082" y="1367685"/>
                                  <a:pt x="2609702" y="1365953"/>
                                  <a:pt x="2585457" y="1363355"/>
                                </a:cubicBezTo>
                                <a:cubicBezTo>
                                  <a:pt x="2567273" y="1360758"/>
                                  <a:pt x="2531770" y="1349501"/>
                                  <a:pt x="2515318" y="1361624"/>
                                </a:cubicBezTo>
                                <a:cubicBezTo>
                                  <a:pt x="2500598" y="1373747"/>
                                  <a:pt x="2534368" y="1372881"/>
                                  <a:pt x="2538698" y="1372881"/>
                                </a:cubicBezTo>
                                <a:cubicBezTo>
                                  <a:pt x="2564675" y="1373747"/>
                                  <a:pt x="2591518" y="1375478"/>
                                  <a:pt x="2617495" y="1378076"/>
                                </a:cubicBezTo>
                                <a:cubicBezTo>
                                  <a:pt x="2642607" y="1379808"/>
                                  <a:pt x="2666852" y="1382406"/>
                                  <a:pt x="2691963" y="1384137"/>
                                </a:cubicBezTo>
                                <a:cubicBezTo>
                                  <a:pt x="2710148" y="1385003"/>
                                  <a:pt x="2741320" y="1393662"/>
                                  <a:pt x="2758638" y="1387601"/>
                                </a:cubicBezTo>
                                <a:lnTo>
                                  <a:pt x="2758638" y="1387601"/>
                                </a:lnTo>
                                <a:cubicBezTo>
                                  <a:pt x="2761236" y="1386735"/>
                                  <a:pt x="2760370" y="1386735"/>
                                  <a:pt x="2758638" y="1387601"/>
                                </a:cubicBezTo>
                                <a:cubicBezTo>
                                  <a:pt x="2785482" y="1378076"/>
                                  <a:pt x="2744784" y="1370283"/>
                                  <a:pt x="2736991" y="1371149"/>
                                </a:cubicBezTo>
                                <a:close/>
                                <a:moveTo>
                                  <a:pt x="2310963" y="1390199"/>
                                </a:moveTo>
                                <a:cubicBezTo>
                                  <a:pt x="2328281" y="1390199"/>
                                  <a:pt x="2344734" y="1391931"/>
                                  <a:pt x="2362052" y="1394528"/>
                                </a:cubicBezTo>
                                <a:cubicBezTo>
                                  <a:pt x="2381102" y="1397126"/>
                                  <a:pt x="2401018" y="1398858"/>
                                  <a:pt x="2420934" y="1400590"/>
                                </a:cubicBezTo>
                                <a:cubicBezTo>
                                  <a:pt x="2431325" y="1401456"/>
                                  <a:pt x="2463364" y="1409249"/>
                                  <a:pt x="2472023" y="1401456"/>
                                </a:cubicBezTo>
                                <a:cubicBezTo>
                                  <a:pt x="2490207" y="1387601"/>
                                  <a:pt x="2415739" y="1385869"/>
                                  <a:pt x="2412275" y="1385869"/>
                                </a:cubicBezTo>
                                <a:cubicBezTo>
                                  <a:pt x="2393225" y="1385869"/>
                                  <a:pt x="2373309" y="1385003"/>
                                  <a:pt x="2354259" y="1384137"/>
                                </a:cubicBezTo>
                                <a:cubicBezTo>
                                  <a:pt x="2342136" y="1383271"/>
                                  <a:pt x="2306634" y="1367685"/>
                                  <a:pt x="2297109" y="1372881"/>
                                </a:cubicBezTo>
                                <a:cubicBezTo>
                                  <a:pt x="2282388" y="1380674"/>
                                  <a:pt x="2304036" y="1390199"/>
                                  <a:pt x="2310963" y="1390199"/>
                                </a:cubicBezTo>
                                <a:close/>
                                <a:moveTo>
                                  <a:pt x="2722270" y="1337378"/>
                                </a:moveTo>
                                <a:cubicBezTo>
                                  <a:pt x="2692829" y="1337378"/>
                                  <a:pt x="2663388" y="1333049"/>
                                  <a:pt x="2633948" y="1331317"/>
                                </a:cubicBezTo>
                                <a:cubicBezTo>
                                  <a:pt x="2604507" y="1329585"/>
                                  <a:pt x="2573334" y="1332183"/>
                                  <a:pt x="2544759" y="1323524"/>
                                </a:cubicBezTo>
                                <a:cubicBezTo>
                                  <a:pt x="2526575" y="1318328"/>
                                  <a:pt x="2510122" y="1333049"/>
                                  <a:pt x="2533502" y="1337378"/>
                                </a:cubicBezTo>
                                <a:cubicBezTo>
                                  <a:pt x="2561211" y="1342574"/>
                                  <a:pt x="2591518" y="1340842"/>
                                  <a:pt x="2620093" y="1342574"/>
                                </a:cubicBezTo>
                                <a:cubicBezTo>
                                  <a:pt x="2651266" y="1344306"/>
                                  <a:pt x="2681573" y="1346903"/>
                                  <a:pt x="2712745" y="1349501"/>
                                </a:cubicBezTo>
                                <a:cubicBezTo>
                                  <a:pt x="2727466" y="1351233"/>
                                  <a:pt x="2760370" y="1362490"/>
                                  <a:pt x="2772493" y="1352099"/>
                                </a:cubicBezTo>
                                <a:cubicBezTo>
                                  <a:pt x="2790677" y="1336512"/>
                                  <a:pt x="2729198" y="1337378"/>
                                  <a:pt x="2722270" y="1337378"/>
                                </a:cubicBezTo>
                                <a:close/>
                                <a:moveTo>
                                  <a:pt x="2773359" y="861994"/>
                                </a:moveTo>
                                <a:cubicBezTo>
                                  <a:pt x="2764700" y="861128"/>
                                  <a:pt x="2754309" y="865458"/>
                                  <a:pt x="2746516" y="866324"/>
                                </a:cubicBezTo>
                                <a:cubicBezTo>
                                  <a:pt x="2731795" y="867190"/>
                                  <a:pt x="2717075" y="867190"/>
                                  <a:pt x="2703220" y="867190"/>
                                </a:cubicBezTo>
                                <a:cubicBezTo>
                                  <a:pt x="2653864" y="867190"/>
                                  <a:pt x="2605372" y="868055"/>
                                  <a:pt x="2556882" y="864592"/>
                                </a:cubicBezTo>
                                <a:cubicBezTo>
                                  <a:pt x="2551686" y="864592"/>
                                  <a:pt x="2530039" y="863726"/>
                                  <a:pt x="2536966" y="874117"/>
                                </a:cubicBezTo>
                                <a:cubicBezTo>
                                  <a:pt x="2544759" y="887106"/>
                                  <a:pt x="2583725" y="876715"/>
                                  <a:pt x="2594982" y="876715"/>
                                </a:cubicBezTo>
                                <a:cubicBezTo>
                                  <a:pt x="2652997" y="875849"/>
                                  <a:pt x="2710148" y="882776"/>
                                  <a:pt x="2768164" y="879312"/>
                                </a:cubicBezTo>
                                <a:cubicBezTo>
                                  <a:pt x="2776823" y="877581"/>
                                  <a:pt x="2789811" y="863726"/>
                                  <a:pt x="2773359" y="861994"/>
                                </a:cubicBezTo>
                                <a:close/>
                                <a:moveTo>
                                  <a:pt x="2767297" y="878446"/>
                                </a:moveTo>
                                <a:cubicBezTo>
                                  <a:pt x="2723136" y="881044"/>
                                  <a:pt x="2778554" y="877581"/>
                                  <a:pt x="2767297" y="878446"/>
                                </a:cubicBezTo>
                                <a:lnTo>
                                  <a:pt x="2767297" y="878446"/>
                                </a:lnTo>
                                <a:close/>
                                <a:moveTo>
                                  <a:pt x="2710148" y="1259446"/>
                                </a:moveTo>
                                <a:cubicBezTo>
                                  <a:pt x="2652997" y="1261178"/>
                                  <a:pt x="2589786" y="1261178"/>
                                  <a:pt x="2533502" y="1250787"/>
                                </a:cubicBezTo>
                                <a:cubicBezTo>
                                  <a:pt x="2527441" y="1249921"/>
                                  <a:pt x="2515318" y="1248190"/>
                                  <a:pt x="2512720" y="1255983"/>
                                </a:cubicBezTo>
                                <a:cubicBezTo>
                                  <a:pt x="2508391" y="1269837"/>
                                  <a:pt x="2528307" y="1264642"/>
                                  <a:pt x="2534368" y="1264642"/>
                                </a:cubicBezTo>
                                <a:cubicBezTo>
                                  <a:pt x="2565541" y="1262910"/>
                                  <a:pt x="2597579" y="1267240"/>
                                  <a:pt x="2628752" y="1268971"/>
                                </a:cubicBezTo>
                                <a:cubicBezTo>
                                  <a:pt x="2658193" y="1270703"/>
                                  <a:pt x="2686768" y="1271569"/>
                                  <a:pt x="2716209" y="1273301"/>
                                </a:cubicBezTo>
                                <a:cubicBezTo>
                                  <a:pt x="2728332" y="1274167"/>
                                  <a:pt x="2755175" y="1283692"/>
                                  <a:pt x="2765566" y="1273301"/>
                                </a:cubicBezTo>
                                <a:cubicBezTo>
                                  <a:pt x="2763834" y="1275033"/>
                                  <a:pt x="2762968" y="1275899"/>
                                  <a:pt x="2765566" y="1273301"/>
                                </a:cubicBezTo>
                                <a:lnTo>
                                  <a:pt x="2765566" y="1273301"/>
                                </a:lnTo>
                                <a:cubicBezTo>
                                  <a:pt x="2782884" y="1253385"/>
                                  <a:pt x="2718807" y="1259446"/>
                                  <a:pt x="2710148" y="1259446"/>
                                </a:cubicBezTo>
                                <a:close/>
                                <a:moveTo>
                                  <a:pt x="2730063" y="1223078"/>
                                </a:moveTo>
                                <a:cubicBezTo>
                                  <a:pt x="2698891" y="1224810"/>
                                  <a:pt x="2666852" y="1220480"/>
                                  <a:pt x="2635679" y="1218749"/>
                                </a:cubicBezTo>
                                <a:cubicBezTo>
                                  <a:pt x="2606239" y="1217017"/>
                                  <a:pt x="2575932" y="1218749"/>
                                  <a:pt x="2545625" y="1216151"/>
                                </a:cubicBezTo>
                                <a:cubicBezTo>
                                  <a:pt x="2534368" y="1215285"/>
                                  <a:pt x="2500598" y="1208358"/>
                                  <a:pt x="2492804" y="1220480"/>
                                </a:cubicBezTo>
                                <a:cubicBezTo>
                                  <a:pt x="2484145" y="1235201"/>
                                  <a:pt x="2523977" y="1230006"/>
                                  <a:pt x="2529172" y="1229140"/>
                                </a:cubicBezTo>
                                <a:cubicBezTo>
                                  <a:pt x="2554284" y="1225676"/>
                                  <a:pt x="2579395" y="1225676"/>
                                  <a:pt x="2604507" y="1227408"/>
                                </a:cubicBezTo>
                                <a:cubicBezTo>
                                  <a:pt x="2617495" y="1228274"/>
                                  <a:pt x="2762968" y="1246458"/>
                                  <a:pt x="2765566" y="1233469"/>
                                </a:cubicBezTo>
                                <a:cubicBezTo>
                                  <a:pt x="2774225" y="1216151"/>
                                  <a:pt x="2737857" y="1222212"/>
                                  <a:pt x="2730063" y="1223078"/>
                                </a:cubicBezTo>
                                <a:close/>
                                <a:moveTo>
                                  <a:pt x="2541295" y="1410980"/>
                                </a:moveTo>
                                <a:cubicBezTo>
                                  <a:pt x="2568138" y="1412712"/>
                                  <a:pt x="2594116" y="1410980"/>
                                  <a:pt x="2620959" y="1410980"/>
                                </a:cubicBezTo>
                                <a:cubicBezTo>
                                  <a:pt x="2648668" y="1410980"/>
                                  <a:pt x="2675511" y="1412712"/>
                                  <a:pt x="2703220" y="1413578"/>
                                </a:cubicBezTo>
                                <a:cubicBezTo>
                                  <a:pt x="2715343" y="1413578"/>
                                  <a:pt x="2752577" y="1423969"/>
                                  <a:pt x="2762102" y="1415310"/>
                                </a:cubicBezTo>
                                <a:cubicBezTo>
                                  <a:pt x="2784616" y="1396260"/>
                                  <a:pt x="2723136" y="1397126"/>
                                  <a:pt x="2717075" y="1397992"/>
                                </a:cubicBezTo>
                                <a:cubicBezTo>
                                  <a:pt x="2689366" y="1401456"/>
                                  <a:pt x="2660791" y="1398858"/>
                                  <a:pt x="2632216" y="1399724"/>
                                </a:cubicBezTo>
                                <a:cubicBezTo>
                                  <a:pt x="2605372" y="1399724"/>
                                  <a:pt x="2577664" y="1400590"/>
                                  <a:pt x="2550820" y="1397126"/>
                                </a:cubicBezTo>
                                <a:cubicBezTo>
                                  <a:pt x="2545625" y="1396260"/>
                                  <a:pt x="2478084" y="1383271"/>
                                  <a:pt x="2486743" y="1402321"/>
                                </a:cubicBezTo>
                                <a:cubicBezTo>
                                  <a:pt x="2491938" y="1412712"/>
                                  <a:pt x="2532636" y="1410115"/>
                                  <a:pt x="2541295" y="1410980"/>
                                </a:cubicBezTo>
                                <a:close/>
                                <a:moveTo>
                                  <a:pt x="2743918" y="123374"/>
                                </a:moveTo>
                                <a:cubicBezTo>
                                  <a:pt x="2722270" y="129435"/>
                                  <a:pt x="2699757" y="129435"/>
                                  <a:pt x="2677243" y="129435"/>
                                </a:cubicBezTo>
                                <a:cubicBezTo>
                                  <a:pt x="2653864" y="129435"/>
                                  <a:pt x="2631350" y="128569"/>
                                  <a:pt x="2607970" y="127703"/>
                                </a:cubicBezTo>
                                <a:cubicBezTo>
                                  <a:pt x="2588920" y="126837"/>
                                  <a:pt x="2563809" y="118178"/>
                                  <a:pt x="2545625" y="121642"/>
                                </a:cubicBezTo>
                                <a:cubicBezTo>
                                  <a:pt x="2522245" y="125971"/>
                                  <a:pt x="2540429" y="138960"/>
                                  <a:pt x="2555150" y="138094"/>
                                </a:cubicBezTo>
                                <a:cubicBezTo>
                                  <a:pt x="2576797" y="137228"/>
                                  <a:pt x="2598445" y="137228"/>
                                  <a:pt x="2620093" y="138094"/>
                                </a:cubicBezTo>
                                <a:cubicBezTo>
                                  <a:pt x="2644338" y="138960"/>
                                  <a:pt x="2668584" y="139826"/>
                                  <a:pt x="2693695" y="140692"/>
                                </a:cubicBezTo>
                                <a:cubicBezTo>
                                  <a:pt x="2708416" y="141558"/>
                                  <a:pt x="2749114" y="149351"/>
                                  <a:pt x="2761236" y="138960"/>
                                </a:cubicBezTo>
                                <a:cubicBezTo>
                                  <a:pt x="2759505" y="140692"/>
                                  <a:pt x="2758638" y="141558"/>
                                  <a:pt x="2761236" y="138960"/>
                                </a:cubicBezTo>
                                <a:cubicBezTo>
                                  <a:pt x="2764700" y="135496"/>
                                  <a:pt x="2762968" y="137228"/>
                                  <a:pt x="2761236" y="138960"/>
                                </a:cubicBezTo>
                                <a:cubicBezTo>
                                  <a:pt x="2777688" y="123374"/>
                                  <a:pt x="2754309" y="120776"/>
                                  <a:pt x="2743918" y="123374"/>
                                </a:cubicBezTo>
                                <a:close/>
                                <a:moveTo>
                                  <a:pt x="2735259" y="56699"/>
                                </a:moveTo>
                                <a:cubicBezTo>
                                  <a:pt x="2717075" y="59296"/>
                                  <a:pt x="2697159" y="58430"/>
                                  <a:pt x="2678109" y="59296"/>
                                </a:cubicBezTo>
                                <a:cubicBezTo>
                                  <a:pt x="2656461" y="61028"/>
                                  <a:pt x="2634813" y="61894"/>
                                  <a:pt x="2613166" y="61894"/>
                                </a:cubicBezTo>
                                <a:cubicBezTo>
                                  <a:pt x="2604507" y="61894"/>
                                  <a:pt x="2592384" y="62760"/>
                                  <a:pt x="2584591" y="57565"/>
                                </a:cubicBezTo>
                                <a:cubicBezTo>
                                  <a:pt x="2578529" y="54101"/>
                                  <a:pt x="2573334" y="48040"/>
                                  <a:pt x="2565541" y="49771"/>
                                </a:cubicBezTo>
                                <a:cubicBezTo>
                                  <a:pt x="2549954" y="53235"/>
                                  <a:pt x="2539563" y="69687"/>
                                  <a:pt x="2561211" y="71419"/>
                                </a:cubicBezTo>
                                <a:cubicBezTo>
                                  <a:pt x="2583725" y="72285"/>
                                  <a:pt x="2605372" y="71419"/>
                                  <a:pt x="2627886" y="71419"/>
                                </a:cubicBezTo>
                                <a:cubicBezTo>
                                  <a:pt x="2651266" y="71419"/>
                                  <a:pt x="2675511" y="71419"/>
                                  <a:pt x="2698891" y="71419"/>
                                </a:cubicBezTo>
                                <a:cubicBezTo>
                                  <a:pt x="2711013" y="71419"/>
                                  <a:pt x="2747382" y="77480"/>
                                  <a:pt x="2756906" y="68821"/>
                                </a:cubicBezTo>
                                <a:cubicBezTo>
                                  <a:pt x="2756906" y="68821"/>
                                  <a:pt x="2756041" y="68821"/>
                                  <a:pt x="2756906" y="68821"/>
                                </a:cubicBezTo>
                                <a:cubicBezTo>
                                  <a:pt x="2766432" y="60162"/>
                                  <a:pt x="2758638" y="67090"/>
                                  <a:pt x="2756906" y="68821"/>
                                </a:cubicBezTo>
                                <a:cubicBezTo>
                                  <a:pt x="2776823" y="52369"/>
                                  <a:pt x="2741320" y="55833"/>
                                  <a:pt x="2735259" y="56699"/>
                                </a:cubicBezTo>
                                <a:close/>
                                <a:moveTo>
                                  <a:pt x="2752577" y="155412"/>
                                </a:moveTo>
                                <a:cubicBezTo>
                                  <a:pt x="2728332" y="158010"/>
                                  <a:pt x="2704086" y="164071"/>
                                  <a:pt x="2679841" y="165803"/>
                                </a:cubicBezTo>
                                <a:cubicBezTo>
                                  <a:pt x="2657327" y="167535"/>
                                  <a:pt x="2634813" y="169267"/>
                                  <a:pt x="2613166" y="167535"/>
                                </a:cubicBezTo>
                                <a:cubicBezTo>
                                  <a:pt x="2594116" y="165803"/>
                                  <a:pt x="2569005" y="152815"/>
                                  <a:pt x="2549954" y="160608"/>
                                </a:cubicBezTo>
                                <a:cubicBezTo>
                                  <a:pt x="2518781" y="173596"/>
                                  <a:pt x="2569005" y="177060"/>
                                  <a:pt x="2576797" y="177060"/>
                                </a:cubicBezTo>
                                <a:cubicBezTo>
                                  <a:pt x="2584591" y="177060"/>
                                  <a:pt x="2611434" y="182255"/>
                                  <a:pt x="2617495" y="177060"/>
                                </a:cubicBezTo>
                                <a:cubicBezTo>
                                  <a:pt x="2618361" y="176194"/>
                                  <a:pt x="2618361" y="176194"/>
                                  <a:pt x="2617495" y="177060"/>
                                </a:cubicBezTo>
                                <a:cubicBezTo>
                                  <a:pt x="2623557" y="171865"/>
                                  <a:pt x="2653864" y="176194"/>
                                  <a:pt x="2659925" y="176194"/>
                                </a:cubicBezTo>
                                <a:cubicBezTo>
                                  <a:pt x="2687634" y="175328"/>
                                  <a:pt x="2716209" y="173596"/>
                                  <a:pt x="2743918" y="171865"/>
                                </a:cubicBezTo>
                                <a:cubicBezTo>
                                  <a:pt x="2749114" y="171865"/>
                                  <a:pt x="2763834" y="173596"/>
                                  <a:pt x="2767297" y="167535"/>
                                </a:cubicBezTo>
                                <a:cubicBezTo>
                                  <a:pt x="2775091" y="157144"/>
                                  <a:pt x="2758638" y="154546"/>
                                  <a:pt x="2752577" y="155412"/>
                                </a:cubicBezTo>
                                <a:close/>
                                <a:moveTo>
                                  <a:pt x="2809727" y="352840"/>
                                </a:moveTo>
                                <a:cubicBezTo>
                                  <a:pt x="2800202" y="351974"/>
                                  <a:pt x="2786348" y="351974"/>
                                  <a:pt x="2787213" y="364962"/>
                                </a:cubicBezTo>
                                <a:cubicBezTo>
                                  <a:pt x="2787213" y="365828"/>
                                  <a:pt x="2788079" y="366694"/>
                                  <a:pt x="2788945" y="367560"/>
                                </a:cubicBezTo>
                                <a:cubicBezTo>
                                  <a:pt x="2776823" y="366694"/>
                                  <a:pt x="2751711" y="377085"/>
                                  <a:pt x="2743052" y="377085"/>
                                </a:cubicBezTo>
                                <a:cubicBezTo>
                                  <a:pt x="2701489" y="378817"/>
                                  <a:pt x="2655595" y="378817"/>
                                  <a:pt x="2614031" y="375353"/>
                                </a:cubicBezTo>
                                <a:cubicBezTo>
                                  <a:pt x="2602775" y="374487"/>
                                  <a:pt x="2569870" y="359767"/>
                                  <a:pt x="2562943" y="376219"/>
                                </a:cubicBezTo>
                                <a:cubicBezTo>
                                  <a:pt x="2556882" y="389208"/>
                                  <a:pt x="2615763" y="387476"/>
                                  <a:pt x="2621825" y="387476"/>
                                </a:cubicBezTo>
                                <a:cubicBezTo>
                                  <a:pt x="2672047" y="386610"/>
                                  <a:pt x="2728332" y="398733"/>
                                  <a:pt x="2777688" y="386610"/>
                                </a:cubicBezTo>
                                <a:cubicBezTo>
                                  <a:pt x="2784616" y="384878"/>
                                  <a:pt x="2804531" y="378817"/>
                                  <a:pt x="2795007" y="370158"/>
                                </a:cubicBezTo>
                                <a:cubicBezTo>
                                  <a:pt x="2808861" y="372755"/>
                                  <a:pt x="2840034" y="369292"/>
                                  <a:pt x="2846095" y="370158"/>
                                </a:cubicBezTo>
                                <a:cubicBezTo>
                                  <a:pt x="2872938" y="373621"/>
                                  <a:pt x="2899781" y="373621"/>
                                  <a:pt x="2926625" y="374487"/>
                                </a:cubicBezTo>
                                <a:cubicBezTo>
                                  <a:pt x="2947406" y="375353"/>
                                  <a:pt x="2969054" y="378817"/>
                                  <a:pt x="2989836" y="374487"/>
                                </a:cubicBezTo>
                                <a:lnTo>
                                  <a:pt x="2989836" y="357169"/>
                                </a:lnTo>
                                <a:cubicBezTo>
                                  <a:pt x="2973384" y="358035"/>
                                  <a:pt x="2955200" y="362365"/>
                                  <a:pt x="2938747" y="362365"/>
                                </a:cubicBezTo>
                                <a:cubicBezTo>
                                  <a:pt x="2895452" y="361499"/>
                                  <a:pt x="2853023" y="358035"/>
                                  <a:pt x="2809727" y="352840"/>
                                </a:cubicBezTo>
                                <a:close/>
                                <a:moveTo>
                                  <a:pt x="2616630" y="177060"/>
                                </a:moveTo>
                                <a:cubicBezTo>
                                  <a:pt x="2616630" y="177060"/>
                                  <a:pt x="2616630" y="177060"/>
                                  <a:pt x="2616630" y="177060"/>
                                </a:cubicBezTo>
                                <a:cubicBezTo>
                                  <a:pt x="2614898" y="178792"/>
                                  <a:pt x="2616630" y="177060"/>
                                  <a:pt x="2616630" y="177060"/>
                                </a:cubicBezTo>
                                <a:close/>
                                <a:moveTo>
                                  <a:pt x="2620093" y="31587"/>
                                </a:moveTo>
                                <a:cubicBezTo>
                                  <a:pt x="2650400" y="33319"/>
                                  <a:pt x="2681573" y="35051"/>
                                  <a:pt x="2711880" y="35917"/>
                                </a:cubicBezTo>
                                <a:cubicBezTo>
                                  <a:pt x="2721404" y="35917"/>
                                  <a:pt x="2756041" y="42844"/>
                                  <a:pt x="2761236" y="34185"/>
                                </a:cubicBezTo>
                                <a:cubicBezTo>
                                  <a:pt x="2760370" y="35051"/>
                                  <a:pt x="2760370" y="35917"/>
                                  <a:pt x="2761236" y="34185"/>
                                </a:cubicBezTo>
                                <a:lnTo>
                                  <a:pt x="2761236" y="34185"/>
                                </a:lnTo>
                                <a:cubicBezTo>
                                  <a:pt x="2772493" y="15135"/>
                                  <a:pt x="2672047" y="23794"/>
                                  <a:pt x="2664255" y="23794"/>
                                </a:cubicBezTo>
                                <a:cubicBezTo>
                                  <a:pt x="2634813" y="23794"/>
                                  <a:pt x="2605372" y="22928"/>
                                  <a:pt x="2575066" y="21196"/>
                                </a:cubicBezTo>
                                <a:cubicBezTo>
                                  <a:pt x="2572468" y="21196"/>
                                  <a:pt x="2515318" y="7342"/>
                                  <a:pt x="2525709" y="26392"/>
                                </a:cubicBezTo>
                                <a:cubicBezTo>
                                  <a:pt x="2532636" y="37649"/>
                                  <a:pt x="2611434" y="31587"/>
                                  <a:pt x="2620093" y="31587"/>
                                </a:cubicBezTo>
                                <a:close/>
                                <a:moveTo>
                                  <a:pt x="2419202" y="62760"/>
                                </a:moveTo>
                                <a:cubicBezTo>
                                  <a:pt x="2394957" y="62760"/>
                                  <a:pt x="2370711" y="61894"/>
                                  <a:pt x="2346466" y="61894"/>
                                </a:cubicBezTo>
                                <a:cubicBezTo>
                                  <a:pt x="2336075" y="61894"/>
                                  <a:pt x="2300573" y="51503"/>
                                  <a:pt x="2293645" y="60162"/>
                                </a:cubicBezTo>
                                <a:cubicBezTo>
                                  <a:pt x="2279791" y="76615"/>
                                  <a:pt x="2317025" y="70553"/>
                                  <a:pt x="2319622" y="69687"/>
                                </a:cubicBezTo>
                                <a:cubicBezTo>
                                  <a:pt x="2336940" y="67955"/>
                                  <a:pt x="2357723" y="71419"/>
                                  <a:pt x="2375041" y="73151"/>
                                </a:cubicBezTo>
                                <a:cubicBezTo>
                                  <a:pt x="2398420" y="74883"/>
                                  <a:pt x="2422666" y="75749"/>
                                  <a:pt x="2446045" y="77480"/>
                                </a:cubicBezTo>
                                <a:cubicBezTo>
                                  <a:pt x="2459900" y="78346"/>
                                  <a:pt x="2484145" y="87005"/>
                                  <a:pt x="2498000" y="82676"/>
                                </a:cubicBezTo>
                                <a:cubicBezTo>
                                  <a:pt x="2511854" y="78346"/>
                                  <a:pt x="2504061" y="68821"/>
                                  <a:pt x="2493670" y="67090"/>
                                </a:cubicBezTo>
                                <a:cubicBezTo>
                                  <a:pt x="2469425" y="62760"/>
                                  <a:pt x="2443448" y="62760"/>
                                  <a:pt x="2419202" y="62760"/>
                                </a:cubicBezTo>
                                <a:close/>
                                <a:moveTo>
                                  <a:pt x="2502329" y="101726"/>
                                </a:moveTo>
                                <a:cubicBezTo>
                                  <a:pt x="2526575" y="104324"/>
                                  <a:pt x="2553418" y="98262"/>
                                  <a:pt x="2577664" y="99128"/>
                                </a:cubicBezTo>
                                <a:cubicBezTo>
                                  <a:pt x="2631350" y="100860"/>
                                  <a:pt x="2692829" y="114715"/>
                                  <a:pt x="2745650" y="105190"/>
                                </a:cubicBezTo>
                                <a:cubicBezTo>
                                  <a:pt x="2763834" y="101726"/>
                                  <a:pt x="2769029" y="84408"/>
                                  <a:pt x="2746516" y="87871"/>
                                </a:cubicBezTo>
                                <a:cubicBezTo>
                                  <a:pt x="2721404" y="91335"/>
                                  <a:pt x="2695427" y="93067"/>
                                  <a:pt x="2669450" y="93067"/>
                                </a:cubicBezTo>
                                <a:cubicBezTo>
                                  <a:pt x="2640875" y="93067"/>
                                  <a:pt x="2612300" y="92201"/>
                                  <a:pt x="2584591" y="91335"/>
                                </a:cubicBezTo>
                                <a:cubicBezTo>
                                  <a:pt x="2562077" y="90469"/>
                                  <a:pt x="2541295" y="85274"/>
                                  <a:pt x="2518781" y="87005"/>
                                </a:cubicBezTo>
                                <a:cubicBezTo>
                                  <a:pt x="2508391" y="87005"/>
                                  <a:pt x="2474620" y="99128"/>
                                  <a:pt x="2502329" y="101726"/>
                                </a:cubicBezTo>
                                <a:close/>
                                <a:moveTo>
                                  <a:pt x="2745650" y="104324"/>
                                </a:moveTo>
                                <a:cubicBezTo>
                                  <a:pt x="2724868" y="108653"/>
                                  <a:pt x="2751711" y="103458"/>
                                  <a:pt x="2745650" y="104324"/>
                                </a:cubicBezTo>
                                <a:lnTo>
                                  <a:pt x="2745650" y="104324"/>
                                </a:lnTo>
                                <a:close/>
                                <a:moveTo>
                                  <a:pt x="2597579" y="244601"/>
                                </a:moveTo>
                                <a:cubicBezTo>
                                  <a:pt x="2630484" y="242003"/>
                                  <a:pt x="2663388" y="242003"/>
                                  <a:pt x="2696293" y="241137"/>
                                </a:cubicBezTo>
                                <a:cubicBezTo>
                                  <a:pt x="2698891" y="241137"/>
                                  <a:pt x="2771627" y="240271"/>
                                  <a:pt x="2756041" y="227283"/>
                                </a:cubicBezTo>
                                <a:cubicBezTo>
                                  <a:pt x="2748247" y="221221"/>
                                  <a:pt x="2726600" y="227283"/>
                                  <a:pt x="2717941" y="228149"/>
                                </a:cubicBezTo>
                                <a:cubicBezTo>
                                  <a:pt x="2699757" y="229880"/>
                                  <a:pt x="2680707" y="230746"/>
                                  <a:pt x="2662523" y="231612"/>
                                </a:cubicBezTo>
                                <a:cubicBezTo>
                                  <a:pt x="2626154" y="234210"/>
                                  <a:pt x="2561211" y="222953"/>
                                  <a:pt x="2554284" y="234210"/>
                                </a:cubicBezTo>
                                <a:cubicBezTo>
                                  <a:pt x="2553418" y="251528"/>
                                  <a:pt x="2587188" y="244601"/>
                                  <a:pt x="2597579" y="244601"/>
                                </a:cubicBezTo>
                                <a:close/>
                                <a:moveTo>
                                  <a:pt x="2743918" y="402196"/>
                                </a:moveTo>
                                <a:cubicBezTo>
                                  <a:pt x="2724868" y="402196"/>
                                  <a:pt x="2705818" y="404794"/>
                                  <a:pt x="2686768" y="406526"/>
                                </a:cubicBezTo>
                                <a:cubicBezTo>
                                  <a:pt x="2655595" y="409990"/>
                                  <a:pt x="2626154" y="405660"/>
                                  <a:pt x="2594982" y="403928"/>
                                </a:cubicBezTo>
                                <a:cubicBezTo>
                                  <a:pt x="2584591" y="403062"/>
                                  <a:pt x="2548223" y="400465"/>
                                  <a:pt x="2550820" y="418649"/>
                                </a:cubicBezTo>
                                <a:lnTo>
                                  <a:pt x="2550820" y="418649"/>
                                </a:lnTo>
                                <a:cubicBezTo>
                                  <a:pt x="2592384" y="418649"/>
                                  <a:pt x="2634813" y="419515"/>
                                  <a:pt x="2676377" y="417783"/>
                                </a:cubicBezTo>
                                <a:cubicBezTo>
                                  <a:pt x="2667718" y="417783"/>
                                  <a:pt x="2646936" y="419515"/>
                                  <a:pt x="2677243" y="417783"/>
                                </a:cubicBezTo>
                                <a:cubicBezTo>
                                  <a:pt x="2701489" y="416917"/>
                                  <a:pt x="2741320" y="422978"/>
                                  <a:pt x="2762968" y="412587"/>
                                </a:cubicBezTo>
                                <a:cubicBezTo>
                                  <a:pt x="2778554" y="404794"/>
                                  <a:pt x="2743918" y="402196"/>
                                  <a:pt x="2743918" y="402196"/>
                                </a:cubicBezTo>
                                <a:close/>
                                <a:moveTo>
                                  <a:pt x="2634813" y="499178"/>
                                </a:moveTo>
                                <a:cubicBezTo>
                                  <a:pt x="2613166" y="500910"/>
                                  <a:pt x="2655595" y="497446"/>
                                  <a:pt x="2634813" y="499178"/>
                                </a:cubicBezTo>
                                <a:lnTo>
                                  <a:pt x="2634813" y="499178"/>
                                </a:lnTo>
                                <a:close/>
                                <a:moveTo>
                                  <a:pt x="2754309" y="474067"/>
                                </a:moveTo>
                                <a:cubicBezTo>
                                  <a:pt x="2730929" y="480128"/>
                                  <a:pt x="2705818" y="479262"/>
                                  <a:pt x="2681573" y="482726"/>
                                </a:cubicBezTo>
                                <a:cubicBezTo>
                                  <a:pt x="2657327" y="486190"/>
                                  <a:pt x="2633948" y="487921"/>
                                  <a:pt x="2608836" y="487921"/>
                                </a:cubicBezTo>
                                <a:cubicBezTo>
                                  <a:pt x="2592384" y="487921"/>
                                  <a:pt x="2576797" y="480128"/>
                                  <a:pt x="2561211" y="481860"/>
                                </a:cubicBezTo>
                                <a:cubicBezTo>
                                  <a:pt x="2545625" y="483592"/>
                                  <a:pt x="2546491" y="494849"/>
                                  <a:pt x="2562077" y="496581"/>
                                </a:cubicBezTo>
                                <a:cubicBezTo>
                                  <a:pt x="2586323" y="500044"/>
                                  <a:pt x="2610568" y="500910"/>
                                  <a:pt x="2634813" y="499178"/>
                                </a:cubicBezTo>
                                <a:cubicBezTo>
                                  <a:pt x="2659059" y="497446"/>
                                  <a:pt x="2684170" y="494849"/>
                                  <a:pt x="2708416" y="494849"/>
                                </a:cubicBezTo>
                                <a:cubicBezTo>
                                  <a:pt x="2721404" y="494849"/>
                                  <a:pt x="2762102" y="500910"/>
                                  <a:pt x="2770761" y="491385"/>
                                </a:cubicBezTo>
                                <a:cubicBezTo>
                                  <a:pt x="2780286" y="480128"/>
                                  <a:pt x="2762968" y="472335"/>
                                  <a:pt x="2754309" y="474067"/>
                                </a:cubicBezTo>
                                <a:close/>
                                <a:moveTo>
                                  <a:pt x="2580261" y="461078"/>
                                </a:moveTo>
                                <a:cubicBezTo>
                                  <a:pt x="2587188" y="455883"/>
                                  <a:pt x="2603641" y="459346"/>
                                  <a:pt x="2611434" y="459346"/>
                                </a:cubicBezTo>
                                <a:cubicBezTo>
                                  <a:pt x="2629618" y="460212"/>
                                  <a:pt x="2647802" y="460212"/>
                                  <a:pt x="2665986" y="459346"/>
                                </a:cubicBezTo>
                                <a:cubicBezTo>
                                  <a:pt x="2683304" y="458481"/>
                                  <a:pt x="2760370" y="463676"/>
                                  <a:pt x="2759505" y="437699"/>
                                </a:cubicBezTo>
                                <a:cubicBezTo>
                                  <a:pt x="2711880" y="437699"/>
                                  <a:pt x="2662523" y="448090"/>
                                  <a:pt x="2614898" y="450687"/>
                                </a:cubicBezTo>
                                <a:cubicBezTo>
                                  <a:pt x="2597579" y="451553"/>
                                  <a:pt x="2582859" y="436833"/>
                                  <a:pt x="2565541" y="445492"/>
                                </a:cubicBezTo>
                                <a:cubicBezTo>
                                  <a:pt x="2546491" y="456749"/>
                                  <a:pt x="2572468" y="468871"/>
                                  <a:pt x="2580261" y="461078"/>
                                </a:cubicBezTo>
                                <a:cubicBezTo>
                                  <a:pt x="2583725" y="458481"/>
                                  <a:pt x="2581993" y="460212"/>
                                  <a:pt x="2580261" y="461078"/>
                                </a:cubicBezTo>
                                <a:close/>
                                <a:moveTo>
                                  <a:pt x="2743918" y="548535"/>
                                </a:moveTo>
                                <a:cubicBezTo>
                                  <a:pt x="2691098" y="556328"/>
                                  <a:pt x="2627020" y="556328"/>
                                  <a:pt x="2574200" y="547669"/>
                                </a:cubicBezTo>
                                <a:cubicBezTo>
                                  <a:pt x="2567273" y="546803"/>
                                  <a:pt x="2526575" y="539010"/>
                                  <a:pt x="2526575" y="551999"/>
                                </a:cubicBezTo>
                                <a:cubicBezTo>
                                  <a:pt x="2526575" y="565853"/>
                                  <a:pt x="2578529" y="559792"/>
                                  <a:pt x="2587188" y="559792"/>
                                </a:cubicBezTo>
                                <a:cubicBezTo>
                                  <a:pt x="2644338" y="559792"/>
                                  <a:pt x="2701489" y="565853"/>
                                  <a:pt x="2758638" y="560658"/>
                                </a:cubicBezTo>
                                <a:cubicBezTo>
                                  <a:pt x="2752577" y="561524"/>
                                  <a:pt x="2720539" y="564121"/>
                                  <a:pt x="2758638" y="560658"/>
                                </a:cubicBezTo>
                                <a:cubicBezTo>
                                  <a:pt x="2764700" y="559792"/>
                                  <a:pt x="2780286" y="560658"/>
                                  <a:pt x="2783750" y="553731"/>
                                </a:cubicBezTo>
                                <a:cubicBezTo>
                                  <a:pt x="2790677" y="536412"/>
                                  <a:pt x="2748247" y="547669"/>
                                  <a:pt x="2743918" y="548535"/>
                                </a:cubicBezTo>
                                <a:close/>
                                <a:moveTo>
                                  <a:pt x="2779420" y="590965"/>
                                </a:moveTo>
                                <a:cubicBezTo>
                                  <a:pt x="2756041" y="584037"/>
                                  <a:pt x="2724002" y="590965"/>
                                  <a:pt x="2700622" y="591831"/>
                                </a:cubicBezTo>
                                <a:cubicBezTo>
                                  <a:pt x="2654729" y="593562"/>
                                  <a:pt x="2598445" y="600490"/>
                                  <a:pt x="2554284" y="586635"/>
                                </a:cubicBezTo>
                                <a:cubicBezTo>
                                  <a:pt x="2547357" y="584903"/>
                                  <a:pt x="2541295" y="579708"/>
                                  <a:pt x="2534368" y="578842"/>
                                </a:cubicBezTo>
                                <a:cubicBezTo>
                                  <a:pt x="2528307" y="577976"/>
                                  <a:pt x="2513586" y="589233"/>
                                  <a:pt x="2523977" y="593562"/>
                                </a:cubicBezTo>
                                <a:cubicBezTo>
                                  <a:pt x="2544759" y="602221"/>
                                  <a:pt x="2569005" y="600490"/>
                                  <a:pt x="2590652" y="601356"/>
                                </a:cubicBezTo>
                                <a:cubicBezTo>
                                  <a:pt x="2646070" y="603953"/>
                                  <a:pt x="2701489" y="609149"/>
                                  <a:pt x="2757773" y="603953"/>
                                </a:cubicBezTo>
                                <a:cubicBezTo>
                                  <a:pt x="2752577" y="604819"/>
                                  <a:pt x="2708416" y="608283"/>
                                  <a:pt x="2757773" y="603953"/>
                                </a:cubicBezTo>
                                <a:cubicBezTo>
                                  <a:pt x="2758638" y="603953"/>
                                  <a:pt x="2758638" y="603953"/>
                                  <a:pt x="2757773" y="603953"/>
                                </a:cubicBezTo>
                                <a:cubicBezTo>
                                  <a:pt x="2762102" y="603953"/>
                                  <a:pt x="2798470" y="597026"/>
                                  <a:pt x="2779420" y="590965"/>
                                </a:cubicBezTo>
                                <a:close/>
                                <a:moveTo>
                                  <a:pt x="2580261" y="461078"/>
                                </a:moveTo>
                                <a:cubicBezTo>
                                  <a:pt x="2580261" y="461078"/>
                                  <a:pt x="2580261" y="461078"/>
                                  <a:pt x="2580261" y="461078"/>
                                </a:cubicBezTo>
                                <a:cubicBezTo>
                                  <a:pt x="2578529" y="462810"/>
                                  <a:pt x="2579395" y="461944"/>
                                  <a:pt x="2580261" y="461078"/>
                                </a:cubicBezTo>
                                <a:close/>
                                <a:moveTo>
                                  <a:pt x="2581127" y="213428"/>
                                </a:moveTo>
                                <a:lnTo>
                                  <a:pt x="2581127" y="213428"/>
                                </a:lnTo>
                                <a:cubicBezTo>
                                  <a:pt x="2580261" y="213428"/>
                                  <a:pt x="2580261" y="213428"/>
                                  <a:pt x="2581127" y="213428"/>
                                </a:cubicBezTo>
                                <a:close/>
                                <a:moveTo>
                                  <a:pt x="2843497" y="321667"/>
                                </a:moveTo>
                                <a:cubicBezTo>
                                  <a:pt x="2809727" y="316471"/>
                                  <a:pt x="2807995" y="346778"/>
                                  <a:pt x="2842632" y="338985"/>
                                </a:cubicBezTo>
                                <a:cubicBezTo>
                                  <a:pt x="2840034" y="339851"/>
                                  <a:pt x="2839168" y="339851"/>
                                  <a:pt x="2842632" y="338985"/>
                                </a:cubicBezTo>
                                <a:cubicBezTo>
                                  <a:pt x="2879866" y="330326"/>
                                  <a:pt x="2920563" y="329460"/>
                                  <a:pt x="2958664" y="331192"/>
                                </a:cubicBezTo>
                                <a:cubicBezTo>
                                  <a:pt x="2964725" y="331192"/>
                                  <a:pt x="2979445" y="333790"/>
                                  <a:pt x="2989836" y="332058"/>
                                </a:cubicBezTo>
                                <a:lnTo>
                                  <a:pt x="2989836" y="313874"/>
                                </a:lnTo>
                                <a:cubicBezTo>
                                  <a:pt x="2981177" y="314740"/>
                                  <a:pt x="2971652" y="317337"/>
                                  <a:pt x="2968188" y="317337"/>
                                </a:cubicBezTo>
                                <a:cubicBezTo>
                                  <a:pt x="2929223" y="321667"/>
                                  <a:pt x="2883329" y="326862"/>
                                  <a:pt x="2843497" y="321667"/>
                                </a:cubicBezTo>
                                <a:close/>
                                <a:moveTo>
                                  <a:pt x="2581127" y="213428"/>
                                </a:moveTo>
                                <a:cubicBezTo>
                                  <a:pt x="2625289" y="204769"/>
                                  <a:pt x="2673779" y="206501"/>
                                  <a:pt x="2718807" y="207367"/>
                                </a:cubicBezTo>
                                <a:cubicBezTo>
                                  <a:pt x="2730063" y="207367"/>
                                  <a:pt x="2757773" y="216026"/>
                                  <a:pt x="2757773" y="196976"/>
                                </a:cubicBezTo>
                                <a:cubicBezTo>
                                  <a:pt x="2757773" y="185719"/>
                                  <a:pt x="2726600" y="192646"/>
                                  <a:pt x="2720539" y="193512"/>
                                </a:cubicBezTo>
                                <a:cubicBezTo>
                                  <a:pt x="2700622" y="196976"/>
                                  <a:pt x="2679841" y="196976"/>
                                  <a:pt x="2659925" y="198708"/>
                                </a:cubicBezTo>
                                <a:cubicBezTo>
                                  <a:pt x="2640009" y="199574"/>
                                  <a:pt x="2617495" y="204769"/>
                                  <a:pt x="2597579" y="202171"/>
                                </a:cubicBezTo>
                                <a:cubicBezTo>
                                  <a:pt x="2585457" y="200440"/>
                                  <a:pt x="2569870" y="192646"/>
                                  <a:pt x="2560345" y="204769"/>
                                </a:cubicBezTo>
                                <a:cubicBezTo>
                                  <a:pt x="2548223" y="216892"/>
                                  <a:pt x="2575066" y="215160"/>
                                  <a:pt x="2581127" y="213428"/>
                                </a:cubicBezTo>
                                <a:cubicBezTo>
                                  <a:pt x="2608836" y="208233"/>
                                  <a:pt x="2585457" y="212562"/>
                                  <a:pt x="2581127" y="213428"/>
                                </a:cubicBezTo>
                                <a:close/>
                                <a:moveTo>
                                  <a:pt x="2763834" y="616942"/>
                                </a:moveTo>
                                <a:cubicBezTo>
                                  <a:pt x="2747382" y="610015"/>
                                  <a:pt x="2720539" y="616942"/>
                                  <a:pt x="2703220" y="617808"/>
                                </a:cubicBezTo>
                                <a:cubicBezTo>
                                  <a:pt x="2665120" y="619540"/>
                                  <a:pt x="2607970" y="630796"/>
                                  <a:pt x="2572468" y="616076"/>
                                </a:cubicBezTo>
                                <a:cubicBezTo>
                                  <a:pt x="2568138" y="614344"/>
                                  <a:pt x="2542161" y="616076"/>
                                  <a:pt x="2546491" y="625601"/>
                                </a:cubicBezTo>
                                <a:cubicBezTo>
                                  <a:pt x="2551686" y="636858"/>
                                  <a:pt x="2588920" y="630796"/>
                                  <a:pt x="2598445" y="631662"/>
                                </a:cubicBezTo>
                                <a:cubicBezTo>
                                  <a:pt x="2646936" y="632528"/>
                                  <a:pt x="2694561" y="635126"/>
                                  <a:pt x="2743052" y="631662"/>
                                </a:cubicBezTo>
                                <a:cubicBezTo>
                                  <a:pt x="2747382" y="631662"/>
                                  <a:pt x="2781152" y="623869"/>
                                  <a:pt x="2763834" y="616942"/>
                                </a:cubicBezTo>
                                <a:close/>
                                <a:moveTo>
                                  <a:pt x="2445179" y="93933"/>
                                </a:moveTo>
                                <a:cubicBezTo>
                                  <a:pt x="2432191" y="93933"/>
                                  <a:pt x="2420068" y="97396"/>
                                  <a:pt x="2407079" y="97396"/>
                                </a:cubicBezTo>
                                <a:cubicBezTo>
                                  <a:pt x="2377638" y="98262"/>
                                  <a:pt x="2349929" y="94799"/>
                                  <a:pt x="2320489" y="93067"/>
                                </a:cubicBezTo>
                                <a:cubicBezTo>
                                  <a:pt x="2311829" y="92201"/>
                                  <a:pt x="2301438" y="104324"/>
                                  <a:pt x="2314427" y="107787"/>
                                </a:cubicBezTo>
                                <a:cubicBezTo>
                                  <a:pt x="2330880" y="112117"/>
                                  <a:pt x="2348198" y="109519"/>
                                  <a:pt x="2364650" y="110385"/>
                                </a:cubicBezTo>
                                <a:cubicBezTo>
                                  <a:pt x="2388029" y="111251"/>
                                  <a:pt x="2432191" y="120776"/>
                                  <a:pt x="2453838" y="110385"/>
                                </a:cubicBezTo>
                                <a:cubicBezTo>
                                  <a:pt x="2452107" y="111251"/>
                                  <a:pt x="2448643" y="112983"/>
                                  <a:pt x="2453838" y="110385"/>
                                </a:cubicBezTo>
                                <a:cubicBezTo>
                                  <a:pt x="2456436" y="108653"/>
                                  <a:pt x="2455570" y="109519"/>
                                  <a:pt x="2453838" y="110385"/>
                                </a:cubicBezTo>
                                <a:cubicBezTo>
                                  <a:pt x="2467693" y="103458"/>
                                  <a:pt x="2452973" y="93933"/>
                                  <a:pt x="2445179" y="93933"/>
                                </a:cubicBezTo>
                                <a:close/>
                                <a:moveTo>
                                  <a:pt x="1755916" y="333790"/>
                                </a:moveTo>
                                <a:cubicBezTo>
                                  <a:pt x="1755050" y="334655"/>
                                  <a:pt x="1755916" y="334655"/>
                                  <a:pt x="1755916" y="333790"/>
                                </a:cubicBezTo>
                                <a:cubicBezTo>
                                  <a:pt x="1748988" y="339851"/>
                                  <a:pt x="1716084" y="334655"/>
                                  <a:pt x="1708291" y="335521"/>
                                </a:cubicBezTo>
                                <a:cubicBezTo>
                                  <a:pt x="1678850" y="335521"/>
                                  <a:pt x="1649409" y="336387"/>
                                  <a:pt x="1619102" y="337253"/>
                                </a:cubicBezTo>
                                <a:cubicBezTo>
                                  <a:pt x="1598320" y="338119"/>
                                  <a:pt x="1571477" y="334655"/>
                                  <a:pt x="1551561" y="341583"/>
                                </a:cubicBezTo>
                                <a:cubicBezTo>
                                  <a:pt x="1528182" y="348510"/>
                                  <a:pt x="1547231" y="360633"/>
                                  <a:pt x="1561952" y="358035"/>
                                </a:cubicBezTo>
                                <a:cubicBezTo>
                                  <a:pt x="1612175" y="348510"/>
                                  <a:pt x="1661532" y="351108"/>
                                  <a:pt x="1711754" y="352840"/>
                                </a:cubicBezTo>
                                <a:cubicBezTo>
                                  <a:pt x="1729072" y="352840"/>
                                  <a:pt x="1758513" y="357169"/>
                                  <a:pt x="1774966" y="350242"/>
                                </a:cubicBezTo>
                                <a:cubicBezTo>
                                  <a:pt x="1792284" y="342449"/>
                                  <a:pt x="1767172" y="325130"/>
                                  <a:pt x="1755916" y="333790"/>
                                </a:cubicBezTo>
                                <a:close/>
                                <a:moveTo>
                                  <a:pt x="1534243" y="513033"/>
                                </a:moveTo>
                                <a:cubicBezTo>
                                  <a:pt x="1550695" y="521692"/>
                                  <a:pt x="1583600" y="508703"/>
                                  <a:pt x="1601784" y="508703"/>
                                </a:cubicBezTo>
                                <a:cubicBezTo>
                                  <a:pt x="1645079" y="507837"/>
                                  <a:pt x="1689240" y="514765"/>
                                  <a:pt x="1731670" y="512167"/>
                                </a:cubicBezTo>
                                <a:cubicBezTo>
                                  <a:pt x="1739463" y="512167"/>
                                  <a:pt x="1763709" y="497446"/>
                                  <a:pt x="1748122" y="490519"/>
                                </a:cubicBezTo>
                                <a:cubicBezTo>
                                  <a:pt x="1736000" y="485324"/>
                                  <a:pt x="1707425" y="482726"/>
                                  <a:pt x="1695302" y="486190"/>
                                </a:cubicBezTo>
                                <a:cubicBezTo>
                                  <a:pt x="1695302" y="486190"/>
                                  <a:pt x="1695302" y="486190"/>
                                  <a:pt x="1694436" y="486190"/>
                                </a:cubicBezTo>
                                <a:cubicBezTo>
                                  <a:pt x="1674520" y="491385"/>
                                  <a:pt x="1652872" y="487921"/>
                                  <a:pt x="1632091" y="487921"/>
                                </a:cubicBezTo>
                                <a:cubicBezTo>
                                  <a:pt x="1608711" y="487921"/>
                                  <a:pt x="1586197" y="491385"/>
                                  <a:pt x="1562818" y="493983"/>
                                </a:cubicBezTo>
                                <a:cubicBezTo>
                                  <a:pt x="1559354" y="494849"/>
                                  <a:pt x="1511729" y="500910"/>
                                  <a:pt x="1534243" y="513033"/>
                                </a:cubicBezTo>
                                <a:close/>
                                <a:moveTo>
                                  <a:pt x="1529047" y="547669"/>
                                </a:moveTo>
                                <a:cubicBezTo>
                                  <a:pt x="1542902" y="562390"/>
                                  <a:pt x="1590527" y="548535"/>
                                  <a:pt x="1608711" y="547669"/>
                                </a:cubicBezTo>
                                <a:cubicBezTo>
                                  <a:pt x="1638152" y="545071"/>
                                  <a:pt x="1666727" y="545071"/>
                                  <a:pt x="1696168" y="545071"/>
                                </a:cubicBezTo>
                                <a:cubicBezTo>
                                  <a:pt x="1709157" y="545071"/>
                                  <a:pt x="1745525" y="552865"/>
                                  <a:pt x="1756782" y="543340"/>
                                </a:cubicBezTo>
                                <a:cubicBezTo>
                                  <a:pt x="1783625" y="520826"/>
                                  <a:pt x="1706559" y="526021"/>
                                  <a:pt x="1699632" y="526887"/>
                                </a:cubicBezTo>
                                <a:cubicBezTo>
                                  <a:pt x="1649409" y="528619"/>
                                  <a:pt x="1599186" y="531217"/>
                                  <a:pt x="1549829" y="536412"/>
                                </a:cubicBezTo>
                                <a:cubicBezTo>
                                  <a:pt x="1544634" y="536412"/>
                                  <a:pt x="1520388" y="538144"/>
                                  <a:pt x="1529047" y="547669"/>
                                </a:cubicBezTo>
                                <a:close/>
                                <a:moveTo>
                                  <a:pt x="1755916" y="333790"/>
                                </a:moveTo>
                                <a:lnTo>
                                  <a:pt x="1755916" y="333790"/>
                                </a:lnTo>
                                <a:cubicBezTo>
                                  <a:pt x="1759379" y="331192"/>
                                  <a:pt x="1757648" y="332924"/>
                                  <a:pt x="1755916" y="333790"/>
                                </a:cubicBezTo>
                                <a:close/>
                                <a:moveTo>
                                  <a:pt x="2827911" y="247199"/>
                                </a:moveTo>
                                <a:cubicBezTo>
                                  <a:pt x="2820984" y="246333"/>
                                  <a:pt x="2811459" y="242869"/>
                                  <a:pt x="2804531" y="246333"/>
                                </a:cubicBezTo>
                                <a:cubicBezTo>
                                  <a:pt x="2795872" y="250662"/>
                                  <a:pt x="2802800" y="258455"/>
                                  <a:pt x="2808861" y="260187"/>
                                </a:cubicBezTo>
                                <a:cubicBezTo>
                                  <a:pt x="2827911" y="266249"/>
                                  <a:pt x="2849559" y="264517"/>
                                  <a:pt x="2868609" y="261053"/>
                                </a:cubicBezTo>
                                <a:cubicBezTo>
                                  <a:pt x="2865145" y="261919"/>
                                  <a:pt x="2863414" y="261919"/>
                                  <a:pt x="2868609" y="261053"/>
                                </a:cubicBezTo>
                                <a:cubicBezTo>
                                  <a:pt x="2908441" y="253260"/>
                                  <a:pt x="2950005" y="259321"/>
                                  <a:pt x="2990702" y="252394"/>
                                </a:cubicBezTo>
                                <a:lnTo>
                                  <a:pt x="2990702" y="235076"/>
                                </a:lnTo>
                                <a:cubicBezTo>
                                  <a:pt x="2977713" y="238540"/>
                                  <a:pt x="2962127" y="244601"/>
                                  <a:pt x="2949138" y="244601"/>
                                </a:cubicBezTo>
                                <a:cubicBezTo>
                                  <a:pt x="2909307" y="247199"/>
                                  <a:pt x="2866877" y="249796"/>
                                  <a:pt x="2827911" y="247199"/>
                                </a:cubicBezTo>
                                <a:close/>
                                <a:moveTo>
                                  <a:pt x="1574941" y="626467"/>
                                </a:moveTo>
                                <a:cubicBezTo>
                                  <a:pt x="1626029" y="615210"/>
                                  <a:pt x="1680581" y="618674"/>
                                  <a:pt x="1731670" y="624735"/>
                                </a:cubicBezTo>
                                <a:cubicBezTo>
                                  <a:pt x="1740329" y="625601"/>
                                  <a:pt x="1760245" y="630796"/>
                                  <a:pt x="1760245" y="616076"/>
                                </a:cubicBezTo>
                                <a:cubicBezTo>
                                  <a:pt x="1760245" y="610015"/>
                                  <a:pt x="1753318" y="605685"/>
                                  <a:pt x="1748122" y="604819"/>
                                </a:cubicBezTo>
                                <a:cubicBezTo>
                                  <a:pt x="1719547" y="598758"/>
                                  <a:pt x="1602650" y="606551"/>
                                  <a:pt x="1553293" y="611746"/>
                                </a:cubicBezTo>
                                <a:cubicBezTo>
                                  <a:pt x="1548097" y="612612"/>
                                  <a:pt x="1517791" y="616942"/>
                                  <a:pt x="1529913" y="628199"/>
                                </a:cubicBezTo>
                                <a:cubicBezTo>
                                  <a:pt x="1539438" y="637724"/>
                                  <a:pt x="1564550" y="629065"/>
                                  <a:pt x="1574941" y="626467"/>
                                </a:cubicBezTo>
                                <a:close/>
                                <a:moveTo>
                                  <a:pt x="1698766" y="1184978"/>
                                </a:moveTo>
                                <a:cubicBezTo>
                                  <a:pt x="1700497" y="1184978"/>
                                  <a:pt x="1703961" y="1184978"/>
                                  <a:pt x="1709157" y="1184112"/>
                                </a:cubicBezTo>
                                <a:lnTo>
                                  <a:pt x="1710888" y="1184112"/>
                                </a:lnTo>
                                <a:cubicBezTo>
                                  <a:pt x="1710023" y="1184112"/>
                                  <a:pt x="1702229" y="1184978"/>
                                  <a:pt x="1698766" y="1184978"/>
                                </a:cubicBezTo>
                                <a:close/>
                                <a:moveTo>
                                  <a:pt x="2963859" y="274042"/>
                                </a:moveTo>
                                <a:cubicBezTo>
                                  <a:pt x="2927491" y="286165"/>
                                  <a:pt x="2885061" y="282701"/>
                                  <a:pt x="2846961" y="285299"/>
                                </a:cubicBezTo>
                                <a:cubicBezTo>
                                  <a:pt x="2836570" y="286165"/>
                                  <a:pt x="2813191" y="281835"/>
                                  <a:pt x="2803666" y="287030"/>
                                </a:cubicBezTo>
                                <a:cubicBezTo>
                                  <a:pt x="2795007" y="292226"/>
                                  <a:pt x="2802800" y="300019"/>
                                  <a:pt x="2807995" y="302617"/>
                                </a:cubicBezTo>
                                <a:cubicBezTo>
                                  <a:pt x="2815789" y="306946"/>
                                  <a:pt x="2825313" y="303483"/>
                                  <a:pt x="2833107" y="301751"/>
                                </a:cubicBezTo>
                                <a:cubicBezTo>
                                  <a:pt x="2831375" y="301751"/>
                                  <a:pt x="2831375" y="301751"/>
                                  <a:pt x="2833107" y="301751"/>
                                </a:cubicBezTo>
                                <a:cubicBezTo>
                                  <a:pt x="2842632" y="300019"/>
                                  <a:pt x="2836570" y="300885"/>
                                  <a:pt x="2833107" y="301751"/>
                                </a:cubicBezTo>
                                <a:cubicBezTo>
                                  <a:pt x="2874670" y="293092"/>
                                  <a:pt x="2921429" y="291360"/>
                                  <a:pt x="2964725" y="290494"/>
                                </a:cubicBezTo>
                                <a:cubicBezTo>
                                  <a:pt x="2968188" y="290494"/>
                                  <a:pt x="2981177" y="292226"/>
                                  <a:pt x="2988971" y="289628"/>
                                </a:cubicBezTo>
                                <a:lnTo>
                                  <a:pt x="2988971" y="274042"/>
                                </a:lnTo>
                                <a:cubicBezTo>
                                  <a:pt x="2982909" y="269712"/>
                                  <a:pt x="2971652" y="271444"/>
                                  <a:pt x="2963859" y="274042"/>
                                </a:cubicBezTo>
                                <a:close/>
                                <a:moveTo>
                                  <a:pt x="1736865" y="370158"/>
                                </a:moveTo>
                                <a:lnTo>
                                  <a:pt x="1732536" y="371024"/>
                                </a:lnTo>
                                <a:cubicBezTo>
                                  <a:pt x="1722145" y="372755"/>
                                  <a:pt x="1694436" y="368426"/>
                                  <a:pt x="1684911" y="368426"/>
                                </a:cubicBezTo>
                                <a:cubicBezTo>
                                  <a:pt x="1653738" y="369292"/>
                                  <a:pt x="1623432" y="371024"/>
                                  <a:pt x="1592259" y="371890"/>
                                </a:cubicBezTo>
                                <a:cubicBezTo>
                                  <a:pt x="1582734" y="371890"/>
                                  <a:pt x="1548963" y="369292"/>
                                  <a:pt x="1547231" y="383146"/>
                                </a:cubicBezTo>
                                <a:cubicBezTo>
                                  <a:pt x="1543768" y="406526"/>
                                  <a:pt x="1577538" y="395269"/>
                                  <a:pt x="1588795" y="391805"/>
                                </a:cubicBezTo>
                                <a:cubicBezTo>
                                  <a:pt x="1635554" y="378817"/>
                                  <a:pt x="1697034" y="384878"/>
                                  <a:pt x="1744659" y="390074"/>
                                </a:cubicBezTo>
                                <a:cubicBezTo>
                                  <a:pt x="1752452" y="390940"/>
                                  <a:pt x="1783625" y="396135"/>
                                  <a:pt x="1785356" y="384012"/>
                                </a:cubicBezTo>
                                <a:cubicBezTo>
                                  <a:pt x="1786222" y="370158"/>
                                  <a:pt x="1744659" y="363231"/>
                                  <a:pt x="1736865" y="370158"/>
                                </a:cubicBezTo>
                                <a:close/>
                                <a:moveTo>
                                  <a:pt x="1669325" y="563256"/>
                                </a:moveTo>
                                <a:cubicBezTo>
                                  <a:pt x="1656336" y="564987"/>
                                  <a:pt x="1578404" y="562390"/>
                                  <a:pt x="1538572" y="576244"/>
                                </a:cubicBezTo>
                                <a:cubicBezTo>
                                  <a:pt x="1532511" y="577976"/>
                                  <a:pt x="1529913" y="585769"/>
                                  <a:pt x="1534243" y="590965"/>
                                </a:cubicBezTo>
                                <a:cubicBezTo>
                                  <a:pt x="1539438" y="596160"/>
                                  <a:pt x="1551561" y="592696"/>
                                  <a:pt x="1557622" y="591831"/>
                                </a:cubicBezTo>
                                <a:cubicBezTo>
                                  <a:pt x="1582734" y="586635"/>
                                  <a:pt x="1609577" y="584903"/>
                                  <a:pt x="1635554" y="583171"/>
                                </a:cubicBezTo>
                                <a:cubicBezTo>
                                  <a:pt x="1658934" y="581440"/>
                                  <a:pt x="1681447" y="582305"/>
                                  <a:pt x="1704827" y="582305"/>
                                </a:cubicBezTo>
                                <a:cubicBezTo>
                                  <a:pt x="1723011" y="583171"/>
                                  <a:pt x="1736865" y="587501"/>
                                  <a:pt x="1753318" y="577976"/>
                                </a:cubicBezTo>
                                <a:cubicBezTo>
                                  <a:pt x="1770636" y="567585"/>
                                  <a:pt x="1753318" y="564987"/>
                                  <a:pt x="1742927" y="564987"/>
                                </a:cubicBezTo>
                                <a:cubicBezTo>
                                  <a:pt x="1718682" y="564121"/>
                                  <a:pt x="1693570" y="560658"/>
                                  <a:pt x="1669325" y="563256"/>
                                </a:cubicBezTo>
                                <a:close/>
                                <a:moveTo>
                                  <a:pt x="2379370" y="38515"/>
                                </a:moveTo>
                                <a:cubicBezTo>
                                  <a:pt x="2414872" y="39380"/>
                                  <a:pt x="2451241" y="48905"/>
                                  <a:pt x="2486743" y="43710"/>
                                </a:cubicBezTo>
                                <a:cubicBezTo>
                                  <a:pt x="2483279" y="44576"/>
                                  <a:pt x="2468559" y="46308"/>
                                  <a:pt x="2486743" y="43710"/>
                                </a:cubicBezTo>
                                <a:cubicBezTo>
                                  <a:pt x="2487609" y="43710"/>
                                  <a:pt x="2487609" y="43710"/>
                                  <a:pt x="2486743" y="43710"/>
                                </a:cubicBezTo>
                                <a:cubicBezTo>
                                  <a:pt x="2491073" y="42844"/>
                                  <a:pt x="2503195" y="36783"/>
                                  <a:pt x="2500598" y="30721"/>
                                </a:cubicBezTo>
                                <a:cubicBezTo>
                                  <a:pt x="2498000" y="20330"/>
                                  <a:pt x="2468559" y="27258"/>
                                  <a:pt x="2461632" y="27258"/>
                                </a:cubicBezTo>
                                <a:cubicBezTo>
                                  <a:pt x="2424398" y="28124"/>
                                  <a:pt x="2385432" y="29855"/>
                                  <a:pt x="2348198" y="27258"/>
                                </a:cubicBezTo>
                                <a:cubicBezTo>
                                  <a:pt x="2348198" y="27258"/>
                                  <a:pt x="2313561" y="23794"/>
                                  <a:pt x="2326550" y="35917"/>
                                </a:cubicBezTo>
                                <a:cubicBezTo>
                                  <a:pt x="2335209" y="43710"/>
                                  <a:pt x="2368114" y="38515"/>
                                  <a:pt x="2379370" y="38515"/>
                                </a:cubicBezTo>
                                <a:close/>
                                <a:moveTo>
                                  <a:pt x="2020018" y="177060"/>
                                </a:moveTo>
                                <a:cubicBezTo>
                                  <a:pt x="1994907" y="180524"/>
                                  <a:pt x="1969795" y="180524"/>
                                  <a:pt x="1944684" y="178792"/>
                                </a:cubicBezTo>
                                <a:cubicBezTo>
                                  <a:pt x="1931695" y="177926"/>
                                  <a:pt x="1785356" y="159742"/>
                                  <a:pt x="1783625" y="172731"/>
                                </a:cubicBezTo>
                                <a:cubicBezTo>
                                  <a:pt x="1775831" y="190049"/>
                                  <a:pt x="1812200" y="183987"/>
                                  <a:pt x="1819993" y="183121"/>
                                </a:cubicBezTo>
                                <a:cubicBezTo>
                                  <a:pt x="1851166" y="181390"/>
                                  <a:pt x="1883204" y="185719"/>
                                  <a:pt x="1914377" y="187451"/>
                                </a:cubicBezTo>
                                <a:cubicBezTo>
                                  <a:pt x="1943818" y="189183"/>
                                  <a:pt x="1974125" y="187451"/>
                                  <a:pt x="2004432" y="190049"/>
                                </a:cubicBezTo>
                                <a:cubicBezTo>
                                  <a:pt x="2015688" y="190915"/>
                                  <a:pt x="2049459" y="197842"/>
                                  <a:pt x="2057252" y="185719"/>
                                </a:cubicBezTo>
                                <a:cubicBezTo>
                                  <a:pt x="2065045" y="170999"/>
                                  <a:pt x="2024347" y="176194"/>
                                  <a:pt x="2020018" y="177060"/>
                                </a:cubicBezTo>
                                <a:close/>
                                <a:moveTo>
                                  <a:pt x="2085827" y="306946"/>
                                </a:moveTo>
                                <a:cubicBezTo>
                                  <a:pt x="2104011" y="309544"/>
                                  <a:pt x="2123061" y="306946"/>
                                  <a:pt x="2141245" y="306080"/>
                                </a:cubicBezTo>
                                <a:cubicBezTo>
                                  <a:pt x="2180211" y="304349"/>
                                  <a:pt x="2223507" y="302617"/>
                                  <a:pt x="2259875" y="316471"/>
                                </a:cubicBezTo>
                                <a:cubicBezTo>
                                  <a:pt x="2267668" y="319935"/>
                                  <a:pt x="2298841" y="315606"/>
                                  <a:pt x="2280656" y="306080"/>
                                </a:cubicBezTo>
                                <a:cubicBezTo>
                                  <a:pt x="2263338" y="296556"/>
                                  <a:pt x="2236495" y="299153"/>
                                  <a:pt x="2217445" y="297421"/>
                                </a:cubicBezTo>
                                <a:cubicBezTo>
                                  <a:pt x="2175882" y="294824"/>
                                  <a:pt x="2133452" y="287030"/>
                                  <a:pt x="2091888" y="292226"/>
                                </a:cubicBezTo>
                                <a:lnTo>
                                  <a:pt x="2091888" y="292226"/>
                                </a:lnTo>
                                <a:cubicBezTo>
                                  <a:pt x="2090157" y="292226"/>
                                  <a:pt x="2090157" y="292226"/>
                                  <a:pt x="2091888" y="292226"/>
                                </a:cubicBezTo>
                                <a:cubicBezTo>
                                  <a:pt x="2084961" y="293958"/>
                                  <a:pt x="2071106" y="305215"/>
                                  <a:pt x="2085827" y="306946"/>
                                </a:cubicBezTo>
                                <a:close/>
                                <a:moveTo>
                                  <a:pt x="2076302" y="329460"/>
                                </a:moveTo>
                                <a:lnTo>
                                  <a:pt x="2076302" y="329460"/>
                                </a:lnTo>
                                <a:cubicBezTo>
                                  <a:pt x="2066777" y="334655"/>
                                  <a:pt x="2075436" y="343315"/>
                                  <a:pt x="2081497" y="345046"/>
                                </a:cubicBezTo>
                                <a:cubicBezTo>
                                  <a:pt x="2091888" y="347644"/>
                                  <a:pt x="2105743" y="344181"/>
                                  <a:pt x="2116134" y="343315"/>
                                </a:cubicBezTo>
                                <a:cubicBezTo>
                                  <a:pt x="2139513" y="341583"/>
                                  <a:pt x="2163759" y="342449"/>
                                  <a:pt x="2188005" y="342449"/>
                                </a:cubicBezTo>
                                <a:cubicBezTo>
                                  <a:pt x="2200127" y="342449"/>
                                  <a:pt x="2309232" y="358901"/>
                                  <a:pt x="2311829" y="346778"/>
                                </a:cubicBezTo>
                                <a:cubicBezTo>
                                  <a:pt x="2311829" y="344181"/>
                                  <a:pt x="2098816" y="318203"/>
                                  <a:pt x="2076302" y="329460"/>
                                </a:cubicBezTo>
                                <a:close/>
                                <a:moveTo>
                                  <a:pt x="2466827" y="146753"/>
                                </a:moveTo>
                                <a:cubicBezTo>
                                  <a:pt x="2426130" y="147619"/>
                                  <a:pt x="2471156" y="145887"/>
                                  <a:pt x="2466827" y="146753"/>
                                </a:cubicBezTo>
                                <a:lnTo>
                                  <a:pt x="2466827" y="146753"/>
                                </a:lnTo>
                                <a:close/>
                                <a:moveTo>
                                  <a:pt x="2467693" y="132033"/>
                                </a:moveTo>
                                <a:cubicBezTo>
                                  <a:pt x="2430459" y="135496"/>
                                  <a:pt x="2392359" y="138960"/>
                                  <a:pt x="2355125" y="135496"/>
                                </a:cubicBezTo>
                                <a:cubicBezTo>
                                  <a:pt x="2343868" y="134630"/>
                                  <a:pt x="2330013" y="119910"/>
                                  <a:pt x="2320489" y="129435"/>
                                </a:cubicBezTo>
                                <a:cubicBezTo>
                                  <a:pt x="2309232" y="140692"/>
                                  <a:pt x="2331745" y="144155"/>
                                  <a:pt x="2337807" y="144155"/>
                                </a:cubicBezTo>
                                <a:cubicBezTo>
                                  <a:pt x="2381102" y="146753"/>
                                  <a:pt x="2423531" y="146753"/>
                                  <a:pt x="2466827" y="145887"/>
                                </a:cubicBezTo>
                                <a:cubicBezTo>
                                  <a:pt x="2491073" y="145887"/>
                                  <a:pt x="2496268" y="130301"/>
                                  <a:pt x="2467693" y="132033"/>
                                </a:cubicBezTo>
                                <a:close/>
                                <a:moveTo>
                                  <a:pt x="1759379" y="1187576"/>
                                </a:moveTo>
                                <a:cubicBezTo>
                                  <a:pt x="1743793" y="1181515"/>
                                  <a:pt x="1727341" y="1183247"/>
                                  <a:pt x="1710888" y="1184112"/>
                                </a:cubicBezTo>
                                <a:cubicBezTo>
                                  <a:pt x="1711754" y="1184112"/>
                                  <a:pt x="1711754" y="1184112"/>
                                  <a:pt x="1709157" y="1184112"/>
                                </a:cubicBezTo>
                                <a:cubicBezTo>
                                  <a:pt x="1661532" y="1187576"/>
                                  <a:pt x="1611309" y="1193637"/>
                                  <a:pt x="1563684" y="1192771"/>
                                </a:cubicBezTo>
                                <a:cubicBezTo>
                                  <a:pt x="1557622" y="1192771"/>
                                  <a:pt x="1518657" y="1192771"/>
                                  <a:pt x="1535975" y="1208358"/>
                                </a:cubicBezTo>
                                <a:cubicBezTo>
                                  <a:pt x="1544634" y="1216151"/>
                                  <a:pt x="1567148" y="1204894"/>
                                  <a:pt x="1577538" y="1204028"/>
                                </a:cubicBezTo>
                                <a:cubicBezTo>
                                  <a:pt x="1629493" y="1201431"/>
                                  <a:pt x="1681447" y="1198833"/>
                                  <a:pt x="1733402" y="1197101"/>
                                </a:cubicBezTo>
                                <a:cubicBezTo>
                                  <a:pt x="1739463" y="1197101"/>
                                  <a:pt x="1783625" y="1196235"/>
                                  <a:pt x="1759379" y="1187576"/>
                                </a:cubicBezTo>
                                <a:close/>
                                <a:moveTo>
                                  <a:pt x="2276327" y="194378"/>
                                </a:moveTo>
                                <a:cubicBezTo>
                                  <a:pt x="2225239" y="189183"/>
                                  <a:pt x="2168088" y="192646"/>
                                  <a:pt x="2116134" y="195244"/>
                                </a:cubicBezTo>
                                <a:cubicBezTo>
                                  <a:pt x="2106609" y="196110"/>
                                  <a:pt x="2093620" y="194378"/>
                                  <a:pt x="2084961" y="199574"/>
                                </a:cubicBezTo>
                                <a:cubicBezTo>
                                  <a:pt x="2069375" y="209965"/>
                                  <a:pt x="2097950" y="210830"/>
                                  <a:pt x="2103145" y="209965"/>
                                </a:cubicBezTo>
                                <a:cubicBezTo>
                                  <a:pt x="2143843" y="206501"/>
                                  <a:pt x="2182809" y="203037"/>
                                  <a:pt x="2223507" y="203037"/>
                                </a:cubicBezTo>
                                <a:cubicBezTo>
                                  <a:pt x="2244289" y="203037"/>
                                  <a:pt x="2265070" y="203903"/>
                                  <a:pt x="2284120" y="211696"/>
                                </a:cubicBezTo>
                                <a:cubicBezTo>
                                  <a:pt x="2290182" y="214294"/>
                                  <a:pt x="2301438" y="213428"/>
                                  <a:pt x="2302304" y="204769"/>
                                </a:cubicBezTo>
                                <a:cubicBezTo>
                                  <a:pt x="2303170" y="196110"/>
                                  <a:pt x="2281523" y="195244"/>
                                  <a:pt x="2276327" y="194378"/>
                                </a:cubicBezTo>
                                <a:close/>
                                <a:moveTo>
                                  <a:pt x="2075436" y="243735"/>
                                </a:moveTo>
                                <a:cubicBezTo>
                                  <a:pt x="2085827" y="246333"/>
                                  <a:pt x="2099682" y="242869"/>
                                  <a:pt x="2110072" y="242003"/>
                                </a:cubicBezTo>
                                <a:cubicBezTo>
                                  <a:pt x="2133452" y="240271"/>
                                  <a:pt x="2157698" y="241137"/>
                                  <a:pt x="2181943" y="241137"/>
                                </a:cubicBezTo>
                                <a:cubicBezTo>
                                  <a:pt x="2194065" y="241137"/>
                                  <a:pt x="2303170" y="257590"/>
                                  <a:pt x="2304902" y="245467"/>
                                </a:cubicBezTo>
                                <a:cubicBezTo>
                                  <a:pt x="2305768" y="242003"/>
                                  <a:pt x="2092754" y="216026"/>
                                  <a:pt x="2070241" y="228149"/>
                                </a:cubicBezTo>
                                <a:cubicBezTo>
                                  <a:pt x="2060716" y="233344"/>
                                  <a:pt x="2069375" y="242003"/>
                                  <a:pt x="2075436" y="243735"/>
                                </a:cubicBezTo>
                                <a:close/>
                                <a:moveTo>
                                  <a:pt x="2138648" y="140692"/>
                                </a:moveTo>
                                <a:cubicBezTo>
                                  <a:pt x="2184541" y="139826"/>
                                  <a:pt x="2230434" y="145887"/>
                                  <a:pt x="2276327" y="150217"/>
                                </a:cubicBezTo>
                                <a:cubicBezTo>
                                  <a:pt x="2287584" y="151083"/>
                                  <a:pt x="2317891" y="138960"/>
                                  <a:pt x="2293645" y="134630"/>
                                </a:cubicBezTo>
                                <a:cubicBezTo>
                                  <a:pt x="2271997" y="131167"/>
                                  <a:pt x="2247752" y="133765"/>
                                  <a:pt x="2226104" y="132899"/>
                                </a:cubicBezTo>
                                <a:cubicBezTo>
                                  <a:pt x="2199261" y="132033"/>
                                  <a:pt x="2173284" y="128569"/>
                                  <a:pt x="2146440" y="125971"/>
                                </a:cubicBezTo>
                                <a:cubicBezTo>
                                  <a:pt x="2131720" y="125106"/>
                                  <a:pt x="2105743" y="116446"/>
                                  <a:pt x="2093620" y="126837"/>
                                </a:cubicBezTo>
                                <a:cubicBezTo>
                                  <a:pt x="2096218" y="125106"/>
                                  <a:pt x="2097084" y="123374"/>
                                  <a:pt x="2093620" y="126837"/>
                                </a:cubicBezTo>
                                <a:lnTo>
                                  <a:pt x="2093620" y="126837"/>
                                </a:lnTo>
                                <a:cubicBezTo>
                                  <a:pt x="2077168" y="142424"/>
                                  <a:pt x="2132586" y="140692"/>
                                  <a:pt x="2138648" y="140692"/>
                                </a:cubicBezTo>
                                <a:close/>
                                <a:moveTo>
                                  <a:pt x="2191468" y="94799"/>
                                </a:moveTo>
                                <a:cubicBezTo>
                                  <a:pt x="2173284" y="93933"/>
                                  <a:pt x="2107475" y="77480"/>
                                  <a:pt x="2092754" y="91335"/>
                                </a:cubicBezTo>
                                <a:cubicBezTo>
                                  <a:pt x="2077168" y="106921"/>
                                  <a:pt x="2174150" y="106921"/>
                                  <a:pt x="2179345" y="106921"/>
                                </a:cubicBezTo>
                                <a:cubicBezTo>
                                  <a:pt x="2187138" y="107787"/>
                                  <a:pt x="2312695" y="123374"/>
                                  <a:pt x="2305768" y="106055"/>
                                </a:cubicBezTo>
                                <a:cubicBezTo>
                                  <a:pt x="2303170" y="99994"/>
                                  <a:pt x="2202725" y="95665"/>
                                  <a:pt x="2191468" y="94799"/>
                                </a:cubicBezTo>
                                <a:close/>
                                <a:moveTo>
                                  <a:pt x="2052057" y="1226542"/>
                                </a:moveTo>
                                <a:cubicBezTo>
                                  <a:pt x="2065911" y="1230872"/>
                                  <a:pt x="2085827" y="1223944"/>
                                  <a:pt x="2100547" y="1223078"/>
                                </a:cubicBezTo>
                                <a:cubicBezTo>
                                  <a:pt x="2136050" y="1219615"/>
                                  <a:pt x="2168088" y="1223944"/>
                                  <a:pt x="2202725" y="1226542"/>
                                </a:cubicBezTo>
                                <a:cubicBezTo>
                                  <a:pt x="2207054" y="1226542"/>
                                  <a:pt x="2232166" y="1221346"/>
                                  <a:pt x="2217445" y="1213553"/>
                                </a:cubicBezTo>
                                <a:cubicBezTo>
                                  <a:pt x="2204457" y="1207492"/>
                                  <a:pt x="2181943" y="1211821"/>
                                  <a:pt x="2168088" y="1211821"/>
                                </a:cubicBezTo>
                                <a:cubicBezTo>
                                  <a:pt x="2129122" y="1210090"/>
                                  <a:pt x="2083229" y="1202296"/>
                                  <a:pt x="2045129" y="1209224"/>
                                </a:cubicBezTo>
                                <a:cubicBezTo>
                                  <a:pt x="2045129" y="1209224"/>
                                  <a:pt x="2045129" y="1209224"/>
                                  <a:pt x="2045129" y="1209224"/>
                                </a:cubicBezTo>
                                <a:lnTo>
                                  <a:pt x="2045129" y="1209224"/>
                                </a:lnTo>
                                <a:cubicBezTo>
                                  <a:pt x="2029543" y="1211821"/>
                                  <a:pt x="2045129" y="1223944"/>
                                  <a:pt x="2052057" y="1226542"/>
                                </a:cubicBezTo>
                                <a:close/>
                                <a:moveTo>
                                  <a:pt x="2045129" y="1209224"/>
                                </a:moveTo>
                                <a:cubicBezTo>
                                  <a:pt x="2045129" y="1209224"/>
                                  <a:pt x="2045129" y="1209224"/>
                                  <a:pt x="2045129" y="1209224"/>
                                </a:cubicBezTo>
                                <a:cubicBezTo>
                                  <a:pt x="2048593" y="1208358"/>
                                  <a:pt x="2047727" y="1208358"/>
                                  <a:pt x="2045129" y="1209224"/>
                                </a:cubicBezTo>
                                <a:close/>
                                <a:moveTo>
                                  <a:pt x="1903986" y="1085399"/>
                                </a:moveTo>
                                <a:cubicBezTo>
                                  <a:pt x="1923902" y="1084533"/>
                                  <a:pt x="1942086" y="1085399"/>
                                  <a:pt x="1961136" y="1087997"/>
                                </a:cubicBezTo>
                                <a:cubicBezTo>
                                  <a:pt x="1981052" y="1091460"/>
                                  <a:pt x="1986247" y="1068081"/>
                                  <a:pt x="1962002" y="1069812"/>
                                </a:cubicBezTo>
                                <a:cubicBezTo>
                                  <a:pt x="1962002" y="1069812"/>
                                  <a:pt x="1962002" y="1069812"/>
                                  <a:pt x="1962002" y="1069812"/>
                                </a:cubicBezTo>
                                <a:cubicBezTo>
                                  <a:pt x="1916109" y="1073276"/>
                                  <a:pt x="1870216" y="1073276"/>
                                  <a:pt x="1824322" y="1076740"/>
                                </a:cubicBezTo>
                                <a:cubicBezTo>
                                  <a:pt x="1808736" y="1077605"/>
                                  <a:pt x="1785356" y="1075008"/>
                                  <a:pt x="1771502" y="1081069"/>
                                </a:cubicBezTo>
                                <a:cubicBezTo>
                                  <a:pt x="1756782" y="1087131"/>
                                  <a:pt x="1772368" y="1094924"/>
                                  <a:pt x="1780161" y="1094924"/>
                                </a:cubicBezTo>
                                <a:cubicBezTo>
                                  <a:pt x="1819993" y="1098387"/>
                                  <a:pt x="1862422" y="1087131"/>
                                  <a:pt x="1903986" y="1085399"/>
                                </a:cubicBezTo>
                                <a:close/>
                                <a:moveTo>
                                  <a:pt x="2046861" y="1157269"/>
                                </a:moveTo>
                                <a:cubicBezTo>
                                  <a:pt x="2104011" y="1153806"/>
                                  <a:pt x="2160295" y="1150342"/>
                                  <a:pt x="2216579" y="1156403"/>
                                </a:cubicBezTo>
                                <a:cubicBezTo>
                                  <a:pt x="2226970" y="1157269"/>
                                  <a:pt x="2252082" y="1146878"/>
                                  <a:pt x="2230434" y="1142549"/>
                                </a:cubicBezTo>
                                <a:cubicBezTo>
                                  <a:pt x="2218311" y="1139951"/>
                                  <a:pt x="2203591" y="1139951"/>
                                  <a:pt x="2191468" y="1141683"/>
                                </a:cubicBezTo>
                                <a:cubicBezTo>
                                  <a:pt x="2191468" y="1141683"/>
                                  <a:pt x="2191468" y="1141683"/>
                                  <a:pt x="2191468" y="1141683"/>
                                </a:cubicBezTo>
                                <a:cubicBezTo>
                                  <a:pt x="2143843" y="1148610"/>
                                  <a:pt x="2091888" y="1145146"/>
                                  <a:pt x="2044263" y="1142549"/>
                                </a:cubicBezTo>
                                <a:cubicBezTo>
                                  <a:pt x="2041666" y="1142549"/>
                                  <a:pt x="1996638" y="1146012"/>
                                  <a:pt x="2009627" y="1156403"/>
                                </a:cubicBezTo>
                                <a:cubicBezTo>
                                  <a:pt x="2018286" y="1164196"/>
                                  <a:pt x="2036470" y="1158135"/>
                                  <a:pt x="2046861" y="1157269"/>
                                </a:cubicBezTo>
                                <a:close/>
                                <a:moveTo>
                                  <a:pt x="2055520" y="1356428"/>
                                </a:moveTo>
                                <a:cubicBezTo>
                                  <a:pt x="2079766" y="1359892"/>
                                  <a:pt x="2104877" y="1359026"/>
                                  <a:pt x="2129989" y="1359026"/>
                                </a:cubicBezTo>
                                <a:cubicBezTo>
                                  <a:pt x="2155100" y="1359026"/>
                                  <a:pt x="2180211" y="1359892"/>
                                  <a:pt x="2205323" y="1359892"/>
                                </a:cubicBezTo>
                                <a:cubicBezTo>
                                  <a:pt x="2213116" y="1359892"/>
                                  <a:pt x="2257277" y="1371149"/>
                                  <a:pt x="2256411" y="1358160"/>
                                </a:cubicBezTo>
                                <a:cubicBezTo>
                                  <a:pt x="2255545" y="1345171"/>
                                  <a:pt x="2187138" y="1350367"/>
                                  <a:pt x="2174150" y="1349501"/>
                                </a:cubicBezTo>
                                <a:cubicBezTo>
                                  <a:pt x="2150770" y="1347769"/>
                                  <a:pt x="2126525" y="1346903"/>
                                  <a:pt x="2103145" y="1345171"/>
                                </a:cubicBezTo>
                                <a:cubicBezTo>
                                  <a:pt x="2089291" y="1344306"/>
                                  <a:pt x="2065045" y="1335646"/>
                                  <a:pt x="2051191" y="1339976"/>
                                </a:cubicBezTo>
                                <a:cubicBezTo>
                                  <a:pt x="2037336" y="1346037"/>
                                  <a:pt x="2045129" y="1354696"/>
                                  <a:pt x="2055520" y="1356428"/>
                                </a:cubicBezTo>
                                <a:close/>
                                <a:moveTo>
                                  <a:pt x="2191468" y="1141683"/>
                                </a:moveTo>
                                <a:cubicBezTo>
                                  <a:pt x="2191468" y="1141683"/>
                                  <a:pt x="2191468" y="1141683"/>
                                  <a:pt x="2191468" y="1141683"/>
                                </a:cubicBezTo>
                                <a:cubicBezTo>
                                  <a:pt x="2192334" y="1141683"/>
                                  <a:pt x="2192334" y="1141683"/>
                                  <a:pt x="2191468" y="1141683"/>
                                </a:cubicBezTo>
                                <a:close/>
                                <a:moveTo>
                                  <a:pt x="2039068" y="1193637"/>
                                </a:moveTo>
                                <a:cubicBezTo>
                                  <a:pt x="2084095" y="1191906"/>
                                  <a:pt x="2129989" y="1191040"/>
                                  <a:pt x="2175016" y="1191040"/>
                                </a:cubicBezTo>
                                <a:cubicBezTo>
                                  <a:pt x="2182809" y="1191040"/>
                                  <a:pt x="2204457" y="1198833"/>
                                  <a:pt x="2208786" y="1187576"/>
                                </a:cubicBezTo>
                                <a:cubicBezTo>
                                  <a:pt x="2212250" y="1178051"/>
                                  <a:pt x="2201859" y="1169392"/>
                                  <a:pt x="2193200" y="1175453"/>
                                </a:cubicBezTo>
                                <a:cubicBezTo>
                                  <a:pt x="2184541" y="1180649"/>
                                  <a:pt x="2188870" y="1178051"/>
                                  <a:pt x="2193200" y="1175453"/>
                                </a:cubicBezTo>
                                <a:cubicBezTo>
                                  <a:pt x="2168088" y="1191906"/>
                                  <a:pt x="2115268" y="1179783"/>
                                  <a:pt x="2086693" y="1178917"/>
                                </a:cubicBezTo>
                                <a:cubicBezTo>
                                  <a:pt x="2064179" y="1178051"/>
                                  <a:pt x="2041666" y="1176319"/>
                                  <a:pt x="2019152" y="1178917"/>
                                </a:cubicBezTo>
                                <a:cubicBezTo>
                                  <a:pt x="2014822" y="1179783"/>
                                  <a:pt x="2007029" y="1183247"/>
                                  <a:pt x="2007895" y="1189308"/>
                                </a:cubicBezTo>
                                <a:cubicBezTo>
                                  <a:pt x="2008761" y="1197967"/>
                                  <a:pt x="2033872" y="1194503"/>
                                  <a:pt x="2039068" y="1193637"/>
                                </a:cubicBezTo>
                                <a:close/>
                                <a:moveTo>
                                  <a:pt x="2081497" y="1289753"/>
                                </a:moveTo>
                                <a:cubicBezTo>
                                  <a:pt x="2118732" y="1286290"/>
                                  <a:pt x="2156831" y="1282826"/>
                                  <a:pt x="2194065" y="1286290"/>
                                </a:cubicBezTo>
                                <a:cubicBezTo>
                                  <a:pt x="2205323" y="1287156"/>
                                  <a:pt x="2219177" y="1301876"/>
                                  <a:pt x="2228702" y="1292351"/>
                                </a:cubicBezTo>
                                <a:cubicBezTo>
                                  <a:pt x="2239959" y="1281094"/>
                                  <a:pt x="2217445" y="1277631"/>
                                  <a:pt x="2211384" y="1277631"/>
                                </a:cubicBezTo>
                                <a:cubicBezTo>
                                  <a:pt x="2168088" y="1275033"/>
                                  <a:pt x="2125659" y="1275033"/>
                                  <a:pt x="2082363" y="1275899"/>
                                </a:cubicBezTo>
                                <a:cubicBezTo>
                                  <a:pt x="2058118" y="1276765"/>
                                  <a:pt x="2053788" y="1292351"/>
                                  <a:pt x="2081497" y="1289753"/>
                                </a:cubicBezTo>
                                <a:close/>
                                <a:moveTo>
                                  <a:pt x="2082363" y="1275899"/>
                                </a:moveTo>
                                <a:cubicBezTo>
                                  <a:pt x="2123927" y="1274167"/>
                                  <a:pt x="2078034" y="1275899"/>
                                  <a:pt x="2082363" y="1275899"/>
                                </a:cubicBezTo>
                                <a:lnTo>
                                  <a:pt x="2082363" y="1275899"/>
                                </a:lnTo>
                                <a:close/>
                                <a:moveTo>
                                  <a:pt x="2076302" y="1260312"/>
                                </a:moveTo>
                                <a:cubicBezTo>
                                  <a:pt x="2115268" y="1257715"/>
                                  <a:pt x="2151636" y="1252519"/>
                                  <a:pt x="2191468" y="1255117"/>
                                </a:cubicBezTo>
                                <a:cubicBezTo>
                                  <a:pt x="2198395" y="1255117"/>
                                  <a:pt x="2233898" y="1262910"/>
                                  <a:pt x="2237361" y="1254251"/>
                                </a:cubicBezTo>
                                <a:cubicBezTo>
                                  <a:pt x="2242557" y="1242128"/>
                                  <a:pt x="2207054" y="1243860"/>
                                  <a:pt x="2202725" y="1243860"/>
                                </a:cubicBezTo>
                                <a:cubicBezTo>
                                  <a:pt x="2159429" y="1244726"/>
                                  <a:pt x="2115268" y="1238665"/>
                                  <a:pt x="2071972" y="1244726"/>
                                </a:cubicBezTo>
                                <a:cubicBezTo>
                                  <a:pt x="2077168" y="1243860"/>
                                  <a:pt x="2102279" y="1240396"/>
                                  <a:pt x="2071972" y="1244726"/>
                                </a:cubicBezTo>
                                <a:cubicBezTo>
                                  <a:pt x="2071972" y="1244726"/>
                                  <a:pt x="2071972" y="1244726"/>
                                  <a:pt x="2071972" y="1244726"/>
                                </a:cubicBezTo>
                                <a:cubicBezTo>
                                  <a:pt x="2042532" y="1249056"/>
                                  <a:pt x="2045995" y="1262910"/>
                                  <a:pt x="2076302" y="1260312"/>
                                </a:cubicBezTo>
                                <a:close/>
                                <a:moveTo>
                                  <a:pt x="2071106" y="1244726"/>
                                </a:moveTo>
                                <a:cubicBezTo>
                                  <a:pt x="2071106" y="1244726"/>
                                  <a:pt x="2071106" y="1244726"/>
                                  <a:pt x="2071106" y="1244726"/>
                                </a:cubicBezTo>
                                <a:cubicBezTo>
                                  <a:pt x="2071106" y="1244726"/>
                                  <a:pt x="2070241" y="1244726"/>
                                  <a:pt x="2071106" y="1244726"/>
                                </a:cubicBezTo>
                                <a:close/>
                                <a:moveTo>
                                  <a:pt x="2014822" y="1119169"/>
                                </a:moveTo>
                                <a:cubicBezTo>
                                  <a:pt x="2023481" y="1129560"/>
                                  <a:pt x="2050325" y="1122633"/>
                                  <a:pt x="2060716" y="1120901"/>
                                </a:cubicBezTo>
                                <a:cubicBezTo>
                                  <a:pt x="2099682" y="1116571"/>
                                  <a:pt x="2142977" y="1117437"/>
                                  <a:pt x="2181077" y="1123499"/>
                                </a:cubicBezTo>
                                <a:cubicBezTo>
                                  <a:pt x="2185406" y="1124365"/>
                                  <a:pt x="2220043" y="1132158"/>
                                  <a:pt x="2208786" y="1119169"/>
                                </a:cubicBezTo>
                                <a:cubicBezTo>
                                  <a:pt x="2201859" y="1110510"/>
                                  <a:pt x="2181943" y="1113108"/>
                                  <a:pt x="2172418" y="1113108"/>
                                </a:cubicBezTo>
                                <a:cubicBezTo>
                                  <a:pt x="2126525" y="1110510"/>
                                  <a:pt x="2080632" y="1105315"/>
                                  <a:pt x="2034738" y="1107912"/>
                                </a:cubicBezTo>
                                <a:cubicBezTo>
                                  <a:pt x="2033872" y="1107912"/>
                                  <a:pt x="2033872" y="1107912"/>
                                  <a:pt x="2034738" y="1107912"/>
                                </a:cubicBezTo>
                                <a:cubicBezTo>
                                  <a:pt x="2030409" y="1107046"/>
                                  <a:pt x="2006163" y="1107912"/>
                                  <a:pt x="2014822" y="1119169"/>
                                </a:cubicBezTo>
                                <a:close/>
                                <a:moveTo>
                                  <a:pt x="1968929" y="963305"/>
                                </a:moveTo>
                                <a:cubicBezTo>
                                  <a:pt x="1962868" y="968501"/>
                                  <a:pt x="1945550" y="965037"/>
                                  <a:pt x="1937757" y="965037"/>
                                </a:cubicBezTo>
                                <a:cubicBezTo>
                                  <a:pt x="1919572" y="964171"/>
                                  <a:pt x="1901388" y="964171"/>
                                  <a:pt x="1883204" y="965037"/>
                                </a:cubicBezTo>
                                <a:cubicBezTo>
                                  <a:pt x="1865886" y="965903"/>
                                  <a:pt x="1788820" y="960708"/>
                                  <a:pt x="1789686" y="986685"/>
                                </a:cubicBezTo>
                                <a:cubicBezTo>
                                  <a:pt x="1837311" y="986685"/>
                                  <a:pt x="1886668" y="976294"/>
                                  <a:pt x="1934293" y="973696"/>
                                </a:cubicBezTo>
                                <a:cubicBezTo>
                                  <a:pt x="1951611" y="972831"/>
                                  <a:pt x="1966331" y="987551"/>
                                  <a:pt x="1983650" y="978892"/>
                                </a:cubicBezTo>
                                <a:cubicBezTo>
                                  <a:pt x="2002700" y="967635"/>
                                  <a:pt x="1977588" y="956378"/>
                                  <a:pt x="1968929" y="963305"/>
                                </a:cubicBezTo>
                                <a:cubicBezTo>
                                  <a:pt x="1966331" y="965903"/>
                                  <a:pt x="1967197" y="964171"/>
                                  <a:pt x="1968929" y="963305"/>
                                </a:cubicBezTo>
                                <a:close/>
                                <a:moveTo>
                                  <a:pt x="1998370" y="1002271"/>
                                </a:moveTo>
                                <a:cubicBezTo>
                                  <a:pt x="1956807" y="1002271"/>
                                  <a:pt x="1914377" y="1001406"/>
                                  <a:pt x="1872813" y="1003137"/>
                                </a:cubicBezTo>
                                <a:cubicBezTo>
                                  <a:pt x="1881472" y="1003137"/>
                                  <a:pt x="1902254" y="1001406"/>
                                  <a:pt x="1872813" y="1003137"/>
                                </a:cubicBezTo>
                                <a:cubicBezTo>
                                  <a:pt x="1848568" y="1004003"/>
                                  <a:pt x="1808736" y="997942"/>
                                  <a:pt x="1787088" y="1008333"/>
                                </a:cubicBezTo>
                                <a:cubicBezTo>
                                  <a:pt x="1770636" y="1016126"/>
                                  <a:pt x="1806138" y="1018724"/>
                                  <a:pt x="1806138" y="1018724"/>
                                </a:cubicBezTo>
                                <a:cubicBezTo>
                                  <a:pt x="1825188" y="1018724"/>
                                  <a:pt x="1844238" y="1016126"/>
                                  <a:pt x="1863288" y="1014394"/>
                                </a:cubicBezTo>
                                <a:cubicBezTo>
                                  <a:pt x="1894461" y="1010930"/>
                                  <a:pt x="1923902" y="1015260"/>
                                  <a:pt x="1955075" y="1016992"/>
                                </a:cubicBezTo>
                                <a:cubicBezTo>
                                  <a:pt x="1964600" y="1017858"/>
                                  <a:pt x="2001834" y="1020456"/>
                                  <a:pt x="1998370" y="1002271"/>
                                </a:cubicBezTo>
                                <a:close/>
                                <a:moveTo>
                                  <a:pt x="2007029" y="1083667"/>
                                </a:moveTo>
                                <a:cubicBezTo>
                                  <a:pt x="2028677" y="1086265"/>
                                  <a:pt x="2052922" y="1081935"/>
                                  <a:pt x="2074570" y="1081935"/>
                                </a:cubicBezTo>
                                <a:cubicBezTo>
                                  <a:pt x="2097084" y="1081935"/>
                                  <a:pt x="2120463" y="1083667"/>
                                  <a:pt x="2142977" y="1086265"/>
                                </a:cubicBezTo>
                                <a:cubicBezTo>
                                  <a:pt x="2164625" y="1087997"/>
                                  <a:pt x="2187138" y="1098387"/>
                                  <a:pt x="2207920" y="1098387"/>
                                </a:cubicBezTo>
                                <a:cubicBezTo>
                                  <a:pt x="2210518" y="1098387"/>
                                  <a:pt x="2238227" y="1087997"/>
                                  <a:pt x="2226970" y="1084533"/>
                                </a:cubicBezTo>
                                <a:cubicBezTo>
                                  <a:pt x="2209652" y="1079337"/>
                                  <a:pt x="2188005" y="1080203"/>
                                  <a:pt x="2170686" y="1078471"/>
                                </a:cubicBezTo>
                                <a:cubicBezTo>
                                  <a:pt x="2121329" y="1074142"/>
                                  <a:pt x="2071106" y="1064617"/>
                                  <a:pt x="2021750" y="1068081"/>
                                </a:cubicBezTo>
                                <a:cubicBezTo>
                                  <a:pt x="2013956" y="1068081"/>
                                  <a:pt x="1987113" y="1081069"/>
                                  <a:pt x="2007029" y="1083667"/>
                                </a:cubicBezTo>
                                <a:close/>
                                <a:moveTo>
                                  <a:pt x="1771502" y="1038640"/>
                                </a:moveTo>
                                <a:cubicBezTo>
                                  <a:pt x="1788820" y="1034310"/>
                                  <a:pt x="1767172" y="1039506"/>
                                  <a:pt x="1771502" y="1038640"/>
                                </a:cubicBezTo>
                                <a:lnTo>
                                  <a:pt x="1771502" y="1038640"/>
                                </a:lnTo>
                                <a:close/>
                                <a:moveTo>
                                  <a:pt x="1968929" y="963305"/>
                                </a:moveTo>
                                <a:cubicBezTo>
                                  <a:pt x="1968929" y="963305"/>
                                  <a:pt x="1968929" y="963305"/>
                                  <a:pt x="1968929" y="963305"/>
                                </a:cubicBezTo>
                                <a:cubicBezTo>
                                  <a:pt x="1970661" y="961574"/>
                                  <a:pt x="1969795" y="962440"/>
                                  <a:pt x="1968929" y="963305"/>
                                </a:cubicBezTo>
                                <a:close/>
                                <a:moveTo>
                                  <a:pt x="1986247" y="1049031"/>
                                </a:moveTo>
                                <a:cubicBezTo>
                                  <a:pt x="1992309" y="1036042"/>
                                  <a:pt x="1933427" y="1037774"/>
                                  <a:pt x="1927366" y="1037774"/>
                                </a:cubicBezTo>
                                <a:cubicBezTo>
                                  <a:pt x="1877143" y="1038640"/>
                                  <a:pt x="1820859" y="1026517"/>
                                  <a:pt x="1771502" y="1038640"/>
                                </a:cubicBezTo>
                                <a:cubicBezTo>
                                  <a:pt x="1764575" y="1040371"/>
                                  <a:pt x="1742927" y="1046433"/>
                                  <a:pt x="1755916" y="1056824"/>
                                </a:cubicBezTo>
                                <a:cubicBezTo>
                                  <a:pt x="1763709" y="1062885"/>
                                  <a:pt x="1796613" y="1049031"/>
                                  <a:pt x="1806138" y="1049031"/>
                                </a:cubicBezTo>
                                <a:cubicBezTo>
                                  <a:pt x="1847702" y="1047299"/>
                                  <a:pt x="1893595" y="1047299"/>
                                  <a:pt x="1935159" y="1050762"/>
                                </a:cubicBezTo>
                                <a:cubicBezTo>
                                  <a:pt x="1947282" y="1050762"/>
                                  <a:pt x="1979320" y="1065483"/>
                                  <a:pt x="1986247" y="1049031"/>
                                </a:cubicBezTo>
                                <a:close/>
                                <a:moveTo>
                                  <a:pt x="1787088" y="894899"/>
                                </a:moveTo>
                                <a:cubicBezTo>
                                  <a:pt x="1799211" y="891435"/>
                                  <a:pt x="1774100" y="898362"/>
                                  <a:pt x="1787088" y="894899"/>
                                </a:cubicBezTo>
                                <a:lnTo>
                                  <a:pt x="1787088" y="894899"/>
                                </a:lnTo>
                                <a:close/>
                                <a:moveTo>
                                  <a:pt x="1999236" y="895765"/>
                                </a:moveTo>
                                <a:cubicBezTo>
                                  <a:pt x="1978454" y="893167"/>
                                  <a:pt x="1955075" y="895765"/>
                                  <a:pt x="1934293" y="895765"/>
                                </a:cubicBezTo>
                                <a:cubicBezTo>
                                  <a:pt x="1905718" y="895765"/>
                                  <a:pt x="1878009" y="895765"/>
                                  <a:pt x="1849434" y="894899"/>
                                </a:cubicBezTo>
                                <a:cubicBezTo>
                                  <a:pt x="1830384" y="894899"/>
                                  <a:pt x="1806138" y="889703"/>
                                  <a:pt x="1787954" y="894899"/>
                                </a:cubicBezTo>
                                <a:cubicBezTo>
                                  <a:pt x="1766307" y="900094"/>
                                  <a:pt x="1790552" y="911351"/>
                                  <a:pt x="1801809" y="909619"/>
                                </a:cubicBezTo>
                                <a:cubicBezTo>
                                  <a:pt x="1827786" y="905290"/>
                                  <a:pt x="1855495" y="907021"/>
                                  <a:pt x="1881472" y="906156"/>
                                </a:cubicBezTo>
                                <a:cubicBezTo>
                                  <a:pt x="1904852" y="906156"/>
                                  <a:pt x="1928231" y="906156"/>
                                  <a:pt x="1952477" y="907887"/>
                                </a:cubicBezTo>
                                <a:cubicBezTo>
                                  <a:pt x="1969795" y="908753"/>
                                  <a:pt x="1987979" y="913083"/>
                                  <a:pt x="2005297" y="908753"/>
                                </a:cubicBezTo>
                                <a:cubicBezTo>
                                  <a:pt x="2020884" y="905290"/>
                                  <a:pt x="2009627" y="896631"/>
                                  <a:pt x="1999236" y="895765"/>
                                </a:cubicBezTo>
                                <a:close/>
                                <a:moveTo>
                                  <a:pt x="1914377" y="926071"/>
                                </a:moveTo>
                                <a:cubicBezTo>
                                  <a:pt x="1936891" y="923474"/>
                                  <a:pt x="1893595" y="927803"/>
                                  <a:pt x="1914377" y="926071"/>
                                </a:cubicBezTo>
                                <a:lnTo>
                                  <a:pt x="1914377" y="926071"/>
                                </a:lnTo>
                                <a:close/>
                                <a:moveTo>
                                  <a:pt x="1987979" y="928669"/>
                                </a:moveTo>
                                <a:cubicBezTo>
                                  <a:pt x="1963734" y="925206"/>
                                  <a:pt x="1939488" y="924340"/>
                                  <a:pt x="1915243" y="926071"/>
                                </a:cubicBezTo>
                                <a:cubicBezTo>
                                  <a:pt x="1890997" y="927803"/>
                                  <a:pt x="1865886" y="930401"/>
                                  <a:pt x="1841641" y="930401"/>
                                </a:cubicBezTo>
                                <a:cubicBezTo>
                                  <a:pt x="1828652" y="930401"/>
                                  <a:pt x="1787954" y="924340"/>
                                  <a:pt x="1779295" y="933865"/>
                                </a:cubicBezTo>
                                <a:cubicBezTo>
                                  <a:pt x="1769770" y="944256"/>
                                  <a:pt x="1787954" y="952915"/>
                                  <a:pt x="1796613" y="950317"/>
                                </a:cubicBezTo>
                                <a:cubicBezTo>
                                  <a:pt x="1819993" y="944256"/>
                                  <a:pt x="1845104" y="945121"/>
                                  <a:pt x="1869350" y="941658"/>
                                </a:cubicBezTo>
                                <a:cubicBezTo>
                                  <a:pt x="1893595" y="938194"/>
                                  <a:pt x="1916975" y="936462"/>
                                  <a:pt x="1942086" y="936462"/>
                                </a:cubicBezTo>
                                <a:cubicBezTo>
                                  <a:pt x="1958538" y="936462"/>
                                  <a:pt x="1974125" y="944256"/>
                                  <a:pt x="1989711" y="942524"/>
                                </a:cubicBezTo>
                                <a:cubicBezTo>
                                  <a:pt x="2003566" y="941658"/>
                                  <a:pt x="2002700" y="930401"/>
                                  <a:pt x="1987979" y="928669"/>
                                </a:cubicBezTo>
                                <a:close/>
                                <a:moveTo>
                                  <a:pt x="226720" y="224685"/>
                                </a:moveTo>
                                <a:cubicBezTo>
                                  <a:pt x="200743" y="223819"/>
                                  <a:pt x="174765" y="221221"/>
                                  <a:pt x="148788" y="217758"/>
                                </a:cubicBezTo>
                                <a:cubicBezTo>
                                  <a:pt x="142727" y="216892"/>
                                  <a:pt x="19768" y="202171"/>
                                  <a:pt x="18036" y="213428"/>
                                </a:cubicBezTo>
                                <a:cubicBezTo>
                                  <a:pt x="16304" y="229015"/>
                                  <a:pt x="89906" y="229880"/>
                                  <a:pt x="93370" y="229880"/>
                                </a:cubicBezTo>
                                <a:cubicBezTo>
                                  <a:pt x="117615" y="230746"/>
                                  <a:pt x="149654" y="230746"/>
                                  <a:pt x="173034" y="237674"/>
                                </a:cubicBezTo>
                                <a:cubicBezTo>
                                  <a:pt x="190352" y="242869"/>
                                  <a:pt x="231049" y="250662"/>
                                  <a:pt x="248368" y="241137"/>
                                </a:cubicBezTo>
                                <a:cubicBezTo>
                                  <a:pt x="274345" y="225551"/>
                                  <a:pt x="238843" y="224685"/>
                                  <a:pt x="226720" y="224685"/>
                                </a:cubicBezTo>
                                <a:close/>
                                <a:moveTo>
                                  <a:pt x="227586" y="1106181"/>
                                </a:moveTo>
                                <a:cubicBezTo>
                                  <a:pt x="208536" y="1100119"/>
                                  <a:pt x="186888" y="1101851"/>
                                  <a:pt x="167838" y="1105315"/>
                                </a:cubicBezTo>
                                <a:lnTo>
                                  <a:pt x="169570" y="1105315"/>
                                </a:lnTo>
                                <a:lnTo>
                                  <a:pt x="167838" y="1105315"/>
                                </a:lnTo>
                                <a:cubicBezTo>
                                  <a:pt x="123677" y="1113108"/>
                                  <a:pt x="78649" y="1106181"/>
                                  <a:pt x="34488" y="1116571"/>
                                </a:cubicBezTo>
                                <a:cubicBezTo>
                                  <a:pt x="15438" y="1120901"/>
                                  <a:pt x="26695" y="1135622"/>
                                  <a:pt x="41415" y="1133024"/>
                                </a:cubicBezTo>
                                <a:cubicBezTo>
                                  <a:pt x="56136" y="1130426"/>
                                  <a:pt x="72588" y="1122633"/>
                                  <a:pt x="87309" y="1122633"/>
                                </a:cubicBezTo>
                                <a:cubicBezTo>
                                  <a:pt x="126274" y="1120901"/>
                                  <a:pt x="168704" y="1117437"/>
                                  <a:pt x="208536" y="1120035"/>
                                </a:cubicBezTo>
                                <a:cubicBezTo>
                                  <a:pt x="215463" y="1120901"/>
                                  <a:pt x="224988" y="1124365"/>
                                  <a:pt x="232781" y="1120901"/>
                                </a:cubicBezTo>
                                <a:cubicBezTo>
                                  <a:pt x="239709" y="1115706"/>
                                  <a:pt x="233647" y="1107912"/>
                                  <a:pt x="227586" y="1106181"/>
                                </a:cubicBezTo>
                                <a:close/>
                                <a:moveTo>
                                  <a:pt x="179095" y="1143415"/>
                                </a:moveTo>
                                <a:cubicBezTo>
                                  <a:pt x="179095" y="1143415"/>
                                  <a:pt x="179095" y="1143415"/>
                                  <a:pt x="179095" y="1143415"/>
                                </a:cubicBezTo>
                                <a:cubicBezTo>
                                  <a:pt x="179961" y="1142549"/>
                                  <a:pt x="179095" y="1143415"/>
                                  <a:pt x="179095" y="1143415"/>
                                </a:cubicBezTo>
                                <a:close/>
                                <a:moveTo>
                                  <a:pt x="2860816" y="585769"/>
                                </a:moveTo>
                                <a:cubicBezTo>
                                  <a:pt x="2843497" y="584037"/>
                                  <a:pt x="2821850" y="574512"/>
                                  <a:pt x="2804531" y="579708"/>
                                </a:cubicBezTo>
                                <a:cubicBezTo>
                                  <a:pt x="2795007" y="582305"/>
                                  <a:pt x="2789811" y="596160"/>
                                  <a:pt x="2802800" y="597892"/>
                                </a:cubicBezTo>
                                <a:cubicBezTo>
                                  <a:pt x="2824448" y="600490"/>
                                  <a:pt x="2846961" y="597026"/>
                                  <a:pt x="2869475" y="599624"/>
                                </a:cubicBezTo>
                                <a:cubicBezTo>
                                  <a:pt x="2894586" y="602221"/>
                                  <a:pt x="2920563" y="601356"/>
                                  <a:pt x="2945675" y="602221"/>
                                </a:cubicBezTo>
                                <a:cubicBezTo>
                                  <a:pt x="2954334" y="602221"/>
                                  <a:pt x="2974250" y="608283"/>
                                  <a:pt x="2989836" y="610015"/>
                                </a:cubicBezTo>
                                <a:lnTo>
                                  <a:pt x="2989836" y="590965"/>
                                </a:lnTo>
                                <a:cubicBezTo>
                                  <a:pt x="2966457" y="588367"/>
                                  <a:pt x="2935284" y="588367"/>
                                  <a:pt x="2929223" y="588367"/>
                                </a:cubicBezTo>
                                <a:cubicBezTo>
                                  <a:pt x="2906709" y="588367"/>
                                  <a:pt x="2883329" y="587501"/>
                                  <a:pt x="2860816" y="585769"/>
                                </a:cubicBezTo>
                                <a:close/>
                                <a:moveTo>
                                  <a:pt x="179095" y="1143415"/>
                                </a:moveTo>
                                <a:cubicBezTo>
                                  <a:pt x="170436" y="1148610"/>
                                  <a:pt x="144459" y="1145146"/>
                                  <a:pt x="134934" y="1146012"/>
                                </a:cubicBezTo>
                                <a:cubicBezTo>
                                  <a:pt x="113286" y="1146878"/>
                                  <a:pt x="90772" y="1147744"/>
                                  <a:pt x="69125" y="1150342"/>
                                </a:cubicBezTo>
                                <a:cubicBezTo>
                                  <a:pt x="59600" y="1151208"/>
                                  <a:pt x="25829" y="1167660"/>
                                  <a:pt x="53538" y="1169392"/>
                                </a:cubicBezTo>
                                <a:cubicBezTo>
                                  <a:pt x="75186" y="1171124"/>
                                  <a:pt x="100297" y="1161599"/>
                                  <a:pt x="122811" y="1159867"/>
                                </a:cubicBezTo>
                                <a:cubicBezTo>
                                  <a:pt x="143593" y="1158135"/>
                                  <a:pt x="165240" y="1155537"/>
                                  <a:pt x="186022" y="1156403"/>
                                </a:cubicBezTo>
                                <a:cubicBezTo>
                                  <a:pt x="199011" y="1157269"/>
                                  <a:pt x="229318" y="1165062"/>
                                  <a:pt x="241440" y="1158135"/>
                                </a:cubicBezTo>
                                <a:cubicBezTo>
                                  <a:pt x="257027" y="1147744"/>
                                  <a:pt x="189486" y="1136487"/>
                                  <a:pt x="179095" y="1143415"/>
                                </a:cubicBezTo>
                                <a:cubicBezTo>
                                  <a:pt x="177363" y="1145146"/>
                                  <a:pt x="178229" y="1144281"/>
                                  <a:pt x="179095" y="1143415"/>
                                </a:cubicBezTo>
                                <a:close/>
                                <a:moveTo>
                                  <a:pt x="720288" y="1009199"/>
                                </a:moveTo>
                                <a:cubicBezTo>
                                  <a:pt x="696909" y="1006601"/>
                                  <a:pt x="672663" y="1006601"/>
                                  <a:pt x="649284" y="1005735"/>
                                </a:cubicBezTo>
                                <a:cubicBezTo>
                                  <a:pt x="602524" y="1004003"/>
                                  <a:pt x="554899" y="997942"/>
                                  <a:pt x="508140" y="1004869"/>
                                </a:cubicBezTo>
                                <a:cubicBezTo>
                                  <a:pt x="493420" y="1006601"/>
                                  <a:pt x="490822" y="1019590"/>
                                  <a:pt x="508140" y="1020456"/>
                                </a:cubicBezTo>
                                <a:cubicBezTo>
                                  <a:pt x="531520" y="1020456"/>
                                  <a:pt x="554899" y="1016126"/>
                                  <a:pt x="579145" y="1016126"/>
                                </a:cubicBezTo>
                                <a:cubicBezTo>
                                  <a:pt x="625038" y="1016126"/>
                                  <a:pt x="668334" y="1015260"/>
                                  <a:pt x="713361" y="1021321"/>
                                </a:cubicBezTo>
                                <a:cubicBezTo>
                                  <a:pt x="728947" y="1024785"/>
                                  <a:pt x="745399" y="1011796"/>
                                  <a:pt x="720288" y="1009199"/>
                                </a:cubicBezTo>
                                <a:close/>
                                <a:moveTo>
                                  <a:pt x="502945" y="1039506"/>
                                </a:moveTo>
                                <a:lnTo>
                                  <a:pt x="502945" y="1039506"/>
                                </a:lnTo>
                                <a:cubicBezTo>
                                  <a:pt x="480431" y="1060287"/>
                                  <a:pt x="570486" y="1049896"/>
                                  <a:pt x="576547" y="1049031"/>
                                </a:cubicBezTo>
                                <a:cubicBezTo>
                                  <a:pt x="596463" y="1047299"/>
                                  <a:pt x="618977" y="1046433"/>
                                  <a:pt x="638893" y="1051628"/>
                                </a:cubicBezTo>
                                <a:cubicBezTo>
                                  <a:pt x="649284" y="1054226"/>
                                  <a:pt x="672663" y="1063751"/>
                                  <a:pt x="678725" y="1048165"/>
                                </a:cubicBezTo>
                                <a:cubicBezTo>
                                  <a:pt x="684786" y="1029980"/>
                                  <a:pt x="632831" y="1037774"/>
                                  <a:pt x="624172" y="1037774"/>
                                </a:cubicBezTo>
                                <a:cubicBezTo>
                                  <a:pt x="598195" y="1037774"/>
                                  <a:pt x="573084" y="1037774"/>
                                  <a:pt x="547106" y="1038640"/>
                                </a:cubicBezTo>
                                <a:cubicBezTo>
                                  <a:pt x="534984" y="1037774"/>
                                  <a:pt x="512470" y="1030846"/>
                                  <a:pt x="502945" y="1039506"/>
                                </a:cubicBezTo>
                                <a:cubicBezTo>
                                  <a:pt x="503811" y="1037774"/>
                                  <a:pt x="504677" y="1036908"/>
                                  <a:pt x="502945" y="1039506"/>
                                </a:cubicBezTo>
                                <a:close/>
                                <a:moveTo>
                                  <a:pt x="2894586" y="625601"/>
                                </a:moveTo>
                                <a:cubicBezTo>
                                  <a:pt x="2868609" y="625601"/>
                                  <a:pt x="2842632" y="624735"/>
                                  <a:pt x="2816654" y="625601"/>
                                </a:cubicBezTo>
                                <a:cubicBezTo>
                                  <a:pt x="2793275" y="625601"/>
                                  <a:pt x="2793275" y="653310"/>
                                  <a:pt x="2812325" y="644651"/>
                                </a:cubicBezTo>
                                <a:cubicBezTo>
                                  <a:pt x="2819252" y="641187"/>
                                  <a:pt x="2815789" y="642919"/>
                                  <a:pt x="2812325" y="644651"/>
                                </a:cubicBezTo>
                                <a:cubicBezTo>
                                  <a:pt x="2827045" y="637724"/>
                                  <a:pt x="2846095" y="641187"/>
                                  <a:pt x="2861682" y="640321"/>
                                </a:cubicBezTo>
                                <a:cubicBezTo>
                                  <a:pt x="2889391" y="639456"/>
                                  <a:pt x="2916234" y="639456"/>
                                  <a:pt x="2943943" y="639456"/>
                                </a:cubicBezTo>
                                <a:cubicBezTo>
                                  <a:pt x="2945675" y="639456"/>
                                  <a:pt x="2969920" y="641187"/>
                                  <a:pt x="2989836" y="640321"/>
                                </a:cubicBezTo>
                                <a:lnTo>
                                  <a:pt x="2989836" y="622137"/>
                                </a:lnTo>
                                <a:cubicBezTo>
                                  <a:pt x="2984641" y="623003"/>
                                  <a:pt x="2978579" y="623869"/>
                                  <a:pt x="2975116" y="623869"/>
                                </a:cubicBezTo>
                                <a:cubicBezTo>
                                  <a:pt x="2948273" y="623869"/>
                                  <a:pt x="2921429" y="625601"/>
                                  <a:pt x="2894586" y="625601"/>
                                </a:cubicBezTo>
                                <a:close/>
                                <a:moveTo>
                                  <a:pt x="69990" y="1075874"/>
                                </a:moveTo>
                                <a:cubicBezTo>
                                  <a:pt x="65661" y="1075874"/>
                                  <a:pt x="39684" y="1072410"/>
                                  <a:pt x="40549" y="1081935"/>
                                </a:cubicBezTo>
                                <a:cubicBezTo>
                                  <a:pt x="42281" y="1099253"/>
                                  <a:pt x="60466" y="1095790"/>
                                  <a:pt x="71722" y="1092326"/>
                                </a:cubicBezTo>
                                <a:cubicBezTo>
                                  <a:pt x="108091" y="1080203"/>
                                  <a:pt x="150520" y="1083667"/>
                                  <a:pt x="188620" y="1081069"/>
                                </a:cubicBezTo>
                                <a:cubicBezTo>
                                  <a:pt x="199011" y="1080203"/>
                                  <a:pt x="222390" y="1084533"/>
                                  <a:pt x="231915" y="1079337"/>
                                </a:cubicBezTo>
                                <a:cubicBezTo>
                                  <a:pt x="240575" y="1074142"/>
                                  <a:pt x="232781" y="1066349"/>
                                  <a:pt x="227586" y="1063751"/>
                                </a:cubicBezTo>
                                <a:cubicBezTo>
                                  <a:pt x="219793" y="1059421"/>
                                  <a:pt x="210268" y="1062885"/>
                                  <a:pt x="202475" y="1064617"/>
                                </a:cubicBezTo>
                                <a:cubicBezTo>
                                  <a:pt x="204206" y="1064617"/>
                                  <a:pt x="204206" y="1064617"/>
                                  <a:pt x="202475" y="1064617"/>
                                </a:cubicBezTo>
                                <a:cubicBezTo>
                                  <a:pt x="192950" y="1066349"/>
                                  <a:pt x="199011" y="1065483"/>
                                  <a:pt x="202475" y="1064617"/>
                                </a:cubicBezTo>
                                <a:cubicBezTo>
                                  <a:pt x="159179" y="1074142"/>
                                  <a:pt x="112420" y="1075008"/>
                                  <a:pt x="69990" y="1075874"/>
                                </a:cubicBezTo>
                                <a:close/>
                                <a:moveTo>
                                  <a:pt x="201609" y="1064617"/>
                                </a:moveTo>
                                <a:cubicBezTo>
                                  <a:pt x="201609" y="1064617"/>
                                  <a:pt x="201609" y="1064617"/>
                                  <a:pt x="201609" y="1064617"/>
                                </a:cubicBezTo>
                                <a:cubicBezTo>
                                  <a:pt x="201609" y="1064617"/>
                                  <a:pt x="201609" y="1064617"/>
                                  <a:pt x="201609" y="1064617"/>
                                </a:cubicBezTo>
                                <a:lnTo>
                                  <a:pt x="201609" y="1064617"/>
                                </a:lnTo>
                                <a:close/>
                                <a:moveTo>
                                  <a:pt x="192084" y="1027383"/>
                                </a:moveTo>
                                <a:cubicBezTo>
                                  <a:pt x="192084" y="1027383"/>
                                  <a:pt x="192084" y="1027383"/>
                                  <a:pt x="192084" y="1027383"/>
                                </a:cubicBezTo>
                                <a:cubicBezTo>
                                  <a:pt x="154850" y="1036042"/>
                                  <a:pt x="114152" y="1036908"/>
                                  <a:pt x="76052" y="1035176"/>
                                </a:cubicBezTo>
                                <a:cubicBezTo>
                                  <a:pt x="66527" y="1034310"/>
                                  <a:pt x="39684" y="1029980"/>
                                  <a:pt x="34488" y="1040371"/>
                                </a:cubicBezTo>
                                <a:cubicBezTo>
                                  <a:pt x="23231" y="1061153"/>
                                  <a:pt x="59600" y="1049896"/>
                                  <a:pt x="67393" y="1049031"/>
                                </a:cubicBezTo>
                                <a:cubicBezTo>
                                  <a:pt x="106359" y="1043835"/>
                                  <a:pt x="152252" y="1038640"/>
                                  <a:pt x="192084" y="1043835"/>
                                </a:cubicBezTo>
                                <a:cubicBezTo>
                                  <a:pt x="224988" y="1049031"/>
                                  <a:pt x="226720" y="1019590"/>
                                  <a:pt x="192084" y="1027383"/>
                                </a:cubicBezTo>
                                <a:cubicBezTo>
                                  <a:pt x="194681" y="1027383"/>
                                  <a:pt x="195547" y="1026517"/>
                                  <a:pt x="192084" y="1027383"/>
                                </a:cubicBezTo>
                                <a:close/>
                                <a:moveTo>
                                  <a:pt x="190352" y="1028249"/>
                                </a:moveTo>
                                <a:cubicBezTo>
                                  <a:pt x="172168" y="1031712"/>
                                  <a:pt x="183424" y="1029115"/>
                                  <a:pt x="190352" y="1028249"/>
                                </a:cubicBezTo>
                                <a:lnTo>
                                  <a:pt x="190352" y="1028249"/>
                                </a:lnTo>
                                <a:close/>
                                <a:moveTo>
                                  <a:pt x="965341" y="1191906"/>
                                </a:moveTo>
                                <a:cubicBezTo>
                                  <a:pt x="963609" y="1192771"/>
                                  <a:pt x="962743" y="1192771"/>
                                  <a:pt x="962743" y="1193637"/>
                                </a:cubicBezTo>
                                <a:cubicBezTo>
                                  <a:pt x="964475" y="1192771"/>
                                  <a:pt x="972268" y="1188442"/>
                                  <a:pt x="965341" y="1191906"/>
                                </a:cubicBezTo>
                                <a:close/>
                                <a:moveTo>
                                  <a:pt x="945425" y="1242994"/>
                                </a:moveTo>
                                <a:cubicBezTo>
                                  <a:pt x="923777" y="1243860"/>
                                  <a:pt x="902995" y="1245592"/>
                                  <a:pt x="881347" y="1247324"/>
                                </a:cubicBezTo>
                                <a:cubicBezTo>
                                  <a:pt x="838052" y="1249921"/>
                                  <a:pt x="796488" y="1249921"/>
                                  <a:pt x="754925" y="1241262"/>
                                </a:cubicBezTo>
                                <a:cubicBezTo>
                                  <a:pt x="740204" y="1237799"/>
                                  <a:pt x="731545" y="1250787"/>
                                  <a:pt x="746265" y="1258581"/>
                                </a:cubicBezTo>
                                <a:cubicBezTo>
                                  <a:pt x="763584" y="1266374"/>
                                  <a:pt x="796488" y="1260312"/>
                                  <a:pt x="814672" y="1260312"/>
                                </a:cubicBezTo>
                                <a:cubicBezTo>
                                  <a:pt x="839784" y="1261178"/>
                                  <a:pt x="864895" y="1261178"/>
                                  <a:pt x="890006" y="1260312"/>
                                </a:cubicBezTo>
                                <a:cubicBezTo>
                                  <a:pt x="909922" y="1260312"/>
                                  <a:pt x="931570" y="1263776"/>
                                  <a:pt x="951486" y="1260312"/>
                                </a:cubicBezTo>
                                <a:cubicBezTo>
                                  <a:pt x="968804" y="1255117"/>
                                  <a:pt x="960145" y="1242128"/>
                                  <a:pt x="945425" y="1242994"/>
                                </a:cubicBezTo>
                                <a:close/>
                                <a:moveTo>
                                  <a:pt x="941961" y="1293217"/>
                                </a:moveTo>
                                <a:lnTo>
                                  <a:pt x="941961" y="1293217"/>
                                </a:lnTo>
                                <a:cubicBezTo>
                                  <a:pt x="958413" y="1278497"/>
                                  <a:pt x="902995" y="1279362"/>
                                  <a:pt x="896934" y="1280228"/>
                                </a:cubicBezTo>
                                <a:cubicBezTo>
                                  <a:pt x="851041" y="1281094"/>
                                  <a:pt x="805147" y="1275033"/>
                                  <a:pt x="759254" y="1270703"/>
                                </a:cubicBezTo>
                                <a:cubicBezTo>
                                  <a:pt x="747997" y="1269837"/>
                                  <a:pt x="717691" y="1281960"/>
                                  <a:pt x="741936" y="1286290"/>
                                </a:cubicBezTo>
                                <a:cubicBezTo>
                                  <a:pt x="763584" y="1289753"/>
                                  <a:pt x="787829" y="1287156"/>
                                  <a:pt x="809477" y="1288021"/>
                                </a:cubicBezTo>
                                <a:cubicBezTo>
                                  <a:pt x="836320" y="1288887"/>
                                  <a:pt x="862297" y="1292351"/>
                                  <a:pt x="889140" y="1294949"/>
                                </a:cubicBezTo>
                                <a:cubicBezTo>
                                  <a:pt x="903861" y="1294949"/>
                                  <a:pt x="929838" y="1303608"/>
                                  <a:pt x="941961" y="1293217"/>
                                </a:cubicBezTo>
                                <a:cubicBezTo>
                                  <a:pt x="939363" y="1294949"/>
                                  <a:pt x="938497" y="1295815"/>
                                  <a:pt x="941961" y="1293217"/>
                                </a:cubicBezTo>
                                <a:close/>
                                <a:moveTo>
                                  <a:pt x="950620" y="1259446"/>
                                </a:moveTo>
                                <a:cubicBezTo>
                                  <a:pt x="936765" y="1262044"/>
                                  <a:pt x="960145" y="1256849"/>
                                  <a:pt x="950620" y="1259446"/>
                                </a:cubicBezTo>
                                <a:lnTo>
                                  <a:pt x="950620" y="1259446"/>
                                </a:lnTo>
                                <a:close/>
                                <a:moveTo>
                                  <a:pt x="960145" y="1176319"/>
                                </a:moveTo>
                                <a:cubicBezTo>
                                  <a:pt x="949754" y="1173721"/>
                                  <a:pt x="935900" y="1177185"/>
                                  <a:pt x="925509" y="1178051"/>
                                </a:cubicBezTo>
                                <a:cubicBezTo>
                                  <a:pt x="902129" y="1179783"/>
                                  <a:pt x="877884" y="1178917"/>
                                  <a:pt x="853638" y="1178917"/>
                                </a:cubicBezTo>
                                <a:cubicBezTo>
                                  <a:pt x="841515" y="1178917"/>
                                  <a:pt x="732411" y="1162465"/>
                                  <a:pt x="729813" y="1174587"/>
                                </a:cubicBezTo>
                                <a:cubicBezTo>
                                  <a:pt x="728947" y="1178051"/>
                                  <a:pt x="941961" y="1204028"/>
                                  <a:pt x="964475" y="1191906"/>
                                </a:cubicBezTo>
                                <a:cubicBezTo>
                                  <a:pt x="974865" y="1186710"/>
                                  <a:pt x="966206" y="1178051"/>
                                  <a:pt x="960145" y="1176319"/>
                                </a:cubicBezTo>
                                <a:close/>
                                <a:moveTo>
                                  <a:pt x="959279" y="1090594"/>
                                </a:moveTo>
                                <a:lnTo>
                                  <a:pt x="959279" y="1090594"/>
                                </a:lnTo>
                                <a:cubicBezTo>
                                  <a:pt x="967938" y="1085399"/>
                                  <a:pt x="960145" y="1076740"/>
                                  <a:pt x="954084" y="1075008"/>
                                </a:cubicBezTo>
                                <a:cubicBezTo>
                                  <a:pt x="943693" y="1072410"/>
                                  <a:pt x="929838" y="1075874"/>
                                  <a:pt x="919447" y="1076740"/>
                                </a:cubicBezTo>
                                <a:cubicBezTo>
                                  <a:pt x="896068" y="1078471"/>
                                  <a:pt x="871822" y="1077605"/>
                                  <a:pt x="847577" y="1077605"/>
                                </a:cubicBezTo>
                                <a:cubicBezTo>
                                  <a:pt x="835454" y="1077605"/>
                                  <a:pt x="726350" y="1061153"/>
                                  <a:pt x="724618" y="1073276"/>
                                </a:cubicBezTo>
                                <a:cubicBezTo>
                                  <a:pt x="723752" y="1075874"/>
                                  <a:pt x="935900" y="1102717"/>
                                  <a:pt x="959279" y="1090594"/>
                                </a:cubicBezTo>
                                <a:close/>
                                <a:moveTo>
                                  <a:pt x="2090157" y="35051"/>
                                </a:moveTo>
                                <a:cubicBezTo>
                                  <a:pt x="2110938" y="38515"/>
                                  <a:pt x="2133452" y="36783"/>
                                  <a:pt x="2154234" y="37649"/>
                                </a:cubicBezTo>
                                <a:cubicBezTo>
                                  <a:pt x="2180211" y="37649"/>
                                  <a:pt x="2205323" y="38515"/>
                                  <a:pt x="2231300" y="40246"/>
                                </a:cubicBezTo>
                                <a:cubicBezTo>
                                  <a:pt x="2248618" y="41112"/>
                                  <a:pt x="2287584" y="57565"/>
                                  <a:pt x="2303170" y="51503"/>
                                </a:cubicBezTo>
                                <a:cubicBezTo>
                                  <a:pt x="2323952" y="43710"/>
                                  <a:pt x="2291047" y="33319"/>
                                  <a:pt x="2284986" y="33319"/>
                                </a:cubicBezTo>
                                <a:cubicBezTo>
                                  <a:pt x="2263338" y="33319"/>
                                  <a:pt x="2241690" y="31587"/>
                                  <a:pt x="2220909" y="28990"/>
                                </a:cubicBezTo>
                                <a:cubicBezTo>
                                  <a:pt x="2195797" y="26392"/>
                                  <a:pt x="2170686" y="24660"/>
                                  <a:pt x="2145575" y="22928"/>
                                </a:cubicBezTo>
                                <a:cubicBezTo>
                                  <a:pt x="2130854" y="22062"/>
                                  <a:pt x="2093620" y="13403"/>
                                  <a:pt x="2079766" y="22062"/>
                                </a:cubicBezTo>
                                <a:cubicBezTo>
                                  <a:pt x="2065911" y="28990"/>
                                  <a:pt x="2084095" y="33319"/>
                                  <a:pt x="2090157" y="35051"/>
                                </a:cubicBezTo>
                                <a:close/>
                                <a:moveTo>
                                  <a:pt x="582609" y="1308803"/>
                                </a:moveTo>
                                <a:cubicBezTo>
                                  <a:pt x="584341" y="1307937"/>
                                  <a:pt x="585206" y="1307937"/>
                                  <a:pt x="582609" y="1308803"/>
                                </a:cubicBezTo>
                                <a:lnTo>
                                  <a:pt x="582609" y="1308803"/>
                                </a:lnTo>
                                <a:close/>
                                <a:moveTo>
                                  <a:pt x="590402" y="1325256"/>
                                </a:moveTo>
                                <a:cubicBezTo>
                                  <a:pt x="603390" y="1325256"/>
                                  <a:pt x="615513" y="1321792"/>
                                  <a:pt x="628502" y="1321792"/>
                                </a:cubicBezTo>
                                <a:cubicBezTo>
                                  <a:pt x="657943" y="1320926"/>
                                  <a:pt x="685652" y="1324390"/>
                                  <a:pt x="715093" y="1326122"/>
                                </a:cubicBezTo>
                                <a:cubicBezTo>
                                  <a:pt x="723752" y="1326987"/>
                                  <a:pt x="734143" y="1314865"/>
                                  <a:pt x="721154" y="1311401"/>
                                </a:cubicBezTo>
                                <a:cubicBezTo>
                                  <a:pt x="704702" y="1307071"/>
                                  <a:pt x="687384" y="1309669"/>
                                  <a:pt x="670932" y="1308803"/>
                                </a:cubicBezTo>
                                <a:cubicBezTo>
                                  <a:pt x="647552" y="1307937"/>
                                  <a:pt x="603390" y="1298412"/>
                                  <a:pt x="581743" y="1308803"/>
                                </a:cubicBezTo>
                                <a:cubicBezTo>
                                  <a:pt x="581743" y="1308803"/>
                                  <a:pt x="581743" y="1308803"/>
                                  <a:pt x="581743" y="1308803"/>
                                </a:cubicBezTo>
                                <a:cubicBezTo>
                                  <a:pt x="579145" y="1310535"/>
                                  <a:pt x="580011" y="1309669"/>
                                  <a:pt x="581743" y="1308803"/>
                                </a:cubicBezTo>
                                <a:cubicBezTo>
                                  <a:pt x="567888" y="1315730"/>
                                  <a:pt x="582609" y="1325256"/>
                                  <a:pt x="590402" y="1325256"/>
                                </a:cubicBezTo>
                                <a:close/>
                                <a:moveTo>
                                  <a:pt x="759254" y="1225676"/>
                                </a:moveTo>
                                <a:cubicBezTo>
                                  <a:pt x="810343" y="1230872"/>
                                  <a:pt x="867493" y="1227408"/>
                                  <a:pt x="919447" y="1224810"/>
                                </a:cubicBezTo>
                                <a:cubicBezTo>
                                  <a:pt x="928972" y="1223944"/>
                                  <a:pt x="941961" y="1225676"/>
                                  <a:pt x="950620" y="1220480"/>
                                </a:cubicBezTo>
                                <a:cubicBezTo>
                                  <a:pt x="966206" y="1210090"/>
                                  <a:pt x="937631" y="1209224"/>
                                  <a:pt x="932436" y="1210090"/>
                                </a:cubicBezTo>
                                <a:cubicBezTo>
                                  <a:pt x="891738" y="1213553"/>
                                  <a:pt x="852772" y="1217017"/>
                                  <a:pt x="812075" y="1217017"/>
                                </a:cubicBezTo>
                                <a:cubicBezTo>
                                  <a:pt x="791293" y="1217017"/>
                                  <a:pt x="770511" y="1216151"/>
                                  <a:pt x="751461" y="1208358"/>
                                </a:cubicBezTo>
                                <a:cubicBezTo>
                                  <a:pt x="745399" y="1205760"/>
                                  <a:pt x="734143" y="1206626"/>
                                  <a:pt x="733277" y="1215285"/>
                                </a:cubicBezTo>
                                <a:cubicBezTo>
                                  <a:pt x="731545" y="1223944"/>
                                  <a:pt x="754059" y="1224810"/>
                                  <a:pt x="759254" y="1225676"/>
                                </a:cubicBezTo>
                                <a:close/>
                                <a:moveTo>
                                  <a:pt x="581743" y="1309669"/>
                                </a:moveTo>
                                <a:cubicBezTo>
                                  <a:pt x="581743" y="1309669"/>
                                  <a:pt x="581743" y="1309669"/>
                                  <a:pt x="581743" y="1309669"/>
                                </a:cubicBezTo>
                                <a:cubicBezTo>
                                  <a:pt x="581743" y="1309669"/>
                                  <a:pt x="582609" y="1309669"/>
                                  <a:pt x="582609" y="1308803"/>
                                </a:cubicBezTo>
                                <a:cubicBezTo>
                                  <a:pt x="582609" y="1308803"/>
                                  <a:pt x="581743" y="1309669"/>
                                  <a:pt x="581743" y="1309669"/>
                                </a:cubicBezTo>
                                <a:close/>
                                <a:moveTo>
                                  <a:pt x="22365" y="450687"/>
                                </a:moveTo>
                                <a:cubicBezTo>
                                  <a:pt x="29293" y="444626"/>
                                  <a:pt x="16304" y="455883"/>
                                  <a:pt x="22365" y="450687"/>
                                </a:cubicBezTo>
                                <a:lnTo>
                                  <a:pt x="22365" y="450687"/>
                                </a:lnTo>
                                <a:close/>
                                <a:moveTo>
                                  <a:pt x="1492679" y="487921"/>
                                </a:moveTo>
                                <a:lnTo>
                                  <a:pt x="1492679" y="487921"/>
                                </a:lnTo>
                                <a:cubicBezTo>
                                  <a:pt x="1505668" y="475799"/>
                                  <a:pt x="1453713" y="471469"/>
                                  <a:pt x="1447652" y="471469"/>
                                </a:cubicBezTo>
                                <a:cubicBezTo>
                                  <a:pt x="1423407" y="469737"/>
                                  <a:pt x="1400893" y="464542"/>
                                  <a:pt x="1376648" y="464542"/>
                                </a:cubicBezTo>
                                <a:cubicBezTo>
                                  <a:pt x="1349804" y="464542"/>
                                  <a:pt x="1319497" y="468871"/>
                                  <a:pt x="1293520" y="464542"/>
                                </a:cubicBezTo>
                                <a:cubicBezTo>
                                  <a:pt x="1275336" y="461078"/>
                                  <a:pt x="1268409" y="482726"/>
                                  <a:pt x="1288325" y="483592"/>
                                </a:cubicBezTo>
                                <a:cubicBezTo>
                                  <a:pt x="1306509" y="484458"/>
                                  <a:pt x="1323827" y="477530"/>
                                  <a:pt x="1342011" y="477530"/>
                                </a:cubicBezTo>
                                <a:cubicBezTo>
                                  <a:pt x="1369720" y="476665"/>
                                  <a:pt x="1399161" y="476665"/>
                                  <a:pt x="1426870" y="480128"/>
                                </a:cubicBezTo>
                                <a:cubicBezTo>
                                  <a:pt x="1438993" y="480994"/>
                                  <a:pt x="1481422" y="497446"/>
                                  <a:pt x="1492679" y="487921"/>
                                </a:cubicBezTo>
                                <a:cubicBezTo>
                                  <a:pt x="1491813" y="488787"/>
                                  <a:pt x="1490947" y="488787"/>
                                  <a:pt x="1492679" y="487921"/>
                                </a:cubicBezTo>
                                <a:close/>
                                <a:moveTo>
                                  <a:pt x="1289191" y="595294"/>
                                </a:moveTo>
                                <a:cubicBezTo>
                                  <a:pt x="1310838" y="597892"/>
                                  <a:pt x="1333352" y="594428"/>
                                  <a:pt x="1355865" y="597026"/>
                                </a:cubicBezTo>
                                <a:cubicBezTo>
                                  <a:pt x="1380977" y="599624"/>
                                  <a:pt x="1406954" y="598758"/>
                                  <a:pt x="1432066" y="599624"/>
                                </a:cubicBezTo>
                                <a:cubicBezTo>
                                  <a:pt x="1445920" y="600490"/>
                                  <a:pt x="1485752" y="613478"/>
                                  <a:pt x="1497009" y="604819"/>
                                </a:cubicBezTo>
                                <a:lnTo>
                                  <a:pt x="1497009" y="604819"/>
                                </a:lnTo>
                                <a:cubicBezTo>
                                  <a:pt x="1520388" y="584903"/>
                                  <a:pt x="1426004" y="586635"/>
                                  <a:pt x="1415613" y="586635"/>
                                </a:cubicBezTo>
                                <a:cubicBezTo>
                                  <a:pt x="1393100" y="585769"/>
                                  <a:pt x="1369720" y="585769"/>
                                  <a:pt x="1347206" y="584037"/>
                                </a:cubicBezTo>
                                <a:cubicBezTo>
                                  <a:pt x="1329888" y="582305"/>
                                  <a:pt x="1308240" y="572781"/>
                                  <a:pt x="1290922" y="577976"/>
                                </a:cubicBezTo>
                                <a:cubicBezTo>
                                  <a:pt x="1280532" y="579708"/>
                                  <a:pt x="1275336" y="593562"/>
                                  <a:pt x="1289191" y="595294"/>
                                </a:cubicBezTo>
                                <a:close/>
                                <a:moveTo>
                                  <a:pt x="1013831" y="411721"/>
                                </a:moveTo>
                                <a:cubicBezTo>
                                  <a:pt x="968804" y="418649"/>
                                  <a:pt x="1030284" y="409124"/>
                                  <a:pt x="1013831" y="411721"/>
                                </a:cubicBezTo>
                                <a:lnTo>
                                  <a:pt x="1013831" y="411721"/>
                                </a:lnTo>
                                <a:close/>
                                <a:moveTo>
                                  <a:pt x="1467568" y="555462"/>
                                </a:moveTo>
                                <a:cubicBezTo>
                                  <a:pt x="1443322" y="555462"/>
                                  <a:pt x="1419077" y="552865"/>
                                  <a:pt x="1394831" y="549401"/>
                                </a:cubicBezTo>
                                <a:cubicBezTo>
                                  <a:pt x="1370586" y="545937"/>
                                  <a:pt x="1347206" y="544206"/>
                                  <a:pt x="1322961" y="540742"/>
                                </a:cubicBezTo>
                                <a:cubicBezTo>
                                  <a:pt x="1306509" y="539010"/>
                                  <a:pt x="1289191" y="526887"/>
                                  <a:pt x="1275336" y="540742"/>
                                </a:cubicBezTo>
                                <a:cubicBezTo>
                                  <a:pt x="1262347" y="553731"/>
                                  <a:pt x="1298716" y="551999"/>
                                  <a:pt x="1303911" y="551999"/>
                                </a:cubicBezTo>
                                <a:cubicBezTo>
                                  <a:pt x="1323827" y="551133"/>
                                  <a:pt x="1344609" y="554596"/>
                                  <a:pt x="1364525" y="557194"/>
                                </a:cubicBezTo>
                                <a:cubicBezTo>
                                  <a:pt x="1386172" y="559792"/>
                                  <a:pt x="1406954" y="564121"/>
                                  <a:pt x="1428602" y="566719"/>
                                </a:cubicBezTo>
                                <a:cubicBezTo>
                                  <a:pt x="1445054" y="569317"/>
                                  <a:pt x="1470166" y="578842"/>
                                  <a:pt x="1486618" y="571049"/>
                                </a:cubicBezTo>
                                <a:lnTo>
                                  <a:pt x="1486618" y="571049"/>
                                </a:lnTo>
                                <a:cubicBezTo>
                                  <a:pt x="1488350" y="570183"/>
                                  <a:pt x="1488350" y="570183"/>
                                  <a:pt x="1486618" y="571049"/>
                                </a:cubicBezTo>
                                <a:cubicBezTo>
                                  <a:pt x="1509997" y="559792"/>
                                  <a:pt x="1474495" y="555462"/>
                                  <a:pt x="1467568" y="555462"/>
                                </a:cubicBezTo>
                                <a:close/>
                                <a:moveTo>
                                  <a:pt x="801684" y="407392"/>
                                </a:moveTo>
                                <a:cubicBezTo>
                                  <a:pt x="825063" y="409990"/>
                                  <a:pt x="849309" y="409990"/>
                                  <a:pt x="872688" y="410856"/>
                                </a:cubicBezTo>
                                <a:cubicBezTo>
                                  <a:pt x="919447" y="412587"/>
                                  <a:pt x="967072" y="418649"/>
                                  <a:pt x="1013831" y="411721"/>
                                </a:cubicBezTo>
                                <a:cubicBezTo>
                                  <a:pt x="1028552" y="409990"/>
                                  <a:pt x="1031150" y="397001"/>
                                  <a:pt x="1013831" y="396135"/>
                                </a:cubicBezTo>
                                <a:cubicBezTo>
                                  <a:pt x="990452" y="396135"/>
                                  <a:pt x="967072" y="400465"/>
                                  <a:pt x="942827" y="400465"/>
                                </a:cubicBezTo>
                                <a:cubicBezTo>
                                  <a:pt x="896934" y="400465"/>
                                  <a:pt x="853638" y="401331"/>
                                  <a:pt x="808611" y="395269"/>
                                </a:cubicBezTo>
                                <a:cubicBezTo>
                                  <a:pt x="792159" y="392671"/>
                                  <a:pt x="775706" y="404794"/>
                                  <a:pt x="801684" y="407392"/>
                                </a:cubicBezTo>
                                <a:close/>
                                <a:moveTo>
                                  <a:pt x="1460641" y="515630"/>
                                </a:moveTo>
                                <a:cubicBezTo>
                                  <a:pt x="1437261" y="513899"/>
                                  <a:pt x="1413881" y="512167"/>
                                  <a:pt x="1391368" y="509569"/>
                                </a:cubicBezTo>
                                <a:cubicBezTo>
                                  <a:pt x="1371452" y="507837"/>
                                  <a:pt x="1350670" y="505240"/>
                                  <a:pt x="1330754" y="503508"/>
                                </a:cubicBezTo>
                                <a:cubicBezTo>
                                  <a:pt x="1320363" y="502642"/>
                                  <a:pt x="1288325" y="489653"/>
                                  <a:pt x="1281397" y="498312"/>
                                </a:cubicBezTo>
                                <a:cubicBezTo>
                                  <a:pt x="1266677" y="515630"/>
                                  <a:pt x="1291788" y="516496"/>
                                  <a:pt x="1303911" y="513899"/>
                                </a:cubicBezTo>
                                <a:cubicBezTo>
                                  <a:pt x="1323827" y="509569"/>
                                  <a:pt x="1344609" y="514765"/>
                                  <a:pt x="1364525" y="517362"/>
                                </a:cubicBezTo>
                                <a:cubicBezTo>
                                  <a:pt x="1388770" y="520826"/>
                                  <a:pt x="1413016" y="521692"/>
                                  <a:pt x="1437261" y="525156"/>
                                </a:cubicBezTo>
                                <a:cubicBezTo>
                                  <a:pt x="1451115" y="526887"/>
                                  <a:pt x="1483154" y="539876"/>
                                  <a:pt x="1496143" y="532083"/>
                                </a:cubicBezTo>
                                <a:lnTo>
                                  <a:pt x="1496143" y="532083"/>
                                </a:lnTo>
                                <a:cubicBezTo>
                                  <a:pt x="1497875" y="531217"/>
                                  <a:pt x="1497875" y="531217"/>
                                  <a:pt x="1496143" y="532083"/>
                                </a:cubicBezTo>
                                <a:cubicBezTo>
                                  <a:pt x="1516925" y="518228"/>
                                  <a:pt x="1464104" y="516496"/>
                                  <a:pt x="1460641" y="515630"/>
                                </a:cubicBezTo>
                                <a:close/>
                                <a:moveTo>
                                  <a:pt x="947156" y="1145146"/>
                                </a:moveTo>
                                <a:cubicBezTo>
                                  <a:pt x="920313" y="1145146"/>
                                  <a:pt x="894336" y="1144281"/>
                                  <a:pt x="867493" y="1144281"/>
                                </a:cubicBezTo>
                                <a:cubicBezTo>
                                  <a:pt x="825929" y="1143415"/>
                                  <a:pt x="784365" y="1139085"/>
                                  <a:pt x="742802" y="1138219"/>
                                </a:cubicBezTo>
                                <a:cubicBezTo>
                                  <a:pt x="726350" y="1138219"/>
                                  <a:pt x="732411" y="1148610"/>
                                  <a:pt x="746265" y="1148610"/>
                                </a:cubicBezTo>
                                <a:cubicBezTo>
                                  <a:pt x="768779" y="1147744"/>
                                  <a:pt x="792159" y="1151208"/>
                                  <a:pt x="814672" y="1152074"/>
                                </a:cubicBezTo>
                                <a:cubicBezTo>
                                  <a:pt x="844113" y="1153806"/>
                                  <a:pt x="873554" y="1154671"/>
                                  <a:pt x="903861" y="1155537"/>
                                </a:cubicBezTo>
                                <a:cubicBezTo>
                                  <a:pt x="922911" y="1156403"/>
                                  <a:pt x="955816" y="1164196"/>
                                  <a:pt x="974000" y="1157269"/>
                                </a:cubicBezTo>
                                <a:cubicBezTo>
                                  <a:pt x="972268" y="1158135"/>
                                  <a:pt x="970536" y="1159001"/>
                                  <a:pt x="974000" y="1157269"/>
                                </a:cubicBezTo>
                                <a:cubicBezTo>
                                  <a:pt x="980061" y="1154671"/>
                                  <a:pt x="976597" y="1156403"/>
                                  <a:pt x="974000" y="1157269"/>
                                </a:cubicBezTo>
                                <a:cubicBezTo>
                                  <a:pt x="993916" y="1149476"/>
                                  <a:pt x="949754" y="1145146"/>
                                  <a:pt x="947156" y="1145146"/>
                                </a:cubicBezTo>
                                <a:close/>
                                <a:moveTo>
                                  <a:pt x="1481422" y="397001"/>
                                </a:moveTo>
                                <a:cubicBezTo>
                                  <a:pt x="1461506" y="395269"/>
                                  <a:pt x="1442456" y="393537"/>
                                  <a:pt x="1422541" y="391805"/>
                                </a:cubicBezTo>
                                <a:cubicBezTo>
                                  <a:pt x="1379245" y="387476"/>
                                  <a:pt x="1335950" y="384878"/>
                                  <a:pt x="1292654" y="384878"/>
                                </a:cubicBezTo>
                                <a:cubicBezTo>
                                  <a:pt x="1281397" y="384878"/>
                                  <a:pt x="1274470" y="403062"/>
                                  <a:pt x="1290057" y="403928"/>
                                </a:cubicBezTo>
                                <a:cubicBezTo>
                                  <a:pt x="1310838" y="403928"/>
                                  <a:pt x="1330754" y="397867"/>
                                  <a:pt x="1352402" y="398733"/>
                                </a:cubicBezTo>
                                <a:cubicBezTo>
                                  <a:pt x="1376648" y="399599"/>
                                  <a:pt x="1401759" y="402196"/>
                                  <a:pt x="1426004" y="405660"/>
                                </a:cubicBezTo>
                                <a:cubicBezTo>
                                  <a:pt x="1445920" y="408258"/>
                                  <a:pt x="1468434" y="418649"/>
                                  <a:pt x="1487484" y="415185"/>
                                </a:cubicBezTo>
                                <a:cubicBezTo>
                                  <a:pt x="1506534" y="412587"/>
                                  <a:pt x="1491813" y="398733"/>
                                  <a:pt x="1481422" y="397001"/>
                                </a:cubicBezTo>
                                <a:close/>
                                <a:moveTo>
                                  <a:pt x="2812325" y="643785"/>
                                </a:moveTo>
                                <a:lnTo>
                                  <a:pt x="2812325" y="643785"/>
                                </a:lnTo>
                                <a:cubicBezTo>
                                  <a:pt x="2807995" y="646383"/>
                                  <a:pt x="2809727" y="644651"/>
                                  <a:pt x="2812325" y="643785"/>
                                </a:cubicBezTo>
                                <a:close/>
                                <a:moveTo>
                                  <a:pt x="1301313" y="441162"/>
                                </a:moveTo>
                                <a:cubicBezTo>
                                  <a:pt x="1325559" y="438565"/>
                                  <a:pt x="1350670" y="436833"/>
                                  <a:pt x="1374916" y="436833"/>
                                </a:cubicBezTo>
                                <a:cubicBezTo>
                                  <a:pt x="1397429" y="436833"/>
                                  <a:pt x="1419077" y="440296"/>
                                  <a:pt x="1441591" y="442028"/>
                                </a:cubicBezTo>
                                <a:cubicBezTo>
                                  <a:pt x="1449384" y="442894"/>
                                  <a:pt x="1482288" y="454151"/>
                                  <a:pt x="1487484" y="446358"/>
                                </a:cubicBezTo>
                                <a:cubicBezTo>
                                  <a:pt x="1502204" y="422112"/>
                                  <a:pt x="1394831" y="427308"/>
                                  <a:pt x="1380977" y="427308"/>
                                </a:cubicBezTo>
                                <a:cubicBezTo>
                                  <a:pt x="1358463" y="427308"/>
                                  <a:pt x="1335084" y="429905"/>
                                  <a:pt x="1311704" y="429040"/>
                                </a:cubicBezTo>
                                <a:cubicBezTo>
                                  <a:pt x="1297850" y="428174"/>
                                  <a:pt x="1277068" y="422978"/>
                                  <a:pt x="1265811" y="433369"/>
                                </a:cubicBezTo>
                                <a:cubicBezTo>
                                  <a:pt x="1246761" y="450687"/>
                                  <a:pt x="1296984" y="441162"/>
                                  <a:pt x="1301313" y="441162"/>
                                </a:cubicBezTo>
                                <a:close/>
                                <a:moveTo>
                                  <a:pt x="1280532" y="951183"/>
                                </a:moveTo>
                                <a:cubicBezTo>
                                  <a:pt x="1280532" y="951183"/>
                                  <a:pt x="1280532" y="951183"/>
                                  <a:pt x="1280532" y="951183"/>
                                </a:cubicBezTo>
                                <a:cubicBezTo>
                                  <a:pt x="1326425" y="942524"/>
                                  <a:pt x="1372318" y="941658"/>
                                  <a:pt x="1418211" y="941658"/>
                                </a:cubicBezTo>
                                <a:cubicBezTo>
                                  <a:pt x="1439859" y="941658"/>
                                  <a:pt x="1461506" y="941658"/>
                                  <a:pt x="1483154" y="939926"/>
                                </a:cubicBezTo>
                                <a:cubicBezTo>
                                  <a:pt x="1489216" y="939060"/>
                                  <a:pt x="1502204" y="937328"/>
                                  <a:pt x="1496143" y="927803"/>
                                </a:cubicBezTo>
                                <a:cubicBezTo>
                                  <a:pt x="1490947" y="920010"/>
                                  <a:pt x="1473629" y="921742"/>
                                  <a:pt x="1464970" y="921742"/>
                                </a:cubicBezTo>
                                <a:cubicBezTo>
                                  <a:pt x="1416479" y="922608"/>
                                  <a:pt x="1367122" y="929535"/>
                                  <a:pt x="1318631" y="932133"/>
                                </a:cubicBezTo>
                                <a:cubicBezTo>
                                  <a:pt x="1302179" y="932999"/>
                                  <a:pt x="1277068" y="930401"/>
                                  <a:pt x="1261481" y="938194"/>
                                </a:cubicBezTo>
                                <a:cubicBezTo>
                                  <a:pt x="1241566" y="949451"/>
                                  <a:pt x="1271872" y="952915"/>
                                  <a:pt x="1280532" y="951183"/>
                                </a:cubicBezTo>
                                <a:cubicBezTo>
                                  <a:pt x="1279666" y="951183"/>
                                  <a:pt x="1278800" y="951183"/>
                                  <a:pt x="1280532" y="951183"/>
                                </a:cubicBezTo>
                                <a:close/>
                                <a:moveTo>
                                  <a:pt x="1296984" y="948585"/>
                                </a:moveTo>
                                <a:cubicBezTo>
                                  <a:pt x="1294386" y="949451"/>
                                  <a:pt x="1290057" y="950317"/>
                                  <a:pt x="1285727" y="950317"/>
                                </a:cubicBezTo>
                                <a:cubicBezTo>
                                  <a:pt x="1290922" y="949451"/>
                                  <a:pt x="1294386" y="948585"/>
                                  <a:pt x="1296984" y="948585"/>
                                </a:cubicBezTo>
                                <a:close/>
                                <a:moveTo>
                                  <a:pt x="1011234" y="351974"/>
                                </a:moveTo>
                                <a:cubicBezTo>
                                  <a:pt x="1007770" y="351974"/>
                                  <a:pt x="1004307" y="352840"/>
                                  <a:pt x="1002575" y="352840"/>
                                </a:cubicBezTo>
                                <a:cubicBezTo>
                                  <a:pt x="1005172" y="352840"/>
                                  <a:pt x="1008636" y="352840"/>
                                  <a:pt x="1011234" y="351974"/>
                                </a:cubicBezTo>
                                <a:close/>
                                <a:moveTo>
                                  <a:pt x="567022" y="463676"/>
                                </a:moveTo>
                                <a:cubicBezTo>
                                  <a:pt x="558363" y="468005"/>
                                  <a:pt x="568754" y="476665"/>
                                  <a:pt x="573084" y="477530"/>
                                </a:cubicBezTo>
                                <a:cubicBezTo>
                                  <a:pt x="581743" y="479262"/>
                                  <a:pt x="590402" y="476665"/>
                                  <a:pt x="599061" y="474933"/>
                                </a:cubicBezTo>
                                <a:cubicBezTo>
                                  <a:pt x="621575" y="471469"/>
                                  <a:pt x="644088" y="474933"/>
                                  <a:pt x="666602" y="473201"/>
                                </a:cubicBezTo>
                                <a:cubicBezTo>
                                  <a:pt x="674395" y="472335"/>
                                  <a:pt x="743668" y="483592"/>
                                  <a:pt x="745399" y="476665"/>
                                </a:cubicBezTo>
                                <a:cubicBezTo>
                                  <a:pt x="751461" y="458481"/>
                                  <a:pt x="581743" y="457615"/>
                                  <a:pt x="567022" y="463676"/>
                                </a:cubicBezTo>
                                <a:close/>
                                <a:moveTo>
                                  <a:pt x="579145" y="410856"/>
                                </a:moveTo>
                                <a:cubicBezTo>
                                  <a:pt x="598195" y="412587"/>
                                  <a:pt x="618977" y="409124"/>
                                  <a:pt x="638893" y="409124"/>
                                </a:cubicBezTo>
                                <a:cubicBezTo>
                                  <a:pt x="657943" y="409124"/>
                                  <a:pt x="676993" y="407392"/>
                                  <a:pt x="695177" y="409124"/>
                                </a:cubicBezTo>
                                <a:cubicBezTo>
                                  <a:pt x="710763" y="409990"/>
                                  <a:pt x="727216" y="419515"/>
                                  <a:pt x="741936" y="418649"/>
                                </a:cubicBezTo>
                                <a:cubicBezTo>
                                  <a:pt x="751461" y="417783"/>
                                  <a:pt x="768779" y="408258"/>
                                  <a:pt x="750595" y="403062"/>
                                </a:cubicBezTo>
                                <a:cubicBezTo>
                                  <a:pt x="732411" y="397867"/>
                                  <a:pt x="710763" y="403928"/>
                                  <a:pt x="691713" y="399599"/>
                                </a:cubicBezTo>
                                <a:cubicBezTo>
                                  <a:pt x="670066" y="395269"/>
                                  <a:pt x="648418" y="397001"/>
                                  <a:pt x="627636" y="393537"/>
                                </a:cubicBezTo>
                                <a:cubicBezTo>
                                  <a:pt x="611184" y="390940"/>
                                  <a:pt x="589536" y="384878"/>
                                  <a:pt x="573084" y="391805"/>
                                </a:cubicBezTo>
                                <a:cubicBezTo>
                                  <a:pt x="560961" y="397867"/>
                                  <a:pt x="567888" y="409990"/>
                                  <a:pt x="579145" y="410856"/>
                                </a:cubicBezTo>
                                <a:close/>
                                <a:moveTo>
                                  <a:pt x="751461" y="360633"/>
                                </a:moveTo>
                                <a:cubicBezTo>
                                  <a:pt x="716825" y="371890"/>
                                  <a:pt x="666602" y="362365"/>
                                  <a:pt x="630234" y="363231"/>
                                </a:cubicBezTo>
                                <a:cubicBezTo>
                                  <a:pt x="616379" y="363231"/>
                                  <a:pt x="573084" y="358035"/>
                                  <a:pt x="564425" y="371024"/>
                                </a:cubicBezTo>
                                <a:cubicBezTo>
                                  <a:pt x="556631" y="383146"/>
                                  <a:pt x="603390" y="378817"/>
                                  <a:pt x="607720" y="378817"/>
                                </a:cubicBezTo>
                                <a:cubicBezTo>
                                  <a:pt x="654479" y="379683"/>
                                  <a:pt x="697774" y="370158"/>
                                  <a:pt x="745399" y="377951"/>
                                </a:cubicBezTo>
                                <a:cubicBezTo>
                                  <a:pt x="751461" y="378817"/>
                                  <a:pt x="783500" y="384878"/>
                                  <a:pt x="779170" y="368426"/>
                                </a:cubicBezTo>
                                <a:cubicBezTo>
                                  <a:pt x="777438" y="360633"/>
                                  <a:pt x="757522" y="358901"/>
                                  <a:pt x="751461" y="360633"/>
                                </a:cubicBezTo>
                                <a:cubicBezTo>
                                  <a:pt x="752327" y="360633"/>
                                  <a:pt x="753193" y="360633"/>
                                  <a:pt x="751461" y="360633"/>
                                </a:cubicBezTo>
                                <a:close/>
                                <a:moveTo>
                                  <a:pt x="40549" y="470603"/>
                                </a:moveTo>
                                <a:cubicBezTo>
                                  <a:pt x="59600" y="468005"/>
                                  <a:pt x="76918" y="464542"/>
                                  <a:pt x="96834" y="465408"/>
                                </a:cubicBezTo>
                                <a:cubicBezTo>
                                  <a:pt x="147922" y="468005"/>
                                  <a:pt x="198145" y="470603"/>
                                  <a:pt x="249234" y="461944"/>
                                </a:cubicBezTo>
                                <a:cubicBezTo>
                                  <a:pt x="266552" y="459346"/>
                                  <a:pt x="256161" y="445492"/>
                                  <a:pt x="242306" y="446358"/>
                                </a:cubicBezTo>
                                <a:cubicBezTo>
                                  <a:pt x="215463" y="447224"/>
                                  <a:pt x="188620" y="448090"/>
                                  <a:pt x="161777" y="448090"/>
                                </a:cubicBezTo>
                                <a:cubicBezTo>
                                  <a:pt x="139263" y="448090"/>
                                  <a:pt x="116750" y="446358"/>
                                  <a:pt x="94236" y="446358"/>
                                </a:cubicBezTo>
                                <a:cubicBezTo>
                                  <a:pt x="79515" y="446358"/>
                                  <a:pt x="35354" y="440296"/>
                                  <a:pt x="24097" y="450687"/>
                                </a:cubicBezTo>
                                <a:cubicBezTo>
                                  <a:pt x="6779" y="464542"/>
                                  <a:pt x="27561" y="472335"/>
                                  <a:pt x="40549" y="470603"/>
                                </a:cubicBezTo>
                                <a:close/>
                                <a:moveTo>
                                  <a:pt x="765316" y="445492"/>
                                </a:moveTo>
                                <a:cubicBezTo>
                                  <a:pt x="764450" y="422978"/>
                                  <a:pt x="585206" y="423844"/>
                                  <a:pt x="572218" y="428174"/>
                                </a:cubicBezTo>
                                <a:lnTo>
                                  <a:pt x="572218" y="428174"/>
                                </a:lnTo>
                                <a:cubicBezTo>
                                  <a:pt x="547972" y="437699"/>
                                  <a:pt x="590402" y="445492"/>
                                  <a:pt x="597329" y="445492"/>
                                </a:cubicBezTo>
                                <a:cubicBezTo>
                                  <a:pt x="625038" y="444626"/>
                                  <a:pt x="652747" y="441162"/>
                                  <a:pt x="679591" y="439430"/>
                                </a:cubicBezTo>
                                <a:cubicBezTo>
                                  <a:pt x="688250" y="438565"/>
                                  <a:pt x="765316" y="448956"/>
                                  <a:pt x="765316" y="445492"/>
                                </a:cubicBezTo>
                                <a:close/>
                                <a:moveTo>
                                  <a:pt x="945425" y="368426"/>
                                </a:moveTo>
                                <a:cubicBezTo>
                                  <a:pt x="925509" y="370158"/>
                                  <a:pt x="902995" y="371024"/>
                                  <a:pt x="883079" y="365828"/>
                                </a:cubicBezTo>
                                <a:cubicBezTo>
                                  <a:pt x="872688" y="363231"/>
                                  <a:pt x="849309" y="353705"/>
                                  <a:pt x="843247" y="369292"/>
                                </a:cubicBezTo>
                                <a:cubicBezTo>
                                  <a:pt x="837186" y="387476"/>
                                  <a:pt x="889140" y="379683"/>
                                  <a:pt x="897800" y="379683"/>
                                </a:cubicBezTo>
                                <a:cubicBezTo>
                                  <a:pt x="923777" y="379683"/>
                                  <a:pt x="948888" y="379683"/>
                                  <a:pt x="974865" y="378817"/>
                                </a:cubicBezTo>
                                <a:cubicBezTo>
                                  <a:pt x="986988" y="378817"/>
                                  <a:pt x="1008636" y="385744"/>
                                  <a:pt x="1018161" y="377085"/>
                                </a:cubicBezTo>
                                <a:cubicBezTo>
                                  <a:pt x="1016429" y="378817"/>
                                  <a:pt x="1015563" y="378817"/>
                                  <a:pt x="1018161" y="377085"/>
                                </a:cubicBezTo>
                                <a:lnTo>
                                  <a:pt x="1018161" y="377085"/>
                                </a:lnTo>
                                <a:cubicBezTo>
                                  <a:pt x="1041541" y="357169"/>
                                  <a:pt x="950620" y="367560"/>
                                  <a:pt x="945425" y="368426"/>
                                </a:cubicBezTo>
                                <a:close/>
                                <a:moveTo>
                                  <a:pt x="573950" y="392671"/>
                                </a:moveTo>
                                <a:cubicBezTo>
                                  <a:pt x="573084" y="392671"/>
                                  <a:pt x="572218" y="393537"/>
                                  <a:pt x="573950" y="392671"/>
                                </a:cubicBezTo>
                                <a:lnTo>
                                  <a:pt x="573950" y="392671"/>
                                </a:lnTo>
                                <a:close/>
                                <a:moveTo>
                                  <a:pt x="998245" y="352840"/>
                                </a:moveTo>
                                <a:cubicBezTo>
                                  <a:pt x="996513" y="352840"/>
                                  <a:pt x="996513" y="352840"/>
                                  <a:pt x="998245" y="352840"/>
                                </a:cubicBezTo>
                                <a:lnTo>
                                  <a:pt x="998245" y="352840"/>
                                </a:lnTo>
                                <a:close/>
                                <a:moveTo>
                                  <a:pt x="542777" y="497446"/>
                                </a:moveTo>
                                <a:cubicBezTo>
                                  <a:pt x="544509" y="496581"/>
                                  <a:pt x="544509" y="495715"/>
                                  <a:pt x="542777" y="497446"/>
                                </a:cubicBezTo>
                                <a:lnTo>
                                  <a:pt x="542777" y="497446"/>
                                </a:lnTo>
                                <a:cubicBezTo>
                                  <a:pt x="521995" y="516496"/>
                                  <a:pt x="625038" y="513899"/>
                                  <a:pt x="634563" y="513899"/>
                                </a:cubicBezTo>
                                <a:cubicBezTo>
                                  <a:pt x="648418" y="513899"/>
                                  <a:pt x="780902" y="521692"/>
                                  <a:pt x="780902" y="512167"/>
                                </a:cubicBezTo>
                                <a:cubicBezTo>
                                  <a:pt x="780036" y="501776"/>
                                  <a:pt x="674395" y="504374"/>
                                  <a:pt x="664004" y="503508"/>
                                </a:cubicBezTo>
                                <a:cubicBezTo>
                                  <a:pt x="640625" y="502642"/>
                                  <a:pt x="616379" y="500910"/>
                                  <a:pt x="593000" y="499178"/>
                                </a:cubicBezTo>
                                <a:cubicBezTo>
                                  <a:pt x="583475" y="497446"/>
                                  <a:pt x="551436" y="489653"/>
                                  <a:pt x="542777" y="497446"/>
                                </a:cubicBezTo>
                                <a:close/>
                                <a:moveTo>
                                  <a:pt x="248368" y="1000540"/>
                                </a:moveTo>
                                <a:cubicBezTo>
                                  <a:pt x="247502" y="990149"/>
                                  <a:pt x="198145" y="997076"/>
                                  <a:pt x="190352" y="996210"/>
                                </a:cubicBezTo>
                                <a:cubicBezTo>
                                  <a:pt x="163509" y="992746"/>
                                  <a:pt x="136665" y="992746"/>
                                  <a:pt x="109822" y="991881"/>
                                </a:cubicBezTo>
                                <a:cubicBezTo>
                                  <a:pt x="87309" y="991015"/>
                                  <a:pt x="63063" y="986685"/>
                                  <a:pt x="41415" y="992746"/>
                                </a:cubicBezTo>
                                <a:cubicBezTo>
                                  <a:pt x="33622" y="994478"/>
                                  <a:pt x="13706" y="1005735"/>
                                  <a:pt x="33622" y="1008333"/>
                                </a:cubicBezTo>
                                <a:cubicBezTo>
                                  <a:pt x="53538" y="1010930"/>
                                  <a:pt x="76918" y="1003137"/>
                                  <a:pt x="97700" y="1003137"/>
                                </a:cubicBezTo>
                                <a:cubicBezTo>
                                  <a:pt x="140995" y="1004003"/>
                                  <a:pt x="183424" y="1008333"/>
                                  <a:pt x="225854" y="1012662"/>
                                </a:cubicBezTo>
                                <a:cubicBezTo>
                                  <a:pt x="235379" y="1014394"/>
                                  <a:pt x="249234" y="1013528"/>
                                  <a:pt x="248368" y="1000540"/>
                                </a:cubicBezTo>
                                <a:close/>
                                <a:moveTo>
                                  <a:pt x="2807130" y="387476"/>
                                </a:moveTo>
                                <a:cubicBezTo>
                                  <a:pt x="2795872" y="387476"/>
                                  <a:pt x="2788945" y="405660"/>
                                  <a:pt x="2804531" y="406526"/>
                                </a:cubicBezTo>
                                <a:cubicBezTo>
                                  <a:pt x="2825313" y="406526"/>
                                  <a:pt x="2845229" y="400465"/>
                                  <a:pt x="2866877" y="401331"/>
                                </a:cubicBezTo>
                                <a:cubicBezTo>
                                  <a:pt x="2891122" y="402196"/>
                                  <a:pt x="2916234" y="404794"/>
                                  <a:pt x="2940479" y="408258"/>
                                </a:cubicBezTo>
                                <a:cubicBezTo>
                                  <a:pt x="2956066" y="409990"/>
                                  <a:pt x="2973384" y="416917"/>
                                  <a:pt x="2990702" y="418649"/>
                                </a:cubicBezTo>
                                <a:lnTo>
                                  <a:pt x="2990702" y="400465"/>
                                </a:lnTo>
                                <a:cubicBezTo>
                                  <a:pt x="2973384" y="398733"/>
                                  <a:pt x="2955200" y="397001"/>
                                  <a:pt x="2937882" y="395269"/>
                                </a:cubicBezTo>
                                <a:cubicBezTo>
                                  <a:pt x="2893721" y="390074"/>
                                  <a:pt x="2850425" y="387476"/>
                                  <a:pt x="2807130" y="387476"/>
                                </a:cubicBezTo>
                                <a:close/>
                                <a:moveTo>
                                  <a:pt x="1344609" y="31587"/>
                                </a:moveTo>
                                <a:cubicBezTo>
                                  <a:pt x="1344609" y="31587"/>
                                  <a:pt x="1344609" y="31587"/>
                                  <a:pt x="1344609" y="31587"/>
                                </a:cubicBezTo>
                                <a:cubicBezTo>
                                  <a:pt x="1354134" y="31587"/>
                                  <a:pt x="1385307" y="29855"/>
                                  <a:pt x="1344609" y="31587"/>
                                </a:cubicBezTo>
                                <a:close/>
                                <a:moveTo>
                                  <a:pt x="1528182" y="1288021"/>
                                </a:moveTo>
                                <a:lnTo>
                                  <a:pt x="1528182" y="1288021"/>
                                </a:lnTo>
                                <a:cubicBezTo>
                                  <a:pt x="1539438" y="1290619"/>
                                  <a:pt x="1552427" y="1291485"/>
                                  <a:pt x="1563684" y="1290619"/>
                                </a:cubicBezTo>
                                <a:cubicBezTo>
                                  <a:pt x="1619102" y="1285424"/>
                                  <a:pt x="1676252" y="1275033"/>
                                  <a:pt x="1731670" y="1276765"/>
                                </a:cubicBezTo>
                                <a:cubicBezTo>
                                  <a:pt x="1735134" y="1276765"/>
                                  <a:pt x="1775831" y="1271569"/>
                                  <a:pt x="1756782" y="1262910"/>
                                </a:cubicBezTo>
                                <a:cubicBezTo>
                                  <a:pt x="1746391" y="1257715"/>
                                  <a:pt x="1731670" y="1261178"/>
                                  <a:pt x="1720413" y="1261178"/>
                                </a:cubicBezTo>
                                <a:cubicBezTo>
                                  <a:pt x="1721279" y="1261178"/>
                                  <a:pt x="1721279" y="1261178"/>
                                  <a:pt x="1720413" y="1261178"/>
                                </a:cubicBezTo>
                                <a:cubicBezTo>
                                  <a:pt x="1664129" y="1262910"/>
                                  <a:pt x="1609577" y="1274167"/>
                                  <a:pt x="1553293" y="1275899"/>
                                </a:cubicBezTo>
                                <a:cubicBezTo>
                                  <a:pt x="1548963" y="1275033"/>
                                  <a:pt x="1508266" y="1282826"/>
                                  <a:pt x="1528182" y="1288021"/>
                                </a:cubicBezTo>
                                <a:close/>
                                <a:moveTo>
                                  <a:pt x="1721279" y="1261178"/>
                                </a:moveTo>
                                <a:lnTo>
                                  <a:pt x="1721279" y="1261178"/>
                                </a:lnTo>
                                <a:cubicBezTo>
                                  <a:pt x="1716084" y="1261178"/>
                                  <a:pt x="1678850" y="1262044"/>
                                  <a:pt x="1721279" y="1261178"/>
                                </a:cubicBezTo>
                                <a:close/>
                                <a:moveTo>
                                  <a:pt x="2777688" y="386610"/>
                                </a:moveTo>
                                <a:cubicBezTo>
                                  <a:pt x="2760370" y="390940"/>
                                  <a:pt x="2782018" y="385744"/>
                                  <a:pt x="2777688" y="386610"/>
                                </a:cubicBezTo>
                                <a:lnTo>
                                  <a:pt x="2777688" y="386610"/>
                                </a:lnTo>
                                <a:close/>
                                <a:moveTo>
                                  <a:pt x="1341145" y="69687"/>
                                </a:moveTo>
                                <a:cubicBezTo>
                                  <a:pt x="1336816" y="69687"/>
                                  <a:pt x="1332486" y="69687"/>
                                  <a:pt x="1341145" y="69687"/>
                                </a:cubicBezTo>
                                <a:cubicBezTo>
                                  <a:pt x="1388770" y="67090"/>
                                  <a:pt x="1434663" y="57565"/>
                                  <a:pt x="1482288" y="54967"/>
                                </a:cubicBezTo>
                                <a:cubicBezTo>
                                  <a:pt x="1488350" y="54967"/>
                                  <a:pt x="1517791" y="51503"/>
                                  <a:pt x="1497875" y="41978"/>
                                </a:cubicBezTo>
                                <a:cubicBezTo>
                                  <a:pt x="1483154" y="35051"/>
                                  <a:pt x="1464104" y="43710"/>
                                  <a:pt x="1448518" y="44576"/>
                                </a:cubicBezTo>
                                <a:cubicBezTo>
                                  <a:pt x="1404356" y="48040"/>
                                  <a:pt x="1360195" y="58430"/>
                                  <a:pt x="1316034" y="54101"/>
                                </a:cubicBezTo>
                                <a:cubicBezTo>
                                  <a:pt x="1311704" y="54101"/>
                                  <a:pt x="1260615" y="48040"/>
                                  <a:pt x="1272738" y="62760"/>
                                </a:cubicBezTo>
                                <a:cubicBezTo>
                                  <a:pt x="1283995" y="77480"/>
                                  <a:pt x="1325559" y="70553"/>
                                  <a:pt x="1341145" y="69687"/>
                                </a:cubicBezTo>
                                <a:close/>
                                <a:moveTo>
                                  <a:pt x="1553293" y="155412"/>
                                </a:moveTo>
                                <a:cubicBezTo>
                                  <a:pt x="1575807" y="157144"/>
                                  <a:pt x="1595722" y="158010"/>
                                  <a:pt x="1618236" y="159742"/>
                                </a:cubicBezTo>
                                <a:cubicBezTo>
                                  <a:pt x="1657202" y="161474"/>
                                  <a:pt x="1703095" y="170999"/>
                                  <a:pt x="1741195" y="165803"/>
                                </a:cubicBezTo>
                                <a:cubicBezTo>
                                  <a:pt x="1750720" y="164071"/>
                                  <a:pt x="1774966" y="147619"/>
                                  <a:pt x="1755050" y="141558"/>
                                </a:cubicBezTo>
                                <a:cubicBezTo>
                                  <a:pt x="1747257" y="138960"/>
                                  <a:pt x="1737731" y="145021"/>
                                  <a:pt x="1729938" y="145887"/>
                                </a:cubicBezTo>
                                <a:cubicBezTo>
                                  <a:pt x="1714352" y="147619"/>
                                  <a:pt x="1697900" y="147619"/>
                                  <a:pt x="1681447" y="146753"/>
                                </a:cubicBezTo>
                                <a:cubicBezTo>
                                  <a:pt x="1654604" y="145887"/>
                                  <a:pt x="1628627" y="145887"/>
                                  <a:pt x="1602650" y="141558"/>
                                </a:cubicBezTo>
                                <a:cubicBezTo>
                                  <a:pt x="1509131" y="125106"/>
                                  <a:pt x="1506534" y="151083"/>
                                  <a:pt x="1553293" y="155412"/>
                                </a:cubicBezTo>
                                <a:close/>
                                <a:moveTo>
                                  <a:pt x="1277934" y="27258"/>
                                </a:moveTo>
                                <a:cubicBezTo>
                                  <a:pt x="1293520" y="40246"/>
                                  <a:pt x="1326425" y="33319"/>
                                  <a:pt x="1344609" y="32453"/>
                                </a:cubicBezTo>
                                <a:cubicBezTo>
                                  <a:pt x="1341145" y="32453"/>
                                  <a:pt x="1340279" y="32453"/>
                                  <a:pt x="1344609" y="32453"/>
                                </a:cubicBezTo>
                                <a:cubicBezTo>
                                  <a:pt x="1394831" y="30721"/>
                                  <a:pt x="1443322" y="19465"/>
                                  <a:pt x="1493545" y="17733"/>
                                </a:cubicBezTo>
                                <a:cubicBezTo>
                                  <a:pt x="1500472" y="17733"/>
                                  <a:pt x="1514327" y="19465"/>
                                  <a:pt x="1520388" y="13403"/>
                                </a:cubicBezTo>
                                <a:cubicBezTo>
                                  <a:pt x="1526450" y="7342"/>
                                  <a:pt x="1513461" y="415"/>
                                  <a:pt x="1509131" y="415"/>
                                </a:cubicBezTo>
                                <a:cubicBezTo>
                                  <a:pt x="1489216" y="-2183"/>
                                  <a:pt x="1463238" y="8208"/>
                                  <a:pt x="1443322" y="9940"/>
                                </a:cubicBezTo>
                                <a:cubicBezTo>
                                  <a:pt x="1397429" y="13403"/>
                                  <a:pt x="1352402" y="19465"/>
                                  <a:pt x="1305643" y="16867"/>
                                </a:cubicBezTo>
                                <a:cubicBezTo>
                                  <a:pt x="1299581" y="15135"/>
                                  <a:pt x="1260615" y="11671"/>
                                  <a:pt x="1277934" y="27258"/>
                                </a:cubicBezTo>
                                <a:close/>
                                <a:moveTo>
                                  <a:pt x="2894586" y="429905"/>
                                </a:moveTo>
                                <a:cubicBezTo>
                                  <a:pt x="2872073" y="429905"/>
                                  <a:pt x="2848693" y="432503"/>
                                  <a:pt x="2825313" y="431637"/>
                                </a:cubicBezTo>
                                <a:cubicBezTo>
                                  <a:pt x="2811459" y="430771"/>
                                  <a:pt x="2790677" y="425576"/>
                                  <a:pt x="2779420" y="435967"/>
                                </a:cubicBezTo>
                                <a:cubicBezTo>
                                  <a:pt x="2761236" y="453285"/>
                                  <a:pt x="2810593" y="443760"/>
                                  <a:pt x="2814922" y="443760"/>
                                </a:cubicBezTo>
                                <a:cubicBezTo>
                                  <a:pt x="2839168" y="441162"/>
                                  <a:pt x="2864279" y="439430"/>
                                  <a:pt x="2888525" y="439430"/>
                                </a:cubicBezTo>
                                <a:cubicBezTo>
                                  <a:pt x="2911039" y="439430"/>
                                  <a:pt x="2932686" y="442894"/>
                                  <a:pt x="2955200" y="444626"/>
                                </a:cubicBezTo>
                                <a:cubicBezTo>
                                  <a:pt x="2960395" y="445492"/>
                                  <a:pt x="2977713" y="450687"/>
                                  <a:pt x="2989836" y="451553"/>
                                </a:cubicBezTo>
                                <a:lnTo>
                                  <a:pt x="2989836" y="434235"/>
                                </a:lnTo>
                                <a:cubicBezTo>
                                  <a:pt x="2962993" y="427308"/>
                                  <a:pt x="2904977" y="429905"/>
                                  <a:pt x="2894586" y="429905"/>
                                </a:cubicBezTo>
                                <a:close/>
                                <a:moveTo>
                                  <a:pt x="1342011" y="69687"/>
                                </a:moveTo>
                                <a:cubicBezTo>
                                  <a:pt x="1342011" y="69687"/>
                                  <a:pt x="1341145" y="69687"/>
                                  <a:pt x="1342011" y="69687"/>
                                </a:cubicBezTo>
                                <a:cubicBezTo>
                                  <a:pt x="1347206" y="68821"/>
                                  <a:pt x="1355865" y="68821"/>
                                  <a:pt x="1342011" y="69687"/>
                                </a:cubicBezTo>
                                <a:close/>
                                <a:moveTo>
                                  <a:pt x="2072838" y="75749"/>
                                </a:moveTo>
                                <a:cubicBezTo>
                                  <a:pt x="2122195" y="74017"/>
                                  <a:pt x="2168954" y="71419"/>
                                  <a:pt x="2218311" y="74017"/>
                                </a:cubicBezTo>
                                <a:cubicBezTo>
                                  <a:pt x="2237361" y="74883"/>
                                  <a:pt x="2255545" y="79212"/>
                                  <a:pt x="2273729" y="80078"/>
                                </a:cubicBezTo>
                                <a:cubicBezTo>
                                  <a:pt x="2294511" y="80944"/>
                                  <a:pt x="2289315" y="60162"/>
                                  <a:pt x="2270266" y="64492"/>
                                </a:cubicBezTo>
                                <a:cubicBezTo>
                                  <a:pt x="2247752" y="69687"/>
                                  <a:pt x="2223507" y="64492"/>
                                  <a:pt x="2200127" y="63626"/>
                                </a:cubicBezTo>
                                <a:cubicBezTo>
                                  <a:pt x="2168954" y="61894"/>
                                  <a:pt x="2139513" y="59296"/>
                                  <a:pt x="2108341" y="60162"/>
                                </a:cubicBezTo>
                                <a:cubicBezTo>
                                  <a:pt x="2109206" y="60162"/>
                                  <a:pt x="2110938" y="60162"/>
                                  <a:pt x="2112670" y="60162"/>
                                </a:cubicBezTo>
                                <a:cubicBezTo>
                                  <a:pt x="2111804" y="60162"/>
                                  <a:pt x="2110072" y="60162"/>
                                  <a:pt x="2108341" y="60162"/>
                                </a:cubicBezTo>
                                <a:cubicBezTo>
                                  <a:pt x="2095352" y="60162"/>
                                  <a:pt x="2083229" y="58430"/>
                                  <a:pt x="2070241" y="60162"/>
                                </a:cubicBezTo>
                                <a:cubicBezTo>
                                  <a:pt x="2052057" y="62760"/>
                                  <a:pt x="2056386" y="75749"/>
                                  <a:pt x="2072838" y="75749"/>
                                </a:cubicBezTo>
                                <a:close/>
                                <a:moveTo>
                                  <a:pt x="1929097" y="67090"/>
                                </a:moveTo>
                                <a:cubicBezTo>
                                  <a:pt x="1897925" y="65358"/>
                                  <a:pt x="1867618" y="62760"/>
                                  <a:pt x="1836445" y="60162"/>
                                </a:cubicBezTo>
                                <a:cubicBezTo>
                                  <a:pt x="1829518" y="59296"/>
                                  <a:pt x="1787088" y="50637"/>
                                  <a:pt x="1784491" y="61894"/>
                                </a:cubicBezTo>
                                <a:cubicBezTo>
                                  <a:pt x="1781893" y="74017"/>
                                  <a:pt x="1823456" y="73151"/>
                                  <a:pt x="1826920" y="73151"/>
                                </a:cubicBezTo>
                                <a:cubicBezTo>
                                  <a:pt x="1856361" y="73151"/>
                                  <a:pt x="1885802" y="77480"/>
                                  <a:pt x="1915243" y="79212"/>
                                </a:cubicBezTo>
                                <a:cubicBezTo>
                                  <a:pt x="1944684" y="80944"/>
                                  <a:pt x="1975856" y="78346"/>
                                  <a:pt x="2004432" y="87005"/>
                                </a:cubicBezTo>
                                <a:cubicBezTo>
                                  <a:pt x="2022616" y="92201"/>
                                  <a:pt x="2039068" y="77480"/>
                                  <a:pt x="2015688" y="73151"/>
                                </a:cubicBezTo>
                                <a:cubicBezTo>
                                  <a:pt x="1987979" y="67090"/>
                                  <a:pt x="1957672" y="68821"/>
                                  <a:pt x="1929097" y="67090"/>
                                </a:cubicBezTo>
                                <a:close/>
                                <a:moveTo>
                                  <a:pt x="1775831" y="92201"/>
                                </a:moveTo>
                                <a:lnTo>
                                  <a:pt x="1775831" y="92201"/>
                                </a:lnTo>
                                <a:lnTo>
                                  <a:pt x="1775831" y="92201"/>
                                </a:lnTo>
                                <a:lnTo>
                                  <a:pt x="1775831" y="92201"/>
                                </a:lnTo>
                                <a:close/>
                                <a:moveTo>
                                  <a:pt x="1812200" y="36783"/>
                                </a:moveTo>
                                <a:cubicBezTo>
                                  <a:pt x="1839043" y="35917"/>
                                  <a:pt x="1865886" y="36783"/>
                                  <a:pt x="1892729" y="38515"/>
                                </a:cubicBezTo>
                                <a:cubicBezTo>
                                  <a:pt x="1916109" y="40246"/>
                                  <a:pt x="1939488" y="41978"/>
                                  <a:pt x="1963734" y="44576"/>
                                </a:cubicBezTo>
                                <a:cubicBezTo>
                                  <a:pt x="1981918" y="47174"/>
                                  <a:pt x="2017420" y="58430"/>
                                  <a:pt x="2033872" y="46308"/>
                                </a:cubicBezTo>
                                <a:cubicBezTo>
                                  <a:pt x="2048593" y="34185"/>
                                  <a:pt x="2014822" y="35051"/>
                                  <a:pt x="2010493" y="35051"/>
                                </a:cubicBezTo>
                                <a:cubicBezTo>
                                  <a:pt x="1984516" y="34185"/>
                                  <a:pt x="1957672" y="32453"/>
                                  <a:pt x="1931695" y="29855"/>
                                </a:cubicBezTo>
                                <a:cubicBezTo>
                                  <a:pt x="1906584" y="28124"/>
                                  <a:pt x="1882338" y="25526"/>
                                  <a:pt x="1857227" y="23794"/>
                                </a:cubicBezTo>
                                <a:cubicBezTo>
                                  <a:pt x="1839043" y="22928"/>
                                  <a:pt x="1807870" y="14269"/>
                                  <a:pt x="1790552" y="20330"/>
                                </a:cubicBezTo>
                                <a:lnTo>
                                  <a:pt x="1790552" y="20330"/>
                                </a:lnTo>
                                <a:cubicBezTo>
                                  <a:pt x="1787954" y="21196"/>
                                  <a:pt x="1788820" y="21196"/>
                                  <a:pt x="1790552" y="20330"/>
                                </a:cubicBezTo>
                                <a:cubicBezTo>
                                  <a:pt x="1763709" y="29855"/>
                                  <a:pt x="1804407" y="37649"/>
                                  <a:pt x="1812200" y="36783"/>
                                </a:cubicBezTo>
                                <a:close/>
                                <a:moveTo>
                                  <a:pt x="2113536" y="60162"/>
                                </a:moveTo>
                                <a:cubicBezTo>
                                  <a:pt x="2115268" y="59296"/>
                                  <a:pt x="2115268" y="59296"/>
                                  <a:pt x="2113536" y="60162"/>
                                </a:cubicBezTo>
                                <a:lnTo>
                                  <a:pt x="2113536" y="60162"/>
                                </a:lnTo>
                                <a:close/>
                                <a:moveTo>
                                  <a:pt x="1273604" y="145887"/>
                                </a:moveTo>
                                <a:cubicBezTo>
                                  <a:pt x="1296118" y="152815"/>
                                  <a:pt x="1329022" y="148485"/>
                                  <a:pt x="1352402" y="146753"/>
                                </a:cubicBezTo>
                                <a:cubicBezTo>
                                  <a:pt x="1364525" y="145887"/>
                                  <a:pt x="1361061" y="145887"/>
                                  <a:pt x="1355865" y="146753"/>
                                </a:cubicBezTo>
                                <a:cubicBezTo>
                                  <a:pt x="1400893" y="143290"/>
                                  <a:pt x="1445920" y="138094"/>
                                  <a:pt x="1490947" y="132899"/>
                                </a:cubicBezTo>
                                <a:cubicBezTo>
                                  <a:pt x="1506534" y="131167"/>
                                  <a:pt x="1510863" y="116446"/>
                                  <a:pt x="1492679" y="116446"/>
                                </a:cubicBezTo>
                                <a:cubicBezTo>
                                  <a:pt x="1470166" y="116446"/>
                                  <a:pt x="1447652" y="123374"/>
                                  <a:pt x="1424273" y="125106"/>
                                </a:cubicBezTo>
                                <a:cubicBezTo>
                                  <a:pt x="1379245" y="127703"/>
                                  <a:pt x="1336816" y="138094"/>
                                  <a:pt x="1291788" y="132033"/>
                                </a:cubicBezTo>
                                <a:cubicBezTo>
                                  <a:pt x="1279666" y="128569"/>
                                  <a:pt x="1247627" y="138094"/>
                                  <a:pt x="1273604" y="145887"/>
                                </a:cubicBezTo>
                                <a:close/>
                                <a:moveTo>
                                  <a:pt x="1607845" y="119910"/>
                                </a:moveTo>
                                <a:cubicBezTo>
                                  <a:pt x="1635554" y="119910"/>
                                  <a:pt x="1663263" y="119910"/>
                                  <a:pt x="1691838" y="120776"/>
                                </a:cubicBezTo>
                                <a:cubicBezTo>
                                  <a:pt x="1710023" y="120776"/>
                                  <a:pt x="1730804" y="131167"/>
                                  <a:pt x="1748122" y="127703"/>
                                </a:cubicBezTo>
                                <a:cubicBezTo>
                                  <a:pt x="1762843" y="124240"/>
                                  <a:pt x="1768038" y="113849"/>
                                  <a:pt x="1750720" y="109519"/>
                                </a:cubicBezTo>
                                <a:cubicBezTo>
                                  <a:pt x="1727341" y="103458"/>
                                  <a:pt x="1699632" y="106055"/>
                                  <a:pt x="1676252" y="106055"/>
                                </a:cubicBezTo>
                                <a:cubicBezTo>
                                  <a:pt x="1646811" y="105190"/>
                                  <a:pt x="1617370" y="106055"/>
                                  <a:pt x="1587929" y="105190"/>
                                </a:cubicBezTo>
                                <a:cubicBezTo>
                                  <a:pt x="1577538" y="105190"/>
                                  <a:pt x="1535109" y="97396"/>
                                  <a:pt x="1530779" y="102592"/>
                                </a:cubicBezTo>
                                <a:lnTo>
                                  <a:pt x="1530779" y="102592"/>
                                </a:lnTo>
                                <a:cubicBezTo>
                                  <a:pt x="1511729" y="122508"/>
                                  <a:pt x="1602650" y="119910"/>
                                  <a:pt x="1607845" y="119910"/>
                                </a:cubicBezTo>
                                <a:close/>
                                <a:moveTo>
                                  <a:pt x="1582734" y="80944"/>
                                </a:moveTo>
                                <a:cubicBezTo>
                                  <a:pt x="1632956" y="85274"/>
                                  <a:pt x="1680581" y="93067"/>
                                  <a:pt x="1731670" y="90469"/>
                                </a:cubicBezTo>
                                <a:cubicBezTo>
                                  <a:pt x="1736865" y="90469"/>
                                  <a:pt x="1778429" y="76615"/>
                                  <a:pt x="1755916" y="70553"/>
                                </a:cubicBezTo>
                                <a:cubicBezTo>
                                  <a:pt x="1736000" y="65358"/>
                                  <a:pt x="1708291" y="70553"/>
                                  <a:pt x="1687509" y="70553"/>
                                </a:cubicBezTo>
                                <a:cubicBezTo>
                                  <a:pt x="1658934" y="69687"/>
                                  <a:pt x="1630359" y="69687"/>
                                  <a:pt x="1601784" y="66224"/>
                                </a:cubicBezTo>
                                <a:cubicBezTo>
                                  <a:pt x="1588795" y="64492"/>
                                  <a:pt x="1540304" y="49771"/>
                                  <a:pt x="1529913" y="61894"/>
                                </a:cubicBezTo>
                                <a:cubicBezTo>
                                  <a:pt x="1517791" y="76615"/>
                                  <a:pt x="1575807" y="80078"/>
                                  <a:pt x="1582734" y="80944"/>
                                </a:cubicBezTo>
                                <a:close/>
                                <a:moveTo>
                                  <a:pt x="1832116" y="106921"/>
                                </a:moveTo>
                                <a:cubicBezTo>
                                  <a:pt x="1863288" y="107787"/>
                                  <a:pt x="1893595" y="108653"/>
                                  <a:pt x="1923902" y="111251"/>
                                </a:cubicBezTo>
                                <a:cubicBezTo>
                                  <a:pt x="1955075" y="112983"/>
                                  <a:pt x="1986247" y="114715"/>
                                  <a:pt x="2016554" y="120776"/>
                                </a:cubicBezTo>
                                <a:cubicBezTo>
                                  <a:pt x="2026945" y="122508"/>
                                  <a:pt x="2064179" y="134630"/>
                                  <a:pt x="2071106" y="119910"/>
                                </a:cubicBezTo>
                                <a:cubicBezTo>
                                  <a:pt x="2076302" y="107787"/>
                                  <a:pt x="2027811" y="110385"/>
                                  <a:pt x="2022616" y="109519"/>
                                </a:cubicBezTo>
                                <a:cubicBezTo>
                                  <a:pt x="1991443" y="106921"/>
                                  <a:pt x="1960270" y="102592"/>
                                  <a:pt x="1929097" y="99994"/>
                                </a:cubicBezTo>
                                <a:cubicBezTo>
                                  <a:pt x="1899657" y="96530"/>
                                  <a:pt x="1870216" y="96530"/>
                                  <a:pt x="1840775" y="93933"/>
                                </a:cubicBezTo>
                                <a:cubicBezTo>
                                  <a:pt x="1825188" y="93067"/>
                                  <a:pt x="1788820" y="81810"/>
                                  <a:pt x="1775831" y="92201"/>
                                </a:cubicBezTo>
                                <a:cubicBezTo>
                                  <a:pt x="1776697" y="91335"/>
                                  <a:pt x="1776697" y="92201"/>
                                  <a:pt x="1775831" y="92201"/>
                                </a:cubicBezTo>
                                <a:cubicBezTo>
                                  <a:pt x="1755916" y="108653"/>
                                  <a:pt x="1825188" y="106921"/>
                                  <a:pt x="1832116" y="106921"/>
                                </a:cubicBezTo>
                                <a:close/>
                                <a:moveTo>
                                  <a:pt x="1551561" y="38515"/>
                                </a:moveTo>
                                <a:cubicBezTo>
                                  <a:pt x="1573209" y="37649"/>
                                  <a:pt x="1593990" y="37649"/>
                                  <a:pt x="1615638" y="40246"/>
                                </a:cubicBezTo>
                                <a:cubicBezTo>
                                  <a:pt x="1639884" y="42844"/>
                                  <a:pt x="1664129" y="45442"/>
                                  <a:pt x="1689240" y="47174"/>
                                </a:cubicBezTo>
                                <a:cubicBezTo>
                                  <a:pt x="1701363" y="48040"/>
                                  <a:pt x="1744659" y="57565"/>
                                  <a:pt x="1754184" y="48905"/>
                                </a:cubicBezTo>
                                <a:cubicBezTo>
                                  <a:pt x="1768904" y="34185"/>
                                  <a:pt x="1746391" y="33319"/>
                                  <a:pt x="1736000" y="33319"/>
                                </a:cubicBezTo>
                                <a:cubicBezTo>
                                  <a:pt x="1716084" y="34185"/>
                                  <a:pt x="1696168" y="30721"/>
                                  <a:pt x="1676252" y="28124"/>
                                </a:cubicBezTo>
                                <a:cubicBezTo>
                                  <a:pt x="1637286" y="22928"/>
                                  <a:pt x="1581002" y="9074"/>
                                  <a:pt x="1542902" y="22062"/>
                                </a:cubicBezTo>
                                <a:cubicBezTo>
                                  <a:pt x="1525584" y="28124"/>
                                  <a:pt x="1541170" y="38515"/>
                                  <a:pt x="1551561" y="38515"/>
                                </a:cubicBezTo>
                                <a:close/>
                                <a:moveTo>
                                  <a:pt x="1690106" y="186585"/>
                                </a:moveTo>
                                <a:cubicBezTo>
                                  <a:pt x="1663263" y="185719"/>
                                  <a:pt x="1636420" y="183121"/>
                                  <a:pt x="1610443" y="182255"/>
                                </a:cubicBezTo>
                                <a:cubicBezTo>
                                  <a:pt x="1587929" y="181390"/>
                                  <a:pt x="1554159" y="168401"/>
                                  <a:pt x="1533377" y="175328"/>
                                </a:cubicBezTo>
                                <a:lnTo>
                                  <a:pt x="1534243" y="175328"/>
                                </a:lnTo>
                                <a:lnTo>
                                  <a:pt x="1533377" y="175328"/>
                                </a:lnTo>
                                <a:cubicBezTo>
                                  <a:pt x="1525584" y="177926"/>
                                  <a:pt x="1522120" y="187451"/>
                                  <a:pt x="1529913" y="191780"/>
                                </a:cubicBezTo>
                                <a:cubicBezTo>
                                  <a:pt x="1539438" y="197842"/>
                                  <a:pt x="1554159" y="194378"/>
                                  <a:pt x="1564550" y="195244"/>
                                </a:cubicBezTo>
                                <a:cubicBezTo>
                                  <a:pt x="1587929" y="197842"/>
                                  <a:pt x="1606113" y="198708"/>
                                  <a:pt x="1629493" y="196110"/>
                                </a:cubicBezTo>
                                <a:cubicBezTo>
                                  <a:pt x="1653738" y="193512"/>
                                  <a:pt x="1677984" y="203903"/>
                                  <a:pt x="1703095" y="204769"/>
                                </a:cubicBezTo>
                                <a:cubicBezTo>
                                  <a:pt x="1717816" y="205635"/>
                                  <a:pt x="1763709" y="215160"/>
                                  <a:pt x="1771502" y="196110"/>
                                </a:cubicBezTo>
                                <a:cubicBezTo>
                                  <a:pt x="1775831" y="185719"/>
                                  <a:pt x="1692704" y="186585"/>
                                  <a:pt x="1690106" y="186585"/>
                                </a:cubicBezTo>
                                <a:close/>
                                <a:moveTo>
                                  <a:pt x="914252" y="1423103"/>
                                </a:moveTo>
                                <a:cubicBezTo>
                                  <a:pt x="870091" y="1421372"/>
                                  <a:pt x="826795" y="1411846"/>
                                  <a:pt x="784365" y="1402321"/>
                                </a:cubicBezTo>
                                <a:cubicBezTo>
                                  <a:pt x="767913" y="1398858"/>
                                  <a:pt x="751461" y="1418774"/>
                                  <a:pt x="773109" y="1419640"/>
                                </a:cubicBezTo>
                                <a:cubicBezTo>
                                  <a:pt x="797354" y="1420506"/>
                                  <a:pt x="821600" y="1420506"/>
                                  <a:pt x="845845" y="1424835"/>
                                </a:cubicBezTo>
                                <a:cubicBezTo>
                                  <a:pt x="870091" y="1429165"/>
                                  <a:pt x="893470" y="1434360"/>
                                  <a:pt x="918581" y="1436092"/>
                                </a:cubicBezTo>
                                <a:cubicBezTo>
                                  <a:pt x="928972" y="1436958"/>
                                  <a:pt x="962743" y="1443019"/>
                                  <a:pt x="971402" y="1435226"/>
                                </a:cubicBezTo>
                                <a:cubicBezTo>
                                  <a:pt x="970536" y="1436092"/>
                                  <a:pt x="970536" y="1436092"/>
                                  <a:pt x="971402" y="1435226"/>
                                </a:cubicBezTo>
                                <a:lnTo>
                                  <a:pt x="971402" y="1435226"/>
                                </a:lnTo>
                                <a:cubicBezTo>
                                  <a:pt x="986122" y="1418774"/>
                                  <a:pt x="918581" y="1423103"/>
                                  <a:pt x="914252" y="1423103"/>
                                </a:cubicBezTo>
                                <a:close/>
                                <a:moveTo>
                                  <a:pt x="1319497" y="720851"/>
                                </a:moveTo>
                                <a:cubicBezTo>
                                  <a:pt x="1355000" y="711326"/>
                                  <a:pt x="1400027" y="713924"/>
                                  <a:pt x="1436395" y="713058"/>
                                </a:cubicBezTo>
                                <a:cubicBezTo>
                                  <a:pt x="1447652" y="713058"/>
                                  <a:pt x="1485752" y="719985"/>
                                  <a:pt x="1492679" y="711326"/>
                                </a:cubicBezTo>
                                <a:cubicBezTo>
                                  <a:pt x="1503936" y="697471"/>
                                  <a:pt x="1481422" y="691410"/>
                                  <a:pt x="1472763" y="692276"/>
                                </a:cubicBezTo>
                                <a:cubicBezTo>
                                  <a:pt x="1429468" y="695740"/>
                                  <a:pt x="1386172" y="694008"/>
                                  <a:pt x="1342877" y="699203"/>
                                </a:cubicBezTo>
                                <a:cubicBezTo>
                                  <a:pt x="1333352" y="700069"/>
                                  <a:pt x="1304777" y="699203"/>
                                  <a:pt x="1298716" y="709594"/>
                                </a:cubicBezTo>
                                <a:cubicBezTo>
                                  <a:pt x="1292654" y="722583"/>
                                  <a:pt x="1310838" y="722583"/>
                                  <a:pt x="1319497" y="720851"/>
                                </a:cubicBezTo>
                                <a:cubicBezTo>
                                  <a:pt x="1333352" y="716521"/>
                                  <a:pt x="1323827" y="719119"/>
                                  <a:pt x="1319497" y="720851"/>
                                </a:cubicBezTo>
                                <a:close/>
                                <a:moveTo>
                                  <a:pt x="1319497" y="720851"/>
                                </a:moveTo>
                                <a:lnTo>
                                  <a:pt x="1319497" y="720851"/>
                                </a:lnTo>
                                <a:cubicBezTo>
                                  <a:pt x="1316900" y="721717"/>
                                  <a:pt x="1317766" y="720851"/>
                                  <a:pt x="1319497" y="720851"/>
                                </a:cubicBezTo>
                                <a:close/>
                                <a:moveTo>
                                  <a:pt x="2904977" y="512167"/>
                                </a:moveTo>
                                <a:cubicBezTo>
                                  <a:pt x="2885061" y="510435"/>
                                  <a:pt x="2864279" y="507837"/>
                                  <a:pt x="2844364" y="506106"/>
                                </a:cubicBezTo>
                                <a:cubicBezTo>
                                  <a:pt x="2833973" y="505240"/>
                                  <a:pt x="2801934" y="492251"/>
                                  <a:pt x="2795007" y="500910"/>
                                </a:cubicBezTo>
                                <a:cubicBezTo>
                                  <a:pt x="2780286" y="518228"/>
                                  <a:pt x="2805398" y="519094"/>
                                  <a:pt x="2817520" y="516496"/>
                                </a:cubicBezTo>
                                <a:cubicBezTo>
                                  <a:pt x="2837436" y="512167"/>
                                  <a:pt x="2858218" y="517362"/>
                                  <a:pt x="2878134" y="519960"/>
                                </a:cubicBezTo>
                                <a:cubicBezTo>
                                  <a:pt x="2902380" y="523424"/>
                                  <a:pt x="2926625" y="524290"/>
                                  <a:pt x="2950870" y="527753"/>
                                </a:cubicBezTo>
                                <a:cubicBezTo>
                                  <a:pt x="2959529" y="529485"/>
                                  <a:pt x="2976848" y="534680"/>
                                  <a:pt x="2991568" y="536412"/>
                                </a:cubicBezTo>
                                <a:lnTo>
                                  <a:pt x="2991568" y="519094"/>
                                </a:lnTo>
                                <a:cubicBezTo>
                                  <a:pt x="2983775" y="518228"/>
                                  <a:pt x="2977713" y="518228"/>
                                  <a:pt x="2975982" y="518228"/>
                                </a:cubicBezTo>
                                <a:cubicBezTo>
                                  <a:pt x="2950870" y="517362"/>
                                  <a:pt x="2928357" y="514765"/>
                                  <a:pt x="2904977" y="512167"/>
                                </a:cubicBezTo>
                                <a:close/>
                                <a:moveTo>
                                  <a:pt x="575682" y="175328"/>
                                </a:moveTo>
                                <a:cubicBezTo>
                                  <a:pt x="597329" y="174462"/>
                                  <a:pt x="618111" y="172731"/>
                                  <a:pt x="639759" y="170999"/>
                                </a:cubicBezTo>
                                <a:cubicBezTo>
                                  <a:pt x="683054" y="168401"/>
                                  <a:pt x="724618" y="168401"/>
                                  <a:pt x="766182" y="177060"/>
                                </a:cubicBezTo>
                                <a:cubicBezTo>
                                  <a:pt x="780902" y="180524"/>
                                  <a:pt x="789561" y="167535"/>
                                  <a:pt x="774841" y="159742"/>
                                </a:cubicBezTo>
                                <a:cubicBezTo>
                                  <a:pt x="757522" y="151949"/>
                                  <a:pt x="724618" y="158010"/>
                                  <a:pt x="706434" y="158010"/>
                                </a:cubicBezTo>
                                <a:cubicBezTo>
                                  <a:pt x="681322" y="157144"/>
                                  <a:pt x="656211" y="157144"/>
                                  <a:pt x="631100" y="158010"/>
                                </a:cubicBezTo>
                                <a:cubicBezTo>
                                  <a:pt x="611184" y="158010"/>
                                  <a:pt x="589536" y="154546"/>
                                  <a:pt x="569620" y="158010"/>
                                </a:cubicBezTo>
                                <a:cubicBezTo>
                                  <a:pt x="553168" y="162340"/>
                                  <a:pt x="560961" y="176194"/>
                                  <a:pt x="575682" y="175328"/>
                                </a:cubicBezTo>
                                <a:close/>
                                <a:moveTo>
                                  <a:pt x="570486" y="158876"/>
                                </a:moveTo>
                                <a:cubicBezTo>
                                  <a:pt x="584341" y="155412"/>
                                  <a:pt x="560961" y="160608"/>
                                  <a:pt x="570486" y="158876"/>
                                </a:cubicBezTo>
                                <a:lnTo>
                                  <a:pt x="570486" y="158876"/>
                                </a:lnTo>
                                <a:close/>
                                <a:moveTo>
                                  <a:pt x="2908441" y="551999"/>
                                </a:moveTo>
                                <a:cubicBezTo>
                                  <a:pt x="2884195" y="548535"/>
                                  <a:pt x="2860816" y="546803"/>
                                  <a:pt x="2836570" y="543340"/>
                                </a:cubicBezTo>
                                <a:cubicBezTo>
                                  <a:pt x="2820118" y="541608"/>
                                  <a:pt x="2802800" y="529485"/>
                                  <a:pt x="2788945" y="543340"/>
                                </a:cubicBezTo>
                                <a:cubicBezTo>
                                  <a:pt x="2775957" y="556328"/>
                                  <a:pt x="2812325" y="554596"/>
                                  <a:pt x="2817520" y="554596"/>
                                </a:cubicBezTo>
                                <a:cubicBezTo>
                                  <a:pt x="2837436" y="553731"/>
                                  <a:pt x="2858218" y="557194"/>
                                  <a:pt x="2878134" y="559792"/>
                                </a:cubicBezTo>
                                <a:cubicBezTo>
                                  <a:pt x="2899781" y="562390"/>
                                  <a:pt x="2920563" y="566719"/>
                                  <a:pt x="2942211" y="569317"/>
                                </a:cubicBezTo>
                                <a:cubicBezTo>
                                  <a:pt x="2956066" y="571049"/>
                                  <a:pt x="2975116" y="577976"/>
                                  <a:pt x="2989836" y="576244"/>
                                </a:cubicBezTo>
                                <a:lnTo>
                                  <a:pt x="2989836" y="558926"/>
                                </a:lnTo>
                                <a:cubicBezTo>
                                  <a:pt x="2986372" y="558060"/>
                                  <a:pt x="2982909" y="558060"/>
                                  <a:pt x="2981177" y="558060"/>
                                </a:cubicBezTo>
                                <a:cubicBezTo>
                                  <a:pt x="2956932" y="558926"/>
                                  <a:pt x="2932686" y="555462"/>
                                  <a:pt x="2908441" y="551999"/>
                                </a:cubicBezTo>
                                <a:close/>
                                <a:moveTo>
                                  <a:pt x="1382709" y="1048165"/>
                                </a:moveTo>
                                <a:cubicBezTo>
                                  <a:pt x="1402625" y="1048165"/>
                                  <a:pt x="1421675" y="1049031"/>
                                  <a:pt x="1441591" y="1048165"/>
                                </a:cubicBezTo>
                                <a:cubicBezTo>
                                  <a:pt x="1458043" y="1047299"/>
                                  <a:pt x="1485752" y="1053360"/>
                                  <a:pt x="1500472" y="1047299"/>
                                </a:cubicBezTo>
                                <a:cubicBezTo>
                                  <a:pt x="1518657" y="1039506"/>
                                  <a:pt x="1493545" y="1034310"/>
                                  <a:pt x="1486618" y="1033444"/>
                                </a:cubicBezTo>
                                <a:cubicBezTo>
                                  <a:pt x="1467568" y="1032578"/>
                                  <a:pt x="1447652" y="1033444"/>
                                  <a:pt x="1428602" y="1033444"/>
                                </a:cubicBezTo>
                                <a:cubicBezTo>
                                  <a:pt x="1385307" y="1033444"/>
                                  <a:pt x="1342011" y="1029980"/>
                                  <a:pt x="1298716" y="1030846"/>
                                </a:cubicBezTo>
                                <a:cubicBezTo>
                                  <a:pt x="1285727" y="1030846"/>
                                  <a:pt x="1277934" y="1032578"/>
                                  <a:pt x="1275336" y="1044701"/>
                                </a:cubicBezTo>
                                <a:cubicBezTo>
                                  <a:pt x="1273604" y="1050762"/>
                                  <a:pt x="1255420" y="1047299"/>
                                  <a:pt x="1257152" y="1055958"/>
                                </a:cubicBezTo>
                                <a:cubicBezTo>
                                  <a:pt x="1259750" y="1068081"/>
                                  <a:pt x="1300447" y="1067215"/>
                                  <a:pt x="1309106" y="1068081"/>
                                </a:cubicBezTo>
                                <a:cubicBezTo>
                                  <a:pt x="1334218" y="1069812"/>
                                  <a:pt x="1358463" y="1069812"/>
                                  <a:pt x="1383575" y="1070678"/>
                                </a:cubicBezTo>
                                <a:cubicBezTo>
                                  <a:pt x="1400893" y="1070678"/>
                                  <a:pt x="1457177" y="1082801"/>
                                  <a:pt x="1471898" y="1071544"/>
                                </a:cubicBezTo>
                                <a:lnTo>
                                  <a:pt x="1471898" y="1071544"/>
                                </a:lnTo>
                                <a:cubicBezTo>
                                  <a:pt x="1482288" y="1062885"/>
                                  <a:pt x="1463238" y="1058556"/>
                                  <a:pt x="1457177" y="1058556"/>
                                </a:cubicBezTo>
                                <a:cubicBezTo>
                                  <a:pt x="1433797" y="1056824"/>
                                  <a:pt x="1410418" y="1058556"/>
                                  <a:pt x="1387038" y="1057690"/>
                                </a:cubicBezTo>
                                <a:cubicBezTo>
                                  <a:pt x="1364525" y="1057690"/>
                                  <a:pt x="1342877" y="1053360"/>
                                  <a:pt x="1320363" y="1052494"/>
                                </a:cubicBezTo>
                                <a:cubicBezTo>
                                  <a:pt x="1310838" y="1052494"/>
                                  <a:pt x="1288325" y="1046433"/>
                                  <a:pt x="1278800" y="1049031"/>
                                </a:cubicBezTo>
                                <a:cubicBezTo>
                                  <a:pt x="1310838" y="1039506"/>
                                  <a:pt x="1349804" y="1047299"/>
                                  <a:pt x="1382709" y="1048165"/>
                                </a:cubicBezTo>
                                <a:close/>
                                <a:moveTo>
                                  <a:pt x="1366256" y="797917"/>
                                </a:moveTo>
                                <a:cubicBezTo>
                                  <a:pt x="1366256" y="797917"/>
                                  <a:pt x="1366256" y="797917"/>
                                  <a:pt x="1366256" y="797917"/>
                                </a:cubicBezTo>
                                <a:cubicBezTo>
                                  <a:pt x="1354134" y="799649"/>
                                  <a:pt x="1360195" y="798783"/>
                                  <a:pt x="1366256" y="797917"/>
                                </a:cubicBezTo>
                                <a:close/>
                                <a:moveTo>
                                  <a:pt x="1366256" y="797917"/>
                                </a:moveTo>
                                <a:cubicBezTo>
                                  <a:pt x="1407820" y="793587"/>
                                  <a:pt x="1456311" y="798783"/>
                                  <a:pt x="1496143" y="784928"/>
                                </a:cubicBezTo>
                                <a:cubicBezTo>
                                  <a:pt x="1502204" y="783196"/>
                                  <a:pt x="1504802" y="775403"/>
                                  <a:pt x="1500472" y="770208"/>
                                </a:cubicBezTo>
                                <a:cubicBezTo>
                                  <a:pt x="1495277" y="765012"/>
                                  <a:pt x="1483154" y="768476"/>
                                  <a:pt x="1477093" y="769342"/>
                                </a:cubicBezTo>
                                <a:cubicBezTo>
                                  <a:pt x="1451981" y="774537"/>
                                  <a:pt x="1425138" y="776269"/>
                                  <a:pt x="1399161" y="778001"/>
                                </a:cubicBezTo>
                                <a:cubicBezTo>
                                  <a:pt x="1375782" y="779733"/>
                                  <a:pt x="1353268" y="778867"/>
                                  <a:pt x="1329888" y="778001"/>
                                </a:cubicBezTo>
                                <a:cubicBezTo>
                                  <a:pt x="1311704" y="777135"/>
                                  <a:pt x="1297850" y="772805"/>
                                  <a:pt x="1281397" y="782331"/>
                                </a:cubicBezTo>
                                <a:cubicBezTo>
                                  <a:pt x="1264079" y="792721"/>
                                  <a:pt x="1281397" y="795319"/>
                                  <a:pt x="1291788" y="795319"/>
                                </a:cubicBezTo>
                                <a:cubicBezTo>
                                  <a:pt x="1316900" y="797917"/>
                                  <a:pt x="1341145" y="800515"/>
                                  <a:pt x="1366256" y="797917"/>
                                </a:cubicBezTo>
                                <a:cubicBezTo>
                                  <a:pt x="1379245" y="796185"/>
                                  <a:pt x="1373184" y="797051"/>
                                  <a:pt x="1366256" y="797917"/>
                                </a:cubicBezTo>
                                <a:close/>
                                <a:moveTo>
                                  <a:pt x="548838" y="260187"/>
                                </a:moveTo>
                                <a:lnTo>
                                  <a:pt x="548838" y="260187"/>
                                </a:lnTo>
                                <a:cubicBezTo>
                                  <a:pt x="527191" y="268846"/>
                                  <a:pt x="572218" y="272310"/>
                                  <a:pt x="574816" y="272310"/>
                                </a:cubicBezTo>
                                <a:cubicBezTo>
                                  <a:pt x="601659" y="272310"/>
                                  <a:pt x="627636" y="273176"/>
                                  <a:pt x="654479" y="274042"/>
                                </a:cubicBezTo>
                                <a:cubicBezTo>
                                  <a:pt x="696043" y="274908"/>
                                  <a:pt x="737606" y="279237"/>
                                  <a:pt x="779170" y="280103"/>
                                </a:cubicBezTo>
                                <a:cubicBezTo>
                                  <a:pt x="795622" y="280103"/>
                                  <a:pt x="789561" y="269712"/>
                                  <a:pt x="775706" y="269712"/>
                                </a:cubicBezTo>
                                <a:cubicBezTo>
                                  <a:pt x="753193" y="270578"/>
                                  <a:pt x="729813" y="267115"/>
                                  <a:pt x="707300" y="266249"/>
                                </a:cubicBezTo>
                                <a:cubicBezTo>
                                  <a:pt x="677859" y="264517"/>
                                  <a:pt x="648418" y="263651"/>
                                  <a:pt x="618111" y="262785"/>
                                </a:cubicBezTo>
                                <a:cubicBezTo>
                                  <a:pt x="599927" y="261919"/>
                                  <a:pt x="567022" y="253260"/>
                                  <a:pt x="548838" y="260187"/>
                                </a:cubicBezTo>
                                <a:cubicBezTo>
                                  <a:pt x="550570" y="259321"/>
                                  <a:pt x="552302" y="259321"/>
                                  <a:pt x="548838" y="260187"/>
                                </a:cubicBezTo>
                                <a:close/>
                                <a:moveTo>
                                  <a:pt x="967072" y="1450812"/>
                                </a:moveTo>
                                <a:cubicBezTo>
                                  <a:pt x="944559" y="1446483"/>
                                  <a:pt x="921179" y="1449946"/>
                                  <a:pt x="898666" y="1449081"/>
                                </a:cubicBezTo>
                                <a:cubicBezTo>
                                  <a:pt x="878750" y="1449081"/>
                                  <a:pt x="859700" y="1448215"/>
                                  <a:pt x="839784" y="1447349"/>
                                </a:cubicBezTo>
                                <a:cubicBezTo>
                                  <a:pt x="829393" y="1447349"/>
                                  <a:pt x="818136" y="1447349"/>
                                  <a:pt x="807745" y="1445617"/>
                                </a:cubicBezTo>
                                <a:cubicBezTo>
                                  <a:pt x="799086" y="1443885"/>
                                  <a:pt x="789561" y="1436958"/>
                                  <a:pt x="780902" y="1436958"/>
                                </a:cubicBezTo>
                                <a:cubicBezTo>
                                  <a:pt x="773109" y="1436958"/>
                                  <a:pt x="757522" y="1449081"/>
                                  <a:pt x="771377" y="1454276"/>
                                </a:cubicBezTo>
                                <a:cubicBezTo>
                                  <a:pt x="789561" y="1461203"/>
                                  <a:pt x="809477" y="1457740"/>
                                  <a:pt x="828527" y="1457740"/>
                                </a:cubicBezTo>
                                <a:cubicBezTo>
                                  <a:pt x="851906" y="1458605"/>
                                  <a:pt x="875286" y="1459471"/>
                                  <a:pt x="898666" y="1462935"/>
                                </a:cubicBezTo>
                                <a:cubicBezTo>
                                  <a:pt x="917716" y="1465533"/>
                                  <a:pt x="938497" y="1470728"/>
                                  <a:pt x="957547" y="1466399"/>
                                </a:cubicBezTo>
                                <a:cubicBezTo>
                                  <a:pt x="962743" y="1465533"/>
                                  <a:pt x="980927" y="1453410"/>
                                  <a:pt x="967072" y="1450812"/>
                                </a:cubicBezTo>
                                <a:close/>
                                <a:moveTo>
                                  <a:pt x="179095" y="1296681"/>
                                </a:moveTo>
                                <a:cubicBezTo>
                                  <a:pt x="179961" y="1296681"/>
                                  <a:pt x="179961" y="1296681"/>
                                  <a:pt x="179095" y="1296681"/>
                                </a:cubicBezTo>
                                <a:cubicBezTo>
                                  <a:pt x="173899" y="1296681"/>
                                  <a:pt x="165240" y="1297546"/>
                                  <a:pt x="179095" y="1296681"/>
                                </a:cubicBezTo>
                                <a:close/>
                                <a:moveTo>
                                  <a:pt x="225854" y="1413578"/>
                                </a:moveTo>
                                <a:cubicBezTo>
                                  <a:pt x="204206" y="1417042"/>
                                  <a:pt x="182559" y="1413578"/>
                                  <a:pt x="160911" y="1415310"/>
                                </a:cubicBezTo>
                                <a:cubicBezTo>
                                  <a:pt x="133202" y="1417908"/>
                                  <a:pt x="105493" y="1422237"/>
                                  <a:pt x="78649" y="1423969"/>
                                </a:cubicBezTo>
                                <a:cubicBezTo>
                                  <a:pt x="67393" y="1424835"/>
                                  <a:pt x="56136" y="1423969"/>
                                  <a:pt x="44879" y="1424835"/>
                                </a:cubicBezTo>
                                <a:cubicBezTo>
                                  <a:pt x="28427" y="1426567"/>
                                  <a:pt x="20634" y="1442153"/>
                                  <a:pt x="42281" y="1441287"/>
                                </a:cubicBezTo>
                                <a:cubicBezTo>
                                  <a:pt x="94236" y="1440421"/>
                                  <a:pt x="144459" y="1429165"/>
                                  <a:pt x="196413" y="1429165"/>
                                </a:cubicBezTo>
                                <a:cubicBezTo>
                                  <a:pt x="205938" y="1429165"/>
                                  <a:pt x="246636" y="1432628"/>
                                  <a:pt x="250966" y="1421372"/>
                                </a:cubicBezTo>
                                <a:cubicBezTo>
                                  <a:pt x="255295" y="1410115"/>
                                  <a:pt x="231915" y="1412712"/>
                                  <a:pt x="225854" y="1413578"/>
                                </a:cubicBezTo>
                                <a:cubicBezTo>
                                  <a:pt x="226720" y="1413578"/>
                                  <a:pt x="226720" y="1413578"/>
                                  <a:pt x="225854" y="1413578"/>
                                </a:cubicBezTo>
                                <a:close/>
                                <a:moveTo>
                                  <a:pt x="2890257" y="467140"/>
                                </a:moveTo>
                                <a:cubicBezTo>
                                  <a:pt x="2863414" y="467140"/>
                                  <a:pt x="2833107" y="471469"/>
                                  <a:pt x="2807130" y="467140"/>
                                </a:cubicBezTo>
                                <a:cubicBezTo>
                                  <a:pt x="2788945" y="463676"/>
                                  <a:pt x="2782018" y="485324"/>
                                  <a:pt x="2801934" y="486190"/>
                                </a:cubicBezTo>
                                <a:cubicBezTo>
                                  <a:pt x="2820118" y="487055"/>
                                  <a:pt x="2837436" y="480128"/>
                                  <a:pt x="2855620" y="480128"/>
                                </a:cubicBezTo>
                                <a:cubicBezTo>
                                  <a:pt x="2883329" y="479262"/>
                                  <a:pt x="2912770" y="479262"/>
                                  <a:pt x="2940479" y="482726"/>
                                </a:cubicBezTo>
                                <a:cubicBezTo>
                                  <a:pt x="2949138" y="483592"/>
                                  <a:pt x="2973384" y="492251"/>
                                  <a:pt x="2989836" y="493983"/>
                                </a:cubicBezTo>
                                <a:lnTo>
                                  <a:pt x="2989836" y="478396"/>
                                </a:lnTo>
                                <a:cubicBezTo>
                                  <a:pt x="2977713" y="475799"/>
                                  <a:pt x="2963859" y="474933"/>
                                  <a:pt x="2961261" y="474933"/>
                                </a:cubicBezTo>
                                <a:cubicBezTo>
                                  <a:pt x="2937016" y="471469"/>
                                  <a:pt x="2914502" y="467140"/>
                                  <a:pt x="2890257" y="467140"/>
                                </a:cubicBezTo>
                                <a:close/>
                                <a:moveTo>
                                  <a:pt x="1251091" y="1270703"/>
                                </a:moveTo>
                                <a:lnTo>
                                  <a:pt x="1251091" y="1270703"/>
                                </a:lnTo>
                                <a:cubicBezTo>
                                  <a:pt x="1269275" y="1250787"/>
                                  <a:pt x="1205197" y="1255983"/>
                                  <a:pt x="1195672" y="1256849"/>
                                </a:cubicBezTo>
                                <a:cubicBezTo>
                                  <a:pt x="1138522" y="1258581"/>
                                  <a:pt x="1075311" y="1258581"/>
                                  <a:pt x="1019027" y="1248190"/>
                                </a:cubicBezTo>
                                <a:cubicBezTo>
                                  <a:pt x="1012966" y="1247324"/>
                                  <a:pt x="1000843" y="1245592"/>
                                  <a:pt x="998245" y="1253385"/>
                                </a:cubicBezTo>
                                <a:cubicBezTo>
                                  <a:pt x="994781" y="1267240"/>
                                  <a:pt x="1013831" y="1262044"/>
                                  <a:pt x="1019893" y="1262044"/>
                                </a:cubicBezTo>
                                <a:cubicBezTo>
                                  <a:pt x="1051066" y="1260312"/>
                                  <a:pt x="1083104" y="1264642"/>
                                  <a:pt x="1114277" y="1266374"/>
                                </a:cubicBezTo>
                                <a:cubicBezTo>
                                  <a:pt x="1143718" y="1268105"/>
                                  <a:pt x="1172293" y="1268971"/>
                                  <a:pt x="1201734" y="1270703"/>
                                </a:cubicBezTo>
                                <a:cubicBezTo>
                                  <a:pt x="1214722" y="1272435"/>
                                  <a:pt x="1240700" y="1281960"/>
                                  <a:pt x="1251091" y="1270703"/>
                                </a:cubicBezTo>
                                <a:cubicBezTo>
                                  <a:pt x="1249359" y="1273301"/>
                                  <a:pt x="1248493" y="1274167"/>
                                  <a:pt x="1251091" y="1270703"/>
                                </a:cubicBezTo>
                                <a:close/>
                                <a:moveTo>
                                  <a:pt x="957547" y="1466399"/>
                                </a:moveTo>
                                <a:cubicBezTo>
                                  <a:pt x="935900" y="1471594"/>
                                  <a:pt x="963609" y="1465533"/>
                                  <a:pt x="957547" y="1466399"/>
                                </a:cubicBezTo>
                                <a:lnTo>
                                  <a:pt x="957547" y="1466399"/>
                                </a:lnTo>
                                <a:close/>
                                <a:moveTo>
                                  <a:pt x="2473755" y="161474"/>
                                </a:moveTo>
                                <a:cubicBezTo>
                                  <a:pt x="2434789" y="164071"/>
                                  <a:pt x="2398420" y="169267"/>
                                  <a:pt x="2358588" y="166669"/>
                                </a:cubicBezTo>
                                <a:cubicBezTo>
                                  <a:pt x="2351661" y="166669"/>
                                  <a:pt x="2316159" y="158876"/>
                                  <a:pt x="2312695" y="167535"/>
                                </a:cubicBezTo>
                                <a:cubicBezTo>
                                  <a:pt x="2307500" y="179658"/>
                                  <a:pt x="2343002" y="177926"/>
                                  <a:pt x="2347332" y="177926"/>
                                </a:cubicBezTo>
                                <a:cubicBezTo>
                                  <a:pt x="2390627" y="177060"/>
                                  <a:pt x="2434789" y="183121"/>
                                  <a:pt x="2478084" y="177060"/>
                                </a:cubicBezTo>
                                <a:cubicBezTo>
                                  <a:pt x="2472888" y="177926"/>
                                  <a:pt x="2447777" y="181390"/>
                                  <a:pt x="2478084" y="177060"/>
                                </a:cubicBezTo>
                                <a:cubicBezTo>
                                  <a:pt x="2478950" y="177060"/>
                                  <a:pt x="2478950" y="177060"/>
                                  <a:pt x="2478084" y="177060"/>
                                </a:cubicBezTo>
                                <a:cubicBezTo>
                                  <a:pt x="2506659" y="173596"/>
                                  <a:pt x="2503195" y="159742"/>
                                  <a:pt x="2473755" y="161474"/>
                                </a:cubicBezTo>
                                <a:close/>
                                <a:moveTo>
                                  <a:pt x="23231" y="1324390"/>
                                </a:moveTo>
                                <a:cubicBezTo>
                                  <a:pt x="37952" y="1331317"/>
                                  <a:pt x="57002" y="1322658"/>
                                  <a:pt x="72588" y="1321792"/>
                                </a:cubicBezTo>
                                <a:cubicBezTo>
                                  <a:pt x="116750" y="1318328"/>
                                  <a:pt x="160911" y="1307937"/>
                                  <a:pt x="205072" y="1312267"/>
                                </a:cubicBezTo>
                                <a:cubicBezTo>
                                  <a:pt x="209402" y="1312267"/>
                                  <a:pt x="260490" y="1318328"/>
                                  <a:pt x="248368" y="1303608"/>
                                </a:cubicBezTo>
                                <a:cubicBezTo>
                                  <a:pt x="237111" y="1288887"/>
                                  <a:pt x="196413" y="1296681"/>
                                  <a:pt x="179961" y="1297546"/>
                                </a:cubicBezTo>
                                <a:cubicBezTo>
                                  <a:pt x="185156" y="1297546"/>
                                  <a:pt x="188620" y="1297546"/>
                                  <a:pt x="179095" y="1297546"/>
                                </a:cubicBezTo>
                                <a:cubicBezTo>
                                  <a:pt x="132336" y="1300144"/>
                                  <a:pt x="85577" y="1309669"/>
                                  <a:pt x="38818" y="1312267"/>
                                </a:cubicBezTo>
                                <a:cubicBezTo>
                                  <a:pt x="32756" y="1312267"/>
                                  <a:pt x="4181" y="1314865"/>
                                  <a:pt x="23231" y="1324390"/>
                                </a:cubicBezTo>
                                <a:close/>
                                <a:moveTo>
                                  <a:pt x="186888" y="258455"/>
                                </a:moveTo>
                                <a:cubicBezTo>
                                  <a:pt x="154850" y="255858"/>
                                  <a:pt x="123677" y="253260"/>
                                  <a:pt x="91638" y="252394"/>
                                </a:cubicBezTo>
                                <a:cubicBezTo>
                                  <a:pt x="77784" y="252394"/>
                                  <a:pt x="26695" y="241137"/>
                                  <a:pt x="24963" y="254992"/>
                                </a:cubicBezTo>
                                <a:cubicBezTo>
                                  <a:pt x="21500" y="266249"/>
                                  <a:pt x="84711" y="268846"/>
                                  <a:pt x="90772" y="269712"/>
                                </a:cubicBezTo>
                                <a:cubicBezTo>
                                  <a:pt x="121945" y="272310"/>
                                  <a:pt x="153118" y="275774"/>
                                  <a:pt x="184290" y="277505"/>
                                </a:cubicBezTo>
                                <a:cubicBezTo>
                                  <a:pt x="204206" y="278371"/>
                                  <a:pt x="229318" y="283567"/>
                                  <a:pt x="249234" y="279237"/>
                                </a:cubicBezTo>
                                <a:cubicBezTo>
                                  <a:pt x="268284" y="274908"/>
                                  <a:pt x="257893" y="260187"/>
                                  <a:pt x="244038" y="259321"/>
                                </a:cubicBezTo>
                                <a:cubicBezTo>
                                  <a:pt x="224122" y="256724"/>
                                  <a:pt x="205072" y="259321"/>
                                  <a:pt x="186888" y="258455"/>
                                </a:cubicBezTo>
                                <a:close/>
                                <a:moveTo>
                                  <a:pt x="35354" y="328594"/>
                                </a:moveTo>
                                <a:cubicBezTo>
                                  <a:pt x="54404" y="329460"/>
                                  <a:pt x="74320" y="328594"/>
                                  <a:pt x="93370" y="329460"/>
                                </a:cubicBezTo>
                                <a:cubicBezTo>
                                  <a:pt x="136665" y="329460"/>
                                  <a:pt x="179961" y="334655"/>
                                  <a:pt x="223256" y="332924"/>
                                </a:cubicBezTo>
                                <a:cubicBezTo>
                                  <a:pt x="237977" y="332058"/>
                                  <a:pt x="244038" y="328594"/>
                                  <a:pt x="246636" y="314740"/>
                                </a:cubicBezTo>
                                <a:cubicBezTo>
                                  <a:pt x="248368" y="306946"/>
                                  <a:pt x="266552" y="311276"/>
                                  <a:pt x="264820" y="300019"/>
                                </a:cubicBezTo>
                                <a:cubicBezTo>
                                  <a:pt x="262222" y="286165"/>
                                  <a:pt x="223256" y="285299"/>
                                  <a:pt x="212865" y="284433"/>
                                </a:cubicBezTo>
                                <a:cubicBezTo>
                                  <a:pt x="187754" y="282701"/>
                                  <a:pt x="163509" y="281835"/>
                                  <a:pt x="138397" y="280969"/>
                                </a:cubicBezTo>
                                <a:cubicBezTo>
                                  <a:pt x="122811" y="280969"/>
                                  <a:pt x="52672" y="274908"/>
                                  <a:pt x="50075" y="280103"/>
                                </a:cubicBezTo>
                                <a:cubicBezTo>
                                  <a:pt x="43147" y="290494"/>
                                  <a:pt x="48343" y="290494"/>
                                  <a:pt x="134934" y="298287"/>
                                </a:cubicBezTo>
                                <a:cubicBezTo>
                                  <a:pt x="157447" y="300019"/>
                                  <a:pt x="179095" y="304349"/>
                                  <a:pt x="200743" y="305215"/>
                                </a:cubicBezTo>
                                <a:cubicBezTo>
                                  <a:pt x="207670" y="305215"/>
                                  <a:pt x="235379" y="312142"/>
                                  <a:pt x="242306" y="309544"/>
                                </a:cubicBezTo>
                                <a:cubicBezTo>
                                  <a:pt x="212000" y="319935"/>
                                  <a:pt x="170436" y="310410"/>
                                  <a:pt x="138397" y="309544"/>
                                </a:cubicBezTo>
                                <a:cubicBezTo>
                                  <a:pt x="118481" y="308678"/>
                                  <a:pt x="99431" y="308678"/>
                                  <a:pt x="79515" y="309544"/>
                                </a:cubicBezTo>
                                <a:cubicBezTo>
                                  <a:pt x="63929" y="310410"/>
                                  <a:pt x="33622" y="303483"/>
                                  <a:pt x="20634" y="310410"/>
                                </a:cubicBezTo>
                                <a:cubicBezTo>
                                  <a:pt x="3315" y="319935"/>
                                  <a:pt x="25829" y="327728"/>
                                  <a:pt x="35354" y="328594"/>
                                </a:cubicBezTo>
                                <a:close/>
                                <a:moveTo>
                                  <a:pt x="247502" y="1219615"/>
                                </a:moveTo>
                                <a:cubicBezTo>
                                  <a:pt x="224988" y="1212687"/>
                                  <a:pt x="192084" y="1217017"/>
                                  <a:pt x="168704" y="1218749"/>
                                </a:cubicBezTo>
                                <a:cubicBezTo>
                                  <a:pt x="155716" y="1219615"/>
                                  <a:pt x="160045" y="1219615"/>
                                  <a:pt x="166106" y="1218749"/>
                                </a:cubicBezTo>
                                <a:cubicBezTo>
                                  <a:pt x="121079" y="1222212"/>
                                  <a:pt x="76052" y="1227408"/>
                                  <a:pt x="31024" y="1232603"/>
                                </a:cubicBezTo>
                                <a:cubicBezTo>
                                  <a:pt x="15438" y="1234335"/>
                                  <a:pt x="11109" y="1249056"/>
                                  <a:pt x="29293" y="1249056"/>
                                </a:cubicBezTo>
                                <a:cubicBezTo>
                                  <a:pt x="51806" y="1249056"/>
                                  <a:pt x="74320" y="1242128"/>
                                  <a:pt x="97700" y="1240396"/>
                                </a:cubicBezTo>
                                <a:cubicBezTo>
                                  <a:pt x="142727" y="1237799"/>
                                  <a:pt x="185156" y="1227408"/>
                                  <a:pt x="230184" y="1233469"/>
                                </a:cubicBezTo>
                                <a:cubicBezTo>
                                  <a:pt x="242306" y="1236067"/>
                                  <a:pt x="273479" y="1227408"/>
                                  <a:pt x="247502" y="1219615"/>
                                </a:cubicBezTo>
                                <a:close/>
                                <a:moveTo>
                                  <a:pt x="2481547" y="769342"/>
                                </a:moveTo>
                                <a:cubicBezTo>
                                  <a:pt x="2462497" y="768476"/>
                                  <a:pt x="2443448" y="775403"/>
                                  <a:pt x="2423531" y="776269"/>
                                </a:cubicBezTo>
                                <a:cubicBezTo>
                                  <a:pt x="2394957" y="777135"/>
                                  <a:pt x="2367247" y="776269"/>
                                  <a:pt x="2338672" y="776269"/>
                                </a:cubicBezTo>
                                <a:cubicBezTo>
                                  <a:pt x="2318757" y="776269"/>
                                  <a:pt x="2297975" y="769342"/>
                                  <a:pt x="2278925" y="769342"/>
                                </a:cubicBezTo>
                                <a:cubicBezTo>
                                  <a:pt x="2273729" y="769342"/>
                                  <a:pt x="2265936" y="773671"/>
                                  <a:pt x="2268534" y="780599"/>
                                </a:cubicBezTo>
                                <a:cubicBezTo>
                                  <a:pt x="2272864" y="791856"/>
                                  <a:pt x="2289315" y="790124"/>
                                  <a:pt x="2298841" y="789258"/>
                                </a:cubicBezTo>
                                <a:cubicBezTo>
                                  <a:pt x="2352527" y="780599"/>
                                  <a:pt x="2408811" y="792721"/>
                                  <a:pt x="2463364" y="790124"/>
                                </a:cubicBezTo>
                                <a:cubicBezTo>
                                  <a:pt x="2477218" y="788392"/>
                                  <a:pt x="2517050" y="770208"/>
                                  <a:pt x="2481547" y="769342"/>
                                </a:cubicBezTo>
                                <a:close/>
                                <a:moveTo>
                                  <a:pt x="1741195" y="1108778"/>
                                </a:moveTo>
                                <a:cubicBezTo>
                                  <a:pt x="1722145" y="1102717"/>
                                  <a:pt x="1700497" y="1104449"/>
                                  <a:pt x="1681447" y="1107912"/>
                                </a:cubicBezTo>
                                <a:lnTo>
                                  <a:pt x="1683179" y="1107912"/>
                                </a:lnTo>
                                <a:lnTo>
                                  <a:pt x="1681447" y="1107912"/>
                                </a:lnTo>
                                <a:cubicBezTo>
                                  <a:pt x="1637286" y="1115706"/>
                                  <a:pt x="1592259" y="1108778"/>
                                  <a:pt x="1548097" y="1119169"/>
                                </a:cubicBezTo>
                                <a:cubicBezTo>
                                  <a:pt x="1529047" y="1123499"/>
                                  <a:pt x="1540304" y="1138219"/>
                                  <a:pt x="1555025" y="1135622"/>
                                </a:cubicBezTo>
                                <a:cubicBezTo>
                                  <a:pt x="1569745" y="1133024"/>
                                  <a:pt x="1586197" y="1125230"/>
                                  <a:pt x="1600918" y="1125230"/>
                                </a:cubicBezTo>
                                <a:cubicBezTo>
                                  <a:pt x="1639884" y="1123499"/>
                                  <a:pt x="1682313" y="1120035"/>
                                  <a:pt x="1722145" y="1122633"/>
                                </a:cubicBezTo>
                                <a:cubicBezTo>
                                  <a:pt x="1729072" y="1123499"/>
                                  <a:pt x="1738597" y="1126962"/>
                                  <a:pt x="1746391" y="1123499"/>
                                </a:cubicBezTo>
                                <a:cubicBezTo>
                                  <a:pt x="1754184" y="1118303"/>
                                  <a:pt x="1747257" y="1110510"/>
                                  <a:pt x="1741195" y="1108778"/>
                                </a:cubicBezTo>
                                <a:close/>
                                <a:moveTo>
                                  <a:pt x="2855620" y="72285"/>
                                </a:moveTo>
                                <a:cubicBezTo>
                                  <a:pt x="2855620" y="72285"/>
                                  <a:pt x="2855620" y="72285"/>
                                  <a:pt x="2855620" y="72285"/>
                                </a:cubicBezTo>
                                <a:cubicBezTo>
                                  <a:pt x="2861682" y="71419"/>
                                  <a:pt x="2870341" y="71419"/>
                                  <a:pt x="2855620" y="72285"/>
                                </a:cubicBezTo>
                                <a:close/>
                                <a:moveTo>
                                  <a:pt x="1692704" y="1146012"/>
                                </a:moveTo>
                                <a:cubicBezTo>
                                  <a:pt x="1692704" y="1146012"/>
                                  <a:pt x="1692704" y="1146012"/>
                                  <a:pt x="1692704" y="1146012"/>
                                </a:cubicBezTo>
                                <a:cubicBezTo>
                                  <a:pt x="1694436" y="1145146"/>
                                  <a:pt x="1693570" y="1146012"/>
                                  <a:pt x="1692704" y="1146012"/>
                                </a:cubicBezTo>
                                <a:close/>
                                <a:moveTo>
                                  <a:pt x="1706559" y="1029980"/>
                                </a:moveTo>
                                <a:cubicBezTo>
                                  <a:pt x="1706559" y="1029980"/>
                                  <a:pt x="1706559" y="1029980"/>
                                  <a:pt x="1706559" y="1029980"/>
                                </a:cubicBezTo>
                                <a:cubicBezTo>
                                  <a:pt x="1669325" y="1038640"/>
                                  <a:pt x="1628627" y="1039506"/>
                                  <a:pt x="1590527" y="1037774"/>
                                </a:cubicBezTo>
                                <a:cubicBezTo>
                                  <a:pt x="1581002" y="1036908"/>
                                  <a:pt x="1554159" y="1032578"/>
                                  <a:pt x="1548963" y="1042969"/>
                                </a:cubicBezTo>
                                <a:cubicBezTo>
                                  <a:pt x="1537706" y="1063751"/>
                                  <a:pt x="1574075" y="1052494"/>
                                  <a:pt x="1581868" y="1051628"/>
                                </a:cubicBezTo>
                                <a:cubicBezTo>
                                  <a:pt x="1620834" y="1046433"/>
                                  <a:pt x="1666727" y="1041237"/>
                                  <a:pt x="1706559" y="1046433"/>
                                </a:cubicBezTo>
                                <a:cubicBezTo>
                                  <a:pt x="1738597" y="1051628"/>
                                  <a:pt x="1741195" y="1022187"/>
                                  <a:pt x="1706559" y="1029980"/>
                                </a:cubicBezTo>
                                <a:cubicBezTo>
                                  <a:pt x="1708291" y="1029980"/>
                                  <a:pt x="1709157" y="1029115"/>
                                  <a:pt x="1706559" y="1029980"/>
                                </a:cubicBezTo>
                                <a:close/>
                                <a:moveTo>
                                  <a:pt x="1702229" y="1030846"/>
                                </a:moveTo>
                                <a:cubicBezTo>
                                  <a:pt x="1689240" y="1034310"/>
                                  <a:pt x="1695302" y="1032578"/>
                                  <a:pt x="1702229" y="1030846"/>
                                </a:cubicBezTo>
                                <a:lnTo>
                                  <a:pt x="1702229" y="1030846"/>
                                </a:lnTo>
                                <a:close/>
                                <a:moveTo>
                                  <a:pt x="1692704" y="1146012"/>
                                </a:moveTo>
                                <a:cubicBezTo>
                                  <a:pt x="1684045" y="1151208"/>
                                  <a:pt x="1658068" y="1147744"/>
                                  <a:pt x="1648543" y="1148610"/>
                                </a:cubicBezTo>
                                <a:cubicBezTo>
                                  <a:pt x="1626895" y="1149476"/>
                                  <a:pt x="1604382" y="1150342"/>
                                  <a:pt x="1582734" y="1152940"/>
                                </a:cubicBezTo>
                                <a:cubicBezTo>
                                  <a:pt x="1573209" y="1153806"/>
                                  <a:pt x="1539438" y="1170258"/>
                                  <a:pt x="1567148" y="1171990"/>
                                </a:cubicBezTo>
                                <a:cubicBezTo>
                                  <a:pt x="1588795" y="1173721"/>
                                  <a:pt x="1613907" y="1164196"/>
                                  <a:pt x="1636420" y="1162465"/>
                                </a:cubicBezTo>
                                <a:cubicBezTo>
                                  <a:pt x="1657202" y="1160733"/>
                                  <a:pt x="1678850" y="1158135"/>
                                  <a:pt x="1699632" y="1159001"/>
                                </a:cubicBezTo>
                                <a:cubicBezTo>
                                  <a:pt x="1712620" y="1159867"/>
                                  <a:pt x="1742927" y="1167660"/>
                                  <a:pt x="1755050" y="1160733"/>
                                </a:cubicBezTo>
                                <a:cubicBezTo>
                                  <a:pt x="1770636" y="1150342"/>
                                  <a:pt x="1703095" y="1139085"/>
                                  <a:pt x="1692704" y="1146012"/>
                                </a:cubicBezTo>
                                <a:cubicBezTo>
                                  <a:pt x="1690972" y="1147744"/>
                                  <a:pt x="1691838" y="1146878"/>
                                  <a:pt x="1692704" y="1146012"/>
                                </a:cubicBezTo>
                                <a:close/>
                                <a:moveTo>
                                  <a:pt x="1715218" y="1067215"/>
                                </a:moveTo>
                                <a:cubicBezTo>
                                  <a:pt x="1715218" y="1067215"/>
                                  <a:pt x="1716084" y="1067215"/>
                                  <a:pt x="1715218" y="1067215"/>
                                </a:cubicBezTo>
                                <a:cubicBezTo>
                                  <a:pt x="1716084" y="1067215"/>
                                  <a:pt x="1716084" y="1067215"/>
                                  <a:pt x="1715218" y="1067215"/>
                                </a:cubicBezTo>
                                <a:lnTo>
                                  <a:pt x="1715218" y="1067215"/>
                                </a:lnTo>
                                <a:close/>
                                <a:moveTo>
                                  <a:pt x="1554159" y="473201"/>
                                </a:moveTo>
                                <a:cubicBezTo>
                                  <a:pt x="1573209" y="470603"/>
                                  <a:pt x="1590527" y="467140"/>
                                  <a:pt x="1610443" y="468005"/>
                                </a:cubicBezTo>
                                <a:cubicBezTo>
                                  <a:pt x="1661532" y="470603"/>
                                  <a:pt x="1711754" y="473201"/>
                                  <a:pt x="1762843" y="464542"/>
                                </a:cubicBezTo>
                                <a:cubicBezTo>
                                  <a:pt x="1780161" y="461944"/>
                                  <a:pt x="1769770" y="448090"/>
                                  <a:pt x="1755916" y="448956"/>
                                </a:cubicBezTo>
                                <a:cubicBezTo>
                                  <a:pt x="1729072" y="449821"/>
                                  <a:pt x="1702229" y="450687"/>
                                  <a:pt x="1675386" y="450687"/>
                                </a:cubicBezTo>
                                <a:cubicBezTo>
                                  <a:pt x="1652872" y="450687"/>
                                  <a:pt x="1630359" y="448956"/>
                                  <a:pt x="1607845" y="448956"/>
                                </a:cubicBezTo>
                                <a:cubicBezTo>
                                  <a:pt x="1593125" y="448956"/>
                                  <a:pt x="1548963" y="442894"/>
                                  <a:pt x="1537706" y="453285"/>
                                </a:cubicBezTo>
                                <a:cubicBezTo>
                                  <a:pt x="1521254" y="467140"/>
                                  <a:pt x="1542036" y="474933"/>
                                  <a:pt x="1554159" y="473201"/>
                                </a:cubicBezTo>
                                <a:close/>
                                <a:moveTo>
                                  <a:pt x="1761977" y="1003137"/>
                                </a:moveTo>
                                <a:cubicBezTo>
                                  <a:pt x="1761111" y="992746"/>
                                  <a:pt x="1711754" y="999674"/>
                                  <a:pt x="1703961" y="998808"/>
                                </a:cubicBezTo>
                                <a:cubicBezTo>
                                  <a:pt x="1677118" y="995344"/>
                                  <a:pt x="1650275" y="995344"/>
                                  <a:pt x="1623432" y="994478"/>
                                </a:cubicBezTo>
                                <a:cubicBezTo>
                                  <a:pt x="1600918" y="993612"/>
                                  <a:pt x="1576672" y="989283"/>
                                  <a:pt x="1555025" y="995344"/>
                                </a:cubicBezTo>
                                <a:cubicBezTo>
                                  <a:pt x="1547231" y="997076"/>
                                  <a:pt x="1527316" y="1008333"/>
                                  <a:pt x="1547231" y="1010930"/>
                                </a:cubicBezTo>
                                <a:cubicBezTo>
                                  <a:pt x="1567148" y="1013528"/>
                                  <a:pt x="1590527" y="1005735"/>
                                  <a:pt x="1611309" y="1005735"/>
                                </a:cubicBezTo>
                                <a:cubicBezTo>
                                  <a:pt x="1654604" y="1006601"/>
                                  <a:pt x="1697034" y="1010930"/>
                                  <a:pt x="1739463" y="1015260"/>
                                </a:cubicBezTo>
                                <a:cubicBezTo>
                                  <a:pt x="1748988" y="1016992"/>
                                  <a:pt x="1762843" y="1016126"/>
                                  <a:pt x="1761977" y="1003137"/>
                                </a:cubicBezTo>
                                <a:close/>
                                <a:moveTo>
                                  <a:pt x="1536841" y="453285"/>
                                </a:moveTo>
                                <a:cubicBezTo>
                                  <a:pt x="1543768" y="447224"/>
                                  <a:pt x="1530779" y="458481"/>
                                  <a:pt x="1536841" y="453285"/>
                                </a:cubicBezTo>
                                <a:lnTo>
                                  <a:pt x="1536841" y="453285"/>
                                </a:lnTo>
                                <a:close/>
                                <a:moveTo>
                                  <a:pt x="1583600" y="1078471"/>
                                </a:moveTo>
                                <a:cubicBezTo>
                                  <a:pt x="1579270" y="1078471"/>
                                  <a:pt x="1553293" y="1075008"/>
                                  <a:pt x="1554159" y="1084533"/>
                                </a:cubicBezTo>
                                <a:cubicBezTo>
                                  <a:pt x="1555891" y="1101851"/>
                                  <a:pt x="1574075" y="1098387"/>
                                  <a:pt x="1585331" y="1094924"/>
                                </a:cubicBezTo>
                                <a:cubicBezTo>
                                  <a:pt x="1621700" y="1082801"/>
                                  <a:pt x="1664129" y="1086265"/>
                                  <a:pt x="1702229" y="1083667"/>
                                </a:cubicBezTo>
                                <a:cubicBezTo>
                                  <a:pt x="1712620" y="1082801"/>
                                  <a:pt x="1736000" y="1087131"/>
                                  <a:pt x="1745525" y="1081935"/>
                                </a:cubicBezTo>
                                <a:cubicBezTo>
                                  <a:pt x="1754184" y="1076740"/>
                                  <a:pt x="1746391" y="1068946"/>
                                  <a:pt x="1741195" y="1066349"/>
                                </a:cubicBezTo>
                                <a:cubicBezTo>
                                  <a:pt x="1733402" y="1062019"/>
                                  <a:pt x="1723877" y="1065483"/>
                                  <a:pt x="1716084" y="1067215"/>
                                </a:cubicBezTo>
                                <a:cubicBezTo>
                                  <a:pt x="1717816" y="1067215"/>
                                  <a:pt x="1717816" y="1067215"/>
                                  <a:pt x="1716084" y="1067215"/>
                                </a:cubicBezTo>
                                <a:cubicBezTo>
                                  <a:pt x="1706559" y="1068946"/>
                                  <a:pt x="1712620" y="1068081"/>
                                  <a:pt x="1716084" y="1067215"/>
                                </a:cubicBezTo>
                                <a:cubicBezTo>
                                  <a:pt x="1673654" y="1076740"/>
                                  <a:pt x="1626895" y="1077605"/>
                                  <a:pt x="1583600" y="1078471"/>
                                </a:cubicBezTo>
                                <a:close/>
                                <a:moveTo>
                                  <a:pt x="2817520" y="94799"/>
                                </a:moveTo>
                                <a:cubicBezTo>
                                  <a:pt x="2814057" y="94799"/>
                                  <a:pt x="2773359" y="99994"/>
                                  <a:pt x="2792409" y="108653"/>
                                </a:cubicBezTo>
                                <a:cubicBezTo>
                                  <a:pt x="2802800" y="113849"/>
                                  <a:pt x="2817520" y="110385"/>
                                  <a:pt x="2828777" y="110385"/>
                                </a:cubicBezTo>
                                <a:cubicBezTo>
                                  <a:pt x="2827911" y="110385"/>
                                  <a:pt x="2827911" y="110385"/>
                                  <a:pt x="2828777" y="110385"/>
                                </a:cubicBezTo>
                                <a:cubicBezTo>
                                  <a:pt x="2882463" y="108653"/>
                                  <a:pt x="2936150" y="98262"/>
                                  <a:pt x="2989836" y="96530"/>
                                </a:cubicBezTo>
                                <a:lnTo>
                                  <a:pt x="2989836" y="80944"/>
                                </a:lnTo>
                                <a:cubicBezTo>
                                  <a:pt x="2988104" y="80944"/>
                                  <a:pt x="2987239" y="80944"/>
                                  <a:pt x="2985507" y="80944"/>
                                </a:cubicBezTo>
                                <a:cubicBezTo>
                                  <a:pt x="2930088" y="85274"/>
                                  <a:pt x="2872938" y="95665"/>
                                  <a:pt x="2817520" y="94799"/>
                                </a:cubicBezTo>
                                <a:close/>
                                <a:moveTo>
                                  <a:pt x="2233898" y="1011796"/>
                                </a:moveTo>
                                <a:cubicBezTo>
                                  <a:pt x="2210518" y="1009199"/>
                                  <a:pt x="2186273" y="1009199"/>
                                  <a:pt x="2162893" y="1008333"/>
                                </a:cubicBezTo>
                                <a:cubicBezTo>
                                  <a:pt x="2116134" y="1006601"/>
                                  <a:pt x="2068509" y="1000540"/>
                                  <a:pt x="2021750" y="1007467"/>
                                </a:cubicBezTo>
                                <a:cubicBezTo>
                                  <a:pt x="2007029" y="1009199"/>
                                  <a:pt x="2004432" y="1022187"/>
                                  <a:pt x="2021750" y="1023053"/>
                                </a:cubicBezTo>
                                <a:cubicBezTo>
                                  <a:pt x="2045129" y="1023053"/>
                                  <a:pt x="2068509" y="1018724"/>
                                  <a:pt x="2092754" y="1018724"/>
                                </a:cubicBezTo>
                                <a:cubicBezTo>
                                  <a:pt x="2138648" y="1018724"/>
                                  <a:pt x="2181943" y="1017858"/>
                                  <a:pt x="2226970" y="1023919"/>
                                </a:cubicBezTo>
                                <a:cubicBezTo>
                                  <a:pt x="2243422" y="1027383"/>
                                  <a:pt x="2259875" y="1014394"/>
                                  <a:pt x="2233898" y="1011796"/>
                                </a:cubicBezTo>
                                <a:close/>
                                <a:moveTo>
                                  <a:pt x="2456436" y="1295815"/>
                                </a:moveTo>
                                <a:lnTo>
                                  <a:pt x="2456436" y="1295815"/>
                                </a:lnTo>
                                <a:cubicBezTo>
                                  <a:pt x="2472888" y="1281094"/>
                                  <a:pt x="2417470" y="1281960"/>
                                  <a:pt x="2411409" y="1282826"/>
                                </a:cubicBezTo>
                                <a:cubicBezTo>
                                  <a:pt x="2365516" y="1283692"/>
                                  <a:pt x="2319622" y="1277631"/>
                                  <a:pt x="2273729" y="1273301"/>
                                </a:cubicBezTo>
                                <a:cubicBezTo>
                                  <a:pt x="2262473" y="1272435"/>
                                  <a:pt x="2232166" y="1284558"/>
                                  <a:pt x="2256411" y="1288887"/>
                                </a:cubicBezTo>
                                <a:cubicBezTo>
                                  <a:pt x="2278059" y="1292351"/>
                                  <a:pt x="2302304" y="1289753"/>
                                  <a:pt x="2323952" y="1290619"/>
                                </a:cubicBezTo>
                                <a:cubicBezTo>
                                  <a:pt x="2350795" y="1291485"/>
                                  <a:pt x="2376773" y="1294949"/>
                                  <a:pt x="2403616" y="1297546"/>
                                </a:cubicBezTo>
                                <a:cubicBezTo>
                                  <a:pt x="2417470" y="1297546"/>
                                  <a:pt x="2443448" y="1306206"/>
                                  <a:pt x="2456436" y="1295815"/>
                                </a:cubicBezTo>
                                <a:cubicBezTo>
                                  <a:pt x="2453838" y="1297546"/>
                                  <a:pt x="2452973" y="1298412"/>
                                  <a:pt x="2456436" y="1295815"/>
                                </a:cubicBezTo>
                                <a:close/>
                                <a:moveTo>
                                  <a:pt x="2459034" y="1245592"/>
                                </a:moveTo>
                                <a:cubicBezTo>
                                  <a:pt x="2437386" y="1246458"/>
                                  <a:pt x="2416604" y="1248190"/>
                                  <a:pt x="2394957" y="1249921"/>
                                </a:cubicBezTo>
                                <a:cubicBezTo>
                                  <a:pt x="2351661" y="1252519"/>
                                  <a:pt x="2310098" y="1252519"/>
                                  <a:pt x="2268534" y="1243860"/>
                                </a:cubicBezTo>
                                <a:cubicBezTo>
                                  <a:pt x="2253813" y="1240396"/>
                                  <a:pt x="2245154" y="1253385"/>
                                  <a:pt x="2259875" y="1261178"/>
                                </a:cubicBezTo>
                                <a:cubicBezTo>
                                  <a:pt x="2277193" y="1268971"/>
                                  <a:pt x="2310098" y="1262910"/>
                                  <a:pt x="2328281" y="1262910"/>
                                </a:cubicBezTo>
                                <a:cubicBezTo>
                                  <a:pt x="2353393" y="1263776"/>
                                  <a:pt x="2378505" y="1263776"/>
                                  <a:pt x="2403616" y="1262910"/>
                                </a:cubicBezTo>
                                <a:cubicBezTo>
                                  <a:pt x="2423531" y="1262910"/>
                                  <a:pt x="2445179" y="1266374"/>
                                  <a:pt x="2465095" y="1262910"/>
                                </a:cubicBezTo>
                                <a:cubicBezTo>
                                  <a:pt x="2482414" y="1257715"/>
                                  <a:pt x="2474620" y="1244726"/>
                                  <a:pt x="2459034" y="1245592"/>
                                </a:cubicBezTo>
                                <a:close/>
                                <a:moveTo>
                                  <a:pt x="2016554" y="1042103"/>
                                </a:moveTo>
                                <a:lnTo>
                                  <a:pt x="2016554" y="1042103"/>
                                </a:lnTo>
                                <a:cubicBezTo>
                                  <a:pt x="1994041" y="1062885"/>
                                  <a:pt x="2084095" y="1052494"/>
                                  <a:pt x="2090157" y="1051628"/>
                                </a:cubicBezTo>
                                <a:cubicBezTo>
                                  <a:pt x="2110072" y="1049896"/>
                                  <a:pt x="2132586" y="1049031"/>
                                  <a:pt x="2152502" y="1054226"/>
                                </a:cubicBezTo>
                                <a:cubicBezTo>
                                  <a:pt x="2162893" y="1056824"/>
                                  <a:pt x="2186273" y="1066349"/>
                                  <a:pt x="2192334" y="1050762"/>
                                </a:cubicBezTo>
                                <a:cubicBezTo>
                                  <a:pt x="2198395" y="1032578"/>
                                  <a:pt x="2146440" y="1040371"/>
                                  <a:pt x="2137781" y="1040371"/>
                                </a:cubicBezTo>
                                <a:cubicBezTo>
                                  <a:pt x="2111804" y="1040371"/>
                                  <a:pt x="2086693" y="1040371"/>
                                  <a:pt x="2060716" y="1041237"/>
                                </a:cubicBezTo>
                                <a:cubicBezTo>
                                  <a:pt x="2048593" y="1040371"/>
                                  <a:pt x="2026079" y="1033444"/>
                                  <a:pt x="2016554" y="1042103"/>
                                </a:cubicBezTo>
                                <a:cubicBezTo>
                                  <a:pt x="2018286" y="1040371"/>
                                  <a:pt x="2019152" y="1039506"/>
                                  <a:pt x="2016554" y="1042103"/>
                                </a:cubicBezTo>
                                <a:close/>
                                <a:moveTo>
                                  <a:pt x="2273729" y="1228274"/>
                                </a:moveTo>
                                <a:cubicBezTo>
                                  <a:pt x="2324818" y="1233469"/>
                                  <a:pt x="2381968" y="1230006"/>
                                  <a:pt x="2433922" y="1227408"/>
                                </a:cubicBezTo>
                                <a:cubicBezTo>
                                  <a:pt x="2443448" y="1226542"/>
                                  <a:pt x="2456436" y="1228274"/>
                                  <a:pt x="2465095" y="1223078"/>
                                </a:cubicBezTo>
                                <a:cubicBezTo>
                                  <a:pt x="2480682" y="1212687"/>
                                  <a:pt x="2452107" y="1211821"/>
                                  <a:pt x="2446911" y="1212687"/>
                                </a:cubicBezTo>
                                <a:cubicBezTo>
                                  <a:pt x="2406213" y="1216151"/>
                                  <a:pt x="2367247" y="1219615"/>
                                  <a:pt x="2326550" y="1219615"/>
                                </a:cubicBezTo>
                                <a:cubicBezTo>
                                  <a:pt x="2305768" y="1219615"/>
                                  <a:pt x="2284986" y="1218749"/>
                                  <a:pt x="2265936" y="1210956"/>
                                </a:cubicBezTo>
                                <a:cubicBezTo>
                                  <a:pt x="2259875" y="1208358"/>
                                  <a:pt x="2248618" y="1209224"/>
                                  <a:pt x="2247752" y="1217883"/>
                                </a:cubicBezTo>
                                <a:cubicBezTo>
                                  <a:pt x="2246020" y="1226542"/>
                                  <a:pt x="2267668" y="1227408"/>
                                  <a:pt x="2273729" y="1228274"/>
                                </a:cubicBezTo>
                                <a:close/>
                                <a:moveTo>
                                  <a:pt x="2474620" y="1178917"/>
                                </a:moveTo>
                                <a:cubicBezTo>
                                  <a:pt x="2464229" y="1176319"/>
                                  <a:pt x="2450375" y="1179783"/>
                                  <a:pt x="2439984" y="1180649"/>
                                </a:cubicBezTo>
                                <a:cubicBezTo>
                                  <a:pt x="2416604" y="1182381"/>
                                  <a:pt x="2392359" y="1181515"/>
                                  <a:pt x="2368114" y="1181515"/>
                                </a:cubicBezTo>
                                <a:cubicBezTo>
                                  <a:pt x="2355991" y="1181515"/>
                                  <a:pt x="2246886" y="1165062"/>
                                  <a:pt x="2244289" y="1177185"/>
                                </a:cubicBezTo>
                                <a:cubicBezTo>
                                  <a:pt x="2243422" y="1180649"/>
                                  <a:pt x="2456436" y="1206626"/>
                                  <a:pt x="2478950" y="1194503"/>
                                </a:cubicBezTo>
                                <a:cubicBezTo>
                                  <a:pt x="2488475" y="1189308"/>
                                  <a:pt x="2479816" y="1180649"/>
                                  <a:pt x="2474620" y="1178917"/>
                                </a:cubicBezTo>
                                <a:close/>
                                <a:moveTo>
                                  <a:pt x="2465095" y="1262044"/>
                                </a:moveTo>
                                <a:cubicBezTo>
                                  <a:pt x="2450375" y="1264642"/>
                                  <a:pt x="2473755" y="1259446"/>
                                  <a:pt x="2465095" y="1262044"/>
                                </a:cubicBezTo>
                                <a:lnTo>
                                  <a:pt x="2465095" y="1262044"/>
                                </a:lnTo>
                                <a:close/>
                                <a:moveTo>
                                  <a:pt x="2472888" y="1093192"/>
                                </a:moveTo>
                                <a:lnTo>
                                  <a:pt x="2472888" y="1093192"/>
                                </a:lnTo>
                                <a:cubicBezTo>
                                  <a:pt x="2482414" y="1087997"/>
                                  <a:pt x="2473755" y="1079337"/>
                                  <a:pt x="2467693" y="1077605"/>
                                </a:cubicBezTo>
                                <a:cubicBezTo>
                                  <a:pt x="2457302" y="1075008"/>
                                  <a:pt x="2443448" y="1078471"/>
                                  <a:pt x="2433057" y="1079337"/>
                                </a:cubicBezTo>
                                <a:cubicBezTo>
                                  <a:pt x="2409677" y="1081069"/>
                                  <a:pt x="2385432" y="1080203"/>
                                  <a:pt x="2361186" y="1080203"/>
                                </a:cubicBezTo>
                                <a:cubicBezTo>
                                  <a:pt x="2349063" y="1080203"/>
                                  <a:pt x="2239959" y="1063751"/>
                                  <a:pt x="2238227" y="1075874"/>
                                </a:cubicBezTo>
                                <a:cubicBezTo>
                                  <a:pt x="2237361" y="1078471"/>
                                  <a:pt x="2450375" y="1105315"/>
                                  <a:pt x="2472888" y="1093192"/>
                                </a:cubicBezTo>
                                <a:close/>
                                <a:moveTo>
                                  <a:pt x="2104877" y="1327853"/>
                                </a:moveTo>
                                <a:cubicBezTo>
                                  <a:pt x="2117866" y="1327853"/>
                                  <a:pt x="2129989" y="1324390"/>
                                  <a:pt x="2142977" y="1324390"/>
                                </a:cubicBezTo>
                                <a:cubicBezTo>
                                  <a:pt x="2172418" y="1323524"/>
                                  <a:pt x="2200127" y="1326987"/>
                                  <a:pt x="2229568" y="1328719"/>
                                </a:cubicBezTo>
                                <a:cubicBezTo>
                                  <a:pt x="2238227" y="1329585"/>
                                  <a:pt x="2248618" y="1317462"/>
                                  <a:pt x="2235630" y="1313999"/>
                                </a:cubicBezTo>
                                <a:cubicBezTo>
                                  <a:pt x="2219177" y="1309669"/>
                                  <a:pt x="2201859" y="1312267"/>
                                  <a:pt x="2185406" y="1311401"/>
                                </a:cubicBezTo>
                                <a:cubicBezTo>
                                  <a:pt x="2162027" y="1310535"/>
                                  <a:pt x="2117866" y="1301010"/>
                                  <a:pt x="2096218" y="1311401"/>
                                </a:cubicBezTo>
                                <a:cubicBezTo>
                                  <a:pt x="2096218" y="1311401"/>
                                  <a:pt x="2096218" y="1311401"/>
                                  <a:pt x="2096218" y="1311401"/>
                                </a:cubicBezTo>
                                <a:cubicBezTo>
                                  <a:pt x="2093620" y="1313133"/>
                                  <a:pt x="2094486" y="1312267"/>
                                  <a:pt x="2096218" y="1311401"/>
                                </a:cubicBezTo>
                                <a:cubicBezTo>
                                  <a:pt x="2082363" y="1318328"/>
                                  <a:pt x="2096218" y="1327853"/>
                                  <a:pt x="2104877" y="1327853"/>
                                </a:cubicBezTo>
                                <a:close/>
                                <a:moveTo>
                                  <a:pt x="2096218" y="1311401"/>
                                </a:moveTo>
                                <a:cubicBezTo>
                                  <a:pt x="2097950" y="1310535"/>
                                  <a:pt x="2099682" y="1310535"/>
                                  <a:pt x="2096218" y="1311401"/>
                                </a:cubicBezTo>
                                <a:lnTo>
                                  <a:pt x="2096218" y="1311401"/>
                                </a:lnTo>
                                <a:close/>
                                <a:moveTo>
                                  <a:pt x="2095352" y="1312267"/>
                                </a:moveTo>
                                <a:cubicBezTo>
                                  <a:pt x="2095352" y="1312267"/>
                                  <a:pt x="2095352" y="1312267"/>
                                  <a:pt x="2095352" y="1312267"/>
                                </a:cubicBezTo>
                                <a:cubicBezTo>
                                  <a:pt x="2095352" y="1312267"/>
                                  <a:pt x="2096218" y="1312267"/>
                                  <a:pt x="2096218" y="1311401"/>
                                </a:cubicBezTo>
                                <a:cubicBezTo>
                                  <a:pt x="2096218" y="1311401"/>
                                  <a:pt x="2096218" y="1312267"/>
                                  <a:pt x="2095352" y="1312267"/>
                                </a:cubicBezTo>
                                <a:close/>
                                <a:moveTo>
                                  <a:pt x="2087559" y="395269"/>
                                </a:moveTo>
                                <a:cubicBezTo>
                                  <a:pt x="2086693" y="395269"/>
                                  <a:pt x="2086693" y="396135"/>
                                  <a:pt x="2087559" y="395269"/>
                                </a:cubicBezTo>
                                <a:lnTo>
                                  <a:pt x="2087559" y="395269"/>
                                </a:lnTo>
                                <a:close/>
                                <a:moveTo>
                                  <a:pt x="2284120" y="1059421"/>
                                </a:moveTo>
                                <a:cubicBezTo>
                                  <a:pt x="2318757" y="1048165"/>
                                  <a:pt x="2368979" y="1057690"/>
                                  <a:pt x="2405348" y="1056824"/>
                                </a:cubicBezTo>
                                <a:cubicBezTo>
                                  <a:pt x="2419202" y="1056824"/>
                                  <a:pt x="2462497" y="1062019"/>
                                  <a:pt x="2471156" y="1049031"/>
                                </a:cubicBezTo>
                                <a:cubicBezTo>
                                  <a:pt x="2478950" y="1036908"/>
                                  <a:pt x="2432191" y="1041237"/>
                                  <a:pt x="2427861" y="1041237"/>
                                </a:cubicBezTo>
                                <a:cubicBezTo>
                                  <a:pt x="2381102" y="1040371"/>
                                  <a:pt x="2337807" y="1049896"/>
                                  <a:pt x="2290182" y="1042103"/>
                                </a:cubicBezTo>
                                <a:cubicBezTo>
                                  <a:pt x="2284120" y="1041237"/>
                                  <a:pt x="2252082" y="1035176"/>
                                  <a:pt x="2256411" y="1051628"/>
                                </a:cubicBezTo>
                                <a:cubicBezTo>
                                  <a:pt x="2258143" y="1059421"/>
                                  <a:pt x="2278059" y="1061153"/>
                                  <a:pt x="2284120" y="1059421"/>
                                </a:cubicBezTo>
                                <a:cubicBezTo>
                                  <a:pt x="2282388" y="1059421"/>
                                  <a:pt x="2282388" y="1060287"/>
                                  <a:pt x="2284120" y="1059421"/>
                                </a:cubicBezTo>
                                <a:close/>
                                <a:moveTo>
                                  <a:pt x="2463364" y="991881"/>
                                </a:moveTo>
                                <a:cubicBezTo>
                                  <a:pt x="2463364" y="991881"/>
                                  <a:pt x="2463364" y="991881"/>
                                  <a:pt x="2463364" y="991881"/>
                                </a:cubicBezTo>
                                <a:cubicBezTo>
                                  <a:pt x="2465095" y="991015"/>
                                  <a:pt x="2467693" y="990149"/>
                                  <a:pt x="2463364" y="991881"/>
                                </a:cubicBezTo>
                                <a:close/>
                                <a:moveTo>
                                  <a:pt x="2507525" y="677555"/>
                                </a:moveTo>
                                <a:cubicBezTo>
                                  <a:pt x="2493670" y="673226"/>
                                  <a:pt x="2477218" y="675824"/>
                                  <a:pt x="2463364" y="675824"/>
                                </a:cubicBezTo>
                                <a:cubicBezTo>
                                  <a:pt x="2433922" y="674958"/>
                                  <a:pt x="2403616" y="673226"/>
                                  <a:pt x="2374175" y="671494"/>
                                </a:cubicBezTo>
                                <a:cubicBezTo>
                                  <a:pt x="2364650" y="671494"/>
                                  <a:pt x="2279791" y="657640"/>
                                  <a:pt x="2280656" y="672360"/>
                                </a:cubicBezTo>
                                <a:cubicBezTo>
                                  <a:pt x="2281523" y="685349"/>
                                  <a:pt x="2343868" y="678421"/>
                                  <a:pt x="2352527" y="679287"/>
                                </a:cubicBezTo>
                                <a:cubicBezTo>
                                  <a:pt x="2401018" y="681885"/>
                                  <a:pt x="2456436" y="699203"/>
                                  <a:pt x="2504927" y="687946"/>
                                </a:cubicBezTo>
                                <a:lnTo>
                                  <a:pt x="2504927" y="687946"/>
                                </a:lnTo>
                                <a:cubicBezTo>
                                  <a:pt x="2506659" y="687081"/>
                                  <a:pt x="2506659" y="687946"/>
                                  <a:pt x="2504927" y="687946"/>
                                </a:cubicBezTo>
                                <a:cubicBezTo>
                                  <a:pt x="2514452" y="686215"/>
                                  <a:pt x="2517050" y="680153"/>
                                  <a:pt x="2507525" y="677555"/>
                                </a:cubicBezTo>
                                <a:close/>
                                <a:moveTo>
                                  <a:pt x="2270266" y="975428"/>
                                </a:moveTo>
                                <a:cubicBezTo>
                                  <a:pt x="2271132" y="997942"/>
                                  <a:pt x="2451241" y="997076"/>
                                  <a:pt x="2463364" y="992746"/>
                                </a:cubicBezTo>
                                <a:cubicBezTo>
                                  <a:pt x="2461632" y="993612"/>
                                  <a:pt x="2460766" y="993612"/>
                                  <a:pt x="2463364" y="992746"/>
                                </a:cubicBezTo>
                                <a:cubicBezTo>
                                  <a:pt x="2463364" y="992746"/>
                                  <a:pt x="2463364" y="992746"/>
                                  <a:pt x="2463364" y="992746"/>
                                </a:cubicBezTo>
                                <a:cubicBezTo>
                                  <a:pt x="2487609" y="983221"/>
                                  <a:pt x="2445179" y="975428"/>
                                  <a:pt x="2438252" y="975428"/>
                                </a:cubicBezTo>
                                <a:cubicBezTo>
                                  <a:pt x="2410543" y="976294"/>
                                  <a:pt x="2382834" y="979758"/>
                                  <a:pt x="2355991" y="981490"/>
                                </a:cubicBezTo>
                                <a:cubicBezTo>
                                  <a:pt x="2347332" y="981490"/>
                                  <a:pt x="2270266" y="971099"/>
                                  <a:pt x="2270266" y="975428"/>
                                </a:cubicBezTo>
                                <a:close/>
                                <a:moveTo>
                                  <a:pt x="2492804" y="922608"/>
                                </a:moveTo>
                                <a:lnTo>
                                  <a:pt x="2492804" y="922608"/>
                                </a:lnTo>
                                <a:cubicBezTo>
                                  <a:pt x="2513586" y="903558"/>
                                  <a:pt x="2410543" y="906156"/>
                                  <a:pt x="2401018" y="906156"/>
                                </a:cubicBezTo>
                                <a:cubicBezTo>
                                  <a:pt x="2387164" y="906156"/>
                                  <a:pt x="2254679" y="898362"/>
                                  <a:pt x="2254679" y="907887"/>
                                </a:cubicBezTo>
                                <a:cubicBezTo>
                                  <a:pt x="2255545" y="918278"/>
                                  <a:pt x="2361186" y="915680"/>
                                  <a:pt x="2371577" y="916546"/>
                                </a:cubicBezTo>
                                <a:cubicBezTo>
                                  <a:pt x="2394957" y="917412"/>
                                  <a:pt x="2419202" y="919144"/>
                                  <a:pt x="2442582" y="920876"/>
                                </a:cubicBezTo>
                                <a:cubicBezTo>
                                  <a:pt x="2452107" y="922608"/>
                                  <a:pt x="2484145" y="930401"/>
                                  <a:pt x="2492804" y="922608"/>
                                </a:cubicBezTo>
                                <a:cubicBezTo>
                                  <a:pt x="2491073" y="923474"/>
                                  <a:pt x="2491073" y="924340"/>
                                  <a:pt x="2492804" y="922608"/>
                                </a:cubicBezTo>
                                <a:close/>
                                <a:moveTo>
                                  <a:pt x="2195797" y="881044"/>
                                </a:moveTo>
                                <a:cubicBezTo>
                                  <a:pt x="2209652" y="881910"/>
                                  <a:pt x="2222641" y="895765"/>
                                  <a:pt x="2236495" y="887106"/>
                                </a:cubicBezTo>
                                <a:cubicBezTo>
                                  <a:pt x="2251216" y="878446"/>
                                  <a:pt x="2230434" y="867190"/>
                                  <a:pt x="2220043" y="869787"/>
                                </a:cubicBezTo>
                                <a:cubicBezTo>
                                  <a:pt x="2216579" y="870653"/>
                                  <a:pt x="2217445" y="870653"/>
                                  <a:pt x="2220043" y="869787"/>
                                </a:cubicBezTo>
                                <a:cubicBezTo>
                                  <a:pt x="2188870" y="878446"/>
                                  <a:pt x="2147307" y="870653"/>
                                  <a:pt x="2115268" y="870653"/>
                                </a:cubicBezTo>
                                <a:cubicBezTo>
                                  <a:pt x="2095352" y="870653"/>
                                  <a:pt x="2074570" y="869787"/>
                                  <a:pt x="2054654" y="874117"/>
                                </a:cubicBezTo>
                                <a:cubicBezTo>
                                  <a:pt x="2032141" y="878446"/>
                                  <a:pt x="2064179" y="887971"/>
                                  <a:pt x="2074570" y="886240"/>
                                </a:cubicBezTo>
                                <a:lnTo>
                                  <a:pt x="2074570" y="886240"/>
                                </a:lnTo>
                                <a:cubicBezTo>
                                  <a:pt x="2111804" y="881044"/>
                                  <a:pt x="2157698" y="878446"/>
                                  <a:pt x="2195797" y="881044"/>
                                </a:cubicBezTo>
                                <a:close/>
                                <a:moveTo>
                                  <a:pt x="1769770" y="831687"/>
                                </a:moveTo>
                                <a:cubicBezTo>
                                  <a:pt x="1793150" y="838615"/>
                                  <a:pt x="1825188" y="831687"/>
                                  <a:pt x="1848568" y="830821"/>
                                </a:cubicBezTo>
                                <a:cubicBezTo>
                                  <a:pt x="1893595" y="829090"/>
                                  <a:pt x="1950745" y="822162"/>
                                  <a:pt x="1994907" y="836017"/>
                                </a:cubicBezTo>
                                <a:cubicBezTo>
                                  <a:pt x="2001834" y="837749"/>
                                  <a:pt x="2007895" y="842944"/>
                                  <a:pt x="2014822" y="843810"/>
                                </a:cubicBezTo>
                                <a:cubicBezTo>
                                  <a:pt x="2020884" y="844676"/>
                                  <a:pt x="2035604" y="833419"/>
                                  <a:pt x="2025213" y="829090"/>
                                </a:cubicBezTo>
                                <a:cubicBezTo>
                                  <a:pt x="2004432" y="820430"/>
                                  <a:pt x="1980186" y="822162"/>
                                  <a:pt x="1958538" y="821296"/>
                                </a:cubicBezTo>
                                <a:cubicBezTo>
                                  <a:pt x="1903120" y="818699"/>
                                  <a:pt x="1846836" y="813503"/>
                                  <a:pt x="1791418" y="818699"/>
                                </a:cubicBezTo>
                                <a:cubicBezTo>
                                  <a:pt x="1787954" y="818699"/>
                                  <a:pt x="1750720" y="825626"/>
                                  <a:pt x="1769770" y="831687"/>
                                </a:cubicBezTo>
                                <a:close/>
                                <a:moveTo>
                                  <a:pt x="2500598" y="438565"/>
                                </a:moveTo>
                                <a:cubicBezTo>
                                  <a:pt x="2472023" y="441162"/>
                                  <a:pt x="2444313" y="439430"/>
                                  <a:pt x="2414872" y="437699"/>
                                </a:cubicBezTo>
                                <a:cubicBezTo>
                                  <a:pt x="2392359" y="435967"/>
                                  <a:pt x="2370711" y="431637"/>
                                  <a:pt x="2348198" y="429040"/>
                                </a:cubicBezTo>
                                <a:cubicBezTo>
                                  <a:pt x="2339539" y="428174"/>
                                  <a:pt x="2327416" y="434235"/>
                                  <a:pt x="2339539" y="438565"/>
                                </a:cubicBezTo>
                                <a:cubicBezTo>
                                  <a:pt x="2363784" y="447224"/>
                                  <a:pt x="2393225" y="448090"/>
                                  <a:pt x="2419202" y="449821"/>
                                </a:cubicBezTo>
                                <a:cubicBezTo>
                                  <a:pt x="2433057" y="450687"/>
                                  <a:pt x="2446045" y="451553"/>
                                  <a:pt x="2459900" y="452419"/>
                                </a:cubicBezTo>
                                <a:cubicBezTo>
                                  <a:pt x="2481547" y="453285"/>
                                  <a:pt x="2520513" y="461078"/>
                                  <a:pt x="2541295" y="452419"/>
                                </a:cubicBezTo>
                                <a:cubicBezTo>
                                  <a:pt x="2549088" y="448956"/>
                                  <a:pt x="2549954" y="442894"/>
                                  <a:pt x="2542161" y="439430"/>
                                </a:cubicBezTo>
                                <a:cubicBezTo>
                                  <a:pt x="2530904" y="433369"/>
                                  <a:pt x="2512720" y="437699"/>
                                  <a:pt x="2500598" y="438565"/>
                                </a:cubicBezTo>
                                <a:close/>
                                <a:moveTo>
                                  <a:pt x="2456436" y="1009199"/>
                                </a:moveTo>
                                <a:cubicBezTo>
                                  <a:pt x="2437386" y="1007467"/>
                                  <a:pt x="2416604" y="1010930"/>
                                  <a:pt x="2396688" y="1010930"/>
                                </a:cubicBezTo>
                                <a:cubicBezTo>
                                  <a:pt x="2377638" y="1010930"/>
                                  <a:pt x="2358588" y="1012662"/>
                                  <a:pt x="2339539" y="1010930"/>
                                </a:cubicBezTo>
                                <a:cubicBezTo>
                                  <a:pt x="2323952" y="1010065"/>
                                  <a:pt x="2307500" y="1000540"/>
                                  <a:pt x="2292779" y="1001406"/>
                                </a:cubicBezTo>
                                <a:cubicBezTo>
                                  <a:pt x="2283255" y="1002271"/>
                                  <a:pt x="2265936" y="1010930"/>
                                  <a:pt x="2284120" y="1016992"/>
                                </a:cubicBezTo>
                                <a:cubicBezTo>
                                  <a:pt x="2302304" y="1022187"/>
                                  <a:pt x="2323952" y="1016126"/>
                                  <a:pt x="2343002" y="1020456"/>
                                </a:cubicBezTo>
                                <a:cubicBezTo>
                                  <a:pt x="2364650" y="1024785"/>
                                  <a:pt x="2386297" y="1023053"/>
                                  <a:pt x="2407079" y="1026517"/>
                                </a:cubicBezTo>
                                <a:cubicBezTo>
                                  <a:pt x="2423531" y="1029115"/>
                                  <a:pt x="2445179" y="1035176"/>
                                  <a:pt x="2461632" y="1028249"/>
                                </a:cubicBezTo>
                                <a:lnTo>
                                  <a:pt x="2461632" y="1028249"/>
                                </a:lnTo>
                                <a:cubicBezTo>
                                  <a:pt x="2463364" y="1027383"/>
                                  <a:pt x="2462497" y="1027383"/>
                                  <a:pt x="2461632" y="1028249"/>
                                </a:cubicBezTo>
                                <a:cubicBezTo>
                                  <a:pt x="2473755" y="1022187"/>
                                  <a:pt x="2467693" y="1010065"/>
                                  <a:pt x="2456436" y="1009199"/>
                                </a:cubicBezTo>
                                <a:close/>
                                <a:moveTo>
                                  <a:pt x="2467693" y="956378"/>
                                </a:moveTo>
                                <a:cubicBezTo>
                                  <a:pt x="2476352" y="952049"/>
                                  <a:pt x="2465961" y="943390"/>
                                  <a:pt x="2461632" y="942524"/>
                                </a:cubicBezTo>
                                <a:cubicBezTo>
                                  <a:pt x="2452973" y="940792"/>
                                  <a:pt x="2444313" y="943390"/>
                                  <a:pt x="2435654" y="945121"/>
                                </a:cubicBezTo>
                                <a:cubicBezTo>
                                  <a:pt x="2413141" y="948585"/>
                                  <a:pt x="2390627" y="945121"/>
                                  <a:pt x="2368114" y="946853"/>
                                </a:cubicBezTo>
                                <a:cubicBezTo>
                                  <a:pt x="2360320" y="947719"/>
                                  <a:pt x="2291047" y="936462"/>
                                  <a:pt x="2289315" y="943390"/>
                                </a:cubicBezTo>
                                <a:cubicBezTo>
                                  <a:pt x="2284120" y="961574"/>
                                  <a:pt x="2453838" y="963305"/>
                                  <a:pt x="2467693" y="956378"/>
                                </a:cubicBezTo>
                                <a:close/>
                                <a:moveTo>
                                  <a:pt x="2092754" y="413453"/>
                                </a:moveTo>
                                <a:cubicBezTo>
                                  <a:pt x="2111804" y="415185"/>
                                  <a:pt x="2132586" y="411721"/>
                                  <a:pt x="2152502" y="411721"/>
                                </a:cubicBezTo>
                                <a:cubicBezTo>
                                  <a:pt x="2171552" y="411721"/>
                                  <a:pt x="2190602" y="409990"/>
                                  <a:pt x="2208786" y="411721"/>
                                </a:cubicBezTo>
                                <a:cubicBezTo>
                                  <a:pt x="2224372" y="412587"/>
                                  <a:pt x="2240825" y="422112"/>
                                  <a:pt x="2255545" y="421246"/>
                                </a:cubicBezTo>
                                <a:cubicBezTo>
                                  <a:pt x="2265070" y="420380"/>
                                  <a:pt x="2282388" y="410856"/>
                                  <a:pt x="2264204" y="405660"/>
                                </a:cubicBezTo>
                                <a:cubicBezTo>
                                  <a:pt x="2246020" y="400465"/>
                                  <a:pt x="2224372" y="406526"/>
                                  <a:pt x="2205323" y="402196"/>
                                </a:cubicBezTo>
                                <a:cubicBezTo>
                                  <a:pt x="2183675" y="397867"/>
                                  <a:pt x="2162027" y="399599"/>
                                  <a:pt x="2141245" y="396135"/>
                                </a:cubicBezTo>
                                <a:cubicBezTo>
                                  <a:pt x="2124793" y="393537"/>
                                  <a:pt x="2103145" y="387476"/>
                                  <a:pt x="2086693" y="394403"/>
                                </a:cubicBezTo>
                                <a:cubicBezTo>
                                  <a:pt x="2075436" y="400465"/>
                                  <a:pt x="2081497" y="412587"/>
                                  <a:pt x="2092754" y="413453"/>
                                </a:cubicBezTo>
                                <a:close/>
                                <a:moveTo>
                                  <a:pt x="2481547" y="1193637"/>
                                </a:moveTo>
                                <a:cubicBezTo>
                                  <a:pt x="2481547" y="1193637"/>
                                  <a:pt x="2480682" y="1194503"/>
                                  <a:pt x="2478950" y="1194503"/>
                                </a:cubicBezTo>
                                <a:cubicBezTo>
                                  <a:pt x="2477218" y="1195369"/>
                                  <a:pt x="2476352" y="1195369"/>
                                  <a:pt x="2476352" y="1196235"/>
                                </a:cubicBezTo>
                                <a:cubicBezTo>
                                  <a:pt x="2478084" y="1195369"/>
                                  <a:pt x="2480682" y="1193637"/>
                                  <a:pt x="2481547" y="1193637"/>
                                </a:cubicBezTo>
                                <a:close/>
                                <a:moveTo>
                                  <a:pt x="2265936" y="363231"/>
                                </a:moveTo>
                                <a:cubicBezTo>
                                  <a:pt x="2231300" y="374487"/>
                                  <a:pt x="2181077" y="364962"/>
                                  <a:pt x="2144709" y="365828"/>
                                </a:cubicBezTo>
                                <a:cubicBezTo>
                                  <a:pt x="2130854" y="365828"/>
                                  <a:pt x="2087559" y="360633"/>
                                  <a:pt x="2078900" y="373621"/>
                                </a:cubicBezTo>
                                <a:cubicBezTo>
                                  <a:pt x="2071106" y="385744"/>
                                  <a:pt x="2117866" y="381415"/>
                                  <a:pt x="2122195" y="381415"/>
                                </a:cubicBezTo>
                                <a:cubicBezTo>
                                  <a:pt x="2168954" y="382280"/>
                                  <a:pt x="2212250" y="372755"/>
                                  <a:pt x="2259875" y="380549"/>
                                </a:cubicBezTo>
                                <a:cubicBezTo>
                                  <a:pt x="2265936" y="381415"/>
                                  <a:pt x="2297975" y="387476"/>
                                  <a:pt x="2293645" y="371024"/>
                                </a:cubicBezTo>
                                <a:cubicBezTo>
                                  <a:pt x="2291047" y="363231"/>
                                  <a:pt x="2271997" y="361499"/>
                                  <a:pt x="2265936" y="363231"/>
                                </a:cubicBezTo>
                                <a:cubicBezTo>
                                  <a:pt x="2266802" y="363231"/>
                                  <a:pt x="2267668" y="363231"/>
                                  <a:pt x="2265936" y="363231"/>
                                </a:cubicBezTo>
                                <a:close/>
                                <a:moveTo>
                                  <a:pt x="2057252" y="500044"/>
                                </a:moveTo>
                                <a:cubicBezTo>
                                  <a:pt x="2058118" y="499178"/>
                                  <a:pt x="2058984" y="498312"/>
                                  <a:pt x="2057252" y="500044"/>
                                </a:cubicBezTo>
                                <a:lnTo>
                                  <a:pt x="2057252" y="500044"/>
                                </a:lnTo>
                                <a:cubicBezTo>
                                  <a:pt x="2036470" y="519094"/>
                                  <a:pt x="2139513" y="516496"/>
                                  <a:pt x="2149039" y="516496"/>
                                </a:cubicBezTo>
                                <a:cubicBezTo>
                                  <a:pt x="2162893" y="516496"/>
                                  <a:pt x="2295377" y="524290"/>
                                  <a:pt x="2295377" y="514765"/>
                                </a:cubicBezTo>
                                <a:cubicBezTo>
                                  <a:pt x="2294511" y="504374"/>
                                  <a:pt x="2188870" y="506971"/>
                                  <a:pt x="2178479" y="506106"/>
                                </a:cubicBezTo>
                                <a:cubicBezTo>
                                  <a:pt x="2155100" y="505240"/>
                                  <a:pt x="2130854" y="503508"/>
                                  <a:pt x="2107475" y="501776"/>
                                </a:cubicBezTo>
                                <a:cubicBezTo>
                                  <a:pt x="2097950" y="500044"/>
                                  <a:pt x="2065045" y="492251"/>
                                  <a:pt x="2057252" y="500044"/>
                                </a:cubicBezTo>
                                <a:close/>
                                <a:moveTo>
                                  <a:pt x="2081497" y="466274"/>
                                </a:moveTo>
                                <a:cubicBezTo>
                                  <a:pt x="2072838" y="470603"/>
                                  <a:pt x="2083229" y="479262"/>
                                  <a:pt x="2087559" y="480128"/>
                                </a:cubicBezTo>
                                <a:cubicBezTo>
                                  <a:pt x="2096218" y="481860"/>
                                  <a:pt x="2104877" y="479262"/>
                                  <a:pt x="2113536" y="477530"/>
                                </a:cubicBezTo>
                                <a:cubicBezTo>
                                  <a:pt x="2136050" y="474067"/>
                                  <a:pt x="2158563" y="477530"/>
                                  <a:pt x="2181077" y="475799"/>
                                </a:cubicBezTo>
                                <a:cubicBezTo>
                                  <a:pt x="2188870" y="474933"/>
                                  <a:pt x="2258143" y="486190"/>
                                  <a:pt x="2259875" y="479262"/>
                                </a:cubicBezTo>
                                <a:cubicBezTo>
                                  <a:pt x="2265936" y="461078"/>
                                  <a:pt x="2095352" y="460212"/>
                                  <a:pt x="2081497" y="466274"/>
                                </a:cubicBezTo>
                                <a:close/>
                                <a:moveTo>
                                  <a:pt x="2315293" y="409990"/>
                                </a:moveTo>
                                <a:cubicBezTo>
                                  <a:pt x="2338672" y="412587"/>
                                  <a:pt x="2362918" y="412587"/>
                                  <a:pt x="2386297" y="413453"/>
                                </a:cubicBezTo>
                                <a:cubicBezTo>
                                  <a:pt x="2433057" y="415185"/>
                                  <a:pt x="2480682" y="421246"/>
                                  <a:pt x="2527441" y="414319"/>
                                </a:cubicBezTo>
                                <a:cubicBezTo>
                                  <a:pt x="2542161" y="412587"/>
                                  <a:pt x="2544759" y="399599"/>
                                  <a:pt x="2527441" y="398733"/>
                                </a:cubicBezTo>
                                <a:cubicBezTo>
                                  <a:pt x="2504061" y="398733"/>
                                  <a:pt x="2480682" y="403062"/>
                                  <a:pt x="2456436" y="403062"/>
                                </a:cubicBezTo>
                                <a:cubicBezTo>
                                  <a:pt x="2410543" y="403062"/>
                                  <a:pt x="2367247" y="403928"/>
                                  <a:pt x="2322220" y="397867"/>
                                </a:cubicBezTo>
                                <a:cubicBezTo>
                                  <a:pt x="2305768" y="395269"/>
                                  <a:pt x="2290182" y="407392"/>
                                  <a:pt x="2315293" y="409990"/>
                                </a:cubicBezTo>
                                <a:close/>
                                <a:moveTo>
                                  <a:pt x="2278925" y="448090"/>
                                </a:moveTo>
                                <a:cubicBezTo>
                                  <a:pt x="2278059" y="425576"/>
                                  <a:pt x="2098816" y="426442"/>
                                  <a:pt x="2085827" y="430771"/>
                                </a:cubicBezTo>
                                <a:lnTo>
                                  <a:pt x="2085827" y="430771"/>
                                </a:lnTo>
                                <a:cubicBezTo>
                                  <a:pt x="2061581" y="440296"/>
                                  <a:pt x="2104011" y="448090"/>
                                  <a:pt x="2110938" y="448090"/>
                                </a:cubicBezTo>
                                <a:cubicBezTo>
                                  <a:pt x="2138648" y="447224"/>
                                  <a:pt x="2166357" y="443760"/>
                                  <a:pt x="2193200" y="442028"/>
                                </a:cubicBezTo>
                                <a:cubicBezTo>
                                  <a:pt x="2201859" y="441162"/>
                                  <a:pt x="2279791" y="451553"/>
                                  <a:pt x="2278925" y="448090"/>
                                </a:cubicBezTo>
                                <a:close/>
                                <a:moveTo>
                                  <a:pt x="2459900" y="371024"/>
                                </a:moveTo>
                                <a:cubicBezTo>
                                  <a:pt x="2439984" y="372755"/>
                                  <a:pt x="2417470" y="373621"/>
                                  <a:pt x="2397554" y="368426"/>
                                </a:cubicBezTo>
                                <a:cubicBezTo>
                                  <a:pt x="2387164" y="365828"/>
                                  <a:pt x="2363784" y="356303"/>
                                  <a:pt x="2357723" y="371890"/>
                                </a:cubicBezTo>
                                <a:cubicBezTo>
                                  <a:pt x="2351661" y="390074"/>
                                  <a:pt x="2403616" y="382280"/>
                                  <a:pt x="2412275" y="382280"/>
                                </a:cubicBezTo>
                                <a:cubicBezTo>
                                  <a:pt x="2438252" y="382280"/>
                                  <a:pt x="2463364" y="382280"/>
                                  <a:pt x="2489341" y="381415"/>
                                </a:cubicBezTo>
                                <a:cubicBezTo>
                                  <a:pt x="2501463" y="381415"/>
                                  <a:pt x="2523111" y="388342"/>
                                  <a:pt x="2532636" y="379683"/>
                                </a:cubicBezTo>
                                <a:cubicBezTo>
                                  <a:pt x="2530904" y="381415"/>
                                  <a:pt x="2530039" y="381415"/>
                                  <a:pt x="2532636" y="379683"/>
                                </a:cubicBezTo>
                                <a:lnTo>
                                  <a:pt x="2532636" y="379683"/>
                                </a:lnTo>
                                <a:cubicBezTo>
                                  <a:pt x="2556016" y="359767"/>
                                  <a:pt x="2465095" y="370158"/>
                                  <a:pt x="2459900" y="371024"/>
                                </a:cubicBezTo>
                                <a:close/>
                                <a:moveTo>
                                  <a:pt x="2524843" y="354571"/>
                                </a:moveTo>
                                <a:cubicBezTo>
                                  <a:pt x="2522245" y="354571"/>
                                  <a:pt x="2518781" y="354571"/>
                                  <a:pt x="2516184" y="355437"/>
                                </a:cubicBezTo>
                                <a:cubicBezTo>
                                  <a:pt x="2517916" y="355437"/>
                                  <a:pt x="2521380" y="355437"/>
                                  <a:pt x="2524843" y="354571"/>
                                </a:cubicBezTo>
                                <a:close/>
                                <a:moveTo>
                                  <a:pt x="2527441" y="414319"/>
                                </a:moveTo>
                                <a:cubicBezTo>
                                  <a:pt x="2482414" y="421246"/>
                                  <a:pt x="2543893" y="411721"/>
                                  <a:pt x="2527441" y="414319"/>
                                </a:cubicBezTo>
                                <a:lnTo>
                                  <a:pt x="2527441" y="414319"/>
                                </a:lnTo>
                                <a:close/>
                                <a:moveTo>
                                  <a:pt x="2511854" y="355437"/>
                                </a:moveTo>
                                <a:cubicBezTo>
                                  <a:pt x="2510989" y="355437"/>
                                  <a:pt x="2510989" y="355437"/>
                                  <a:pt x="2511854" y="355437"/>
                                </a:cubicBezTo>
                                <a:lnTo>
                                  <a:pt x="2511854" y="355437"/>
                                </a:lnTo>
                                <a:close/>
                                <a:moveTo>
                                  <a:pt x="2428727" y="1425701"/>
                                </a:moveTo>
                                <a:cubicBezTo>
                                  <a:pt x="2384565" y="1423969"/>
                                  <a:pt x="2341270" y="1414444"/>
                                  <a:pt x="2298841" y="1404919"/>
                                </a:cubicBezTo>
                                <a:cubicBezTo>
                                  <a:pt x="2282388" y="1401456"/>
                                  <a:pt x="2265936" y="1421372"/>
                                  <a:pt x="2287584" y="1422237"/>
                                </a:cubicBezTo>
                                <a:cubicBezTo>
                                  <a:pt x="2311829" y="1423103"/>
                                  <a:pt x="2336075" y="1423103"/>
                                  <a:pt x="2360320" y="1427433"/>
                                </a:cubicBezTo>
                                <a:cubicBezTo>
                                  <a:pt x="2384565" y="1431762"/>
                                  <a:pt x="2407945" y="1436958"/>
                                  <a:pt x="2433057" y="1438690"/>
                                </a:cubicBezTo>
                                <a:cubicBezTo>
                                  <a:pt x="2443448" y="1439556"/>
                                  <a:pt x="2477218" y="1445617"/>
                                  <a:pt x="2485877" y="1437824"/>
                                </a:cubicBezTo>
                                <a:cubicBezTo>
                                  <a:pt x="2485011" y="1438690"/>
                                  <a:pt x="2485011" y="1438690"/>
                                  <a:pt x="2485877" y="1437824"/>
                                </a:cubicBezTo>
                                <a:lnTo>
                                  <a:pt x="2485877" y="1437824"/>
                                </a:lnTo>
                                <a:cubicBezTo>
                                  <a:pt x="2500598" y="1421372"/>
                                  <a:pt x="2432191" y="1425701"/>
                                  <a:pt x="2428727" y="1425701"/>
                                </a:cubicBezTo>
                                <a:close/>
                                <a:moveTo>
                                  <a:pt x="1740329" y="227283"/>
                                </a:moveTo>
                                <a:cubicBezTo>
                                  <a:pt x="1714352" y="226417"/>
                                  <a:pt x="1688375" y="223819"/>
                                  <a:pt x="1662398" y="220356"/>
                                </a:cubicBezTo>
                                <a:cubicBezTo>
                                  <a:pt x="1656336" y="219490"/>
                                  <a:pt x="1533377" y="204769"/>
                                  <a:pt x="1531645" y="216026"/>
                                </a:cubicBezTo>
                                <a:cubicBezTo>
                                  <a:pt x="1529913" y="231612"/>
                                  <a:pt x="1603516" y="232478"/>
                                  <a:pt x="1606979" y="232478"/>
                                </a:cubicBezTo>
                                <a:cubicBezTo>
                                  <a:pt x="1631225" y="233344"/>
                                  <a:pt x="1663263" y="233344"/>
                                  <a:pt x="1686643" y="240271"/>
                                </a:cubicBezTo>
                                <a:cubicBezTo>
                                  <a:pt x="1703961" y="245467"/>
                                  <a:pt x="1744659" y="253260"/>
                                  <a:pt x="1761977" y="243735"/>
                                </a:cubicBezTo>
                                <a:cubicBezTo>
                                  <a:pt x="1787954" y="228149"/>
                                  <a:pt x="1753318" y="227283"/>
                                  <a:pt x="1740329" y="227283"/>
                                </a:cubicBezTo>
                                <a:close/>
                                <a:moveTo>
                                  <a:pt x="1761977" y="1222212"/>
                                </a:moveTo>
                                <a:cubicBezTo>
                                  <a:pt x="1739463" y="1215285"/>
                                  <a:pt x="1706559" y="1219615"/>
                                  <a:pt x="1683179" y="1221346"/>
                                </a:cubicBezTo>
                                <a:cubicBezTo>
                                  <a:pt x="1670191" y="1222212"/>
                                  <a:pt x="1674520" y="1222212"/>
                                  <a:pt x="1680581" y="1221346"/>
                                </a:cubicBezTo>
                                <a:cubicBezTo>
                                  <a:pt x="1635554" y="1224810"/>
                                  <a:pt x="1590527" y="1230006"/>
                                  <a:pt x="1545500" y="1235201"/>
                                </a:cubicBezTo>
                                <a:cubicBezTo>
                                  <a:pt x="1529913" y="1236933"/>
                                  <a:pt x="1525584" y="1251653"/>
                                  <a:pt x="1543768" y="1251653"/>
                                </a:cubicBezTo>
                                <a:cubicBezTo>
                                  <a:pt x="1566282" y="1251653"/>
                                  <a:pt x="1588795" y="1244726"/>
                                  <a:pt x="1612175" y="1242994"/>
                                </a:cubicBezTo>
                                <a:cubicBezTo>
                                  <a:pt x="1657202" y="1240396"/>
                                  <a:pt x="1699632" y="1230006"/>
                                  <a:pt x="1744659" y="1236067"/>
                                </a:cubicBezTo>
                                <a:cubicBezTo>
                                  <a:pt x="1755916" y="1238665"/>
                                  <a:pt x="1787954" y="1230006"/>
                                  <a:pt x="1761977" y="1222212"/>
                                </a:cubicBezTo>
                                <a:close/>
                                <a:moveTo>
                                  <a:pt x="1537706" y="1326987"/>
                                </a:moveTo>
                                <a:cubicBezTo>
                                  <a:pt x="1552427" y="1333915"/>
                                  <a:pt x="1571477" y="1325256"/>
                                  <a:pt x="1587063" y="1324390"/>
                                </a:cubicBezTo>
                                <a:cubicBezTo>
                                  <a:pt x="1631225" y="1320926"/>
                                  <a:pt x="1675386" y="1310535"/>
                                  <a:pt x="1719547" y="1314865"/>
                                </a:cubicBezTo>
                                <a:cubicBezTo>
                                  <a:pt x="1723877" y="1314865"/>
                                  <a:pt x="1774966" y="1320926"/>
                                  <a:pt x="1762843" y="1306206"/>
                                </a:cubicBezTo>
                                <a:cubicBezTo>
                                  <a:pt x="1751586" y="1291485"/>
                                  <a:pt x="1710888" y="1299278"/>
                                  <a:pt x="1694436" y="1300144"/>
                                </a:cubicBezTo>
                                <a:cubicBezTo>
                                  <a:pt x="1699632" y="1300144"/>
                                  <a:pt x="1703095" y="1300144"/>
                                  <a:pt x="1693570" y="1300144"/>
                                </a:cubicBezTo>
                                <a:cubicBezTo>
                                  <a:pt x="1646811" y="1302742"/>
                                  <a:pt x="1600052" y="1312267"/>
                                  <a:pt x="1553293" y="1314865"/>
                                </a:cubicBezTo>
                                <a:cubicBezTo>
                                  <a:pt x="1547231" y="1314865"/>
                                  <a:pt x="1517791" y="1317462"/>
                                  <a:pt x="1537706" y="1326987"/>
                                </a:cubicBezTo>
                                <a:close/>
                                <a:moveTo>
                                  <a:pt x="1739463" y="1416176"/>
                                </a:moveTo>
                                <a:cubicBezTo>
                                  <a:pt x="1717816" y="1419640"/>
                                  <a:pt x="1696168" y="1416176"/>
                                  <a:pt x="1674520" y="1417908"/>
                                </a:cubicBezTo>
                                <a:cubicBezTo>
                                  <a:pt x="1646811" y="1420506"/>
                                  <a:pt x="1619102" y="1424835"/>
                                  <a:pt x="1592259" y="1426567"/>
                                </a:cubicBezTo>
                                <a:cubicBezTo>
                                  <a:pt x="1581002" y="1427433"/>
                                  <a:pt x="1569745" y="1426567"/>
                                  <a:pt x="1558488" y="1427433"/>
                                </a:cubicBezTo>
                                <a:cubicBezTo>
                                  <a:pt x="1542036" y="1429165"/>
                                  <a:pt x="1534243" y="1444751"/>
                                  <a:pt x="1555891" y="1443885"/>
                                </a:cubicBezTo>
                                <a:cubicBezTo>
                                  <a:pt x="1607845" y="1443019"/>
                                  <a:pt x="1658068" y="1431762"/>
                                  <a:pt x="1710023" y="1431762"/>
                                </a:cubicBezTo>
                                <a:cubicBezTo>
                                  <a:pt x="1719547" y="1431762"/>
                                  <a:pt x="1760245" y="1435226"/>
                                  <a:pt x="1764575" y="1423969"/>
                                </a:cubicBezTo>
                                <a:cubicBezTo>
                                  <a:pt x="1769770" y="1412712"/>
                                  <a:pt x="1746391" y="1415310"/>
                                  <a:pt x="1739463" y="1416176"/>
                                </a:cubicBezTo>
                                <a:cubicBezTo>
                                  <a:pt x="1740329" y="1416176"/>
                                  <a:pt x="1740329" y="1416176"/>
                                  <a:pt x="1739463" y="1416176"/>
                                </a:cubicBezTo>
                                <a:close/>
                                <a:moveTo>
                                  <a:pt x="1693570" y="1299278"/>
                                </a:moveTo>
                                <a:cubicBezTo>
                                  <a:pt x="1693570" y="1299278"/>
                                  <a:pt x="1693570" y="1299278"/>
                                  <a:pt x="1693570" y="1299278"/>
                                </a:cubicBezTo>
                                <a:cubicBezTo>
                                  <a:pt x="1687509" y="1299278"/>
                                  <a:pt x="1679716" y="1300144"/>
                                  <a:pt x="1693570" y="1299278"/>
                                </a:cubicBezTo>
                                <a:close/>
                                <a:moveTo>
                                  <a:pt x="1700497" y="261053"/>
                                </a:moveTo>
                                <a:cubicBezTo>
                                  <a:pt x="1668459" y="258455"/>
                                  <a:pt x="1637286" y="255858"/>
                                  <a:pt x="1605247" y="254992"/>
                                </a:cubicBezTo>
                                <a:cubicBezTo>
                                  <a:pt x="1591393" y="254992"/>
                                  <a:pt x="1540304" y="243735"/>
                                  <a:pt x="1538572" y="257590"/>
                                </a:cubicBezTo>
                                <a:cubicBezTo>
                                  <a:pt x="1535109" y="268846"/>
                                  <a:pt x="1598320" y="271444"/>
                                  <a:pt x="1604382" y="272310"/>
                                </a:cubicBezTo>
                                <a:cubicBezTo>
                                  <a:pt x="1635554" y="274908"/>
                                  <a:pt x="1666727" y="278371"/>
                                  <a:pt x="1697900" y="280103"/>
                                </a:cubicBezTo>
                                <a:cubicBezTo>
                                  <a:pt x="1717816" y="280969"/>
                                  <a:pt x="1742927" y="286165"/>
                                  <a:pt x="1762843" y="281835"/>
                                </a:cubicBezTo>
                                <a:cubicBezTo>
                                  <a:pt x="1781893" y="277505"/>
                                  <a:pt x="1771502" y="262785"/>
                                  <a:pt x="1757648" y="261919"/>
                                </a:cubicBezTo>
                                <a:cubicBezTo>
                                  <a:pt x="1738597" y="259321"/>
                                  <a:pt x="1719547" y="261919"/>
                                  <a:pt x="1700497" y="261053"/>
                                </a:cubicBezTo>
                                <a:close/>
                                <a:moveTo>
                                  <a:pt x="2062447" y="262785"/>
                                </a:moveTo>
                                <a:lnTo>
                                  <a:pt x="2062447" y="262785"/>
                                </a:lnTo>
                                <a:cubicBezTo>
                                  <a:pt x="2040800" y="271444"/>
                                  <a:pt x="2085827" y="274908"/>
                                  <a:pt x="2088425" y="274908"/>
                                </a:cubicBezTo>
                                <a:cubicBezTo>
                                  <a:pt x="2115268" y="274908"/>
                                  <a:pt x="2141245" y="275774"/>
                                  <a:pt x="2168088" y="276640"/>
                                </a:cubicBezTo>
                                <a:cubicBezTo>
                                  <a:pt x="2209652" y="277505"/>
                                  <a:pt x="2251216" y="281835"/>
                                  <a:pt x="2292779" y="282701"/>
                                </a:cubicBezTo>
                                <a:cubicBezTo>
                                  <a:pt x="2309232" y="282701"/>
                                  <a:pt x="2303170" y="272310"/>
                                  <a:pt x="2289315" y="272310"/>
                                </a:cubicBezTo>
                                <a:cubicBezTo>
                                  <a:pt x="2266802" y="273176"/>
                                  <a:pt x="2243422" y="269712"/>
                                  <a:pt x="2220909" y="268846"/>
                                </a:cubicBezTo>
                                <a:cubicBezTo>
                                  <a:pt x="2191468" y="267115"/>
                                  <a:pt x="2162027" y="266249"/>
                                  <a:pt x="2131720" y="265383"/>
                                </a:cubicBezTo>
                                <a:cubicBezTo>
                                  <a:pt x="2113536" y="264517"/>
                                  <a:pt x="2080632" y="255858"/>
                                  <a:pt x="2062447" y="262785"/>
                                </a:cubicBezTo>
                                <a:cubicBezTo>
                                  <a:pt x="2065045" y="261919"/>
                                  <a:pt x="2065911" y="261919"/>
                                  <a:pt x="2062447" y="262785"/>
                                </a:cubicBezTo>
                                <a:close/>
                                <a:moveTo>
                                  <a:pt x="1920438" y="138094"/>
                                </a:moveTo>
                                <a:cubicBezTo>
                                  <a:pt x="1890997" y="136362"/>
                                  <a:pt x="1862422" y="135496"/>
                                  <a:pt x="1832981" y="133765"/>
                                </a:cubicBezTo>
                                <a:cubicBezTo>
                                  <a:pt x="1826054" y="133765"/>
                                  <a:pt x="1782759" y="128569"/>
                                  <a:pt x="1781893" y="139826"/>
                                </a:cubicBezTo>
                                <a:cubicBezTo>
                                  <a:pt x="1781027" y="151949"/>
                                  <a:pt x="1834713" y="148485"/>
                                  <a:pt x="1839043" y="148485"/>
                                </a:cubicBezTo>
                                <a:cubicBezTo>
                                  <a:pt x="1896193" y="146753"/>
                                  <a:pt x="1959404" y="146753"/>
                                  <a:pt x="2015688" y="157144"/>
                                </a:cubicBezTo>
                                <a:cubicBezTo>
                                  <a:pt x="2021750" y="158010"/>
                                  <a:pt x="2033872" y="159742"/>
                                  <a:pt x="2036470" y="151949"/>
                                </a:cubicBezTo>
                                <a:cubicBezTo>
                                  <a:pt x="2040800" y="138094"/>
                                  <a:pt x="2020884" y="143290"/>
                                  <a:pt x="2014822" y="143290"/>
                                </a:cubicBezTo>
                                <a:lnTo>
                                  <a:pt x="2014822" y="143290"/>
                                </a:lnTo>
                                <a:cubicBezTo>
                                  <a:pt x="1983650" y="144155"/>
                                  <a:pt x="1951611" y="139826"/>
                                  <a:pt x="1920438" y="138094"/>
                                </a:cubicBezTo>
                                <a:close/>
                                <a:moveTo>
                                  <a:pt x="1845970" y="799649"/>
                                </a:moveTo>
                                <a:cubicBezTo>
                                  <a:pt x="1884070" y="797917"/>
                                  <a:pt x="1941220" y="786660"/>
                                  <a:pt x="1976722" y="801381"/>
                                </a:cubicBezTo>
                                <a:cubicBezTo>
                                  <a:pt x="1981052" y="803112"/>
                                  <a:pt x="2007029" y="801381"/>
                                  <a:pt x="2002700" y="791856"/>
                                </a:cubicBezTo>
                                <a:cubicBezTo>
                                  <a:pt x="1997504" y="780599"/>
                                  <a:pt x="1960270" y="786660"/>
                                  <a:pt x="1950745" y="785794"/>
                                </a:cubicBezTo>
                                <a:cubicBezTo>
                                  <a:pt x="1902254" y="784928"/>
                                  <a:pt x="1854629" y="782331"/>
                                  <a:pt x="1806138" y="785794"/>
                                </a:cubicBezTo>
                                <a:cubicBezTo>
                                  <a:pt x="1802675" y="785794"/>
                                  <a:pt x="1768038" y="793587"/>
                                  <a:pt x="1785356" y="800515"/>
                                </a:cubicBezTo>
                                <a:cubicBezTo>
                                  <a:pt x="1801809" y="807442"/>
                                  <a:pt x="1828652" y="800515"/>
                                  <a:pt x="1845970" y="799649"/>
                                </a:cubicBezTo>
                                <a:close/>
                                <a:moveTo>
                                  <a:pt x="1548963" y="331192"/>
                                </a:moveTo>
                                <a:cubicBezTo>
                                  <a:pt x="1568013" y="332058"/>
                                  <a:pt x="1587929" y="331192"/>
                                  <a:pt x="1606979" y="332058"/>
                                </a:cubicBezTo>
                                <a:cubicBezTo>
                                  <a:pt x="1650275" y="332058"/>
                                  <a:pt x="1693570" y="337253"/>
                                  <a:pt x="1736865" y="335521"/>
                                </a:cubicBezTo>
                                <a:cubicBezTo>
                                  <a:pt x="1751586" y="334655"/>
                                  <a:pt x="1757648" y="331192"/>
                                  <a:pt x="1760245" y="317337"/>
                                </a:cubicBezTo>
                                <a:cubicBezTo>
                                  <a:pt x="1761977" y="309544"/>
                                  <a:pt x="1780161" y="313874"/>
                                  <a:pt x="1778429" y="302617"/>
                                </a:cubicBezTo>
                                <a:cubicBezTo>
                                  <a:pt x="1775831" y="288762"/>
                                  <a:pt x="1736865" y="287896"/>
                                  <a:pt x="1726475" y="287030"/>
                                </a:cubicBezTo>
                                <a:cubicBezTo>
                                  <a:pt x="1701363" y="285299"/>
                                  <a:pt x="1677118" y="284433"/>
                                  <a:pt x="1652007" y="283567"/>
                                </a:cubicBezTo>
                                <a:cubicBezTo>
                                  <a:pt x="1636420" y="283567"/>
                                  <a:pt x="1566282" y="277505"/>
                                  <a:pt x="1563684" y="282701"/>
                                </a:cubicBezTo>
                                <a:cubicBezTo>
                                  <a:pt x="1556756" y="293092"/>
                                  <a:pt x="1561952" y="293092"/>
                                  <a:pt x="1648543" y="300885"/>
                                </a:cubicBezTo>
                                <a:cubicBezTo>
                                  <a:pt x="1671057" y="302617"/>
                                  <a:pt x="1692704" y="306946"/>
                                  <a:pt x="1714352" y="307812"/>
                                </a:cubicBezTo>
                                <a:cubicBezTo>
                                  <a:pt x="1721279" y="307812"/>
                                  <a:pt x="1748988" y="314740"/>
                                  <a:pt x="1755916" y="312142"/>
                                </a:cubicBezTo>
                                <a:cubicBezTo>
                                  <a:pt x="1725609" y="322533"/>
                                  <a:pt x="1684045" y="313008"/>
                                  <a:pt x="1652007" y="312142"/>
                                </a:cubicBezTo>
                                <a:cubicBezTo>
                                  <a:pt x="1632091" y="311276"/>
                                  <a:pt x="1613041" y="311276"/>
                                  <a:pt x="1593125" y="312142"/>
                                </a:cubicBezTo>
                                <a:cubicBezTo>
                                  <a:pt x="1577538" y="313008"/>
                                  <a:pt x="1547231" y="306080"/>
                                  <a:pt x="1534243" y="313008"/>
                                </a:cubicBezTo>
                                <a:cubicBezTo>
                                  <a:pt x="1517791" y="322533"/>
                                  <a:pt x="1540304" y="330326"/>
                                  <a:pt x="1548963" y="331192"/>
                                </a:cubicBezTo>
                                <a:close/>
                                <a:moveTo>
                                  <a:pt x="2724002" y="900094"/>
                                </a:moveTo>
                                <a:cubicBezTo>
                                  <a:pt x="2692829" y="900960"/>
                                  <a:pt x="2660791" y="899228"/>
                                  <a:pt x="2629618" y="899228"/>
                                </a:cubicBezTo>
                                <a:cubicBezTo>
                                  <a:pt x="2620093" y="899228"/>
                                  <a:pt x="2521380" y="888837"/>
                                  <a:pt x="2517050" y="903558"/>
                                </a:cubicBezTo>
                                <a:cubicBezTo>
                                  <a:pt x="2512720" y="917412"/>
                                  <a:pt x="2544759" y="911351"/>
                                  <a:pt x="2550820" y="910485"/>
                                </a:cubicBezTo>
                                <a:cubicBezTo>
                                  <a:pt x="2575932" y="907021"/>
                                  <a:pt x="2601043" y="907887"/>
                                  <a:pt x="2626154" y="908753"/>
                                </a:cubicBezTo>
                                <a:cubicBezTo>
                                  <a:pt x="2656461" y="910485"/>
                                  <a:pt x="2686768" y="913083"/>
                                  <a:pt x="2717941" y="913949"/>
                                </a:cubicBezTo>
                                <a:cubicBezTo>
                                  <a:pt x="2730929" y="914815"/>
                                  <a:pt x="2763834" y="925206"/>
                                  <a:pt x="2774225" y="915680"/>
                                </a:cubicBezTo>
                                <a:cubicBezTo>
                                  <a:pt x="2795007" y="896631"/>
                                  <a:pt x="2730929" y="900094"/>
                                  <a:pt x="2724002" y="900094"/>
                                </a:cubicBezTo>
                                <a:close/>
                                <a:moveTo>
                                  <a:pt x="2956066" y="10805"/>
                                </a:moveTo>
                                <a:cubicBezTo>
                                  <a:pt x="2910172" y="14269"/>
                                  <a:pt x="2865145" y="20330"/>
                                  <a:pt x="2818386" y="17733"/>
                                </a:cubicBezTo>
                                <a:cubicBezTo>
                                  <a:pt x="2813191" y="17733"/>
                                  <a:pt x="2773359" y="14269"/>
                                  <a:pt x="2790677" y="29855"/>
                                </a:cubicBezTo>
                                <a:cubicBezTo>
                                  <a:pt x="2806263" y="42844"/>
                                  <a:pt x="2839168" y="35917"/>
                                  <a:pt x="2857352" y="35051"/>
                                </a:cubicBezTo>
                                <a:cubicBezTo>
                                  <a:pt x="2853888" y="35051"/>
                                  <a:pt x="2853023" y="35051"/>
                                  <a:pt x="2857352" y="35051"/>
                                </a:cubicBezTo>
                                <a:cubicBezTo>
                                  <a:pt x="2901513" y="33319"/>
                                  <a:pt x="2944809" y="24660"/>
                                  <a:pt x="2988971" y="21196"/>
                                </a:cubicBezTo>
                                <a:lnTo>
                                  <a:pt x="2988971" y="4744"/>
                                </a:lnTo>
                                <a:cubicBezTo>
                                  <a:pt x="2978579" y="7342"/>
                                  <a:pt x="2966457" y="9940"/>
                                  <a:pt x="2956066" y="10805"/>
                                </a:cubicBezTo>
                                <a:close/>
                                <a:moveTo>
                                  <a:pt x="2576797" y="283567"/>
                                </a:moveTo>
                                <a:lnTo>
                                  <a:pt x="2576797" y="283567"/>
                                </a:lnTo>
                                <a:cubicBezTo>
                                  <a:pt x="2575066" y="285299"/>
                                  <a:pt x="2575932" y="283567"/>
                                  <a:pt x="2576797" y="283567"/>
                                </a:cubicBezTo>
                                <a:close/>
                                <a:moveTo>
                                  <a:pt x="2726600" y="298287"/>
                                </a:moveTo>
                                <a:cubicBezTo>
                                  <a:pt x="2688500" y="306080"/>
                                  <a:pt x="2646070" y="311276"/>
                                  <a:pt x="2606239" y="309544"/>
                                </a:cubicBezTo>
                                <a:cubicBezTo>
                                  <a:pt x="2595848" y="308678"/>
                                  <a:pt x="2573334" y="295690"/>
                                  <a:pt x="2568138" y="310410"/>
                                </a:cubicBezTo>
                                <a:cubicBezTo>
                                  <a:pt x="2563809" y="322533"/>
                                  <a:pt x="2614031" y="319935"/>
                                  <a:pt x="2620959" y="318203"/>
                                </a:cubicBezTo>
                                <a:cubicBezTo>
                                  <a:pt x="2625289" y="317337"/>
                                  <a:pt x="2623557" y="317337"/>
                                  <a:pt x="2620959" y="318203"/>
                                </a:cubicBezTo>
                                <a:cubicBezTo>
                                  <a:pt x="2638277" y="313874"/>
                                  <a:pt x="2659059" y="318203"/>
                                  <a:pt x="2677243" y="317337"/>
                                </a:cubicBezTo>
                                <a:cubicBezTo>
                                  <a:pt x="2699757" y="315606"/>
                                  <a:pt x="2722270" y="315606"/>
                                  <a:pt x="2745650" y="314740"/>
                                </a:cubicBezTo>
                                <a:cubicBezTo>
                                  <a:pt x="2747382" y="314740"/>
                                  <a:pt x="2790677" y="312142"/>
                                  <a:pt x="2778554" y="300885"/>
                                </a:cubicBezTo>
                                <a:cubicBezTo>
                                  <a:pt x="2767297" y="291360"/>
                                  <a:pt x="2737857" y="296556"/>
                                  <a:pt x="2726600" y="298287"/>
                                </a:cubicBezTo>
                                <a:close/>
                                <a:moveTo>
                                  <a:pt x="2588054" y="357169"/>
                                </a:moveTo>
                                <a:cubicBezTo>
                                  <a:pt x="2633948" y="353705"/>
                                  <a:pt x="2679841" y="353705"/>
                                  <a:pt x="2725734" y="350242"/>
                                </a:cubicBezTo>
                                <a:cubicBezTo>
                                  <a:pt x="2741320" y="349376"/>
                                  <a:pt x="2764700" y="351974"/>
                                  <a:pt x="2778554" y="345912"/>
                                </a:cubicBezTo>
                                <a:cubicBezTo>
                                  <a:pt x="2793275" y="339851"/>
                                  <a:pt x="2777688" y="332058"/>
                                  <a:pt x="2769895" y="332058"/>
                                </a:cubicBezTo>
                                <a:cubicBezTo>
                                  <a:pt x="2729198" y="329460"/>
                                  <a:pt x="2685902" y="340717"/>
                                  <a:pt x="2645204" y="342449"/>
                                </a:cubicBezTo>
                                <a:cubicBezTo>
                                  <a:pt x="2625289" y="343315"/>
                                  <a:pt x="2607104" y="342449"/>
                                  <a:pt x="2588054" y="339851"/>
                                </a:cubicBezTo>
                                <a:cubicBezTo>
                                  <a:pt x="2568138" y="336387"/>
                                  <a:pt x="2562943" y="358901"/>
                                  <a:pt x="2588054" y="357169"/>
                                </a:cubicBezTo>
                                <a:cubicBezTo>
                                  <a:pt x="2587188" y="357169"/>
                                  <a:pt x="2587188" y="357169"/>
                                  <a:pt x="2588054" y="357169"/>
                                </a:cubicBezTo>
                                <a:close/>
                                <a:moveTo>
                                  <a:pt x="2620959" y="318203"/>
                                </a:moveTo>
                                <a:lnTo>
                                  <a:pt x="2620959" y="318203"/>
                                </a:lnTo>
                                <a:cubicBezTo>
                                  <a:pt x="2612300" y="320801"/>
                                  <a:pt x="2617495" y="319069"/>
                                  <a:pt x="2620959" y="318203"/>
                                </a:cubicBezTo>
                                <a:close/>
                                <a:moveTo>
                                  <a:pt x="2084095" y="161474"/>
                                </a:moveTo>
                                <a:cubicBezTo>
                                  <a:pt x="2098816" y="158010"/>
                                  <a:pt x="2075436" y="163205"/>
                                  <a:pt x="2084095" y="161474"/>
                                </a:cubicBezTo>
                                <a:lnTo>
                                  <a:pt x="2084095" y="161474"/>
                                </a:lnTo>
                                <a:close/>
                                <a:moveTo>
                                  <a:pt x="2481547" y="1453410"/>
                                </a:moveTo>
                                <a:cubicBezTo>
                                  <a:pt x="2459034" y="1449081"/>
                                  <a:pt x="2435654" y="1452544"/>
                                  <a:pt x="2413141" y="1451678"/>
                                </a:cubicBezTo>
                                <a:cubicBezTo>
                                  <a:pt x="2393225" y="1451678"/>
                                  <a:pt x="2374175" y="1450812"/>
                                  <a:pt x="2354259" y="1449946"/>
                                </a:cubicBezTo>
                                <a:cubicBezTo>
                                  <a:pt x="2343868" y="1449946"/>
                                  <a:pt x="2332611" y="1449946"/>
                                  <a:pt x="2322220" y="1448215"/>
                                </a:cubicBezTo>
                                <a:cubicBezTo>
                                  <a:pt x="2313561" y="1446483"/>
                                  <a:pt x="2304036" y="1439556"/>
                                  <a:pt x="2295377" y="1439556"/>
                                </a:cubicBezTo>
                                <a:cubicBezTo>
                                  <a:pt x="2287584" y="1439556"/>
                                  <a:pt x="2271997" y="1451678"/>
                                  <a:pt x="2285852" y="1456874"/>
                                </a:cubicBezTo>
                                <a:cubicBezTo>
                                  <a:pt x="2304036" y="1463801"/>
                                  <a:pt x="2323952" y="1460337"/>
                                  <a:pt x="2343002" y="1460337"/>
                                </a:cubicBezTo>
                                <a:cubicBezTo>
                                  <a:pt x="2366382" y="1461203"/>
                                  <a:pt x="2389761" y="1462069"/>
                                  <a:pt x="2413141" y="1465533"/>
                                </a:cubicBezTo>
                                <a:cubicBezTo>
                                  <a:pt x="2432191" y="1468131"/>
                                  <a:pt x="2452973" y="1473326"/>
                                  <a:pt x="2472023" y="1468997"/>
                                </a:cubicBezTo>
                                <a:cubicBezTo>
                                  <a:pt x="2476352" y="1468131"/>
                                  <a:pt x="2495402" y="1456008"/>
                                  <a:pt x="2481547" y="1453410"/>
                                </a:cubicBezTo>
                                <a:close/>
                                <a:moveTo>
                                  <a:pt x="2497134" y="196110"/>
                                </a:moveTo>
                                <a:cubicBezTo>
                                  <a:pt x="2483279" y="191780"/>
                                  <a:pt x="2463364" y="198708"/>
                                  <a:pt x="2448643" y="199574"/>
                                </a:cubicBezTo>
                                <a:cubicBezTo>
                                  <a:pt x="2413141" y="203037"/>
                                  <a:pt x="2381102" y="198708"/>
                                  <a:pt x="2346466" y="196110"/>
                                </a:cubicBezTo>
                                <a:cubicBezTo>
                                  <a:pt x="2342136" y="196110"/>
                                  <a:pt x="2317025" y="201305"/>
                                  <a:pt x="2331745" y="209099"/>
                                </a:cubicBezTo>
                                <a:cubicBezTo>
                                  <a:pt x="2344734" y="215160"/>
                                  <a:pt x="2367247" y="210830"/>
                                  <a:pt x="2381102" y="210830"/>
                                </a:cubicBezTo>
                                <a:cubicBezTo>
                                  <a:pt x="2420068" y="212562"/>
                                  <a:pt x="2465961" y="220356"/>
                                  <a:pt x="2504061" y="213428"/>
                                </a:cubicBezTo>
                                <a:cubicBezTo>
                                  <a:pt x="2520513" y="209965"/>
                                  <a:pt x="2504927" y="197842"/>
                                  <a:pt x="2497134" y="196110"/>
                                </a:cubicBezTo>
                                <a:close/>
                                <a:moveTo>
                                  <a:pt x="2775957" y="913083"/>
                                </a:moveTo>
                                <a:cubicBezTo>
                                  <a:pt x="2775957" y="913083"/>
                                  <a:pt x="2775091" y="913949"/>
                                  <a:pt x="2774225" y="914815"/>
                                </a:cubicBezTo>
                                <a:cubicBezTo>
                                  <a:pt x="2773359" y="915680"/>
                                  <a:pt x="2772493" y="916546"/>
                                  <a:pt x="2772493" y="916546"/>
                                </a:cubicBezTo>
                                <a:cubicBezTo>
                                  <a:pt x="2772493" y="916546"/>
                                  <a:pt x="2775091" y="913949"/>
                                  <a:pt x="2775957" y="913083"/>
                                </a:cubicBezTo>
                                <a:close/>
                                <a:moveTo>
                                  <a:pt x="2752577" y="261919"/>
                                </a:moveTo>
                                <a:cubicBezTo>
                                  <a:pt x="2701489" y="270578"/>
                                  <a:pt x="2650400" y="272310"/>
                                  <a:pt x="2598445" y="272310"/>
                                </a:cubicBezTo>
                                <a:cubicBezTo>
                                  <a:pt x="2586323" y="272310"/>
                                  <a:pt x="2568138" y="264517"/>
                                  <a:pt x="2556016" y="271444"/>
                                </a:cubicBezTo>
                                <a:cubicBezTo>
                                  <a:pt x="2543893" y="279237"/>
                                  <a:pt x="2569870" y="288762"/>
                                  <a:pt x="2576797" y="282701"/>
                                </a:cubicBezTo>
                                <a:cubicBezTo>
                                  <a:pt x="2577664" y="281835"/>
                                  <a:pt x="2577664" y="281835"/>
                                  <a:pt x="2576797" y="282701"/>
                                </a:cubicBezTo>
                                <a:cubicBezTo>
                                  <a:pt x="2583725" y="276640"/>
                                  <a:pt x="2617495" y="281835"/>
                                  <a:pt x="2626154" y="281835"/>
                                </a:cubicBezTo>
                                <a:cubicBezTo>
                                  <a:pt x="2654729" y="281835"/>
                                  <a:pt x="2683304" y="280969"/>
                                  <a:pt x="2711880" y="280103"/>
                                </a:cubicBezTo>
                                <a:cubicBezTo>
                                  <a:pt x="2728332" y="279237"/>
                                  <a:pt x="2746516" y="280969"/>
                                  <a:pt x="2763834" y="278371"/>
                                </a:cubicBezTo>
                                <a:cubicBezTo>
                                  <a:pt x="2790677" y="273176"/>
                                  <a:pt x="2770761" y="259321"/>
                                  <a:pt x="2752577" y="261919"/>
                                </a:cubicBezTo>
                                <a:close/>
                                <a:moveTo>
                                  <a:pt x="2610568" y="734706"/>
                                </a:moveTo>
                                <a:cubicBezTo>
                                  <a:pt x="2639143" y="736437"/>
                                  <a:pt x="2666852" y="738169"/>
                                  <a:pt x="2695427" y="739035"/>
                                </a:cubicBezTo>
                                <a:cubicBezTo>
                                  <a:pt x="2717941" y="739901"/>
                                  <a:pt x="2746516" y="744231"/>
                                  <a:pt x="2768164" y="737303"/>
                                </a:cubicBezTo>
                                <a:cubicBezTo>
                                  <a:pt x="2768164" y="737303"/>
                                  <a:pt x="2768164" y="737303"/>
                                  <a:pt x="2768164" y="737303"/>
                                </a:cubicBezTo>
                                <a:cubicBezTo>
                                  <a:pt x="2768164" y="737303"/>
                                  <a:pt x="2768164" y="737303"/>
                                  <a:pt x="2768164" y="737303"/>
                                </a:cubicBezTo>
                                <a:cubicBezTo>
                                  <a:pt x="2772493" y="735571"/>
                                  <a:pt x="2778554" y="732108"/>
                                  <a:pt x="2781152" y="728644"/>
                                </a:cubicBezTo>
                                <a:cubicBezTo>
                                  <a:pt x="2785482" y="719985"/>
                                  <a:pt x="2753443" y="726912"/>
                                  <a:pt x="2751711" y="726912"/>
                                </a:cubicBezTo>
                                <a:cubicBezTo>
                                  <a:pt x="2723136" y="729510"/>
                                  <a:pt x="2693695" y="728644"/>
                                  <a:pt x="2664255" y="726912"/>
                                </a:cubicBezTo>
                                <a:cubicBezTo>
                                  <a:pt x="2634813" y="726046"/>
                                  <a:pt x="2605372" y="723449"/>
                                  <a:pt x="2575932" y="721717"/>
                                </a:cubicBezTo>
                                <a:cubicBezTo>
                                  <a:pt x="2569870" y="721717"/>
                                  <a:pt x="2504927" y="721717"/>
                                  <a:pt x="2506659" y="724315"/>
                                </a:cubicBezTo>
                                <a:cubicBezTo>
                                  <a:pt x="2514452" y="739035"/>
                                  <a:pt x="2598445" y="733840"/>
                                  <a:pt x="2610568" y="734706"/>
                                </a:cubicBezTo>
                                <a:close/>
                                <a:moveTo>
                                  <a:pt x="2748247" y="951183"/>
                                </a:moveTo>
                                <a:cubicBezTo>
                                  <a:pt x="2749114" y="950317"/>
                                  <a:pt x="2749979" y="949451"/>
                                  <a:pt x="2750845" y="949451"/>
                                </a:cubicBezTo>
                                <a:cubicBezTo>
                                  <a:pt x="2749979" y="949451"/>
                                  <a:pt x="2749114" y="950317"/>
                                  <a:pt x="2748247" y="951183"/>
                                </a:cubicBezTo>
                                <a:close/>
                                <a:moveTo>
                                  <a:pt x="2719672" y="938194"/>
                                </a:moveTo>
                                <a:lnTo>
                                  <a:pt x="2719672" y="938194"/>
                                </a:lnTo>
                                <a:cubicBezTo>
                                  <a:pt x="2698891" y="941658"/>
                                  <a:pt x="2677243" y="941658"/>
                                  <a:pt x="2655595" y="940792"/>
                                </a:cubicBezTo>
                                <a:cubicBezTo>
                                  <a:pt x="2630484" y="939926"/>
                                  <a:pt x="2605372" y="939060"/>
                                  <a:pt x="2580261" y="937328"/>
                                </a:cubicBezTo>
                                <a:cubicBezTo>
                                  <a:pt x="2562077" y="935596"/>
                                  <a:pt x="2536100" y="926937"/>
                                  <a:pt x="2518781" y="932999"/>
                                </a:cubicBezTo>
                                <a:cubicBezTo>
                                  <a:pt x="2502329" y="938194"/>
                                  <a:pt x="2530039" y="944256"/>
                                  <a:pt x="2533502" y="944256"/>
                                </a:cubicBezTo>
                                <a:cubicBezTo>
                                  <a:pt x="2555150" y="945121"/>
                                  <a:pt x="2576797" y="946853"/>
                                  <a:pt x="2598445" y="947719"/>
                                </a:cubicBezTo>
                                <a:cubicBezTo>
                                  <a:pt x="2623557" y="949451"/>
                                  <a:pt x="2648668" y="950317"/>
                                  <a:pt x="2673779" y="950317"/>
                                </a:cubicBezTo>
                                <a:cubicBezTo>
                                  <a:pt x="2689366" y="951183"/>
                                  <a:pt x="2735259" y="960708"/>
                                  <a:pt x="2748247" y="950317"/>
                                </a:cubicBezTo>
                                <a:cubicBezTo>
                                  <a:pt x="2748247" y="950317"/>
                                  <a:pt x="2748247" y="950317"/>
                                  <a:pt x="2747382" y="951183"/>
                                </a:cubicBezTo>
                                <a:cubicBezTo>
                                  <a:pt x="2747382" y="951183"/>
                                  <a:pt x="2747382" y="951183"/>
                                  <a:pt x="2748247" y="950317"/>
                                </a:cubicBezTo>
                                <a:cubicBezTo>
                                  <a:pt x="2748247" y="950317"/>
                                  <a:pt x="2748247" y="950317"/>
                                  <a:pt x="2748247" y="950317"/>
                                </a:cubicBezTo>
                                <a:cubicBezTo>
                                  <a:pt x="2767297" y="935596"/>
                                  <a:pt x="2724868" y="937328"/>
                                  <a:pt x="2719672" y="938194"/>
                                </a:cubicBezTo>
                                <a:close/>
                                <a:moveTo>
                                  <a:pt x="2748247" y="951183"/>
                                </a:moveTo>
                                <a:cubicBezTo>
                                  <a:pt x="2747382" y="951183"/>
                                  <a:pt x="2747382" y="951183"/>
                                  <a:pt x="2748247" y="951183"/>
                                </a:cubicBezTo>
                                <a:lnTo>
                                  <a:pt x="2748247" y="951183"/>
                                </a:lnTo>
                                <a:cubicBezTo>
                                  <a:pt x="2747382" y="951183"/>
                                  <a:pt x="2747382" y="951183"/>
                                  <a:pt x="2748247" y="951183"/>
                                </a:cubicBezTo>
                                <a:close/>
                                <a:moveTo>
                                  <a:pt x="2741320" y="771940"/>
                                </a:moveTo>
                                <a:cubicBezTo>
                                  <a:pt x="2739588" y="771940"/>
                                  <a:pt x="2739588" y="771940"/>
                                  <a:pt x="2741320" y="771940"/>
                                </a:cubicBezTo>
                                <a:lnTo>
                                  <a:pt x="2741320" y="771940"/>
                                </a:lnTo>
                                <a:close/>
                                <a:moveTo>
                                  <a:pt x="2759505" y="770208"/>
                                </a:moveTo>
                                <a:cubicBezTo>
                                  <a:pt x="2759505" y="770208"/>
                                  <a:pt x="2759505" y="770208"/>
                                  <a:pt x="2759505" y="770208"/>
                                </a:cubicBezTo>
                                <a:cubicBezTo>
                                  <a:pt x="2764700" y="770208"/>
                                  <a:pt x="2775957" y="766744"/>
                                  <a:pt x="2778554" y="762415"/>
                                </a:cubicBezTo>
                                <a:cubicBezTo>
                                  <a:pt x="2782884" y="755487"/>
                                  <a:pt x="2743918" y="758951"/>
                                  <a:pt x="2740454" y="759817"/>
                                </a:cubicBezTo>
                                <a:cubicBezTo>
                                  <a:pt x="2696293" y="767610"/>
                                  <a:pt x="2644338" y="762415"/>
                                  <a:pt x="2600177" y="759817"/>
                                </a:cubicBezTo>
                                <a:cubicBezTo>
                                  <a:pt x="2595848" y="759817"/>
                                  <a:pt x="2548223" y="751158"/>
                                  <a:pt x="2551686" y="763281"/>
                                </a:cubicBezTo>
                                <a:cubicBezTo>
                                  <a:pt x="2554284" y="774537"/>
                                  <a:pt x="2601909" y="771074"/>
                                  <a:pt x="2610568" y="771074"/>
                                </a:cubicBezTo>
                                <a:cubicBezTo>
                                  <a:pt x="2660791" y="770208"/>
                                  <a:pt x="2710148" y="773671"/>
                                  <a:pt x="2759505" y="770208"/>
                                </a:cubicBezTo>
                                <a:cubicBezTo>
                                  <a:pt x="2757773" y="770208"/>
                                  <a:pt x="2744784" y="771074"/>
                                  <a:pt x="2741320" y="771940"/>
                                </a:cubicBezTo>
                                <a:cubicBezTo>
                                  <a:pt x="2743052" y="771074"/>
                                  <a:pt x="2749114" y="771074"/>
                                  <a:pt x="2759505" y="770208"/>
                                </a:cubicBezTo>
                                <a:close/>
                                <a:moveTo>
                                  <a:pt x="2718807" y="1185844"/>
                                </a:moveTo>
                                <a:cubicBezTo>
                                  <a:pt x="2697159" y="1187576"/>
                                  <a:pt x="2675511" y="1186710"/>
                                  <a:pt x="2653864" y="1185844"/>
                                </a:cubicBezTo>
                                <a:cubicBezTo>
                                  <a:pt x="2610568" y="1184978"/>
                                  <a:pt x="2563809" y="1175453"/>
                                  <a:pt x="2520513" y="1179783"/>
                                </a:cubicBezTo>
                                <a:cubicBezTo>
                                  <a:pt x="2517916" y="1179783"/>
                                  <a:pt x="2507525" y="1184112"/>
                                  <a:pt x="2511854" y="1188442"/>
                                </a:cubicBezTo>
                                <a:cubicBezTo>
                                  <a:pt x="2516184" y="1193637"/>
                                  <a:pt x="2535234" y="1191040"/>
                                  <a:pt x="2541295" y="1191906"/>
                                </a:cubicBezTo>
                                <a:cubicBezTo>
                                  <a:pt x="2565541" y="1192771"/>
                                  <a:pt x="2588920" y="1194503"/>
                                  <a:pt x="2612300" y="1196235"/>
                                </a:cubicBezTo>
                                <a:cubicBezTo>
                                  <a:pt x="2635679" y="1197967"/>
                                  <a:pt x="2659059" y="1200565"/>
                                  <a:pt x="2682438" y="1199699"/>
                                </a:cubicBezTo>
                                <a:cubicBezTo>
                                  <a:pt x="2696293" y="1199699"/>
                                  <a:pt x="2730929" y="1208358"/>
                                  <a:pt x="2742186" y="1197967"/>
                                </a:cubicBezTo>
                                <a:cubicBezTo>
                                  <a:pt x="2761236" y="1181515"/>
                                  <a:pt x="2725734" y="1184978"/>
                                  <a:pt x="2718807" y="1185844"/>
                                </a:cubicBezTo>
                                <a:close/>
                                <a:moveTo>
                                  <a:pt x="2742186" y="1198833"/>
                                </a:moveTo>
                                <a:cubicBezTo>
                                  <a:pt x="2732661" y="1207492"/>
                                  <a:pt x="2749114" y="1192771"/>
                                  <a:pt x="2742186" y="1198833"/>
                                </a:cubicBezTo>
                                <a:lnTo>
                                  <a:pt x="2742186" y="1198833"/>
                                </a:lnTo>
                                <a:close/>
                                <a:moveTo>
                                  <a:pt x="2742186" y="984953"/>
                                </a:moveTo>
                                <a:cubicBezTo>
                                  <a:pt x="2699757" y="989283"/>
                                  <a:pt x="2749114" y="984087"/>
                                  <a:pt x="2742186" y="984953"/>
                                </a:cubicBezTo>
                                <a:lnTo>
                                  <a:pt x="2742186" y="984953"/>
                                </a:lnTo>
                                <a:close/>
                                <a:moveTo>
                                  <a:pt x="2736125" y="808308"/>
                                </a:moveTo>
                                <a:cubicBezTo>
                                  <a:pt x="2749114" y="808308"/>
                                  <a:pt x="2762968" y="811771"/>
                                  <a:pt x="2775091" y="806576"/>
                                </a:cubicBezTo>
                                <a:cubicBezTo>
                                  <a:pt x="2793275" y="798783"/>
                                  <a:pt x="2769895" y="790990"/>
                                  <a:pt x="2762102" y="790990"/>
                                </a:cubicBezTo>
                                <a:cubicBezTo>
                                  <a:pt x="2716209" y="791856"/>
                                  <a:pt x="2671182" y="800515"/>
                                  <a:pt x="2625289" y="799649"/>
                                </a:cubicBezTo>
                                <a:cubicBezTo>
                                  <a:pt x="2596713" y="798783"/>
                                  <a:pt x="2569005" y="798783"/>
                                  <a:pt x="2541295" y="795319"/>
                                </a:cubicBezTo>
                                <a:cubicBezTo>
                                  <a:pt x="2506659" y="791856"/>
                                  <a:pt x="2500598" y="806576"/>
                                  <a:pt x="2538698" y="806576"/>
                                </a:cubicBezTo>
                                <a:cubicBezTo>
                                  <a:pt x="2603641" y="807442"/>
                                  <a:pt x="2669450" y="810040"/>
                                  <a:pt x="2736125" y="808308"/>
                                </a:cubicBezTo>
                                <a:cubicBezTo>
                                  <a:pt x="2732661" y="808308"/>
                                  <a:pt x="2715343" y="808308"/>
                                  <a:pt x="2711013" y="809174"/>
                                </a:cubicBezTo>
                                <a:cubicBezTo>
                                  <a:pt x="2713611" y="809174"/>
                                  <a:pt x="2720539" y="809174"/>
                                  <a:pt x="2736125" y="808308"/>
                                </a:cubicBezTo>
                                <a:close/>
                                <a:moveTo>
                                  <a:pt x="2493670" y="982355"/>
                                </a:moveTo>
                                <a:cubicBezTo>
                                  <a:pt x="2494536" y="991881"/>
                                  <a:pt x="2660791" y="993612"/>
                                  <a:pt x="2742186" y="984953"/>
                                </a:cubicBezTo>
                                <a:cubicBezTo>
                                  <a:pt x="2746516" y="984087"/>
                                  <a:pt x="2760370" y="978892"/>
                                  <a:pt x="2757773" y="972831"/>
                                </a:cubicBezTo>
                                <a:cubicBezTo>
                                  <a:pt x="2754309" y="963305"/>
                                  <a:pt x="2736991" y="969367"/>
                                  <a:pt x="2730929" y="971099"/>
                                </a:cubicBezTo>
                                <a:cubicBezTo>
                                  <a:pt x="2698025" y="976294"/>
                                  <a:pt x="2665120" y="975428"/>
                                  <a:pt x="2632216" y="974562"/>
                                </a:cubicBezTo>
                                <a:cubicBezTo>
                                  <a:pt x="2599311" y="973696"/>
                                  <a:pt x="2567273" y="974562"/>
                                  <a:pt x="2534368" y="971965"/>
                                </a:cubicBezTo>
                                <a:cubicBezTo>
                                  <a:pt x="2524843" y="971099"/>
                                  <a:pt x="2489341" y="964171"/>
                                  <a:pt x="2493670" y="982355"/>
                                </a:cubicBezTo>
                                <a:close/>
                                <a:moveTo>
                                  <a:pt x="2764700" y="738169"/>
                                </a:moveTo>
                                <a:cubicBezTo>
                                  <a:pt x="2762968" y="738169"/>
                                  <a:pt x="2761236" y="739035"/>
                                  <a:pt x="2764700" y="738169"/>
                                </a:cubicBezTo>
                                <a:lnTo>
                                  <a:pt x="2764700" y="738169"/>
                                </a:lnTo>
                                <a:close/>
                                <a:moveTo>
                                  <a:pt x="2768164" y="736437"/>
                                </a:moveTo>
                                <a:cubicBezTo>
                                  <a:pt x="2768164" y="736437"/>
                                  <a:pt x="2768164" y="736437"/>
                                  <a:pt x="2768164" y="736437"/>
                                </a:cubicBezTo>
                                <a:cubicBezTo>
                                  <a:pt x="2766432" y="737303"/>
                                  <a:pt x="2765566" y="737303"/>
                                  <a:pt x="2764700" y="737303"/>
                                </a:cubicBezTo>
                                <a:cubicBezTo>
                                  <a:pt x="2766432" y="737303"/>
                                  <a:pt x="2767297" y="737303"/>
                                  <a:pt x="2768164" y="736437"/>
                                </a:cubicBezTo>
                                <a:close/>
                                <a:moveTo>
                                  <a:pt x="2768164" y="736437"/>
                                </a:moveTo>
                                <a:cubicBezTo>
                                  <a:pt x="2768164" y="736437"/>
                                  <a:pt x="2768164" y="736437"/>
                                  <a:pt x="2768164" y="736437"/>
                                </a:cubicBezTo>
                                <a:cubicBezTo>
                                  <a:pt x="2769029" y="736437"/>
                                  <a:pt x="2769895" y="736437"/>
                                  <a:pt x="2768164" y="736437"/>
                                </a:cubicBezTo>
                                <a:close/>
                                <a:moveTo>
                                  <a:pt x="2090157" y="177926"/>
                                </a:moveTo>
                                <a:cubicBezTo>
                                  <a:pt x="2111804" y="177060"/>
                                  <a:pt x="2132586" y="175328"/>
                                  <a:pt x="2154234" y="173596"/>
                                </a:cubicBezTo>
                                <a:cubicBezTo>
                                  <a:pt x="2197529" y="170999"/>
                                  <a:pt x="2239093" y="170999"/>
                                  <a:pt x="2280656" y="179658"/>
                                </a:cubicBezTo>
                                <a:cubicBezTo>
                                  <a:pt x="2295377" y="183121"/>
                                  <a:pt x="2304036" y="170133"/>
                                  <a:pt x="2289315" y="162340"/>
                                </a:cubicBezTo>
                                <a:cubicBezTo>
                                  <a:pt x="2271997" y="154546"/>
                                  <a:pt x="2239093" y="160608"/>
                                  <a:pt x="2220909" y="160608"/>
                                </a:cubicBezTo>
                                <a:cubicBezTo>
                                  <a:pt x="2195797" y="159742"/>
                                  <a:pt x="2170686" y="159742"/>
                                  <a:pt x="2145575" y="160608"/>
                                </a:cubicBezTo>
                                <a:cubicBezTo>
                                  <a:pt x="2125659" y="160608"/>
                                  <a:pt x="2104011" y="157144"/>
                                  <a:pt x="2084095" y="160608"/>
                                </a:cubicBezTo>
                                <a:cubicBezTo>
                                  <a:pt x="2066777" y="164937"/>
                                  <a:pt x="2075436" y="178792"/>
                                  <a:pt x="2090157" y="177926"/>
                                </a:cubicBezTo>
                                <a:close/>
                                <a:moveTo>
                                  <a:pt x="2762102" y="524290"/>
                                </a:moveTo>
                                <a:cubicBezTo>
                                  <a:pt x="2749979" y="527753"/>
                                  <a:pt x="2775957" y="520826"/>
                                  <a:pt x="2762102" y="524290"/>
                                </a:cubicBezTo>
                                <a:lnTo>
                                  <a:pt x="2762102" y="524290"/>
                                </a:lnTo>
                                <a:close/>
                                <a:moveTo>
                                  <a:pt x="2748247" y="509569"/>
                                </a:moveTo>
                                <a:cubicBezTo>
                                  <a:pt x="2722270" y="513899"/>
                                  <a:pt x="2694561" y="512167"/>
                                  <a:pt x="2668584" y="513033"/>
                                </a:cubicBezTo>
                                <a:cubicBezTo>
                                  <a:pt x="2645204" y="513033"/>
                                  <a:pt x="2621825" y="513033"/>
                                  <a:pt x="2597579" y="511301"/>
                                </a:cubicBezTo>
                                <a:cubicBezTo>
                                  <a:pt x="2580261" y="510435"/>
                                  <a:pt x="2562077" y="506106"/>
                                  <a:pt x="2544759" y="510435"/>
                                </a:cubicBezTo>
                                <a:cubicBezTo>
                                  <a:pt x="2529172" y="513899"/>
                                  <a:pt x="2540429" y="522558"/>
                                  <a:pt x="2550820" y="523424"/>
                                </a:cubicBezTo>
                                <a:cubicBezTo>
                                  <a:pt x="2572468" y="526021"/>
                                  <a:pt x="2594982" y="523424"/>
                                  <a:pt x="2615763" y="523424"/>
                                </a:cubicBezTo>
                                <a:cubicBezTo>
                                  <a:pt x="2644338" y="523424"/>
                                  <a:pt x="2672047" y="523424"/>
                                  <a:pt x="2700622" y="524290"/>
                                </a:cubicBezTo>
                                <a:cubicBezTo>
                                  <a:pt x="2719672" y="524290"/>
                                  <a:pt x="2743918" y="529485"/>
                                  <a:pt x="2762102" y="524290"/>
                                </a:cubicBezTo>
                                <a:cubicBezTo>
                                  <a:pt x="2783750" y="519094"/>
                                  <a:pt x="2759505" y="507837"/>
                                  <a:pt x="2748247" y="509569"/>
                                </a:cubicBezTo>
                                <a:close/>
                                <a:moveTo>
                                  <a:pt x="2615763" y="704399"/>
                                </a:moveTo>
                                <a:cubicBezTo>
                                  <a:pt x="2614031" y="704399"/>
                                  <a:pt x="2614031" y="704399"/>
                                  <a:pt x="2615763" y="704399"/>
                                </a:cubicBezTo>
                                <a:cubicBezTo>
                                  <a:pt x="2627886" y="703533"/>
                                  <a:pt x="2631350" y="703533"/>
                                  <a:pt x="2631350" y="703533"/>
                                </a:cubicBezTo>
                                <a:cubicBezTo>
                                  <a:pt x="2672914" y="700935"/>
                                  <a:pt x="2714477" y="698337"/>
                                  <a:pt x="2756041" y="699203"/>
                                </a:cubicBezTo>
                                <a:cubicBezTo>
                                  <a:pt x="2762968" y="699203"/>
                                  <a:pt x="2792409" y="686215"/>
                                  <a:pt x="2775091" y="685349"/>
                                </a:cubicBezTo>
                                <a:cubicBezTo>
                                  <a:pt x="2751711" y="684483"/>
                                  <a:pt x="2728332" y="687081"/>
                                  <a:pt x="2705818" y="688812"/>
                                </a:cubicBezTo>
                                <a:cubicBezTo>
                                  <a:pt x="2660791" y="693142"/>
                                  <a:pt x="2617495" y="694874"/>
                                  <a:pt x="2572468" y="690544"/>
                                </a:cubicBezTo>
                                <a:cubicBezTo>
                                  <a:pt x="2557747" y="688812"/>
                                  <a:pt x="2559479" y="706131"/>
                                  <a:pt x="2574200" y="707862"/>
                                </a:cubicBezTo>
                                <a:cubicBezTo>
                                  <a:pt x="2588054" y="709594"/>
                                  <a:pt x="2601909" y="705265"/>
                                  <a:pt x="2615763" y="704399"/>
                                </a:cubicBezTo>
                                <a:close/>
                                <a:moveTo>
                                  <a:pt x="2460766" y="1147744"/>
                                </a:moveTo>
                                <a:cubicBezTo>
                                  <a:pt x="2433922" y="1147744"/>
                                  <a:pt x="2407945" y="1146878"/>
                                  <a:pt x="2381102" y="1146878"/>
                                </a:cubicBezTo>
                                <a:cubicBezTo>
                                  <a:pt x="2339539" y="1146012"/>
                                  <a:pt x="2297975" y="1141683"/>
                                  <a:pt x="2256411" y="1140817"/>
                                </a:cubicBezTo>
                                <a:cubicBezTo>
                                  <a:pt x="2239959" y="1140817"/>
                                  <a:pt x="2246020" y="1151208"/>
                                  <a:pt x="2259875" y="1151208"/>
                                </a:cubicBezTo>
                                <a:cubicBezTo>
                                  <a:pt x="2282388" y="1150342"/>
                                  <a:pt x="2305768" y="1153806"/>
                                  <a:pt x="2328281" y="1154671"/>
                                </a:cubicBezTo>
                                <a:cubicBezTo>
                                  <a:pt x="2357723" y="1156403"/>
                                  <a:pt x="2387164" y="1157269"/>
                                  <a:pt x="2417470" y="1158135"/>
                                </a:cubicBezTo>
                                <a:cubicBezTo>
                                  <a:pt x="2436520" y="1159001"/>
                                  <a:pt x="2469425" y="1166794"/>
                                  <a:pt x="2487609" y="1159867"/>
                                </a:cubicBezTo>
                                <a:cubicBezTo>
                                  <a:pt x="2485877" y="1160733"/>
                                  <a:pt x="2484145" y="1161599"/>
                                  <a:pt x="2487609" y="1159867"/>
                                </a:cubicBezTo>
                                <a:cubicBezTo>
                                  <a:pt x="2493670" y="1157269"/>
                                  <a:pt x="2490207" y="1159001"/>
                                  <a:pt x="2487609" y="1159867"/>
                                </a:cubicBezTo>
                                <a:cubicBezTo>
                                  <a:pt x="2508391" y="1152074"/>
                                  <a:pt x="2463364" y="1147744"/>
                                  <a:pt x="2460766" y="1147744"/>
                                </a:cubicBezTo>
                                <a:close/>
                                <a:moveTo>
                                  <a:pt x="2615763" y="704399"/>
                                </a:moveTo>
                                <a:cubicBezTo>
                                  <a:pt x="2619227" y="704399"/>
                                  <a:pt x="2630484" y="703533"/>
                                  <a:pt x="2631350" y="703533"/>
                                </a:cubicBezTo>
                                <a:cubicBezTo>
                                  <a:pt x="2626154" y="704399"/>
                                  <a:pt x="2620959" y="704399"/>
                                  <a:pt x="2615763" y="704399"/>
                                </a:cubicBezTo>
                                <a:lnTo>
                                  <a:pt x="2615763" y="704399"/>
                                </a:lnTo>
                                <a:close/>
                                <a:moveTo>
                                  <a:pt x="2830509" y="56699"/>
                                </a:moveTo>
                                <a:cubicBezTo>
                                  <a:pt x="2826179" y="56699"/>
                                  <a:pt x="2775091" y="50637"/>
                                  <a:pt x="2787213" y="65358"/>
                                </a:cubicBezTo>
                                <a:cubicBezTo>
                                  <a:pt x="2798470" y="80078"/>
                                  <a:pt x="2839168" y="72285"/>
                                  <a:pt x="2855620" y="71419"/>
                                </a:cubicBezTo>
                                <a:cubicBezTo>
                                  <a:pt x="2850425" y="71419"/>
                                  <a:pt x="2846961" y="71419"/>
                                  <a:pt x="2856486" y="71419"/>
                                </a:cubicBezTo>
                                <a:cubicBezTo>
                                  <a:pt x="2901513" y="68821"/>
                                  <a:pt x="2945675" y="60162"/>
                                  <a:pt x="2990702" y="56699"/>
                                </a:cubicBezTo>
                                <a:lnTo>
                                  <a:pt x="2990702" y="41112"/>
                                </a:lnTo>
                                <a:cubicBezTo>
                                  <a:pt x="2981177" y="42844"/>
                                  <a:pt x="2972518" y="45442"/>
                                  <a:pt x="2963859" y="45442"/>
                                </a:cubicBezTo>
                                <a:cubicBezTo>
                                  <a:pt x="2918832" y="49771"/>
                                  <a:pt x="2875536" y="60162"/>
                                  <a:pt x="2830509" y="56699"/>
                                </a:cubicBezTo>
                                <a:close/>
                                <a:moveTo>
                                  <a:pt x="2858218" y="34185"/>
                                </a:moveTo>
                                <a:cubicBezTo>
                                  <a:pt x="2858218" y="34185"/>
                                  <a:pt x="2858218" y="34185"/>
                                  <a:pt x="2858218" y="34185"/>
                                </a:cubicBezTo>
                                <a:cubicBezTo>
                                  <a:pt x="2868609" y="34185"/>
                                  <a:pt x="2898916" y="32453"/>
                                  <a:pt x="2858218" y="34185"/>
                                </a:cubicBezTo>
                                <a:close/>
                                <a:moveTo>
                                  <a:pt x="2471156" y="1468997"/>
                                </a:moveTo>
                                <a:cubicBezTo>
                                  <a:pt x="2449509" y="1474192"/>
                                  <a:pt x="2478084" y="1468131"/>
                                  <a:pt x="2471156" y="1468997"/>
                                </a:cubicBezTo>
                                <a:lnTo>
                                  <a:pt x="2471156" y="1468997"/>
                                </a:lnTo>
                                <a:close/>
                                <a:moveTo>
                                  <a:pt x="1694436" y="642053"/>
                                </a:moveTo>
                                <a:cubicBezTo>
                                  <a:pt x="1662398" y="642919"/>
                                  <a:pt x="1619968" y="648981"/>
                                  <a:pt x="1599186" y="648981"/>
                                </a:cubicBezTo>
                                <a:cubicBezTo>
                                  <a:pt x="1587929" y="648981"/>
                                  <a:pt x="1549829" y="642053"/>
                                  <a:pt x="1542902" y="650712"/>
                                </a:cubicBezTo>
                                <a:cubicBezTo>
                                  <a:pt x="1531645" y="664567"/>
                                  <a:pt x="1554159" y="670628"/>
                                  <a:pt x="1562818" y="669762"/>
                                </a:cubicBezTo>
                                <a:cubicBezTo>
                                  <a:pt x="1606113" y="666299"/>
                                  <a:pt x="1649409" y="668031"/>
                                  <a:pt x="1692704" y="662835"/>
                                </a:cubicBezTo>
                                <a:cubicBezTo>
                                  <a:pt x="1702229" y="661969"/>
                                  <a:pt x="1736000" y="664567"/>
                                  <a:pt x="1736865" y="652444"/>
                                </a:cubicBezTo>
                                <a:cubicBezTo>
                                  <a:pt x="1736865" y="645517"/>
                                  <a:pt x="1717816" y="641187"/>
                                  <a:pt x="1694436" y="642053"/>
                                </a:cubicBezTo>
                                <a:close/>
                                <a:moveTo>
                                  <a:pt x="1568013" y="808308"/>
                                </a:moveTo>
                                <a:cubicBezTo>
                                  <a:pt x="1592259" y="808308"/>
                                  <a:pt x="1616504" y="810906"/>
                                  <a:pt x="1640750" y="814369"/>
                                </a:cubicBezTo>
                                <a:cubicBezTo>
                                  <a:pt x="1664995" y="817833"/>
                                  <a:pt x="1688375" y="819565"/>
                                  <a:pt x="1712620" y="823028"/>
                                </a:cubicBezTo>
                                <a:cubicBezTo>
                                  <a:pt x="1729072" y="824760"/>
                                  <a:pt x="1746391" y="836883"/>
                                  <a:pt x="1760245" y="823028"/>
                                </a:cubicBezTo>
                                <a:cubicBezTo>
                                  <a:pt x="1773234" y="810040"/>
                                  <a:pt x="1736865" y="811771"/>
                                  <a:pt x="1731670" y="811771"/>
                                </a:cubicBezTo>
                                <a:cubicBezTo>
                                  <a:pt x="1711754" y="812637"/>
                                  <a:pt x="1690972" y="809174"/>
                                  <a:pt x="1671057" y="806576"/>
                                </a:cubicBezTo>
                                <a:cubicBezTo>
                                  <a:pt x="1649409" y="803978"/>
                                  <a:pt x="1628627" y="799649"/>
                                  <a:pt x="1606979" y="797051"/>
                                </a:cubicBezTo>
                                <a:cubicBezTo>
                                  <a:pt x="1590527" y="794453"/>
                                  <a:pt x="1565416" y="784928"/>
                                  <a:pt x="1548963" y="792721"/>
                                </a:cubicBezTo>
                                <a:lnTo>
                                  <a:pt x="1548963" y="792721"/>
                                </a:lnTo>
                                <a:cubicBezTo>
                                  <a:pt x="1547231" y="793587"/>
                                  <a:pt x="1547231" y="793587"/>
                                  <a:pt x="1548963" y="792721"/>
                                </a:cubicBezTo>
                                <a:cubicBezTo>
                                  <a:pt x="1525584" y="803978"/>
                                  <a:pt x="1561086" y="808308"/>
                                  <a:pt x="1568013" y="808308"/>
                                </a:cubicBezTo>
                                <a:close/>
                                <a:moveTo>
                                  <a:pt x="1729072" y="681019"/>
                                </a:moveTo>
                                <a:cubicBezTo>
                                  <a:pt x="1690106" y="684483"/>
                                  <a:pt x="1653738" y="688812"/>
                                  <a:pt x="1614773" y="688812"/>
                                </a:cubicBezTo>
                                <a:cubicBezTo>
                                  <a:pt x="1595722" y="688812"/>
                                  <a:pt x="1574075" y="685349"/>
                                  <a:pt x="1555891" y="688812"/>
                                </a:cubicBezTo>
                                <a:cubicBezTo>
                                  <a:pt x="1549829" y="689678"/>
                                  <a:pt x="1541170" y="697471"/>
                                  <a:pt x="1548097" y="702667"/>
                                </a:cubicBezTo>
                                <a:cubicBezTo>
                                  <a:pt x="1554159" y="708728"/>
                                  <a:pt x="1565416" y="706996"/>
                                  <a:pt x="1573209" y="706996"/>
                                </a:cubicBezTo>
                                <a:cubicBezTo>
                                  <a:pt x="1616504" y="706996"/>
                                  <a:pt x="1658934" y="705265"/>
                                  <a:pt x="1702229" y="704399"/>
                                </a:cubicBezTo>
                                <a:cubicBezTo>
                                  <a:pt x="1718682" y="704399"/>
                                  <a:pt x="1746391" y="707862"/>
                                  <a:pt x="1760245" y="697471"/>
                                </a:cubicBezTo>
                                <a:cubicBezTo>
                                  <a:pt x="1777563" y="681885"/>
                                  <a:pt x="1735134" y="681019"/>
                                  <a:pt x="1729072" y="681019"/>
                                </a:cubicBezTo>
                                <a:close/>
                                <a:moveTo>
                                  <a:pt x="1755050" y="408258"/>
                                </a:moveTo>
                                <a:lnTo>
                                  <a:pt x="1755050" y="408258"/>
                                </a:lnTo>
                                <a:cubicBezTo>
                                  <a:pt x="1710023" y="416917"/>
                                  <a:pt x="1663263" y="417783"/>
                                  <a:pt x="1617370" y="417783"/>
                                </a:cubicBezTo>
                                <a:cubicBezTo>
                                  <a:pt x="1595722" y="417783"/>
                                  <a:pt x="1574075" y="417783"/>
                                  <a:pt x="1552427" y="419515"/>
                                </a:cubicBezTo>
                                <a:cubicBezTo>
                                  <a:pt x="1546365" y="420380"/>
                                  <a:pt x="1533377" y="422112"/>
                                  <a:pt x="1539438" y="431637"/>
                                </a:cubicBezTo>
                                <a:cubicBezTo>
                                  <a:pt x="1544634" y="439430"/>
                                  <a:pt x="1561952" y="437699"/>
                                  <a:pt x="1570611" y="437699"/>
                                </a:cubicBezTo>
                                <a:cubicBezTo>
                                  <a:pt x="1619102" y="436833"/>
                                  <a:pt x="1668459" y="429905"/>
                                  <a:pt x="1716950" y="427308"/>
                                </a:cubicBezTo>
                                <a:cubicBezTo>
                                  <a:pt x="1733402" y="426442"/>
                                  <a:pt x="1758513" y="429040"/>
                                  <a:pt x="1774100" y="421246"/>
                                </a:cubicBezTo>
                                <a:cubicBezTo>
                                  <a:pt x="1794016" y="410856"/>
                                  <a:pt x="1763709" y="406526"/>
                                  <a:pt x="1755050" y="408258"/>
                                </a:cubicBezTo>
                                <a:close/>
                                <a:moveTo>
                                  <a:pt x="1729072" y="681019"/>
                                </a:moveTo>
                                <a:cubicBezTo>
                                  <a:pt x="1740329" y="680153"/>
                                  <a:pt x="1716084" y="682751"/>
                                  <a:pt x="1729072" y="681019"/>
                                </a:cubicBezTo>
                                <a:lnTo>
                                  <a:pt x="1729072" y="681019"/>
                                </a:lnTo>
                                <a:close/>
                                <a:moveTo>
                                  <a:pt x="1554159" y="967635"/>
                                </a:moveTo>
                                <a:cubicBezTo>
                                  <a:pt x="1574075" y="969367"/>
                                  <a:pt x="1593125" y="971099"/>
                                  <a:pt x="1613041" y="972831"/>
                                </a:cubicBezTo>
                                <a:cubicBezTo>
                                  <a:pt x="1656336" y="977160"/>
                                  <a:pt x="1699632" y="979758"/>
                                  <a:pt x="1742927" y="979758"/>
                                </a:cubicBezTo>
                                <a:cubicBezTo>
                                  <a:pt x="1754184" y="979758"/>
                                  <a:pt x="1761111" y="961574"/>
                                  <a:pt x="1745525" y="960708"/>
                                </a:cubicBezTo>
                                <a:cubicBezTo>
                                  <a:pt x="1724743" y="960708"/>
                                  <a:pt x="1704827" y="966769"/>
                                  <a:pt x="1683179" y="965903"/>
                                </a:cubicBezTo>
                                <a:cubicBezTo>
                                  <a:pt x="1658934" y="965037"/>
                                  <a:pt x="1633822" y="962440"/>
                                  <a:pt x="1609577" y="958976"/>
                                </a:cubicBezTo>
                                <a:cubicBezTo>
                                  <a:pt x="1589661" y="956378"/>
                                  <a:pt x="1567148" y="945987"/>
                                  <a:pt x="1548097" y="949451"/>
                                </a:cubicBezTo>
                                <a:cubicBezTo>
                                  <a:pt x="1529047" y="952915"/>
                                  <a:pt x="1542902" y="966769"/>
                                  <a:pt x="1554159" y="967635"/>
                                </a:cubicBezTo>
                                <a:close/>
                                <a:moveTo>
                                  <a:pt x="1775831" y="497446"/>
                                </a:moveTo>
                                <a:lnTo>
                                  <a:pt x="1775831" y="497446"/>
                                </a:lnTo>
                                <a:cubicBezTo>
                                  <a:pt x="1754184" y="516496"/>
                                  <a:pt x="1819127" y="513033"/>
                                  <a:pt x="1825188" y="513033"/>
                                </a:cubicBezTo>
                                <a:cubicBezTo>
                                  <a:pt x="1856361" y="512167"/>
                                  <a:pt x="1888400" y="513033"/>
                                  <a:pt x="1919572" y="513899"/>
                                </a:cubicBezTo>
                                <a:cubicBezTo>
                                  <a:pt x="1929097" y="513899"/>
                                  <a:pt x="2027811" y="524290"/>
                                  <a:pt x="2032141" y="509569"/>
                                </a:cubicBezTo>
                                <a:cubicBezTo>
                                  <a:pt x="2036470" y="495715"/>
                                  <a:pt x="2004432" y="501776"/>
                                  <a:pt x="1998370" y="502642"/>
                                </a:cubicBezTo>
                                <a:cubicBezTo>
                                  <a:pt x="1973259" y="506106"/>
                                  <a:pt x="1948148" y="505240"/>
                                  <a:pt x="1923036" y="504374"/>
                                </a:cubicBezTo>
                                <a:cubicBezTo>
                                  <a:pt x="1892729" y="502642"/>
                                  <a:pt x="1862422" y="500044"/>
                                  <a:pt x="1831250" y="499178"/>
                                </a:cubicBezTo>
                                <a:cubicBezTo>
                                  <a:pt x="1819127" y="498312"/>
                                  <a:pt x="1786222" y="487921"/>
                                  <a:pt x="1775831" y="497446"/>
                                </a:cubicBezTo>
                                <a:close/>
                                <a:moveTo>
                                  <a:pt x="1658934" y="900094"/>
                                </a:moveTo>
                                <a:cubicBezTo>
                                  <a:pt x="1685777" y="900094"/>
                                  <a:pt x="1716084" y="895765"/>
                                  <a:pt x="1742061" y="900094"/>
                                </a:cubicBezTo>
                                <a:cubicBezTo>
                                  <a:pt x="1760245" y="903558"/>
                                  <a:pt x="1767172" y="881910"/>
                                  <a:pt x="1747257" y="881044"/>
                                </a:cubicBezTo>
                                <a:cubicBezTo>
                                  <a:pt x="1729072" y="880178"/>
                                  <a:pt x="1711754" y="887106"/>
                                  <a:pt x="1693570" y="887106"/>
                                </a:cubicBezTo>
                                <a:cubicBezTo>
                                  <a:pt x="1665861" y="887971"/>
                                  <a:pt x="1636420" y="887971"/>
                                  <a:pt x="1608711" y="884508"/>
                                </a:cubicBezTo>
                                <a:cubicBezTo>
                                  <a:pt x="1596588" y="882776"/>
                                  <a:pt x="1553293" y="866324"/>
                                  <a:pt x="1542902" y="875849"/>
                                </a:cubicBezTo>
                                <a:lnTo>
                                  <a:pt x="1542902" y="875849"/>
                                </a:lnTo>
                                <a:cubicBezTo>
                                  <a:pt x="1529913" y="887971"/>
                                  <a:pt x="1581868" y="892301"/>
                                  <a:pt x="1587929" y="892301"/>
                                </a:cubicBezTo>
                                <a:cubicBezTo>
                                  <a:pt x="1612175" y="895765"/>
                                  <a:pt x="1634688" y="900094"/>
                                  <a:pt x="1658934" y="900094"/>
                                </a:cubicBezTo>
                                <a:close/>
                                <a:moveTo>
                                  <a:pt x="1734268" y="924340"/>
                                </a:moveTo>
                                <a:cubicBezTo>
                                  <a:pt x="1710023" y="926937"/>
                                  <a:pt x="1684911" y="928669"/>
                                  <a:pt x="1660666" y="928669"/>
                                </a:cubicBezTo>
                                <a:cubicBezTo>
                                  <a:pt x="1638152" y="928669"/>
                                  <a:pt x="1616504" y="925206"/>
                                  <a:pt x="1593990" y="923474"/>
                                </a:cubicBezTo>
                                <a:cubicBezTo>
                                  <a:pt x="1586197" y="922608"/>
                                  <a:pt x="1553293" y="911351"/>
                                  <a:pt x="1548097" y="919144"/>
                                </a:cubicBezTo>
                                <a:cubicBezTo>
                                  <a:pt x="1533377" y="943390"/>
                                  <a:pt x="1640750" y="938194"/>
                                  <a:pt x="1654604" y="938194"/>
                                </a:cubicBezTo>
                                <a:cubicBezTo>
                                  <a:pt x="1677118" y="938194"/>
                                  <a:pt x="1700497" y="935596"/>
                                  <a:pt x="1723877" y="936462"/>
                                </a:cubicBezTo>
                                <a:cubicBezTo>
                                  <a:pt x="1737731" y="937328"/>
                                  <a:pt x="1758513" y="942524"/>
                                  <a:pt x="1769770" y="932133"/>
                                </a:cubicBezTo>
                                <a:cubicBezTo>
                                  <a:pt x="1788820" y="914815"/>
                                  <a:pt x="1738597" y="923474"/>
                                  <a:pt x="1734268" y="924340"/>
                                </a:cubicBezTo>
                                <a:close/>
                                <a:moveTo>
                                  <a:pt x="1534243" y="739035"/>
                                </a:moveTo>
                                <a:lnTo>
                                  <a:pt x="1534243" y="739035"/>
                                </a:lnTo>
                                <a:cubicBezTo>
                                  <a:pt x="1541170" y="750292"/>
                                  <a:pt x="1562818" y="743365"/>
                                  <a:pt x="1574075" y="742499"/>
                                </a:cubicBezTo>
                                <a:cubicBezTo>
                                  <a:pt x="1600918" y="741633"/>
                                  <a:pt x="1627761" y="739901"/>
                                  <a:pt x="1654604" y="739901"/>
                                </a:cubicBezTo>
                                <a:cubicBezTo>
                                  <a:pt x="1680581" y="739901"/>
                                  <a:pt x="1706559" y="740767"/>
                                  <a:pt x="1732536" y="739901"/>
                                </a:cubicBezTo>
                                <a:cubicBezTo>
                                  <a:pt x="1755916" y="739035"/>
                                  <a:pt x="1755916" y="712192"/>
                                  <a:pt x="1736865" y="720851"/>
                                </a:cubicBezTo>
                                <a:cubicBezTo>
                                  <a:pt x="1729938" y="724315"/>
                                  <a:pt x="1733402" y="722583"/>
                                  <a:pt x="1736865" y="720851"/>
                                </a:cubicBezTo>
                                <a:cubicBezTo>
                                  <a:pt x="1722145" y="727778"/>
                                  <a:pt x="1703095" y="724315"/>
                                  <a:pt x="1687509" y="725180"/>
                                </a:cubicBezTo>
                                <a:cubicBezTo>
                                  <a:pt x="1659800" y="726046"/>
                                  <a:pt x="1632956" y="726046"/>
                                  <a:pt x="1605247" y="726046"/>
                                </a:cubicBezTo>
                                <a:cubicBezTo>
                                  <a:pt x="1602650" y="726912"/>
                                  <a:pt x="1522986" y="720851"/>
                                  <a:pt x="1534243" y="739035"/>
                                </a:cubicBezTo>
                                <a:close/>
                                <a:moveTo>
                                  <a:pt x="1619968" y="777135"/>
                                </a:moveTo>
                                <a:cubicBezTo>
                                  <a:pt x="1642481" y="778001"/>
                                  <a:pt x="1665861" y="778001"/>
                                  <a:pt x="1688375" y="779733"/>
                                </a:cubicBezTo>
                                <a:cubicBezTo>
                                  <a:pt x="1705693" y="781465"/>
                                  <a:pt x="1727341" y="790990"/>
                                  <a:pt x="1744659" y="785794"/>
                                </a:cubicBezTo>
                                <a:cubicBezTo>
                                  <a:pt x="1754184" y="783196"/>
                                  <a:pt x="1759379" y="769342"/>
                                  <a:pt x="1746391" y="767610"/>
                                </a:cubicBezTo>
                                <a:cubicBezTo>
                                  <a:pt x="1724743" y="765012"/>
                                  <a:pt x="1702229" y="768476"/>
                                  <a:pt x="1679716" y="765878"/>
                                </a:cubicBezTo>
                                <a:cubicBezTo>
                                  <a:pt x="1654604" y="763281"/>
                                  <a:pt x="1628627" y="764146"/>
                                  <a:pt x="1603516" y="763281"/>
                                </a:cubicBezTo>
                                <a:cubicBezTo>
                                  <a:pt x="1589661" y="762415"/>
                                  <a:pt x="1549829" y="749426"/>
                                  <a:pt x="1538572" y="758085"/>
                                </a:cubicBezTo>
                                <a:lnTo>
                                  <a:pt x="1538572" y="758085"/>
                                </a:lnTo>
                                <a:cubicBezTo>
                                  <a:pt x="1515193" y="778867"/>
                                  <a:pt x="1610443" y="777135"/>
                                  <a:pt x="1619968" y="777135"/>
                                </a:cubicBezTo>
                                <a:close/>
                                <a:moveTo>
                                  <a:pt x="1574941" y="848140"/>
                                </a:moveTo>
                                <a:cubicBezTo>
                                  <a:pt x="1598320" y="849871"/>
                                  <a:pt x="1621700" y="851603"/>
                                  <a:pt x="1644213" y="854201"/>
                                </a:cubicBezTo>
                                <a:cubicBezTo>
                                  <a:pt x="1664129" y="855933"/>
                                  <a:pt x="1684911" y="858531"/>
                                  <a:pt x="1704827" y="860262"/>
                                </a:cubicBezTo>
                                <a:cubicBezTo>
                                  <a:pt x="1715218" y="861128"/>
                                  <a:pt x="1747257" y="874117"/>
                                  <a:pt x="1754184" y="865458"/>
                                </a:cubicBezTo>
                                <a:cubicBezTo>
                                  <a:pt x="1768904" y="848140"/>
                                  <a:pt x="1743793" y="847274"/>
                                  <a:pt x="1731670" y="849871"/>
                                </a:cubicBezTo>
                                <a:cubicBezTo>
                                  <a:pt x="1711754" y="854201"/>
                                  <a:pt x="1690972" y="849006"/>
                                  <a:pt x="1671057" y="846408"/>
                                </a:cubicBezTo>
                                <a:cubicBezTo>
                                  <a:pt x="1646811" y="842944"/>
                                  <a:pt x="1622566" y="842078"/>
                                  <a:pt x="1598320" y="838615"/>
                                </a:cubicBezTo>
                                <a:cubicBezTo>
                                  <a:pt x="1584466" y="836883"/>
                                  <a:pt x="1552427" y="823894"/>
                                  <a:pt x="1539438" y="831687"/>
                                </a:cubicBezTo>
                                <a:lnTo>
                                  <a:pt x="1539438" y="831687"/>
                                </a:lnTo>
                                <a:cubicBezTo>
                                  <a:pt x="1537706" y="832553"/>
                                  <a:pt x="1537706" y="832553"/>
                                  <a:pt x="1539438" y="831687"/>
                                </a:cubicBezTo>
                                <a:cubicBezTo>
                                  <a:pt x="1518657" y="845542"/>
                                  <a:pt x="1571477" y="848140"/>
                                  <a:pt x="1574941" y="848140"/>
                                </a:cubicBezTo>
                                <a:close/>
                                <a:moveTo>
                                  <a:pt x="1835579" y="368426"/>
                                </a:moveTo>
                                <a:cubicBezTo>
                                  <a:pt x="1858959" y="365828"/>
                                  <a:pt x="1881472" y="364096"/>
                                  <a:pt x="1904852" y="363231"/>
                                </a:cubicBezTo>
                                <a:cubicBezTo>
                                  <a:pt x="1929963" y="362365"/>
                                  <a:pt x="1955075" y="363231"/>
                                  <a:pt x="1980186" y="365828"/>
                                </a:cubicBezTo>
                                <a:cubicBezTo>
                                  <a:pt x="1995773" y="367560"/>
                                  <a:pt x="2029543" y="377951"/>
                                  <a:pt x="2040800" y="363231"/>
                                </a:cubicBezTo>
                                <a:cubicBezTo>
                                  <a:pt x="2048593" y="352840"/>
                                  <a:pt x="2014822" y="354571"/>
                                  <a:pt x="2011359" y="354571"/>
                                </a:cubicBezTo>
                                <a:cubicBezTo>
                                  <a:pt x="1983650" y="353705"/>
                                  <a:pt x="1955075" y="353705"/>
                                  <a:pt x="1927366" y="353705"/>
                                </a:cubicBezTo>
                                <a:cubicBezTo>
                                  <a:pt x="1905718" y="353705"/>
                                  <a:pt x="1883204" y="354571"/>
                                  <a:pt x="1861557" y="352840"/>
                                </a:cubicBezTo>
                                <a:cubicBezTo>
                                  <a:pt x="1848568" y="351974"/>
                                  <a:pt x="1826920" y="345912"/>
                                  <a:pt x="1814797" y="353705"/>
                                </a:cubicBezTo>
                                <a:cubicBezTo>
                                  <a:pt x="1795747" y="364962"/>
                                  <a:pt x="1829518" y="369292"/>
                                  <a:pt x="1835579" y="368426"/>
                                </a:cubicBezTo>
                                <a:close/>
                                <a:moveTo>
                                  <a:pt x="2047727" y="386610"/>
                                </a:moveTo>
                                <a:cubicBezTo>
                                  <a:pt x="1986247" y="384878"/>
                                  <a:pt x="1923036" y="382280"/>
                                  <a:pt x="1860691" y="386610"/>
                                </a:cubicBezTo>
                                <a:cubicBezTo>
                                  <a:pt x="1867618" y="385744"/>
                                  <a:pt x="1881472" y="384878"/>
                                  <a:pt x="1860691" y="386610"/>
                                </a:cubicBezTo>
                                <a:cubicBezTo>
                                  <a:pt x="1849434" y="387476"/>
                                  <a:pt x="1800077" y="384878"/>
                                  <a:pt x="1796613" y="398733"/>
                                </a:cubicBezTo>
                                <a:cubicBezTo>
                                  <a:pt x="1792284" y="415185"/>
                                  <a:pt x="1834713" y="401331"/>
                                  <a:pt x="1842507" y="400465"/>
                                </a:cubicBezTo>
                                <a:cubicBezTo>
                                  <a:pt x="1870216" y="397001"/>
                                  <a:pt x="1897925" y="396135"/>
                                  <a:pt x="1924768" y="396135"/>
                                </a:cubicBezTo>
                                <a:cubicBezTo>
                                  <a:pt x="1953343" y="395269"/>
                                  <a:pt x="1983650" y="390940"/>
                                  <a:pt x="2011359" y="397867"/>
                                </a:cubicBezTo>
                                <a:cubicBezTo>
                                  <a:pt x="2022616" y="400465"/>
                                  <a:pt x="2034738" y="402196"/>
                                  <a:pt x="2046861" y="401331"/>
                                </a:cubicBezTo>
                                <a:cubicBezTo>
                                  <a:pt x="2064179" y="399599"/>
                                  <a:pt x="2065911" y="387476"/>
                                  <a:pt x="2047727" y="386610"/>
                                </a:cubicBezTo>
                                <a:close/>
                                <a:moveTo>
                                  <a:pt x="2474620" y="535546"/>
                                </a:moveTo>
                                <a:cubicBezTo>
                                  <a:pt x="2436520" y="541608"/>
                                  <a:pt x="2391493" y="544206"/>
                                  <a:pt x="2353393" y="540742"/>
                                </a:cubicBezTo>
                                <a:cubicBezTo>
                                  <a:pt x="2339539" y="539876"/>
                                  <a:pt x="2326550" y="526021"/>
                                  <a:pt x="2312695" y="534680"/>
                                </a:cubicBezTo>
                                <a:cubicBezTo>
                                  <a:pt x="2297975" y="543340"/>
                                  <a:pt x="2318757" y="554596"/>
                                  <a:pt x="2329148" y="551999"/>
                                </a:cubicBezTo>
                                <a:lnTo>
                                  <a:pt x="2329148" y="551999"/>
                                </a:lnTo>
                                <a:cubicBezTo>
                                  <a:pt x="2360320" y="543340"/>
                                  <a:pt x="2401884" y="551133"/>
                                  <a:pt x="2433922" y="551133"/>
                                </a:cubicBezTo>
                                <a:cubicBezTo>
                                  <a:pt x="2453838" y="551133"/>
                                  <a:pt x="2474620" y="551999"/>
                                  <a:pt x="2494536" y="547669"/>
                                </a:cubicBezTo>
                                <a:cubicBezTo>
                                  <a:pt x="2517050" y="543340"/>
                                  <a:pt x="2485011" y="533815"/>
                                  <a:pt x="2474620" y="535546"/>
                                </a:cubicBezTo>
                                <a:close/>
                                <a:moveTo>
                                  <a:pt x="2291914" y="586635"/>
                                </a:moveTo>
                                <a:cubicBezTo>
                                  <a:pt x="2286718" y="600490"/>
                                  <a:pt x="2348198" y="596160"/>
                                  <a:pt x="2355125" y="596160"/>
                                </a:cubicBezTo>
                                <a:cubicBezTo>
                                  <a:pt x="2375906" y="597026"/>
                                  <a:pt x="2397554" y="597026"/>
                                  <a:pt x="2418336" y="597892"/>
                                </a:cubicBezTo>
                                <a:cubicBezTo>
                                  <a:pt x="2433057" y="597892"/>
                                  <a:pt x="2467693" y="604819"/>
                                  <a:pt x="2479816" y="596160"/>
                                </a:cubicBezTo>
                                <a:cubicBezTo>
                                  <a:pt x="2483279" y="593562"/>
                                  <a:pt x="2481547" y="595294"/>
                                  <a:pt x="2479816" y="596160"/>
                                </a:cubicBezTo>
                                <a:cubicBezTo>
                                  <a:pt x="2482414" y="594428"/>
                                  <a:pt x="2488475" y="570183"/>
                                  <a:pt x="2489341" y="565853"/>
                                </a:cubicBezTo>
                                <a:cubicBezTo>
                                  <a:pt x="2491073" y="554596"/>
                                  <a:pt x="2465095" y="557194"/>
                                  <a:pt x="2459900" y="558060"/>
                                </a:cubicBezTo>
                                <a:cubicBezTo>
                                  <a:pt x="2425263" y="561524"/>
                                  <a:pt x="2388895" y="566719"/>
                                  <a:pt x="2354259" y="560658"/>
                                </a:cubicBezTo>
                                <a:cubicBezTo>
                                  <a:pt x="2344734" y="558926"/>
                                  <a:pt x="2318757" y="545937"/>
                                  <a:pt x="2314427" y="562390"/>
                                </a:cubicBezTo>
                                <a:cubicBezTo>
                                  <a:pt x="2312695" y="570183"/>
                                  <a:pt x="2345600" y="569317"/>
                                  <a:pt x="2349929" y="570183"/>
                                </a:cubicBezTo>
                                <a:cubicBezTo>
                                  <a:pt x="2358588" y="571049"/>
                                  <a:pt x="2463364" y="575378"/>
                                  <a:pt x="2463364" y="578842"/>
                                </a:cubicBezTo>
                                <a:cubicBezTo>
                                  <a:pt x="2463364" y="590099"/>
                                  <a:pt x="2381102" y="586635"/>
                                  <a:pt x="2372443" y="586635"/>
                                </a:cubicBezTo>
                                <a:cubicBezTo>
                                  <a:pt x="2358588" y="586635"/>
                                  <a:pt x="2298841" y="568451"/>
                                  <a:pt x="2291914" y="586635"/>
                                </a:cubicBezTo>
                                <a:close/>
                                <a:moveTo>
                                  <a:pt x="1845970" y="325996"/>
                                </a:moveTo>
                                <a:cubicBezTo>
                                  <a:pt x="1871081" y="325996"/>
                                  <a:pt x="1896193" y="323399"/>
                                  <a:pt x="1921304" y="324265"/>
                                </a:cubicBezTo>
                                <a:cubicBezTo>
                                  <a:pt x="1943818" y="325130"/>
                                  <a:pt x="1966331" y="325130"/>
                                  <a:pt x="1988845" y="327728"/>
                                </a:cubicBezTo>
                                <a:cubicBezTo>
                                  <a:pt x="1993175" y="328594"/>
                                  <a:pt x="2045995" y="343315"/>
                                  <a:pt x="2041666" y="326862"/>
                                </a:cubicBezTo>
                                <a:cubicBezTo>
                                  <a:pt x="2038202" y="313874"/>
                                  <a:pt x="1966331" y="316471"/>
                                  <a:pt x="1958538" y="315606"/>
                                </a:cubicBezTo>
                                <a:cubicBezTo>
                                  <a:pt x="1933427" y="314740"/>
                                  <a:pt x="1908316" y="313874"/>
                                  <a:pt x="1884070" y="313008"/>
                                </a:cubicBezTo>
                                <a:cubicBezTo>
                                  <a:pt x="1868484" y="313008"/>
                                  <a:pt x="1824322" y="305215"/>
                                  <a:pt x="1811334" y="316471"/>
                                </a:cubicBezTo>
                                <a:cubicBezTo>
                                  <a:pt x="1795747" y="330326"/>
                                  <a:pt x="1842507" y="325996"/>
                                  <a:pt x="1845970" y="325996"/>
                                </a:cubicBezTo>
                                <a:close/>
                                <a:moveTo>
                                  <a:pt x="1793150" y="237674"/>
                                </a:moveTo>
                                <a:cubicBezTo>
                                  <a:pt x="1781893" y="256724"/>
                                  <a:pt x="1891863" y="258455"/>
                                  <a:pt x="1903120" y="259321"/>
                                </a:cubicBezTo>
                                <a:cubicBezTo>
                                  <a:pt x="1929097" y="261919"/>
                                  <a:pt x="1955941" y="263651"/>
                                  <a:pt x="1982784" y="266249"/>
                                </a:cubicBezTo>
                                <a:cubicBezTo>
                                  <a:pt x="1993175" y="267115"/>
                                  <a:pt x="2009627" y="274908"/>
                                  <a:pt x="2019152" y="266249"/>
                                </a:cubicBezTo>
                                <a:cubicBezTo>
                                  <a:pt x="2023481" y="261919"/>
                                  <a:pt x="2018286" y="259321"/>
                                  <a:pt x="2014822" y="258455"/>
                                </a:cubicBezTo>
                                <a:cubicBezTo>
                                  <a:pt x="1981052" y="248065"/>
                                  <a:pt x="1939488" y="252394"/>
                                  <a:pt x="1903986" y="248065"/>
                                </a:cubicBezTo>
                                <a:cubicBezTo>
                                  <a:pt x="1892729" y="246333"/>
                                  <a:pt x="1800943" y="224685"/>
                                  <a:pt x="1793150" y="237674"/>
                                </a:cubicBezTo>
                                <a:close/>
                                <a:moveTo>
                                  <a:pt x="1807004" y="424710"/>
                                </a:moveTo>
                                <a:cubicBezTo>
                                  <a:pt x="1849434" y="420380"/>
                                  <a:pt x="1800943" y="425576"/>
                                  <a:pt x="1807004" y="424710"/>
                                </a:cubicBezTo>
                                <a:lnTo>
                                  <a:pt x="1807004" y="424710"/>
                                </a:lnTo>
                                <a:close/>
                                <a:moveTo>
                                  <a:pt x="1792284" y="436833"/>
                                </a:moveTo>
                                <a:lnTo>
                                  <a:pt x="1792284" y="436833"/>
                                </a:lnTo>
                                <a:cubicBezTo>
                                  <a:pt x="1795747" y="446358"/>
                                  <a:pt x="1813066" y="440296"/>
                                  <a:pt x="1819127" y="438565"/>
                                </a:cubicBezTo>
                                <a:cubicBezTo>
                                  <a:pt x="1852032" y="433369"/>
                                  <a:pt x="1884936" y="434235"/>
                                  <a:pt x="1917841" y="435101"/>
                                </a:cubicBezTo>
                                <a:cubicBezTo>
                                  <a:pt x="1950745" y="435967"/>
                                  <a:pt x="1982784" y="435101"/>
                                  <a:pt x="2015688" y="437699"/>
                                </a:cubicBezTo>
                                <a:cubicBezTo>
                                  <a:pt x="2024347" y="438565"/>
                                  <a:pt x="2060716" y="445492"/>
                                  <a:pt x="2055520" y="427308"/>
                                </a:cubicBezTo>
                                <a:cubicBezTo>
                                  <a:pt x="1973259" y="429905"/>
                                  <a:pt x="1888400" y="416051"/>
                                  <a:pt x="1807004" y="424710"/>
                                </a:cubicBezTo>
                                <a:cubicBezTo>
                                  <a:pt x="1802675" y="425576"/>
                                  <a:pt x="1789686" y="430771"/>
                                  <a:pt x="1792284" y="436833"/>
                                </a:cubicBezTo>
                                <a:close/>
                                <a:moveTo>
                                  <a:pt x="2025213" y="286165"/>
                                </a:moveTo>
                                <a:cubicBezTo>
                                  <a:pt x="2001834" y="284433"/>
                                  <a:pt x="1978454" y="280969"/>
                                  <a:pt x="1955075" y="279237"/>
                                </a:cubicBezTo>
                                <a:cubicBezTo>
                                  <a:pt x="1911779" y="275774"/>
                                  <a:pt x="1858959" y="267981"/>
                                  <a:pt x="1816529" y="275774"/>
                                </a:cubicBezTo>
                                <a:cubicBezTo>
                                  <a:pt x="1811334" y="276640"/>
                                  <a:pt x="1806138" y="285299"/>
                                  <a:pt x="1813066" y="288762"/>
                                </a:cubicBezTo>
                                <a:cubicBezTo>
                                  <a:pt x="1820859" y="292226"/>
                                  <a:pt x="1829518" y="290494"/>
                                  <a:pt x="1838177" y="290494"/>
                                </a:cubicBezTo>
                                <a:cubicBezTo>
                                  <a:pt x="1860691" y="289628"/>
                                  <a:pt x="1884070" y="288762"/>
                                  <a:pt x="1906584" y="289628"/>
                                </a:cubicBezTo>
                                <a:cubicBezTo>
                                  <a:pt x="1930829" y="289628"/>
                                  <a:pt x="1955941" y="290494"/>
                                  <a:pt x="1980186" y="292226"/>
                                </a:cubicBezTo>
                                <a:cubicBezTo>
                                  <a:pt x="2001834" y="293958"/>
                                  <a:pt x="2020884" y="300885"/>
                                  <a:pt x="2042532" y="303483"/>
                                </a:cubicBezTo>
                                <a:cubicBezTo>
                                  <a:pt x="2047727" y="304349"/>
                                  <a:pt x="2054654" y="298287"/>
                                  <a:pt x="2051191" y="293092"/>
                                </a:cubicBezTo>
                                <a:cubicBezTo>
                                  <a:pt x="2046861" y="285299"/>
                                  <a:pt x="2030409" y="287030"/>
                                  <a:pt x="2025213" y="286165"/>
                                </a:cubicBezTo>
                                <a:close/>
                                <a:moveTo>
                                  <a:pt x="2008761" y="215160"/>
                                </a:moveTo>
                                <a:cubicBezTo>
                                  <a:pt x="1985382" y="214294"/>
                                  <a:pt x="1961136" y="212562"/>
                                  <a:pt x="1937757" y="210830"/>
                                </a:cubicBezTo>
                                <a:cubicBezTo>
                                  <a:pt x="1914377" y="209099"/>
                                  <a:pt x="1890997" y="206501"/>
                                  <a:pt x="1867618" y="207367"/>
                                </a:cubicBezTo>
                                <a:cubicBezTo>
                                  <a:pt x="1853763" y="207367"/>
                                  <a:pt x="1819127" y="198708"/>
                                  <a:pt x="1807870" y="209099"/>
                                </a:cubicBezTo>
                                <a:cubicBezTo>
                                  <a:pt x="1788820" y="226417"/>
                                  <a:pt x="1824322" y="222087"/>
                                  <a:pt x="1831250" y="222087"/>
                                </a:cubicBezTo>
                                <a:cubicBezTo>
                                  <a:pt x="1852898" y="220356"/>
                                  <a:pt x="1874545" y="221221"/>
                                  <a:pt x="1896193" y="222087"/>
                                </a:cubicBezTo>
                                <a:cubicBezTo>
                                  <a:pt x="1939488" y="222953"/>
                                  <a:pt x="1987113" y="232478"/>
                                  <a:pt x="2029543" y="228149"/>
                                </a:cubicBezTo>
                                <a:cubicBezTo>
                                  <a:pt x="2032141" y="228149"/>
                                  <a:pt x="2042532" y="223819"/>
                                  <a:pt x="2038202" y="219490"/>
                                </a:cubicBezTo>
                                <a:cubicBezTo>
                                  <a:pt x="2033872" y="213428"/>
                                  <a:pt x="2014822" y="215160"/>
                                  <a:pt x="2008761" y="215160"/>
                                </a:cubicBezTo>
                                <a:close/>
                                <a:moveTo>
                                  <a:pt x="2446045" y="505240"/>
                                </a:moveTo>
                                <a:cubicBezTo>
                                  <a:pt x="2426130" y="505240"/>
                                  <a:pt x="2404482" y="506106"/>
                                  <a:pt x="2384565" y="502642"/>
                                </a:cubicBezTo>
                                <a:cubicBezTo>
                                  <a:pt x="2370711" y="500044"/>
                                  <a:pt x="2349929" y="488787"/>
                                  <a:pt x="2338672" y="501776"/>
                                </a:cubicBezTo>
                                <a:cubicBezTo>
                                  <a:pt x="2329148" y="512167"/>
                                  <a:pt x="2410543" y="514765"/>
                                  <a:pt x="2420934" y="515630"/>
                                </a:cubicBezTo>
                                <a:cubicBezTo>
                                  <a:pt x="2440850" y="517362"/>
                                  <a:pt x="2460766" y="518228"/>
                                  <a:pt x="2481547" y="519094"/>
                                </a:cubicBezTo>
                                <a:cubicBezTo>
                                  <a:pt x="2489341" y="519094"/>
                                  <a:pt x="2521380" y="526887"/>
                                  <a:pt x="2529172" y="519960"/>
                                </a:cubicBezTo>
                                <a:cubicBezTo>
                                  <a:pt x="2548223" y="501776"/>
                                  <a:pt x="2453838" y="505240"/>
                                  <a:pt x="2446045" y="505240"/>
                                </a:cubicBezTo>
                                <a:close/>
                                <a:moveTo>
                                  <a:pt x="2513586" y="315606"/>
                                </a:moveTo>
                                <a:cubicBezTo>
                                  <a:pt x="2518781" y="315606"/>
                                  <a:pt x="2543027" y="314740"/>
                                  <a:pt x="2534368" y="303483"/>
                                </a:cubicBezTo>
                                <a:cubicBezTo>
                                  <a:pt x="2525709" y="293092"/>
                                  <a:pt x="2498866" y="300019"/>
                                  <a:pt x="2488475" y="301751"/>
                                </a:cubicBezTo>
                                <a:cubicBezTo>
                                  <a:pt x="2449509" y="306080"/>
                                  <a:pt x="2406213" y="305215"/>
                                  <a:pt x="2368114" y="299153"/>
                                </a:cubicBezTo>
                                <a:cubicBezTo>
                                  <a:pt x="2363784" y="298287"/>
                                  <a:pt x="2329148" y="290494"/>
                                  <a:pt x="2340404" y="303483"/>
                                </a:cubicBezTo>
                                <a:cubicBezTo>
                                  <a:pt x="2347332" y="312142"/>
                                  <a:pt x="2367247" y="309544"/>
                                  <a:pt x="2376773" y="309544"/>
                                </a:cubicBezTo>
                                <a:cubicBezTo>
                                  <a:pt x="2421800" y="312142"/>
                                  <a:pt x="2467693" y="318203"/>
                                  <a:pt x="2513586" y="315606"/>
                                </a:cubicBezTo>
                                <a:cubicBezTo>
                                  <a:pt x="2513586" y="315606"/>
                                  <a:pt x="2514452" y="315606"/>
                                  <a:pt x="2513586" y="315606"/>
                                </a:cubicBezTo>
                                <a:close/>
                                <a:moveTo>
                                  <a:pt x="1805273" y="871519"/>
                                </a:moveTo>
                                <a:cubicBezTo>
                                  <a:pt x="1858093" y="863726"/>
                                  <a:pt x="1922170" y="863726"/>
                                  <a:pt x="1974991" y="872385"/>
                                </a:cubicBezTo>
                                <a:cubicBezTo>
                                  <a:pt x="1981918" y="873251"/>
                                  <a:pt x="2022616" y="881044"/>
                                  <a:pt x="2022616" y="868055"/>
                                </a:cubicBezTo>
                                <a:cubicBezTo>
                                  <a:pt x="2022616" y="854201"/>
                                  <a:pt x="1970661" y="860262"/>
                                  <a:pt x="1962002" y="860262"/>
                                </a:cubicBezTo>
                                <a:cubicBezTo>
                                  <a:pt x="1904852" y="860262"/>
                                  <a:pt x="1847702" y="854201"/>
                                  <a:pt x="1790552" y="859396"/>
                                </a:cubicBezTo>
                                <a:lnTo>
                                  <a:pt x="1790552" y="859396"/>
                                </a:lnTo>
                                <a:cubicBezTo>
                                  <a:pt x="1784491" y="860262"/>
                                  <a:pt x="1768904" y="859396"/>
                                  <a:pt x="1765441" y="866324"/>
                                </a:cubicBezTo>
                                <a:cubicBezTo>
                                  <a:pt x="1758513" y="883642"/>
                                  <a:pt x="1800943" y="871519"/>
                                  <a:pt x="1805273" y="871519"/>
                                </a:cubicBezTo>
                                <a:close/>
                                <a:moveTo>
                                  <a:pt x="2543027" y="338119"/>
                                </a:moveTo>
                                <a:cubicBezTo>
                                  <a:pt x="2521380" y="335521"/>
                                  <a:pt x="2497134" y="339851"/>
                                  <a:pt x="2475486" y="339851"/>
                                </a:cubicBezTo>
                                <a:cubicBezTo>
                                  <a:pt x="2452973" y="339851"/>
                                  <a:pt x="2429593" y="338119"/>
                                  <a:pt x="2407079" y="335521"/>
                                </a:cubicBezTo>
                                <a:cubicBezTo>
                                  <a:pt x="2385432" y="333790"/>
                                  <a:pt x="2362918" y="323399"/>
                                  <a:pt x="2342136" y="323399"/>
                                </a:cubicBezTo>
                                <a:cubicBezTo>
                                  <a:pt x="2339539" y="323399"/>
                                  <a:pt x="2311829" y="333790"/>
                                  <a:pt x="2323086" y="337253"/>
                                </a:cubicBezTo>
                                <a:cubicBezTo>
                                  <a:pt x="2340404" y="342449"/>
                                  <a:pt x="2362052" y="341583"/>
                                  <a:pt x="2379370" y="343315"/>
                                </a:cubicBezTo>
                                <a:cubicBezTo>
                                  <a:pt x="2428727" y="347644"/>
                                  <a:pt x="2478950" y="357169"/>
                                  <a:pt x="2528307" y="353705"/>
                                </a:cubicBezTo>
                                <a:cubicBezTo>
                                  <a:pt x="2535234" y="354571"/>
                                  <a:pt x="2562943" y="341583"/>
                                  <a:pt x="2543027" y="338119"/>
                                </a:cubicBezTo>
                                <a:close/>
                                <a:moveTo>
                                  <a:pt x="2543893" y="472335"/>
                                </a:moveTo>
                                <a:cubicBezTo>
                                  <a:pt x="2536100" y="462810"/>
                                  <a:pt x="2496268" y="472335"/>
                                  <a:pt x="2485877" y="473201"/>
                                </a:cubicBezTo>
                                <a:cubicBezTo>
                                  <a:pt x="2444313" y="477530"/>
                                  <a:pt x="2397554" y="473201"/>
                                  <a:pt x="2355991" y="465408"/>
                                </a:cubicBezTo>
                                <a:cubicBezTo>
                                  <a:pt x="2351661" y="464542"/>
                                  <a:pt x="2322220" y="451553"/>
                                  <a:pt x="2324818" y="468871"/>
                                </a:cubicBezTo>
                                <a:cubicBezTo>
                                  <a:pt x="2326550" y="481860"/>
                                  <a:pt x="2372443" y="480128"/>
                                  <a:pt x="2381968" y="480994"/>
                                </a:cubicBezTo>
                                <a:cubicBezTo>
                                  <a:pt x="2430459" y="484458"/>
                                  <a:pt x="2477218" y="493117"/>
                                  <a:pt x="2526575" y="487921"/>
                                </a:cubicBezTo>
                                <a:cubicBezTo>
                                  <a:pt x="2534368" y="487921"/>
                                  <a:pt x="2551686" y="481860"/>
                                  <a:pt x="2543893" y="472335"/>
                                </a:cubicBezTo>
                                <a:close/>
                                <a:moveTo>
                                  <a:pt x="2335209" y="652444"/>
                                </a:moveTo>
                                <a:cubicBezTo>
                                  <a:pt x="2362918" y="653310"/>
                                  <a:pt x="2390627" y="653310"/>
                                  <a:pt x="2418336" y="653310"/>
                                </a:cubicBezTo>
                                <a:cubicBezTo>
                                  <a:pt x="2430459" y="653310"/>
                                  <a:pt x="2472023" y="661103"/>
                                  <a:pt x="2481547" y="653310"/>
                                </a:cubicBezTo>
                                <a:cubicBezTo>
                                  <a:pt x="2480682" y="654176"/>
                                  <a:pt x="2480682" y="654176"/>
                                  <a:pt x="2481547" y="653310"/>
                                </a:cubicBezTo>
                                <a:lnTo>
                                  <a:pt x="2481547" y="653310"/>
                                </a:lnTo>
                                <a:cubicBezTo>
                                  <a:pt x="2501463" y="635126"/>
                                  <a:pt x="2441716" y="640321"/>
                                  <a:pt x="2433922" y="641187"/>
                                </a:cubicBezTo>
                                <a:cubicBezTo>
                                  <a:pt x="2406213" y="642919"/>
                                  <a:pt x="2377638" y="642053"/>
                                  <a:pt x="2349929" y="641187"/>
                                </a:cubicBezTo>
                                <a:cubicBezTo>
                                  <a:pt x="2338672" y="640321"/>
                                  <a:pt x="2302304" y="627333"/>
                                  <a:pt x="2292779" y="635992"/>
                                </a:cubicBezTo>
                                <a:cubicBezTo>
                                  <a:pt x="2277193" y="648981"/>
                                  <a:pt x="2327416" y="652444"/>
                                  <a:pt x="2335209" y="652444"/>
                                </a:cubicBezTo>
                                <a:close/>
                                <a:moveTo>
                                  <a:pt x="2527441" y="488787"/>
                                </a:moveTo>
                                <a:cubicBezTo>
                                  <a:pt x="2488475" y="492251"/>
                                  <a:pt x="2534368" y="487921"/>
                                  <a:pt x="2527441" y="488787"/>
                                </a:cubicBezTo>
                                <a:lnTo>
                                  <a:pt x="2527441" y="488787"/>
                                </a:lnTo>
                                <a:close/>
                                <a:moveTo>
                                  <a:pt x="2503195" y="264517"/>
                                </a:moveTo>
                                <a:cubicBezTo>
                                  <a:pt x="2446045" y="267981"/>
                                  <a:pt x="2389761" y="271444"/>
                                  <a:pt x="2333477" y="265383"/>
                                </a:cubicBezTo>
                                <a:cubicBezTo>
                                  <a:pt x="2323086" y="264517"/>
                                  <a:pt x="2297975" y="274908"/>
                                  <a:pt x="2319622" y="279237"/>
                                </a:cubicBezTo>
                                <a:cubicBezTo>
                                  <a:pt x="2331745" y="281835"/>
                                  <a:pt x="2346466" y="281835"/>
                                  <a:pt x="2358588" y="280103"/>
                                </a:cubicBezTo>
                                <a:cubicBezTo>
                                  <a:pt x="2357723" y="280103"/>
                                  <a:pt x="2356857" y="280103"/>
                                  <a:pt x="2358588" y="280103"/>
                                </a:cubicBezTo>
                                <a:cubicBezTo>
                                  <a:pt x="2406213" y="273176"/>
                                  <a:pt x="2458168" y="276640"/>
                                  <a:pt x="2505793" y="279237"/>
                                </a:cubicBezTo>
                                <a:cubicBezTo>
                                  <a:pt x="2508391" y="279237"/>
                                  <a:pt x="2553418" y="275774"/>
                                  <a:pt x="2540429" y="265383"/>
                                </a:cubicBezTo>
                                <a:cubicBezTo>
                                  <a:pt x="2531770" y="258455"/>
                                  <a:pt x="2512720" y="264517"/>
                                  <a:pt x="2503195" y="264517"/>
                                </a:cubicBezTo>
                                <a:close/>
                                <a:moveTo>
                                  <a:pt x="2510989" y="228149"/>
                                </a:moveTo>
                                <a:cubicBezTo>
                                  <a:pt x="2465961" y="229880"/>
                                  <a:pt x="2420068" y="230746"/>
                                  <a:pt x="2375041" y="230746"/>
                                </a:cubicBezTo>
                                <a:cubicBezTo>
                                  <a:pt x="2367247" y="230746"/>
                                  <a:pt x="2345600" y="222953"/>
                                  <a:pt x="2341270" y="234210"/>
                                </a:cubicBezTo>
                                <a:cubicBezTo>
                                  <a:pt x="2337807" y="243735"/>
                                  <a:pt x="2348198" y="252394"/>
                                  <a:pt x="2356857" y="246333"/>
                                </a:cubicBezTo>
                                <a:cubicBezTo>
                                  <a:pt x="2365516" y="241137"/>
                                  <a:pt x="2361186" y="243735"/>
                                  <a:pt x="2356857" y="246333"/>
                                </a:cubicBezTo>
                                <a:cubicBezTo>
                                  <a:pt x="2381968" y="229880"/>
                                  <a:pt x="2434789" y="242003"/>
                                  <a:pt x="2463364" y="242869"/>
                                </a:cubicBezTo>
                                <a:cubicBezTo>
                                  <a:pt x="2485877" y="243735"/>
                                  <a:pt x="2508391" y="245467"/>
                                  <a:pt x="2530904" y="242869"/>
                                </a:cubicBezTo>
                                <a:cubicBezTo>
                                  <a:pt x="2535234" y="242003"/>
                                  <a:pt x="2543027" y="238540"/>
                                  <a:pt x="2542161" y="232478"/>
                                </a:cubicBezTo>
                                <a:cubicBezTo>
                                  <a:pt x="2540429" y="223819"/>
                                  <a:pt x="2516184" y="228149"/>
                                  <a:pt x="2510989" y="228149"/>
                                </a:cubicBezTo>
                                <a:close/>
                                <a:moveTo>
                                  <a:pt x="2856486" y="222953"/>
                                </a:moveTo>
                                <a:cubicBezTo>
                                  <a:pt x="2856486" y="223819"/>
                                  <a:pt x="2856486" y="223819"/>
                                  <a:pt x="2856486" y="222953"/>
                                </a:cubicBezTo>
                                <a:cubicBezTo>
                                  <a:pt x="2855620" y="224685"/>
                                  <a:pt x="2855620" y="223819"/>
                                  <a:pt x="2856486" y="222953"/>
                                </a:cubicBezTo>
                                <a:close/>
                                <a:moveTo>
                                  <a:pt x="2513586" y="315606"/>
                                </a:moveTo>
                                <a:lnTo>
                                  <a:pt x="2513586" y="315606"/>
                                </a:lnTo>
                                <a:cubicBezTo>
                                  <a:pt x="2485011" y="317337"/>
                                  <a:pt x="2510989" y="315606"/>
                                  <a:pt x="2513586" y="315606"/>
                                </a:cubicBezTo>
                                <a:close/>
                                <a:moveTo>
                                  <a:pt x="2528307" y="354571"/>
                                </a:moveTo>
                                <a:lnTo>
                                  <a:pt x="2528307" y="354571"/>
                                </a:lnTo>
                                <a:lnTo>
                                  <a:pt x="2528307" y="354571"/>
                                </a:lnTo>
                                <a:lnTo>
                                  <a:pt x="2528307" y="354571"/>
                                </a:lnTo>
                                <a:close/>
                                <a:moveTo>
                                  <a:pt x="2007029" y="983221"/>
                                </a:moveTo>
                                <a:cubicBezTo>
                                  <a:pt x="2018286" y="988417"/>
                                  <a:pt x="2036470" y="984953"/>
                                  <a:pt x="2048593" y="984087"/>
                                </a:cubicBezTo>
                                <a:cubicBezTo>
                                  <a:pt x="2077168" y="981490"/>
                                  <a:pt x="2104877" y="983221"/>
                                  <a:pt x="2134318" y="984953"/>
                                </a:cubicBezTo>
                                <a:cubicBezTo>
                                  <a:pt x="2156831" y="986685"/>
                                  <a:pt x="2178479" y="991015"/>
                                  <a:pt x="2200993" y="993612"/>
                                </a:cubicBezTo>
                                <a:cubicBezTo>
                                  <a:pt x="2209652" y="994478"/>
                                  <a:pt x="2221775" y="988417"/>
                                  <a:pt x="2209652" y="984087"/>
                                </a:cubicBezTo>
                                <a:cubicBezTo>
                                  <a:pt x="2185406" y="975428"/>
                                  <a:pt x="2155966" y="974562"/>
                                  <a:pt x="2129989" y="972831"/>
                                </a:cubicBezTo>
                                <a:cubicBezTo>
                                  <a:pt x="2116134" y="971965"/>
                                  <a:pt x="2103145" y="971099"/>
                                  <a:pt x="2089291" y="970233"/>
                                </a:cubicBezTo>
                                <a:cubicBezTo>
                                  <a:pt x="2067643" y="969367"/>
                                  <a:pt x="2028677" y="961574"/>
                                  <a:pt x="2007895" y="970233"/>
                                </a:cubicBezTo>
                                <a:cubicBezTo>
                                  <a:pt x="2000102" y="973696"/>
                                  <a:pt x="1999236" y="979758"/>
                                  <a:pt x="2007029" y="983221"/>
                                </a:cubicBezTo>
                                <a:close/>
                                <a:moveTo>
                                  <a:pt x="2463364" y="1115706"/>
                                </a:moveTo>
                                <a:cubicBezTo>
                                  <a:pt x="2445179" y="1113108"/>
                                  <a:pt x="2426130" y="1115706"/>
                                  <a:pt x="2407945" y="1116571"/>
                                </a:cubicBezTo>
                                <a:cubicBezTo>
                                  <a:pt x="2368979" y="1118303"/>
                                  <a:pt x="2325684" y="1120035"/>
                                  <a:pt x="2289315" y="1106181"/>
                                </a:cubicBezTo>
                                <a:cubicBezTo>
                                  <a:pt x="2281523" y="1102717"/>
                                  <a:pt x="2250350" y="1107046"/>
                                  <a:pt x="2268534" y="1116571"/>
                                </a:cubicBezTo>
                                <a:cubicBezTo>
                                  <a:pt x="2285852" y="1126096"/>
                                  <a:pt x="2312695" y="1123499"/>
                                  <a:pt x="2331745" y="1125230"/>
                                </a:cubicBezTo>
                                <a:cubicBezTo>
                                  <a:pt x="2373309" y="1127828"/>
                                  <a:pt x="2415739" y="1135622"/>
                                  <a:pt x="2457302" y="1130426"/>
                                </a:cubicBezTo>
                                <a:lnTo>
                                  <a:pt x="2457302" y="1130426"/>
                                </a:lnTo>
                                <a:cubicBezTo>
                                  <a:pt x="2459034" y="1130426"/>
                                  <a:pt x="2459034" y="1130426"/>
                                  <a:pt x="2457302" y="1130426"/>
                                </a:cubicBezTo>
                                <a:cubicBezTo>
                                  <a:pt x="2465095" y="1128694"/>
                                  <a:pt x="2478084" y="1118303"/>
                                  <a:pt x="2463364" y="1115706"/>
                                </a:cubicBezTo>
                                <a:close/>
                                <a:moveTo>
                                  <a:pt x="2688500" y="1023919"/>
                                </a:moveTo>
                                <a:cubicBezTo>
                                  <a:pt x="2681573" y="1023919"/>
                                  <a:pt x="2667718" y="1024785"/>
                                  <a:pt x="2688500" y="1023919"/>
                                </a:cubicBezTo>
                                <a:cubicBezTo>
                                  <a:pt x="2699757" y="1023053"/>
                                  <a:pt x="2749114" y="1025651"/>
                                  <a:pt x="2752577" y="1011796"/>
                                </a:cubicBezTo>
                                <a:cubicBezTo>
                                  <a:pt x="2756906" y="995344"/>
                                  <a:pt x="2714477" y="1009199"/>
                                  <a:pt x="2706684" y="1010065"/>
                                </a:cubicBezTo>
                                <a:cubicBezTo>
                                  <a:pt x="2678975" y="1013528"/>
                                  <a:pt x="2652132" y="1014394"/>
                                  <a:pt x="2624422" y="1014394"/>
                                </a:cubicBezTo>
                                <a:cubicBezTo>
                                  <a:pt x="2595848" y="1015260"/>
                                  <a:pt x="2565541" y="1019590"/>
                                  <a:pt x="2537832" y="1012662"/>
                                </a:cubicBezTo>
                                <a:cubicBezTo>
                                  <a:pt x="2526575" y="1010065"/>
                                  <a:pt x="2514452" y="1008333"/>
                                  <a:pt x="2502329" y="1009199"/>
                                </a:cubicBezTo>
                                <a:cubicBezTo>
                                  <a:pt x="2485877" y="1010065"/>
                                  <a:pt x="2483279" y="1023053"/>
                                  <a:pt x="2502329" y="1023053"/>
                                </a:cubicBezTo>
                                <a:cubicBezTo>
                                  <a:pt x="2563809" y="1025651"/>
                                  <a:pt x="2627020" y="1028249"/>
                                  <a:pt x="2688500" y="1023919"/>
                                </a:cubicBezTo>
                                <a:close/>
                                <a:moveTo>
                                  <a:pt x="2103145" y="917412"/>
                                </a:moveTo>
                                <a:cubicBezTo>
                                  <a:pt x="2123061" y="917412"/>
                                  <a:pt x="2144709" y="916546"/>
                                  <a:pt x="2164625" y="920010"/>
                                </a:cubicBezTo>
                                <a:cubicBezTo>
                                  <a:pt x="2178479" y="922608"/>
                                  <a:pt x="2199261" y="933865"/>
                                  <a:pt x="2210518" y="920876"/>
                                </a:cubicBezTo>
                                <a:cubicBezTo>
                                  <a:pt x="2220043" y="910485"/>
                                  <a:pt x="2138648" y="907887"/>
                                  <a:pt x="2128257" y="907021"/>
                                </a:cubicBezTo>
                                <a:cubicBezTo>
                                  <a:pt x="2108341" y="905290"/>
                                  <a:pt x="2088425" y="904424"/>
                                  <a:pt x="2067643" y="903558"/>
                                </a:cubicBezTo>
                                <a:cubicBezTo>
                                  <a:pt x="2059850" y="903558"/>
                                  <a:pt x="2027811" y="895765"/>
                                  <a:pt x="2020018" y="902692"/>
                                </a:cubicBezTo>
                                <a:cubicBezTo>
                                  <a:pt x="2020884" y="901826"/>
                                  <a:pt x="2021750" y="901826"/>
                                  <a:pt x="2020018" y="902692"/>
                                </a:cubicBezTo>
                                <a:lnTo>
                                  <a:pt x="2020018" y="902692"/>
                                </a:lnTo>
                                <a:cubicBezTo>
                                  <a:pt x="2000968" y="920876"/>
                                  <a:pt x="2096218" y="917412"/>
                                  <a:pt x="2103145" y="917412"/>
                                </a:cubicBezTo>
                                <a:close/>
                                <a:moveTo>
                                  <a:pt x="2006163" y="949451"/>
                                </a:moveTo>
                                <a:cubicBezTo>
                                  <a:pt x="2013956" y="958976"/>
                                  <a:pt x="2053788" y="949451"/>
                                  <a:pt x="2064179" y="948585"/>
                                </a:cubicBezTo>
                                <a:cubicBezTo>
                                  <a:pt x="2105743" y="944256"/>
                                  <a:pt x="2152502" y="948585"/>
                                  <a:pt x="2194065" y="956378"/>
                                </a:cubicBezTo>
                                <a:cubicBezTo>
                                  <a:pt x="2198395" y="957244"/>
                                  <a:pt x="2227836" y="970233"/>
                                  <a:pt x="2225239" y="952915"/>
                                </a:cubicBezTo>
                                <a:cubicBezTo>
                                  <a:pt x="2223507" y="939926"/>
                                  <a:pt x="2177614" y="941658"/>
                                  <a:pt x="2168088" y="940792"/>
                                </a:cubicBezTo>
                                <a:cubicBezTo>
                                  <a:pt x="2119598" y="937328"/>
                                  <a:pt x="2072838" y="928669"/>
                                  <a:pt x="2023481" y="933865"/>
                                </a:cubicBezTo>
                                <a:cubicBezTo>
                                  <a:pt x="2015688" y="934730"/>
                                  <a:pt x="1998370" y="940792"/>
                                  <a:pt x="2006163" y="949451"/>
                                </a:cubicBezTo>
                                <a:close/>
                                <a:moveTo>
                                  <a:pt x="2703220" y="1083667"/>
                                </a:moveTo>
                                <a:cubicBezTo>
                                  <a:pt x="2678109" y="1083667"/>
                                  <a:pt x="2652997" y="1086265"/>
                                  <a:pt x="2627886" y="1085399"/>
                                </a:cubicBezTo>
                                <a:cubicBezTo>
                                  <a:pt x="2605372" y="1084533"/>
                                  <a:pt x="2582859" y="1084533"/>
                                  <a:pt x="2560345" y="1081935"/>
                                </a:cubicBezTo>
                                <a:cubicBezTo>
                                  <a:pt x="2556016" y="1081069"/>
                                  <a:pt x="2503195" y="1066349"/>
                                  <a:pt x="2507525" y="1082801"/>
                                </a:cubicBezTo>
                                <a:cubicBezTo>
                                  <a:pt x="2510989" y="1095790"/>
                                  <a:pt x="2582859" y="1093192"/>
                                  <a:pt x="2590652" y="1094058"/>
                                </a:cubicBezTo>
                                <a:cubicBezTo>
                                  <a:pt x="2615763" y="1094924"/>
                                  <a:pt x="2640009" y="1095790"/>
                                  <a:pt x="2665120" y="1096656"/>
                                </a:cubicBezTo>
                                <a:cubicBezTo>
                                  <a:pt x="2680707" y="1096656"/>
                                  <a:pt x="2724868" y="1104449"/>
                                  <a:pt x="2737857" y="1093192"/>
                                </a:cubicBezTo>
                                <a:cubicBezTo>
                                  <a:pt x="2753443" y="1078471"/>
                                  <a:pt x="2706684" y="1083667"/>
                                  <a:pt x="2703220" y="1083667"/>
                                </a:cubicBezTo>
                                <a:close/>
                                <a:moveTo>
                                  <a:pt x="2735259" y="1055092"/>
                                </a:moveTo>
                                <a:cubicBezTo>
                                  <a:pt x="2725734" y="1062019"/>
                                  <a:pt x="2742186" y="1051628"/>
                                  <a:pt x="2735259" y="1055092"/>
                                </a:cubicBezTo>
                                <a:lnTo>
                                  <a:pt x="2735259" y="1055092"/>
                                </a:lnTo>
                                <a:close/>
                                <a:moveTo>
                                  <a:pt x="2524843" y="1125230"/>
                                </a:moveTo>
                                <a:cubicBezTo>
                                  <a:pt x="2548223" y="1126962"/>
                                  <a:pt x="2571602" y="1130426"/>
                                  <a:pt x="2594982" y="1132158"/>
                                </a:cubicBezTo>
                                <a:cubicBezTo>
                                  <a:pt x="2638277" y="1135622"/>
                                  <a:pt x="2691098" y="1143415"/>
                                  <a:pt x="2733527" y="1135622"/>
                                </a:cubicBezTo>
                                <a:cubicBezTo>
                                  <a:pt x="2738723" y="1134756"/>
                                  <a:pt x="2743918" y="1126096"/>
                                  <a:pt x="2736991" y="1122633"/>
                                </a:cubicBezTo>
                                <a:cubicBezTo>
                                  <a:pt x="2729198" y="1119169"/>
                                  <a:pt x="2720539" y="1120901"/>
                                  <a:pt x="2711880" y="1120901"/>
                                </a:cubicBezTo>
                                <a:cubicBezTo>
                                  <a:pt x="2689366" y="1121767"/>
                                  <a:pt x="2665986" y="1122633"/>
                                  <a:pt x="2643473" y="1121767"/>
                                </a:cubicBezTo>
                                <a:cubicBezTo>
                                  <a:pt x="2619227" y="1121767"/>
                                  <a:pt x="2594116" y="1120901"/>
                                  <a:pt x="2569870" y="1119169"/>
                                </a:cubicBezTo>
                                <a:cubicBezTo>
                                  <a:pt x="2548223" y="1117437"/>
                                  <a:pt x="2529172" y="1110510"/>
                                  <a:pt x="2507525" y="1107912"/>
                                </a:cubicBezTo>
                                <a:cubicBezTo>
                                  <a:pt x="2502329" y="1107046"/>
                                  <a:pt x="2495402" y="1113108"/>
                                  <a:pt x="2498866" y="1118303"/>
                                </a:cubicBezTo>
                                <a:cubicBezTo>
                                  <a:pt x="2503195" y="1126096"/>
                                  <a:pt x="2518781" y="1124365"/>
                                  <a:pt x="2524843" y="1125230"/>
                                </a:cubicBezTo>
                                <a:close/>
                                <a:moveTo>
                                  <a:pt x="2756906" y="1177185"/>
                                </a:moveTo>
                                <a:lnTo>
                                  <a:pt x="2756906" y="1177185"/>
                                </a:lnTo>
                                <a:cubicBezTo>
                                  <a:pt x="2768164" y="1158135"/>
                                  <a:pt x="2658193" y="1156403"/>
                                  <a:pt x="2646936" y="1155537"/>
                                </a:cubicBezTo>
                                <a:cubicBezTo>
                                  <a:pt x="2620959" y="1152940"/>
                                  <a:pt x="2594116" y="1151208"/>
                                  <a:pt x="2567273" y="1148610"/>
                                </a:cubicBezTo>
                                <a:cubicBezTo>
                                  <a:pt x="2556882" y="1147744"/>
                                  <a:pt x="2540429" y="1139951"/>
                                  <a:pt x="2530904" y="1148610"/>
                                </a:cubicBezTo>
                                <a:cubicBezTo>
                                  <a:pt x="2526575" y="1152940"/>
                                  <a:pt x="2531770" y="1155537"/>
                                  <a:pt x="2535234" y="1156403"/>
                                </a:cubicBezTo>
                                <a:cubicBezTo>
                                  <a:pt x="2569005" y="1166794"/>
                                  <a:pt x="2610568" y="1162465"/>
                                  <a:pt x="2646070" y="1166794"/>
                                </a:cubicBezTo>
                                <a:cubicBezTo>
                                  <a:pt x="2656461" y="1168526"/>
                                  <a:pt x="2749114" y="1189308"/>
                                  <a:pt x="2756906" y="1177185"/>
                                </a:cubicBezTo>
                                <a:close/>
                                <a:moveTo>
                                  <a:pt x="2714477" y="1040371"/>
                                </a:moveTo>
                                <a:cubicBezTo>
                                  <a:pt x="2691098" y="1042969"/>
                                  <a:pt x="2668584" y="1044701"/>
                                  <a:pt x="2645204" y="1045567"/>
                                </a:cubicBezTo>
                                <a:cubicBezTo>
                                  <a:pt x="2620093" y="1046433"/>
                                  <a:pt x="2594982" y="1045567"/>
                                  <a:pt x="2569870" y="1042969"/>
                                </a:cubicBezTo>
                                <a:cubicBezTo>
                                  <a:pt x="2554284" y="1041237"/>
                                  <a:pt x="2520513" y="1030846"/>
                                  <a:pt x="2509257" y="1045567"/>
                                </a:cubicBezTo>
                                <a:cubicBezTo>
                                  <a:pt x="2501463" y="1055958"/>
                                  <a:pt x="2535234" y="1054226"/>
                                  <a:pt x="2538698" y="1054226"/>
                                </a:cubicBezTo>
                                <a:cubicBezTo>
                                  <a:pt x="2566406" y="1055092"/>
                                  <a:pt x="2594982" y="1055092"/>
                                  <a:pt x="2622691" y="1055092"/>
                                </a:cubicBezTo>
                                <a:cubicBezTo>
                                  <a:pt x="2644338" y="1055092"/>
                                  <a:pt x="2666852" y="1054226"/>
                                  <a:pt x="2688500" y="1055958"/>
                                </a:cubicBezTo>
                                <a:cubicBezTo>
                                  <a:pt x="2701489" y="1056824"/>
                                  <a:pt x="2723136" y="1062885"/>
                                  <a:pt x="2735259" y="1055092"/>
                                </a:cubicBezTo>
                                <a:cubicBezTo>
                                  <a:pt x="2754309" y="1043835"/>
                                  <a:pt x="2720539" y="1039506"/>
                                  <a:pt x="2714477" y="1040371"/>
                                </a:cubicBezTo>
                                <a:close/>
                                <a:moveTo>
                                  <a:pt x="2091023" y="533815"/>
                                </a:moveTo>
                                <a:cubicBezTo>
                                  <a:pt x="2099682" y="532949"/>
                                  <a:pt x="2104011" y="532949"/>
                                  <a:pt x="2105743" y="532949"/>
                                </a:cubicBezTo>
                                <a:cubicBezTo>
                                  <a:pt x="2102279" y="532949"/>
                                  <a:pt x="2087559" y="533815"/>
                                  <a:pt x="2091023" y="533815"/>
                                </a:cubicBezTo>
                                <a:close/>
                                <a:moveTo>
                                  <a:pt x="2068509" y="584903"/>
                                </a:moveTo>
                                <a:cubicBezTo>
                                  <a:pt x="2086693" y="585769"/>
                                  <a:pt x="2105743" y="581440"/>
                                  <a:pt x="2124793" y="581440"/>
                                </a:cubicBezTo>
                                <a:cubicBezTo>
                                  <a:pt x="2168954" y="580574"/>
                                  <a:pt x="2211384" y="584037"/>
                                  <a:pt x="2254679" y="585769"/>
                                </a:cubicBezTo>
                                <a:cubicBezTo>
                                  <a:pt x="2268534" y="586635"/>
                                  <a:pt x="2269400" y="571915"/>
                                  <a:pt x="2254679" y="570183"/>
                                </a:cubicBezTo>
                                <a:cubicBezTo>
                                  <a:pt x="2234763" y="567585"/>
                                  <a:pt x="2213116" y="568451"/>
                                  <a:pt x="2193200" y="568451"/>
                                </a:cubicBezTo>
                                <a:cubicBezTo>
                                  <a:pt x="2153368" y="567585"/>
                                  <a:pt x="2104011" y="558926"/>
                                  <a:pt x="2064179" y="565853"/>
                                </a:cubicBezTo>
                                <a:cubicBezTo>
                                  <a:pt x="2066777" y="564987"/>
                                  <a:pt x="2069375" y="564987"/>
                                  <a:pt x="2064179" y="565853"/>
                                </a:cubicBezTo>
                                <a:cubicBezTo>
                                  <a:pt x="2059850" y="566719"/>
                                  <a:pt x="2061581" y="565853"/>
                                  <a:pt x="2064179" y="565853"/>
                                </a:cubicBezTo>
                                <a:cubicBezTo>
                                  <a:pt x="2047727" y="569317"/>
                                  <a:pt x="2054654" y="584903"/>
                                  <a:pt x="2068509" y="584903"/>
                                </a:cubicBezTo>
                                <a:close/>
                                <a:moveTo>
                                  <a:pt x="1980186" y="745096"/>
                                </a:moveTo>
                                <a:lnTo>
                                  <a:pt x="1980186" y="745096"/>
                                </a:lnTo>
                                <a:cubicBezTo>
                                  <a:pt x="1984516" y="743365"/>
                                  <a:pt x="1981918" y="745096"/>
                                  <a:pt x="1980186" y="745096"/>
                                </a:cubicBezTo>
                                <a:close/>
                                <a:moveTo>
                                  <a:pt x="2041666" y="745096"/>
                                </a:moveTo>
                                <a:cubicBezTo>
                                  <a:pt x="2055520" y="749426"/>
                                  <a:pt x="2071972" y="746828"/>
                                  <a:pt x="2085827" y="746828"/>
                                </a:cubicBezTo>
                                <a:cubicBezTo>
                                  <a:pt x="2115268" y="747694"/>
                                  <a:pt x="2145575" y="749426"/>
                                  <a:pt x="2175016" y="751158"/>
                                </a:cubicBezTo>
                                <a:cubicBezTo>
                                  <a:pt x="2184541" y="751158"/>
                                  <a:pt x="2269400" y="765012"/>
                                  <a:pt x="2268534" y="750292"/>
                                </a:cubicBezTo>
                                <a:cubicBezTo>
                                  <a:pt x="2267668" y="737303"/>
                                  <a:pt x="2205323" y="744231"/>
                                  <a:pt x="2196664" y="743365"/>
                                </a:cubicBezTo>
                                <a:cubicBezTo>
                                  <a:pt x="2148172" y="740767"/>
                                  <a:pt x="2092754" y="723449"/>
                                  <a:pt x="2044263" y="734706"/>
                                </a:cubicBezTo>
                                <a:lnTo>
                                  <a:pt x="2044263" y="734706"/>
                                </a:lnTo>
                                <a:cubicBezTo>
                                  <a:pt x="2042532" y="735571"/>
                                  <a:pt x="2042532" y="734706"/>
                                  <a:pt x="2044263" y="734706"/>
                                </a:cubicBezTo>
                                <a:cubicBezTo>
                                  <a:pt x="2034738" y="736437"/>
                                  <a:pt x="2033007" y="742499"/>
                                  <a:pt x="2041666" y="745096"/>
                                </a:cubicBezTo>
                                <a:close/>
                                <a:moveTo>
                                  <a:pt x="1938622" y="681019"/>
                                </a:moveTo>
                                <a:cubicBezTo>
                                  <a:pt x="1910047" y="679287"/>
                                  <a:pt x="1882338" y="677555"/>
                                  <a:pt x="1853763" y="676690"/>
                                </a:cubicBezTo>
                                <a:cubicBezTo>
                                  <a:pt x="1831250" y="675824"/>
                                  <a:pt x="1802675" y="671494"/>
                                  <a:pt x="1781027" y="678421"/>
                                </a:cubicBezTo>
                                <a:cubicBezTo>
                                  <a:pt x="1776697" y="680153"/>
                                  <a:pt x="1770636" y="683617"/>
                                  <a:pt x="1768038" y="687081"/>
                                </a:cubicBezTo>
                                <a:cubicBezTo>
                                  <a:pt x="1763709" y="695740"/>
                                  <a:pt x="1795747" y="688812"/>
                                  <a:pt x="1797479" y="688812"/>
                                </a:cubicBezTo>
                                <a:cubicBezTo>
                                  <a:pt x="1826054" y="686215"/>
                                  <a:pt x="1855495" y="687081"/>
                                  <a:pt x="1884936" y="688812"/>
                                </a:cubicBezTo>
                                <a:cubicBezTo>
                                  <a:pt x="1914377" y="689678"/>
                                  <a:pt x="1943818" y="692276"/>
                                  <a:pt x="1973259" y="694008"/>
                                </a:cubicBezTo>
                                <a:cubicBezTo>
                                  <a:pt x="1979320" y="694008"/>
                                  <a:pt x="2044263" y="694008"/>
                                  <a:pt x="2042532" y="691410"/>
                                </a:cubicBezTo>
                                <a:cubicBezTo>
                                  <a:pt x="2035604" y="676690"/>
                                  <a:pt x="1950745" y="681885"/>
                                  <a:pt x="1938622" y="681019"/>
                                </a:cubicBezTo>
                                <a:close/>
                                <a:moveTo>
                                  <a:pt x="2805398" y="132899"/>
                                </a:moveTo>
                                <a:cubicBezTo>
                                  <a:pt x="2793275" y="131167"/>
                                  <a:pt x="2762102" y="140692"/>
                                  <a:pt x="2788079" y="148485"/>
                                </a:cubicBezTo>
                                <a:cubicBezTo>
                                  <a:pt x="2810593" y="155412"/>
                                  <a:pt x="2843497" y="151083"/>
                                  <a:pt x="2866877" y="149351"/>
                                </a:cubicBezTo>
                                <a:cubicBezTo>
                                  <a:pt x="2879000" y="148485"/>
                                  <a:pt x="2875536" y="148485"/>
                                  <a:pt x="2870341" y="149351"/>
                                </a:cubicBezTo>
                                <a:cubicBezTo>
                                  <a:pt x="2910172" y="145887"/>
                                  <a:pt x="2950005" y="141558"/>
                                  <a:pt x="2989836" y="137228"/>
                                </a:cubicBezTo>
                                <a:lnTo>
                                  <a:pt x="2989836" y="119910"/>
                                </a:lnTo>
                                <a:cubicBezTo>
                                  <a:pt x="2972518" y="121642"/>
                                  <a:pt x="2955200" y="125971"/>
                                  <a:pt x="2937882" y="126837"/>
                                </a:cubicBezTo>
                                <a:cubicBezTo>
                                  <a:pt x="2892854" y="128569"/>
                                  <a:pt x="2851291" y="138960"/>
                                  <a:pt x="2805398" y="132899"/>
                                </a:cubicBezTo>
                                <a:close/>
                                <a:moveTo>
                                  <a:pt x="1774966" y="732974"/>
                                </a:moveTo>
                                <a:cubicBezTo>
                                  <a:pt x="1798345" y="733840"/>
                                  <a:pt x="1821725" y="731242"/>
                                  <a:pt x="1844238" y="729510"/>
                                </a:cubicBezTo>
                                <a:cubicBezTo>
                                  <a:pt x="1889266" y="725180"/>
                                  <a:pt x="1932561" y="723449"/>
                                  <a:pt x="1977588" y="727778"/>
                                </a:cubicBezTo>
                                <a:cubicBezTo>
                                  <a:pt x="1992309" y="729510"/>
                                  <a:pt x="1990577" y="712192"/>
                                  <a:pt x="1975856" y="710460"/>
                                </a:cubicBezTo>
                                <a:cubicBezTo>
                                  <a:pt x="1961136" y="709594"/>
                                  <a:pt x="1947282" y="713058"/>
                                  <a:pt x="1933427" y="713924"/>
                                </a:cubicBezTo>
                                <a:cubicBezTo>
                                  <a:pt x="1935159" y="713924"/>
                                  <a:pt x="1935159" y="713924"/>
                                  <a:pt x="1933427" y="713924"/>
                                </a:cubicBezTo>
                                <a:cubicBezTo>
                                  <a:pt x="1923902" y="714790"/>
                                  <a:pt x="1919572" y="714790"/>
                                  <a:pt x="1918706" y="714790"/>
                                </a:cubicBezTo>
                                <a:cubicBezTo>
                                  <a:pt x="1877143" y="717387"/>
                                  <a:pt x="1835579" y="719985"/>
                                  <a:pt x="1794016" y="719119"/>
                                </a:cubicBezTo>
                                <a:cubicBezTo>
                                  <a:pt x="1786222" y="719119"/>
                                  <a:pt x="1757648" y="732108"/>
                                  <a:pt x="1774966" y="732974"/>
                                </a:cubicBezTo>
                                <a:close/>
                                <a:moveTo>
                                  <a:pt x="2071106" y="700935"/>
                                </a:moveTo>
                                <a:cubicBezTo>
                                  <a:pt x="2071106" y="700935"/>
                                  <a:pt x="2071106" y="700935"/>
                                  <a:pt x="2071106" y="700935"/>
                                </a:cubicBezTo>
                                <a:cubicBezTo>
                                  <a:pt x="2071106" y="700069"/>
                                  <a:pt x="2071106" y="700069"/>
                                  <a:pt x="2071106" y="700935"/>
                                </a:cubicBezTo>
                                <a:cubicBezTo>
                                  <a:pt x="2071106" y="700069"/>
                                  <a:pt x="2071106" y="700069"/>
                                  <a:pt x="2071106" y="700935"/>
                                </a:cubicBezTo>
                                <a:close/>
                                <a:moveTo>
                                  <a:pt x="2067643" y="653310"/>
                                </a:moveTo>
                                <a:cubicBezTo>
                                  <a:pt x="2086693" y="654176"/>
                                  <a:pt x="2105743" y="647249"/>
                                  <a:pt x="2125659" y="646383"/>
                                </a:cubicBezTo>
                                <a:cubicBezTo>
                                  <a:pt x="2154234" y="645517"/>
                                  <a:pt x="2181943" y="646383"/>
                                  <a:pt x="2210518" y="646383"/>
                                </a:cubicBezTo>
                                <a:cubicBezTo>
                                  <a:pt x="2230434" y="646383"/>
                                  <a:pt x="2251216" y="653310"/>
                                  <a:pt x="2270266" y="653310"/>
                                </a:cubicBezTo>
                                <a:cubicBezTo>
                                  <a:pt x="2275461" y="653310"/>
                                  <a:pt x="2283255" y="648981"/>
                                  <a:pt x="2280656" y="642053"/>
                                </a:cubicBezTo>
                                <a:cubicBezTo>
                                  <a:pt x="2276327" y="630796"/>
                                  <a:pt x="2259875" y="632528"/>
                                  <a:pt x="2250350" y="633394"/>
                                </a:cubicBezTo>
                                <a:cubicBezTo>
                                  <a:pt x="2196664" y="642053"/>
                                  <a:pt x="2140380" y="629930"/>
                                  <a:pt x="2085827" y="632528"/>
                                </a:cubicBezTo>
                                <a:cubicBezTo>
                                  <a:pt x="2072838" y="635126"/>
                                  <a:pt x="2032141" y="652444"/>
                                  <a:pt x="2067643" y="653310"/>
                                </a:cubicBezTo>
                                <a:close/>
                                <a:moveTo>
                                  <a:pt x="2073704" y="545071"/>
                                </a:moveTo>
                                <a:cubicBezTo>
                                  <a:pt x="2083229" y="556328"/>
                                  <a:pt x="2112670" y="549401"/>
                                  <a:pt x="2124793" y="547669"/>
                                </a:cubicBezTo>
                                <a:cubicBezTo>
                                  <a:pt x="2141245" y="545071"/>
                                  <a:pt x="2157698" y="543340"/>
                                  <a:pt x="2173284" y="544206"/>
                                </a:cubicBezTo>
                                <a:cubicBezTo>
                                  <a:pt x="2193200" y="544206"/>
                                  <a:pt x="2211384" y="551999"/>
                                  <a:pt x="2231300" y="552865"/>
                                </a:cubicBezTo>
                                <a:cubicBezTo>
                                  <a:pt x="2240825" y="552865"/>
                                  <a:pt x="2266802" y="555462"/>
                                  <a:pt x="2272864" y="546803"/>
                                </a:cubicBezTo>
                                <a:cubicBezTo>
                                  <a:pt x="2278925" y="538144"/>
                                  <a:pt x="2231300" y="537278"/>
                                  <a:pt x="2226970" y="536412"/>
                                </a:cubicBezTo>
                                <a:cubicBezTo>
                                  <a:pt x="2181077" y="532949"/>
                                  <a:pt x="2135184" y="531217"/>
                                  <a:pt x="2089291" y="533815"/>
                                </a:cubicBezTo>
                                <a:cubicBezTo>
                                  <a:pt x="2085827" y="533815"/>
                                  <a:pt x="2065911" y="535546"/>
                                  <a:pt x="2073704" y="545071"/>
                                </a:cubicBezTo>
                                <a:close/>
                                <a:moveTo>
                                  <a:pt x="2060716" y="616076"/>
                                </a:moveTo>
                                <a:cubicBezTo>
                                  <a:pt x="2076302" y="623869"/>
                                  <a:pt x="2106609" y="616076"/>
                                  <a:pt x="2123927" y="615210"/>
                                </a:cubicBezTo>
                                <a:cubicBezTo>
                                  <a:pt x="2167223" y="611746"/>
                                  <a:pt x="2209652" y="620406"/>
                                  <a:pt x="2252948" y="621271"/>
                                </a:cubicBezTo>
                                <a:cubicBezTo>
                                  <a:pt x="2259875" y="621271"/>
                                  <a:pt x="2274595" y="623869"/>
                                  <a:pt x="2279791" y="618674"/>
                                </a:cubicBezTo>
                                <a:cubicBezTo>
                                  <a:pt x="2285852" y="613478"/>
                                  <a:pt x="2277193" y="608283"/>
                                  <a:pt x="2272864" y="607417"/>
                                </a:cubicBezTo>
                                <a:cubicBezTo>
                                  <a:pt x="2250350" y="603087"/>
                                  <a:pt x="2227836" y="605685"/>
                                  <a:pt x="2205323" y="604819"/>
                                </a:cubicBezTo>
                                <a:cubicBezTo>
                                  <a:pt x="2158563" y="603087"/>
                                  <a:pt x="2110938" y="595294"/>
                                  <a:pt x="2064179" y="599624"/>
                                </a:cubicBezTo>
                                <a:lnTo>
                                  <a:pt x="2064179" y="599624"/>
                                </a:lnTo>
                                <a:cubicBezTo>
                                  <a:pt x="2059850" y="600490"/>
                                  <a:pt x="2060716" y="599624"/>
                                  <a:pt x="2064179" y="599624"/>
                                </a:cubicBezTo>
                                <a:cubicBezTo>
                                  <a:pt x="2053788" y="600490"/>
                                  <a:pt x="2051191" y="611746"/>
                                  <a:pt x="2060716" y="616076"/>
                                </a:cubicBezTo>
                                <a:close/>
                                <a:moveTo>
                                  <a:pt x="2086693" y="634260"/>
                                </a:moveTo>
                                <a:cubicBezTo>
                                  <a:pt x="2135184" y="631662"/>
                                  <a:pt x="2084095" y="634260"/>
                                  <a:pt x="2086693" y="634260"/>
                                </a:cubicBezTo>
                                <a:lnTo>
                                  <a:pt x="2086693" y="634260"/>
                                </a:lnTo>
                                <a:close/>
                                <a:moveTo>
                                  <a:pt x="1815663" y="566719"/>
                                </a:moveTo>
                                <a:lnTo>
                                  <a:pt x="1819993" y="566719"/>
                                </a:lnTo>
                                <a:cubicBezTo>
                                  <a:pt x="1818261" y="566719"/>
                                  <a:pt x="1817395" y="566719"/>
                                  <a:pt x="1815663" y="566719"/>
                                </a:cubicBezTo>
                                <a:close/>
                                <a:moveTo>
                                  <a:pt x="1778429" y="586635"/>
                                </a:moveTo>
                                <a:cubicBezTo>
                                  <a:pt x="1802675" y="590099"/>
                                  <a:pt x="1832981" y="580574"/>
                                  <a:pt x="1857227" y="580574"/>
                                </a:cubicBezTo>
                                <a:cubicBezTo>
                                  <a:pt x="1909182" y="580574"/>
                                  <a:pt x="1964600" y="590965"/>
                                  <a:pt x="2016554" y="585769"/>
                                </a:cubicBezTo>
                                <a:cubicBezTo>
                                  <a:pt x="2020018" y="585769"/>
                                  <a:pt x="2053788" y="577110"/>
                                  <a:pt x="2036470" y="571915"/>
                                </a:cubicBezTo>
                                <a:cubicBezTo>
                                  <a:pt x="2022616" y="567585"/>
                                  <a:pt x="2005297" y="571049"/>
                                  <a:pt x="1990577" y="571915"/>
                                </a:cubicBezTo>
                                <a:cubicBezTo>
                                  <a:pt x="1926500" y="577976"/>
                                  <a:pt x="1860691" y="564121"/>
                                  <a:pt x="1796613" y="566719"/>
                                </a:cubicBezTo>
                                <a:cubicBezTo>
                                  <a:pt x="1797479" y="566719"/>
                                  <a:pt x="1800943" y="566719"/>
                                  <a:pt x="1805273" y="566719"/>
                                </a:cubicBezTo>
                                <a:cubicBezTo>
                                  <a:pt x="1802675" y="566719"/>
                                  <a:pt x="1800077" y="566719"/>
                                  <a:pt x="1796613" y="566719"/>
                                </a:cubicBezTo>
                                <a:cubicBezTo>
                                  <a:pt x="1788820" y="566719"/>
                                  <a:pt x="1777563" y="564987"/>
                                  <a:pt x="1771502" y="570183"/>
                                </a:cubicBezTo>
                                <a:cubicBezTo>
                                  <a:pt x="1762843" y="579708"/>
                                  <a:pt x="1768904" y="585769"/>
                                  <a:pt x="1778429" y="586635"/>
                                </a:cubicBezTo>
                                <a:close/>
                                <a:moveTo>
                                  <a:pt x="2026079" y="748560"/>
                                </a:moveTo>
                                <a:cubicBezTo>
                                  <a:pt x="2014822" y="742499"/>
                                  <a:pt x="1992309" y="740767"/>
                                  <a:pt x="1980186" y="745096"/>
                                </a:cubicBezTo>
                                <a:cubicBezTo>
                                  <a:pt x="1976722" y="745962"/>
                                  <a:pt x="1978454" y="745962"/>
                                  <a:pt x="1980186" y="745096"/>
                                </a:cubicBezTo>
                                <a:cubicBezTo>
                                  <a:pt x="1958538" y="752890"/>
                                  <a:pt x="1922170" y="746828"/>
                                  <a:pt x="1899657" y="746828"/>
                                </a:cubicBezTo>
                                <a:cubicBezTo>
                                  <a:pt x="1870216" y="746828"/>
                                  <a:pt x="1841641" y="750292"/>
                                  <a:pt x="1812200" y="751158"/>
                                </a:cubicBezTo>
                                <a:cubicBezTo>
                                  <a:pt x="1800943" y="752024"/>
                                  <a:pt x="1774966" y="750292"/>
                                  <a:pt x="1768038" y="761549"/>
                                </a:cubicBezTo>
                                <a:cubicBezTo>
                                  <a:pt x="1758513" y="777135"/>
                                  <a:pt x="1813066" y="765012"/>
                                  <a:pt x="1817395" y="765012"/>
                                </a:cubicBezTo>
                                <a:cubicBezTo>
                                  <a:pt x="1877143" y="758951"/>
                                  <a:pt x="1938622" y="754621"/>
                                  <a:pt x="1998370" y="760683"/>
                                </a:cubicBezTo>
                                <a:cubicBezTo>
                                  <a:pt x="2002700" y="761549"/>
                                  <a:pt x="2046861" y="758951"/>
                                  <a:pt x="2026079" y="748560"/>
                                </a:cubicBezTo>
                                <a:close/>
                                <a:moveTo>
                                  <a:pt x="1846836" y="545071"/>
                                </a:moveTo>
                                <a:cubicBezTo>
                                  <a:pt x="1896193" y="545071"/>
                                  <a:pt x="1944684" y="544206"/>
                                  <a:pt x="1993175" y="547669"/>
                                </a:cubicBezTo>
                                <a:cubicBezTo>
                                  <a:pt x="1998370" y="547669"/>
                                  <a:pt x="2020018" y="548535"/>
                                  <a:pt x="2013091" y="538144"/>
                                </a:cubicBezTo>
                                <a:cubicBezTo>
                                  <a:pt x="2005297" y="525156"/>
                                  <a:pt x="1966331" y="535546"/>
                                  <a:pt x="1955075" y="535546"/>
                                </a:cubicBezTo>
                                <a:cubicBezTo>
                                  <a:pt x="1897059" y="536412"/>
                                  <a:pt x="1839909" y="529485"/>
                                  <a:pt x="1781893" y="532949"/>
                                </a:cubicBezTo>
                                <a:cubicBezTo>
                                  <a:pt x="1772368" y="533815"/>
                                  <a:pt x="1759379" y="547669"/>
                                  <a:pt x="1775831" y="549401"/>
                                </a:cubicBezTo>
                                <a:cubicBezTo>
                                  <a:pt x="1784491" y="550267"/>
                                  <a:pt x="1794882" y="545937"/>
                                  <a:pt x="1802675" y="545071"/>
                                </a:cubicBezTo>
                                <a:cubicBezTo>
                                  <a:pt x="1817395" y="544206"/>
                                  <a:pt x="1832116" y="545071"/>
                                  <a:pt x="1846836" y="545071"/>
                                </a:cubicBezTo>
                                <a:close/>
                                <a:moveTo>
                                  <a:pt x="1933427" y="713924"/>
                                </a:moveTo>
                                <a:cubicBezTo>
                                  <a:pt x="1929097" y="713924"/>
                                  <a:pt x="1916109" y="714790"/>
                                  <a:pt x="1918706" y="714790"/>
                                </a:cubicBezTo>
                                <a:cubicBezTo>
                                  <a:pt x="1923036" y="713924"/>
                                  <a:pt x="1928231" y="713924"/>
                                  <a:pt x="1933427" y="713924"/>
                                </a:cubicBezTo>
                                <a:lnTo>
                                  <a:pt x="1933427" y="713924"/>
                                </a:lnTo>
                                <a:close/>
                                <a:moveTo>
                                  <a:pt x="2015688" y="467140"/>
                                </a:moveTo>
                                <a:cubicBezTo>
                                  <a:pt x="1994041" y="466274"/>
                                  <a:pt x="1972393" y="464542"/>
                                  <a:pt x="1950745" y="463676"/>
                                </a:cubicBezTo>
                                <a:cubicBezTo>
                                  <a:pt x="1925634" y="461944"/>
                                  <a:pt x="1900523" y="461078"/>
                                  <a:pt x="1875411" y="461078"/>
                                </a:cubicBezTo>
                                <a:cubicBezTo>
                                  <a:pt x="1859825" y="461078"/>
                                  <a:pt x="1813932" y="450687"/>
                                  <a:pt x="1800943" y="461078"/>
                                </a:cubicBezTo>
                                <a:lnTo>
                                  <a:pt x="1800943" y="461078"/>
                                </a:lnTo>
                                <a:cubicBezTo>
                                  <a:pt x="1781893" y="477530"/>
                                  <a:pt x="1823456" y="475799"/>
                                  <a:pt x="1829518" y="474933"/>
                                </a:cubicBezTo>
                                <a:cubicBezTo>
                                  <a:pt x="1850300" y="471469"/>
                                  <a:pt x="1871947" y="471469"/>
                                  <a:pt x="1893595" y="472335"/>
                                </a:cubicBezTo>
                                <a:cubicBezTo>
                                  <a:pt x="1918706" y="473201"/>
                                  <a:pt x="1943818" y="474067"/>
                                  <a:pt x="1968929" y="475799"/>
                                </a:cubicBezTo>
                                <a:cubicBezTo>
                                  <a:pt x="1987113" y="477530"/>
                                  <a:pt x="2013091" y="486190"/>
                                  <a:pt x="2030409" y="480128"/>
                                </a:cubicBezTo>
                                <a:cubicBezTo>
                                  <a:pt x="2047727" y="473201"/>
                                  <a:pt x="2020018" y="467140"/>
                                  <a:pt x="2015688" y="467140"/>
                                </a:cubicBezTo>
                                <a:close/>
                                <a:moveTo>
                                  <a:pt x="2828777" y="110385"/>
                                </a:moveTo>
                                <a:lnTo>
                                  <a:pt x="2828777" y="110385"/>
                                </a:lnTo>
                                <a:cubicBezTo>
                                  <a:pt x="2833973" y="109519"/>
                                  <a:pt x="2870341" y="108653"/>
                                  <a:pt x="2828777" y="110385"/>
                                </a:cubicBezTo>
                                <a:close/>
                                <a:moveTo>
                                  <a:pt x="1789686" y="642919"/>
                                </a:moveTo>
                                <a:cubicBezTo>
                                  <a:pt x="1789686" y="642919"/>
                                  <a:pt x="1789686" y="642919"/>
                                  <a:pt x="1789686" y="642919"/>
                                </a:cubicBezTo>
                                <a:cubicBezTo>
                                  <a:pt x="1784491" y="642919"/>
                                  <a:pt x="1773234" y="646383"/>
                                  <a:pt x="1770636" y="650712"/>
                                </a:cubicBezTo>
                                <a:cubicBezTo>
                                  <a:pt x="1766307" y="657640"/>
                                  <a:pt x="1805273" y="654176"/>
                                  <a:pt x="1808736" y="653310"/>
                                </a:cubicBezTo>
                                <a:cubicBezTo>
                                  <a:pt x="1852898" y="645517"/>
                                  <a:pt x="1904852" y="650712"/>
                                  <a:pt x="1949013" y="653310"/>
                                </a:cubicBezTo>
                                <a:cubicBezTo>
                                  <a:pt x="1953343" y="653310"/>
                                  <a:pt x="2000968" y="661969"/>
                                  <a:pt x="1997504" y="649846"/>
                                </a:cubicBezTo>
                                <a:cubicBezTo>
                                  <a:pt x="1994907" y="638590"/>
                                  <a:pt x="1947282" y="642053"/>
                                  <a:pt x="1938622" y="642053"/>
                                </a:cubicBezTo>
                                <a:cubicBezTo>
                                  <a:pt x="1889266" y="642919"/>
                                  <a:pt x="1839909" y="639456"/>
                                  <a:pt x="1789686" y="642919"/>
                                </a:cubicBezTo>
                                <a:cubicBezTo>
                                  <a:pt x="1793150" y="642919"/>
                                  <a:pt x="1832116" y="640321"/>
                                  <a:pt x="1789686" y="642919"/>
                                </a:cubicBezTo>
                                <a:close/>
                                <a:moveTo>
                                  <a:pt x="2012225" y="606551"/>
                                </a:moveTo>
                                <a:cubicBezTo>
                                  <a:pt x="1946416" y="605685"/>
                                  <a:pt x="1879741" y="603953"/>
                                  <a:pt x="1813932" y="604819"/>
                                </a:cubicBezTo>
                                <a:cubicBezTo>
                                  <a:pt x="1817395" y="604819"/>
                                  <a:pt x="1829518" y="604819"/>
                                  <a:pt x="1836445" y="603953"/>
                                </a:cubicBezTo>
                                <a:cubicBezTo>
                                  <a:pt x="1832981" y="603953"/>
                                  <a:pt x="1826054" y="603953"/>
                                  <a:pt x="1813932" y="604819"/>
                                </a:cubicBezTo>
                                <a:cubicBezTo>
                                  <a:pt x="1800943" y="604819"/>
                                  <a:pt x="1787088" y="601356"/>
                                  <a:pt x="1774966" y="606551"/>
                                </a:cubicBezTo>
                                <a:cubicBezTo>
                                  <a:pt x="1756782" y="614344"/>
                                  <a:pt x="1780161" y="622137"/>
                                  <a:pt x="1787954" y="622137"/>
                                </a:cubicBezTo>
                                <a:cubicBezTo>
                                  <a:pt x="1833847" y="621271"/>
                                  <a:pt x="1878875" y="612612"/>
                                  <a:pt x="1924768" y="613478"/>
                                </a:cubicBezTo>
                                <a:cubicBezTo>
                                  <a:pt x="1953343" y="614344"/>
                                  <a:pt x="1981052" y="614344"/>
                                  <a:pt x="2008761" y="617808"/>
                                </a:cubicBezTo>
                                <a:cubicBezTo>
                                  <a:pt x="2044263" y="621271"/>
                                  <a:pt x="2050325" y="606551"/>
                                  <a:pt x="2012225" y="606551"/>
                                </a:cubicBezTo>
                                <a:close/>
                                <a:moveTo>
                                  <a:pt x="1836445" y="604819"/>
                                </a:moveTo>
                                <a:cubicBezTo>
                                  <a:pt x="1838177" y="604819"/>
                                  <a:pt x="1839909" y="604819"/>
                                  <a:pt x="1839909" y="604819"/>
                                </a:cubicBezTo>
                                <a:cubicBezTo>
                                  <a:pt x="1839043" y="604819"/>
                                  <a:pt x="1838177" y="604819"/>
                                  <a:pt x="1836445" y="604819"/>
                                </a:cubicBezTo>
                                <a:close/>
                                <a:moveTo>
                                  <a:pt x="1259750" y="913083"/>
                                </a:moveTo>
                                <a:cubicBezTo>
                                  <a:pt x="1251956" y="919144"/>
                                  <a:pt x="1267543" y="906156"/>
                                  <a:pt x="1259750" y="913083"/>
                                </a:cubicBezTo>
                                <a:lnTo>
                                  <a:pt x="1259750" y="913083"/>
                                </a:lnTo>
                                <a:close/>
                                <a:moveTo>
                                  <a:pt x="2480682" y="603087"/>
                                </a:moveTo>
                                <a:cubicBezTo>
                                  <a:pt x="2465095" y="602221"/>
                                  <a:pt x="2449509" y="607417"/>
                                  <a:pt x="2433922" y="606551"/>
                                </a:cubicBezTo>
                                <a:cubicBezTo>
                                  <a:pt x="2395823" y="605685"/>
                                  <a:pt x="2359454" y="606551"/>
                                  <a:pt x="2321354" y="600490"/>
                                </a:cubicBezTo>
                                <a:cubicBezTo>
                                  <a:pt x="2314427" y="599624"/>
                                  <a:pt x="2288450" y="604819"/>
                                  <a:pt x="2305768" y="611746"/>
                                </a:cubicBezTo>
                                <a:cubicBezTo>
                                  <a:pt x="2320489" y="617808"/>
                                  <a:pt x="2347332" y="616076"/>
                                  <a:pt x="2363784" y="616942"/>
                                </a:cubicBezTo>
                                <a:cubicBezTo>
                                  <a:pt x="2400152" y="618674"/>
                                  <a:pt x="2448643" y="627333"/>
                                  <a:pt x="2485011" y="618674"/>
                                </a:cubicBezTo>
                                <a:cubicBezTo>
                                  <a:pt x="2482414" y="619540"/>
                                  <a:pt x="2478084" y="620406"/>
                                  <a:pt x="2485011" y="618674"/>
                                </a:cubicBezTo>
                                <a:cubicBezTo>
                                  <a:pt x="2488475" y="617808"/>
                                  <a:pt x="2486743" y="617808"/>
                                  <a:pt x="2485011" y="618674"/>
                                </a:cubicBezTo>
                                <a:cubicBezTo>
                                  <a:pt x="2502329" y="615210"/>
                                  <a:pt x="2494536" y="603953"/>
                                  <a:pt x="2480682" y="603087"/>
                                </a:cubicBezTo>
                                <a:close/>
                                <a:moveTo>
                                  <a:pt x="2462497" y="788392"/>
                                </a:moveTo>
                                <a:cubicBezTo>
                                  <a:pt x="2461632" y="788392"/>
                                  <a:pt x="2459900" y="788392"/>
                                  <a:pt x="2459034" y="788392"/>
                                </a:cubicBezTo>
                                <a:cubicBezTo>
                                  <a:pt x="2459900" y="789258"/>
                                  <a:pt x="2461632" y="789258"/>
                                  <a:pt x="2462497" y="788392"/>
                                </a:cubicBezTo>
                                <a:close/>
                                <a:moveTo>
                                  <a:pt x="2071106" y="700935"/>
                                </a:moveTo>
                                <a:cubicBezTo>
                                  <a:pt x="2052057" y="722583"/>
                                  <a:pt x="2126525" y="713924"/>
                                  <a:pt x="2131720" y="713924"/>
                                </a:cubicBezTo>
                                <a:cubicBezTo>
                                  <a:pt x="2154234" y="713924"/>
                                  <a:pt x="2175882" y="712192"/>
                                  <a:pt x="2198395" y="712192"/>
                                </a:cubicBezTo>
                                <a:cubicBezTo>
                                  <a:pt x="2209652" y="712192"/>
                                  <a:pt x="2235630" y="727778"/>
                                  <a:pt x="2245154" y="724315"/>
                                </a:cubicBezTo>
                                <a:cubicBezTo>
                                  <a:pt x="2265936" y="717387"/>
                                  <a:pt x="2234763" y="703533"/>
                                  <a:pt x="2227836" y="702667"/>
                                </a:cubicBezTo>
                                <a:cubicBezTo>
                                  <a:pt x="2207920" y="700935"/>
                                  <a:pt x="2186273" y="702667"/>
                                  <a:pt x="2166357" y="701801"/>
                                </a:cubicBezTo>
                                <a:cubicBezTo>
                                  <a:pt x="2153368" y="700935"/>
                                  <a:pt x="2081497" y="688812"/>
                                  <a:pt x="2071106" y="700935"/>
                                </a:cubicBezTo>
                                <a:cubicBezTo>
                                  <a:pt x="2071106" y="700935"/>
                                  <a:pt x="2071106" y="700935"/>
                                  <a:pt x="2071106" y="700935"/>
                                </a:cubicBezTo>
                                <a:lnTo>
                                  <a:pt x="2071106" y="700935"/>
                                </a:lnTo>
                                <a:close/>
                                <a:moveTo>
                                  <a:pt x="2840034" y="185719"/>
                                </a:moveTo>
                                <a:cubicBezTo>
                                  <a:pt x="2839168" y="185719"/>
                                  <a:pt x="2839168" y="185719"/>
                                  <a:pt x="2838302" y="185719"/>
                                </a:cubicBezTo>
                                <a:cubicBezTo>
                                  <a:pt x="2841766" y="185719"/>
                                  <a:pt x="2866011" y="183987"/>
                                  <a:pt x="2840034" y="185719"/>
                                </a:cubicBezTo>
                                <a:close/>
                                <a:moveTo>
                                  <a:pt x="2069375" y="826492"/>
                                </a:moveTo>
                                <a:cubicBezTo>
                                  <a:pt x="2069375" y="826492"/>
                                  <a:pt x="2069375" y="826492"/>
                                  <a:pt x="2069375" y="826492"/>
                                </a:cubicBezTo>
                                <a:lnTo>
                                  <a:pt x="2069375" y="826492"/>
                                </a:lnTo>
                                <a:lnTo>
                                  <a:pt x="2069375" y="826492"/>
                                </a:lnTo>
                                <a:close/>
                                <a:moveTo>
                                  <a:pt x="2463364" y="788392"/>
                                </a:moveTo>
                                <a:cubicBezTo>
                                  <a:pt x="2463364" y="788392"/>
                                  <a:pt x="2462497" y="788392"/>
                                  <a:pt x="2463364" y="788392"/>
                                </a:cubicBezTo>
                                <a:lnTo>
                                  <a:pt x="2463364" y="788392"/>
                                </a:lnTo>
                                <a:close/>
                                <a:moveTo>
                                  <a:pt x="2384565" y="720851"/>
                                </a:moveTo>
                                <a:cubicBezTo>
                                  <a:pt x="2396688" y="721717"/>
                                  <a:pt x="2468559" y="733840"/>
                                  <a:pt x="2478950" y="721717"/>
                                </a:cubicBezTo>
                                <a:lnTo>
                                  <a:pt x="2478950" y="721717"/>
                                </a:lnTo>
                                <a:cubicBezTo>
                                  <a:pt x="2498000" y="700069"/>
                                  <a:pt x="2424398" y="708728"/>
                                  <a:pt x="2418336" y="708728"/>
                                </a:cubicBezTo>
                                <a:cubicBezTo>
                                  <a:pt x="2395823" y="708728"/>
                                  <a:pt x="2374175" y="710460"/>
                                  <a:pt x="2351661" y="710460"/>
                                </a:cubicBezTo>
                                <a:cubicBezTo>
                                  <a:pt x="2340404" y="710460"/>
                                  <a:pt x="2314427" y="695740"/>
                                  <a:pt x="2304902" y="698337"/>
                                </a:cubicBezTo>
                                <a:cubicBezTo>
                                  <a:pt x="2284120" y="705265"/>
                                  <a:pt x="2315293" y="719119"/>
                                  <a:pt x="2322220" y="719985"/>
                                </a:cubicBezTo>
                                <a:cubicBezTo>
                                  <a:pt x="2343002" y="721717"/>
                                  <a:pt x="2363784" y="719985"/>
                                  <a:pt x="2384565" y="720851"/>
                                </a:cubicBezTo>
                                <a:close/>
                                <a:moveTo>
                                  <a:pt x="2292779" y="752024"/>
                                </a:moveTo>
                                <a:cubicBezTo>
                                  <a:pt x="2327416" y="764146"/>
                                  <a:pt x="2379370" y="756353"/>
                                  <a:pt x="2415739" y="755487"/>
                                </a:cubicBezTo>
                                <a:cubicBezTo>
                                  <a:pt x="2407079" y="755487"/>
                                  <a:pt x="2390627" y="756353"/>
                                  <a:pt x="2415739" y="755487"/>
                                </a:cubicBezTo>
                                <a:cubicBezTo>
                                  <a:pt x="2421800" y="755487"/>
                                  <a:pt x="2420068" y="755487"/>
                                  <a:pt x="2415739" y="755487"/>
                                </a:cubicBezTo>
                                <a:cubicBezTo>
                                  <a:pt x="2433057" y="754621"/>
                                  <a:pt x="2450375" y="755487"/>
                                  <a:pt x="2466827" y="752890"/>
                                </a:cubicBezTo>
                                <a:cubicBezTo>
                                  <a:pt x="2490207" y="748560"/>
                                  <a:pt x="2478950" y="732974"/>
                                  <a:pt x="2460766" y="735571"/>
                                </a:cubicBezTo>
                                <a:cubicBezTo>
                                  <a:pt x="2419202" y="741633"/>
                                  <a:pt x="2381102" y="745096"/>
                                  <a:pt x="2339539" y="744231"/>
                                </a:cubicBezTo>
                                <a:cubicBezTo>
                                  <a:pt x="2323086" y="743365"/>
                                  <a:pt x="2307500" y="738169"/>
                                  <a:pt x="2291914" y="738169"/>
                                </a:cubicBezTo>
                                <a:cubicBezTo>
                                  <a:pt x="2278925" y="737303"/>
                                  <a:pt x="2284120" y="749426"/>
                                  <a:pt x="2292779" y="752024"/>
                                </a:cubicBezTo>
                                <a:close/>
                                <a:moveTo>
                                  <a:pt x="2913636" y="206501"/>
                                </a:moveTo>
                                <a:cubicBezTo>
                                  <a:pt x="2892854" y="208233"/>
                                  <a:pt x="2871207" y="210830"/>
                                  <a:pt x="2850425" y="209965"/>
                                </a:cubicBezTo>
                                <a:cubicBezTo>
                                  <a:pt x="2837436" y="209099"/>
                                  <a:pt x="2807130" y="201305"/>
                                  <a:pt x="2795007" y="208233"/>
                                </a:cubicBezTo>
                                <a:cubicBezTo>
                                  <a:pt x="2778554" y="218624"/>
                                  <a:pt x="2846095" y="230746"/>
                                  <a:pt x="2856486" y="222953"/>
                                </a:cubicBezTo>
                                <a:cubicBezTo>
                                  <a:pt x="2858218" y="222087"/>
                                  <a:pt x="2857352" y="222087"/>
                                  <a:pt x="2856486" y="222953"/>
                                </a:cubicBezTo>
                                <a:cubicBezTo>
                                  <a:pt x="2865145" y="217758"/>
                                  <a:pt x="2891122" y="221221"/>
                                  <a:pt x="2900648" y="220356"/>
                                </a:cubicBezTo>
                                <a:cubicBezTo>
                                  <a:pt x="2922295" y="219490"/>
                                  <a:pt x="2944809" y="218624"/>
                                  <a:pt x="2966457" y="216026"/>
                                </a:cubicBezTo>
                                <a:cubicBezTo>
                                  <a:pt x="2971652" y="215160"/>
                                  <a:pt x="2983775" y="209965"/>
                                  <a:pt x="2989836" y="205635"/>
                                </a:cubicBezTo>
                                <a:lnTo>
                                  <a:pt x="2989836" y="197842"/>
                                </a:lnTo>
                                <a:cubicBezTo>
                                  <a:pt x="2988104" y="196976"/>
                                  <a:pt x="2985507" y="196976"/>
                                  <a:pt x="2982909" y="196976"/>
                                </a:cubicBezTo>
                                <a:cubicBezTo>
                                  <a:pt x="2960395" y="196110"/>
                                  <a:pt x="2935284" y="204769"/>
                                  <a:pt x="2913636" y="206501"/>
                                </a:cubicBezTo>
                                <a:close/>
                                <a:moveTo>
                                  <a:pt x="2416604" y="755487"/>
                                </a:moveTo>
                                <a:lnTo>
                                  <a:pt x="2416604" y="755487"/>
                                </a:lnTo>
                                <a:lnTo>
                                  <a:pt x="2416604" y="755487"/>
                                </a:lnTo>
                                <a:lnTo>
                                  <a:pt x="2416604" y="755487"/>
                                </a:lnTo>
                                <a:close/>
                                <a:moveTo>
                                  <a:pt x="2257277" y="836017"/>
                                </a:moveTo>
                                <a:cubicBezTo>
                                  <a:pt x="2262473" y="822162"/>
                                  <a:pt x="2200993" y="826492"/>
                                  <a:pt x="2194065" y="826492"/>
                                </a:cubicBezTo>
                                <a:cubicBezTo>
                                  <a:pt x="2173284" y="825626"/>
                                  <a:pt x="2151636" y="825626"/>
                                  <a:pt x="2130854" y="824760"/>
                                </a:cubicBezTo>
                                <a:cubicBezTo>
                                  <a:pt x="2116134" y="824760"/>
                                  <a:pt x="2081497" y="817833"/>
                                  <a:pt x="2069375" y="826492"/>
                                </a:cubicBezTo>
                                <a:lnTo>
                                  <a:pt x="2069375" y="826492"/>
                                </a:lnTo>
                                <a:lnTo>
                                  <a:pt x="2069375" y="826492"/>
                                </a:lnTo>
                                <a:cubicBezTo>
                                  <a:pt x="2066777" y="828224"/>
                                  <a:pt x="2060716" y="852469"/>
                                  <a:pt x="2059850" y="856799"/>
                                </a:cubicBezTo>
                                <a:cubicBezTo>
                                  <a:pt x="2058118" y="868055"/>
                                  <a:pt x="2084095" y="865458"/>
                                  <a:pt x="2089291" y="864592"/>
                                </a:cubicBezTo>
                                <a:cubicBezTo>
                                  <a:pt x="2123927" y="861128"/>
                                  <a:pt x="2160295" y="855933"/>
                                  <a:pt x="2194932" y="861994"/>
                                </a:cubicBezTo>
                                <a:cubicBezTo>
                                  <a:pt x="2204457" y="863726"/>
                                  <a:pt x="2230434" y="876715"/>
                                  <a:pt x="2234763" y="860262"/>
                                </a:cubicBezTo>
                                <a:cubicBezTo>
                                  <a:pt x="2236495" y="852469"/>
                                  <a:pt x="2203591" y="853335"/>
                                  <a:pt x="2199261" y="852469"/>
                                </a:cubicBezTo>
                                <a:cubicBezTo>
                                  <a:pt x="2190602" y="851603"/>
                                  <a:pt x="2085827" y="847274"/>
                                  <a:pt x="2085827" y="843810"/>
                                </a:cubicBezTo>
                                <a:cubicBezTo>
                                  <a:pt x="2085827" y="832553"/>
                                  <a:pt x="2168088" y="836017"/>
                                  <a:pt x="2176747" y="836017"/>
                                </a:cubicBezTo>
                                <a:cubicBezTo>
                                  <a:pt x="2190602" y="836017"/>
                                  <a:pt x="2251216" y="854201"/>
                                  <a:pt x="2257277" y="836017"/>
                                </a:cubicBezTo>
                                <a:close/>
                                <a:moveTo>
                                  <a:pt x="2214848" y="770208"/>
                                </a:moveTo>
                                <a:cubicBezTo>
                                  <a:pt x="2187138" y="769342"/>
                                  <a:pt x="2159429" y="769342"/>
                                  <a:pt x="2131720" y="769342"/>
                                </a:cubicBezTo>
                                <a:cubicBezTo>
                                  <a:pt x="2119598" y="769342"/>
                                  <a:pt x="2078034" y="761549"/>
                                  <a:pt x="2068509" y="769342"/>
                                </a:cubicBezTo>
                                <a:cubicBezTo>
                                  <a:pt x="2069375" y="768476"/>
                                  <a:pt x="2069375" y="768476"/>
                                  <a:pt x="2068509" y="769342"/>
                                </a:cubicBezTo>
                                <a:lnTo>
                                  <a:pt x="2068509" y="769342"/>
                                </a:lnTo>
                                <a:cubicBezTo>
                                  <a:pt x="2048593" y="787526"/>
                                  <a:pt x="2108341" y="782331"/>
                                  <a:pt x="2116134" y="781465"/>
                                </a:cubicBezTo>
                                <a:cubicBezTo>
                                  <a:pt x="2143843" y="779733"/>
                                  <a:pt x="2172418" y="780599"/>
                                  <a:pt x="2200127" y="781465"/>
                                </a:cubicBezTo>
                                <a:cubicBezTo>
                                  <a:pt x="2211384" y="782331"/>
                                  <a:pt x="2247752" y="795319"/>
                                  <a:pt x="2257277" y="786660"/>
                                </a:cubicBezTo>
                                <a:cubicBezTo>
                                  <a:pt x="2271997" y="773671"/>
                                  <a:pt x="2221775" y="770208"/>
                                  <a:pt x="2214848" y="770208"/>
                                </a:cubicBezTo>
                                <a:close/>
                                <a:moveTo>
                                  <a:pt x="2256411" y="670628"/>
                                </a:moveTo>
                                <a:cubicBezTo>
                                  <a:pt x="2221775" y="658506"/>
                                  <a:pt x="2169820" y="666299"/>
                                  <a:pt x="2133452" y="667165"/>
                                </a:cubicBezTo>
                                <a:cubicBezTo>
                                  <a:pt x="2142111" y="667165"/>
                                  <a:pt x="2158563" y="666299"/>
                                  <a:pt x="2133452" y="667165"/>
                                </a:cubicBezTo>
                                <a:cubicBezTo>
                                  <a:pt x="2131720" y="667165"/>
                                  <a:pt x="2130854" y="667165"/>
                                  <a:pt x="2130854" y="667165"/>
                                </a:cubicBezTo>
                                <a:cubicBezTo>
                                  <a:pt x="2131720" y="667165"/>
                                  <a:pt x="2132586" y="667165"/>
                                  <a:pt x="2133452" y="667165"/>
                                </a:cubicBezTo>
                                <a:cubicBezTo>
                                  <a:pt x="2116134" y="668031"/>
                                  <a:pt x="2098816" y="667165"/>
                                  <a:pt x="2081497" y="669762"/>
                                </a:cubicBezTo>
                                <a:cubicBezTo>
                                  <a:pt x="2058118" y="674092"/>
                                  <a:pt x="2069375" y="689678"/>
                                  <a:pt x="2087559" y="687081"/>
                                </a:cubicBezTo>
                                <a:cubicBezTo>
                                  <a:pt x="2129122" y="681019"/>
                                  <a:pt x="2167223" y="677555"/>
                                  <a:pt x="2208786" y="678421"/>
                                </a:cubicBezTo>
                                <a:cubicBezTo>
                                  <a:pt x="2225239" y="679287"/>
                                  <a:pt x="2240825" y="684483"/>
                                  <a:pt x="2256411" y="684483"/>
                                </a:cubicBezTo>
                                <a:cubicBezTo>
                                  <a:pt x="2270266" y="685349"/>
                                  <a:pt x="2265070" y="673226"/>
                                  <a:pt x="2256411" y="670628"/>
                                </a:cubicBezTo>
                                <a:close/>
                                <a:moveTo>
                                  <a:pt x="2451241" y="789258"/>
                                </a:moveTo>
                                <a:cubicBezTo>
                                  <a:pt x="2447777" y="789258"/>
                                  <a:pt x="2444313" y="789258"/>
                                  <a:pt x="2442582" y="790124"/>
                                </a:cubicBezTo>
                                <a:cubicBezTo>
                                  <a:pt x="2443448" y="790124"/>
                                  <a:pt x="2446045" y="790124"/>
                                  <a:pt x="2451241" y="789258"/>
                                </a:cubicBezTo>
                                <a:close/>
                                <a:moveTo>
                                  <a:pt x="2814922" y="172731"/>
                                </a:moveTo>
                                <a:cubicBezTo>
                                  <a:pt x="2809727" y="172731"/>
                                  <a:pt x="2765566" y="173596"/>
                                  <a:pt x="2789811" y="183121"/>
                                </a:cubicBezTo>
                                <a:cubicBezTo>
                                  <a:pt x="2805398" y="189183"/>
                                  <a:pt x="2821850" y="187451"/>
                                  <a:pt x="2838302" y="186585"/>
                                </a:cubicBezTo>
                                <a:cubicBezTo>
                                  <a:pt x="2837436" y="186585"/>
                                  <a:pt x="2837436" y="186585"/>
                                  <a:pt x="2840034" y="186585"/>
                                </a:cubicBezTo>
                                <a:cubicBezTo>
                                  <a:pt x="2887659" y="183121"/>
                                  <a:pt x="2937882" y="177060"/>
                                  <a:pt x="2985507" y="177926"/>
                                </a:cubicBezTo>
                                <a:cubicBezTo>
                                  <a:pt x="2986372" y="177926"/>
                                  <a:pt x="2988104" y="177926"/>
                                  <a:pt x="2989836" y="177926"/>
                                </a:cubicBezTo>
                                <a:lnTo>
                                  <a:pt x="2989836" y="160608"/>
                                </a:lnTo>
                                <a:cubicBezTo>
                                  <a:pt x="2982909" y="162340"/>
                                  <a:pt x="2975982" y="164937"/>
                                  <a:pt x="2970786" y="164937"/>
                                </a:cubicBezTo>
                                <a:cubicBezTo>
                                  <a:pt x="2918832" y="168401"/>
                                  <a:pt x="2866877" y="170999"/>
                                  <a:pt x="2814922" y="172731"/>
                                </a:cubicBezTo>
                                <a:close/>
                                <a:moveTo>
                                  <a:pt x="2133452" y="667165"/>
                                </a:moveTo>
                                <a:lnTo>
                                  <a:pt x="2133452" y="667165"/>
                                </a:lnTo>
                                <a:lnTo>
                                  <a:pt x="2133452" y="667165"/>
                                </a:lnTo>
                                <a:lnTo>
                                  <a:pt x="2133452" y="667165"/>
                                </a:lnTo>
                                <a:close/>
                                <a:moveTo>
                                  <a:pt x="2296243" y="801381"/>
                                </a:moveTo>
                                <a:cubicBezTo>
                                  <a:pt x="2289315" y="801381"/>
                                  <a:pt x="2274595" y="798783"/>
                                  <a:pt x="2269400" y="803978"/>
                                </a:cubicBezTo>
                                <a:cubicBezTo>
                                  <a:pt x="2263338" y="809174"/>
                                  <a:pt x="2271997" y="814369"/>
                                  <a:pt x="2276327" y="815235"/>
                                </a:cubicBezTo>
                                <a:cubicBezTo>
                                  <a:pt x="2298841" y="819565"/>
                                  <a:pt x="2321354" y="816967"/>
                                  <a:pt x="2343868" y="817833"/>
                                </a:cubicBezTo>
                                <a:cubicBezTo>
                                  <a:pt x="2390627" y="819565"/>
                                  <a:pt x="2438252" y="827358"/>
                                  <a:pt x="2485011" y="823028"/>
                                </a:cubicBezTo>
                                <a:cubicBezTo>
                                  <a:pt x="2475486" y="823894"/>
                                  <a:pt x="2451241" y="826492"/>
                                  <a:pt x="2485011" y="823028"/>
                                </a:cubicBezTo>
                                <a:cubicBezTo>
                                  <a:pt x="2489341" y="822162"/>
                                  <a:pt x="2488475" y="823028"/>
                                  <a:pt x="2485011" y="823028"/>
                                </a:cubicBezTo>
                                <a:cubicBezTo>
                                  <a:pt x="2495402" y="822162"/>
                                  <a:pt x="2498866" y="810906"/>
                                  <a:pt x="2488475" y="806576"/>
                                </a:cubicBezTo>
                                <a:cubicBezTo>
                                  <a:pt x="2472888" y="798783"/>
                                  <a:pt x="2442582" y="806576"/>
                                  <a:pt x="2425263" y="807442"/>
                                </a:cubicBezTo>
                                <a:cubicBezTo>
                                  <a:pt x="2381968" y="810906"/>
                                  <a:pt x="2339539" y="803112"/>
                                  <a:pt x="2296243" y="801381"/>
                                </a:cubicBezTo>
                                <a:close/>
                                <a:moveTo>
                                  <a:pt x="2475486" y="877581"/>
                                </a:moveTo>
                                <a:cubicBezTo>
                                  <a:pt x="2465961" y="866324"/>
                                  <a:pt x="2436520" y="873251"/>
                                  <a:pt x="2424398" y="874983"/>
                                </a:cubicBezTo>
                                <a:cubicBezTo>
                                  <a:pt x="2407945" y="877581"/>
                                  <a:pt x="2392359" y="879312"/>
                                  <a:pt x="2375906" y="878446"/>
                                </a:cubicBezTo>
                                <a:cubicBezTo>
                                  <a:pt x="2355991" y="878446"/>
                                  <a:pt x="2337807" y="870653"/>
                                  <a:pt x="2317891" y="869787"/>
                                </a:cubicBezTo>
                                <a:cubicBezTo>
                                  <a:pt x="2308366" y="869787"/>
                                  <a:pt x="2282388" y="867190"/>
                                  <a:pt x="2276327" y="875849"/>
                                </a:cubicBezTo>
                                <a:cubicBezTo>
                                  <a:pt x="2270266" y="884508"/>
                                  <a:pt x="2317891" y="885374"/>
                                  <a:pt x="2322220" y="886240"/>
                                </a:cubicBezTo>
                                <a:cubicBezTo>
                                  <a:pt x="2368114" y="889703"/>
                                  <a:pt x="2414007" y="891435"/>
                                  <a:pt x="2459900" y="888837"/>
                                </a:cubicBezTo>
                                <a:cubicBezTo>
                                  <a:pt x="2464229" y="888837"/>
                                  <a:pt x="2484145" y="887971"/>
                                  <a:pt x="2475486" y="877581"/>
                                </a:cubicBezTo>
                                <a:close/>
                                <a:moveTo>
                                  <a:pt x="2068509" y="819565"/>
                                </a:moveTo>
                                <a:cubicBezTo>
                                  <a:pt x="2084095" y="820430"/>
                                  <a:pt x="2099682" y="815235"/>
                                  <a:pt x="2115268" y="816101"/>
                                </a:cubicBezTo>
                                <a:cubicBezTo>
                                  <a:pt x="2153368" y="816967"/>
                                  <a:pt x="2189736" y="816101"/>
                                  <a:pt x="2227836" y="822162"/>
                                </a:cubicBezTo>
                                <a:cubicBezTo>
                                  <a:pt x="2234763" y="823028"/>
                                  <a:pt x="2260741" y="817833"/>
                                  <a:pt x="2243422" y="810906"/>
                                </a:cubicBezTo>
                                <a:cubicBezTo>
                                  <a:pt x="2228702" y="804844"/>
                                  <a:pt x="2201859" y="806576"/>
                                  <a:pt x="2185406" y="805710"/>
                                </a:cubicBezTo>
                                <a:cubicBezTo>
                                  <a:pt x="2149039" y="803978"/>
                                  <a:pt x="2100547" y="795319"/>
                                  <a:pt x="2064179" y="803978"/>
                                </a:cubicBezTo>
                                <a:cubicBezTo>
                                  <a:pt x="2066777" y="803112"/>
                                  <a:pt x="2071106" y="802246"/>
                                  <a:pt x="2064179" y="803978"/>
                                </a:cubicBezTo>
                                <a:cubicBezTo>
                                  <a:pt x="2060716" y="804844"/>
                                  <a:pt x="2062447" y="804844"/>
                                  <a:pt x="2064179" y="803978"/>
                                </a:cubicBezTo>
                                <a:cubicBezTo>
                                  <a:pt x="2047727" y="807442"/>
                                  <a:pt x="2054654" y="818699"/>
                                  <a:pt x="2068509" y="819565"/>
                                </a:cubicBezTo>
                                <a:close/>
                                <a:moveTo>
                                  <a:pt x="2459034" y="889703"/>
                                </a:moveTo>
                                <a:cubicBezTo>
                                  <a:pt x="2420934" y="891435"/>
                                  <a:pt x="2464229" y="888837"/>
                                  <a:pt x="2459034" y="889703"/>
                                </a:cubicBezTo>
                                <a:lnTo>
                                  <a:pt x="2459034" y="889703"/>
                                </a:lnTo>
                                <a:close/>
                                <a:moveTo>
                                  <a:pt x="2480682" y="837749"/>
                                </a:moveTo>
                                <a:cubicBezTo>
                                  <a:pt x="2462497" y="836883"/>
                                  <a:pt x="2443448" y="841212"/>
                                  <a:pt x="2424398" y="841212"/>
                                </a:cubicBezTo>
                                <a:cubicBezTo>
                                  <a:pt x="2380236" y="842078"/>
                                  <a:pt x="2337807" y="838615"/>
                                  <a:pt x="2294511" y="836883"/>
                                </a:cubicBezTo>
                                <a:cubicBezTo>
                                  <a:pt x="2280656" y="836017"/>
                                  <a:pt x="2279791" y="850737"/>
                                  <a:pt x="2294511" y="852469"/>
                                </a:cubicBezTo>
                                <a:cubicBezTo>
                                  <a:pt x="2314427" y="855067"/>
                                  <a:pt x="2336075" y="854201"/>
                                  <a:pt x="2355991" y="854201"/>
                                </a:cubicBezTo>
                                <a:cubicBezTo>
                                  <a:pt x="2395823" y="855067"/>
                                  <a:pt x="2445179" y="863726"/>
                                  <a:pt x="2485011" y="856799"/>
                                </a:cubicBezTo>
                                <a:cubicBezTo>
                                  <a:pt x="2482414" y="857665"/>
                                  <a:pt x="2479816" y="857665"/>
                                  <a:pt x="2485011" y="856799"/>
                                </a:cubicBezTo>
                                <a:cubicBezTo>
                                  <a:pt x="2489341" y="855933"/>
                                  <a:pt x="2487609" y="856799"/>
                                  <a:pt x="2485011" y="856799"/>
                                </a:cubicBezTo>
                                <a:cubicBezTo>
                                  <a:pt x="2501463" y="853335"/>
                                  <a:pt x="2494536" y="837749"/>
                                  <a:pt x="2480682" y="837749"/>
                                </a:cubicBezTo>
                                <a:close/>
                                <a:moveTo>
                                  <a:pt x="967938" y="766744"/>
                                </a:moveTo>
                                <a:cubicBezTo>
                                  <a:pt x="948888" y="765878"/>
                                  <a:pt x="929838" y="772805"/>
                                  <a:pt x="909922" y="773671"/>
                                </a:cubicBezTo>
                                <a:cubicBezTo>
                                  <a:pt x="881347" y="774537"/>
                                  <a:pt x="853638" y="773671"/>
                                  <a:pt x="825063" y="773671"/>
                                </a:cubicBezTo>
                                <a:cubicBezTo>
                                  <a:pt x="805147" y="773671"/>
                                  <a:pt x="784365" y="766744"/>
                                  <a:pt x="765316" y="766744"/>
                                </a:cubicBezTo>
                                <a:cubicBezTo>
                                  <a:pt x="760120" y="766744"/>
                                  <a:pt x="752327" y="771074"/>
                                  <a:pt x="754925" y="778001"/>
                                </a:cubicBezTo>
                                <a:cubicBezTo>
                                  <a:pt x="759254" y="789258"/>
                                  <a:pt x="775706" y="787526"/>
                                  <a:pt x="785231" y="786660"/>
                                </a:cubicBezTo>
                                <a:cubicBezTo>
                                  <a:pt x="838918" y="778001"/>
                                  <a:pt x="895202" y="790124"/>
                                  <a:pt x="949754" y="787526"/>
                                </a:cubicBezTo>
                                <a:cubicBezTo>
                                  <a:pt x="962743" y="785794"/>
                                  <a:pt x="1003441" y="767610"/>
                                  <a:pt x="967938" y="766744"/>
                                </a:cubicBezTo>
                                <a:close/>
                                <a:moveTo>
                                  <a:pt x="1460641" y="734706"/>
                                </a:moveTo>
                                <a:cubicBezTo>
                                  <a:pt x="1409552" y="745962"/>
                                  <a:pt x="1355000" y="742499"/>
                                  <a:pt x="1303911" y="736437"/>
                                </a:cubicBezTo>
                                <a:cubicBezTo>
                                  <a:pt x="1295252" y="735571"/>
                                  <a:pt x="1275336" y="730376"/>
                                  <a:pt x="1275336" y="745096"/>
                                </a:cubicBezTo>
                                <a:cubicBezTo>
                                  <a:pt x="1275336" y="751158"/>
                                  <a:pt x="1282263" y="754621"/>
                                  <a:pt x="1287459" y="756353"/>
                                </a:cubicBezTo>
                                <a:cubicBezTo>
                                  <a:pt x="1300447" y="760683"/>
                                  <a:pt x="1316900" y="761549"/>
                                  <a:pt x="1330754" y="758951"/>
                                </a:cubicBezTo>
                                <a:cubicBezTo>
                                  <a:pt x="1361927" y="753756"/>
                                  <a:pt x="1341145" y="757219"/>
                                  <a:pt x="1332486" y="758951"/>
                                </a:cubicBezTo>
                                <a:cubicBezTo>
                                  <a:pt x="1380977" y="751158"/>
                                  <a:pt x="1432932" y="752024"/>
                                  <a:pt x="1482288" y="749426"/>
                                </a:cubicBezTo>
                                <a:cubicBezTo>
                                  <a:pt x="1487484" y="749426"/>
                                  <a:pt x="1517791" y="744231"/>
                                  <a:pt x="1505668" y="732974"/>
                                </a:cubicBezTo>
                                <a:cubicBezTo>
                                  <a:pt x="1496143" y="724315"/>
                                  <a:pt x="1471032" y="732974"/>
                                  <a:pt x="1460641" y="734706"/>
                                </a:cubicBezTo>
                                <a:close/>
                                <a:moveTo>
                                  <a:pt x="1106484" y="28990"/>
                                </a:moveTo>
                                <a:cubicBezTo>
                                  <a:pt x="1136791" y="30721"/>
                                  <a:pt x="1167963" y="32453"/>
                                  <a:pt x="1198270" y="33319"/>
                                </a:cubicBezTo>
                                <a:cubicBezTo>
                                  <a:pt x="1207795" y="33319"/>
                                  <a:pt x="1242432" y="40246"/>
                                  <a:pt x="1247627" y="31587"/>
                                </a:cubicBezTo>
                                <a:cubicBezTo>
                                  <a:pt x="1246761" y="32453"/>
                                  <a:pt x="1246761" y="33319"/>
                                  <a:pt x="1247627" y="31587"/>
                                </a:cubicBezTo>
                                <a:lnTo>
                                  <a:pt x="1247627" y="31587"/>
                                </a:lnTo>
                                <a:cubicBezTo>
                                  <a:pt x="1258884" y="12537"/>
                                  <a:pt x="1158438" y="21196"/>
                                  <a:pt x="1150645" y="21196"/>
                                </a:cubicBezTo>
                                <a:cubicBezTo>
                                  <a:pt x="1121204" y="21196"/>
                                  <a:pt x="1091763" y="20330"/>
                                  <a:pt x="1061456" y="18599"/>
                                </a:cubicBezTo>
                                <a:cubicBezTo>
                                  <a:pt x="1058859" y="18599"/>
                                  <a:pt x="1001709" y="4744"/>
                                  <a:pt x="1012100" y="23794"/>
                                </a:cubicBezTo>
                                <a:cubicBezTo>
                                  <a:pt x="1019027" y="35051"/>
                                  <a:pt x="1096959" y="28990"/>
                                  <a:pt x="1106484" y="28990"/>
                                </a:cubicBezTo>
                                <a:close/>
                                <a:moveTo>
                                  <a:pt x="1221650" y="54101"/>
                                </a:moveTo>
                                <a:cubicBezTo>
                                  <a:pt x="1203466" y="56699"/>
                                  <a:pt x="1183550" y="55833"/>
                                  <a:pt x="1164500" y="56699"/>
                                </a:cubicBezTo>
                                <a:cubicBezTo>
                                  <a:pt x="1142852" y="58430"/>
                                  <a:pt x="1121204" y="59296"/>
                                  <a:pt x="1099557" y="59296"/>
                                </a:cubicBezTo>
                                <a:cubicBezTo>
                                  <a:pt x="1090897" y="59296"/>
                                  <a:pt x="1078775" y="60162"/>
                                  <a:pt x="1070981" y="54967"/>
                                </a:cubicBezTo>
                                <a:cubicBezTo>
                                  <a:pt x="1064920" y="51503"/>
                                  <a:pt x="1059725" y="45442"/>
                                  <a:pt x="1051932" y="47174"/>
                                </a:cubicBezTo>
                                <a:cubicBezTo>
                                  <a:pt x="1036345" y="50637"/>
                                  <a:pt x="1025954" y="67090"/>
                                  <a:pt x="1047602" y="68821"/>
                                </a:cubicBezTo>
                                <a:cubicBezTo>
                                  <a:pt x="1070115" y="69687"/>
                                  <a:pt x="1091763" y="68821"/>
                                  <a:pt x="1114277" y="68821"/>
                                </a:cubicBezTo>
                                <a:cubicBezTo>
                                  <a:pt x="1137657" y="68821"/>
                                  <a:pt x="1161902" y="68821"/>
                                  <a:pt x="1185282" y="68821"/>
                                </a:cubicBezTo>
                                <a:cubicBezTo>
                                  <a:pt x="1197404" y="68821"/>
                                  <a:pt x="1233772" y="74883"/>
                                  <a:pt x="1243297" y="66224"/>
                                </a:cubicBezTo>
                                <a:cubicBezTo>
                                  <a:pt x="1243297" y="66224"/>
                                  <a:pt x="1242432" y="66224"/>
                                  <a:pt x="1243297" y="66224"/>
                                </a:cubicBezTo>
                                <a:cubicBezTo>
                                  <a:pt x="1252822" y="57565"/>
                                  <a:pt x="1245029" y="64492"/>
                                  <a:pt x="1243297" y="66224"/>
                                </a:cubicBezTo>
                                <a:cubicBezTo>
                                  <a:pt x="1263213" y="49771"/>
                                  <a:pt x="1226845" y="53235"/>
                                  <a:pt x="1221650" y="54101"/>
                                </a:cubicBezTo>
                                <a:close/>
                                <a:moveTo>
                                  <a:pt x="1238102" y="152815"/>
                                </a:moveTo>
                                <a:cubicBezTo>
                                  <a:pt x="1213856" y="155412"/>
                                  <a:pt x="1189611" y="161474"/>
                                  <a:pt x="1165365" y="163205"/>
                                </a:cubicBezTo>
                                <a:cubicBezTo>
                                  <a:pt x="1142852" y="164937"/>
                                  <a:pt x="1120338" y="166669"/>
                                  <a:pt x="1098691" y="164937"/>
                                </a:cubicBezTo>
                                <a:cubicBezTo>
                                  <a:pt x="1079641" y="163205"/>
                                  <a:pt x="1054529" y="150217"/>
                                  <a:pt x="1035479" y="158010"/>
                                </a:cubicBezTo>
                                <a:cubicBezTo>
                                  <a:pt x="1004307" y="170999"/>
                                  <a:pt x="1054529" y="174462"/>
                                  <a:pt x="1062322" y="174462"/>
                                </a:cubicBezTo>
                                <a:cubicBezTo>
                                  <a:pt x="1070115" y="174462"/>
                                  <a:pt x="1096959" y="179658"/>
                                  <a:pt x="1103020" y="174462"/>
                                </a:cubicBezTo>
                                <a:cubicBezTo>
                                  <a:pt x="1103886" y="173596"/>
                                  <a:pt x="1103886" y="173596"/>
                                  <a:pt x="1103020" y="174462"/>
                                </a:cubicBezTo>
                                <a:cubicBezTo>
                                  <a:pt x="1109081" y="169267"/>
                                  <a:pt x="1139388" y="173596"/>
                                  <a:pt x="1145450" y="173596"/>
                                </a:cubicBezTo>
                                <a:cubicBezTo>
                                  <a:pt x="1173159" y="172731"/>
                                  <a:pt x="1201734" y="170999"/>
                                  <a:pt x="1229443" y="169267"/>
                                </a:cubicBezTo>
                                <a:cubicBezTo>
                                  <a:pt x="1234638" y="169267"/>
                                  <a:pt x="1249359" y="170999"/>
                                  <a:pt x="1252822" y="164937"/>
                                </a:cubicBezTo>
                                <a:cubicBezTo>
                                  <a:pt x="1260615" y="154546"/>
                                  <a:pt x="1244163" y="151949"/>
                                  <a:pt x="1238102" y="152815"/>
                                </a:cubicBezTo>
                                <a:close/>
                                <a:moveTo>
                                  <a:pt x="2919698" y="1164196"/>
                                </a:moveTo>
                                <a:cubicBezTo>
                                  <a:pt x="2894586" y="1166794"/>
                                  <a:pt x="2871207" y="1156403"/>
                                  <a:pt x="2846095" y="1155537"/>
                                </a:cubicBezTo>
                                <a:cubicBezTo>
                                  <a:pt x="2831375" y="1154671"/>
                                  <a:pt x="2785482" y="1145146"/>
                                  <a:pt x="2777688" y="1164196"/>
                                </a:cubicBezTo>
                                <a:cubicBezTo>
                                  <a:pt x="2773359" y="1174587"/>
                                  <a:pt x="2855620" y="1172855"/>
                                  <a:pt x="2859084" y="1173721"/>
                                </a:cubicBezTo>
                                <a:cubicBezTo>
                                  <a:pt x="2885927" y="1174587"/>
                                  <a:pt x="2912770" y="1177185"/>
                                  <a:pt x="2938747" y="1178051"/>
                                </a:cubicBezTo>
                                <a:cubicBezTo>
                                  <a:pt x="2953468" y="1178917"/>
                                  <a:pt x="2972518" y="1184112"/>
                                  <a:pt x="2989836" y="1186710"/>
                                </a:cubicBezTo>
                                <a:lnTo>
                                  <a:pt x="2989836" y="1165062"/>
                                </a:lnTo>
                                <a:cubicBezTo>
                                  <a:pt x="2988104" y="1165062"/>
                                  <a:pt x="2986372" y="1165062"/>
                                  <a:pt x="2984641" y="1165062"/>
                                </a:cubicBezTo>
                                <a:cubicBezTo>
                                  <a:pt x="2961261" y="1162465"/>
                                  <a:pt x="2943077" y="1161599"/>
                                  <a:pt x="2919698" y="1164196"/>
                                </a:cubicBezTo>
                                <a:close/>
                                <a:moveTo>
                                  <a:pt x="1231175" y="101726"/>
                                </a:moveTo>
                                <a:cubicBezTo>
                                  <a:pt x="1211259" y="106055"/>
                                  <a:pt x="1238102" y="100860"/>
                                  <a:pt x="1231175" y="101726"/>
                                </a:cubicBezTo>
                                <a:lnTo>
                                  <a:pt x="1231175" y="101726"/>
                                </a:lnTo>
                                <a:close/>
                                <a:moveTo>
                                  <a:pt x="576547" y="32453"/>
                                </a:moveTo>
                                <a:cubicBezTo>
                                  <a:pt x="597329" y="35917"/>
                                  <a:pt x="619843" y="34185"/>
                                  <a:pt x="640625" y="35051"/>
                                </a:cubicBezTo>
                                <a:cubicBezTo>
                                  <a:pt x="666602" y="35051"/>
                                  <a:pt x="691713" y="35917"/>
                                  <a:pt x="717691" y="37649"/>
                                </a:cubicBezTo>
                                <a:cubicBezTo>
                                  <a:pt x="735009" y="38515"/>
                                  <a:pt x="773975" y="54967"/>
                                  <a:pt x="789561" y="48905"/>
                                </a:cubicBezTo>
                                <a:cubicBezTo>
                                  <a:pt x="810343" y="41112"/>
                                  <a:pt x="777438" y="30721"/>
                                  <a:pt x="771377" y="30721"/>
                                </a:cubicBezTo>
                                <a:cubicBezTo>
                                  <a:pt x="749729" y="30721"/>
                                  <a:pt x="728081" y="28990"/>
                                  <a:pt x="707300" y="26392"/>
                                </a:cubicBezTo>
                                <a:cubicBezTo>
                                  <a:pt x="682188" y="23794"/>
                                  <a:pt x="657077" y="22062"/>
                                  <a:pt x="631966" y="20330"/>
                                </a:cubicBezTo>
                                <a:cubicBezTo>
                                  <a:pt x="617245" y="19465"/>
                                  <a:pt x="580011" y="10805"/>
                                  <a:pt x="566156" y="19465"/>
                                </a:cubicBezTo>
                                <a:cubicBezTo>
                                  <a:pt x="551436" y="26392"/>
                                  <a:pt x="570486" y="30721"/>
                                  <a:pt x="576547" y="32453"/>
                                </a:cubicBezTo>
                                <a:close/>
                                <a:moveTo>
                                  <a:pt x="864895" y="35917"/>
                                </a:moveTo>
                                <a:cubicBezTo>
                                  <a:pt x="900397" y="36783"/>
                                  <a:pt x="936765" y="46308"/>
                                  <a:pt x="972268" y="41112"/>
                                </a:cubicBezTo>
                                <a:cubicBezTo>
                                  <a:pt x="968804" y="41978"/>
                                  <a:pt x="954084" y="43710"/>
                                  <a:pt x="972268" y="41112"/>
                                </a:cubicBezTo>
                                <a:cubicBezTo>
                                  <a:pt x="973134" y="41112"/>
                                  <a:pt x="973134" y="41112"/>
                                  <a:pt x="972268" y="41112"/>
                                </a:cubicBezTo>
                                <a:cubicBezTo>
                                  <a:pt x="976597" y="40246"/>
                                  <a:pt x="988720" y="34185"/>
                                  <a:pt x="986122" y="28124"/>
                                </a:cubicBezTo>
                                <a:cubicBezTo>
                                  <a:pt x="983525" y="17733"/>
                                  <a:pt x="954084" y="24660"/>
                                  <a:pt x="947156" y="24660"/>
                                </a:cubicBezTo>
                                <a:cubicBezTo>
                                  <a:pt x="909922" y="25526"/>
                                  <a:pt x="870956" y="27258"/>
                                  <a:pt x="833722" y="24660"/>
                                </a:cubicBezTo>
                                <a:cubicBezTo>
                                  <a:pt x="833722" y="24660"/>
                                  <a:pt x="799086" y="21196"/>
                                  <a:pt x="812075" y="33319"/>
                                </a:cubicBezTo>
                                <a:cubicBezTo>
                                  <a:pt x="821600" y="41112"/>
                                  <a:pt x="854504" y="35917"/>
                                  <a:pt x="864895" y="35917"/>
                                </a:cubicBezTo>
                                <a:close/>
                                <a:moveTo>
                                  <a:pt x="904727" y="60162"/>
                                </a:moveTo>
                                <a:cubicBezTo>
                                  <a:pt x="880481" y="60162"/>
                                  <a:pt x="856236" y="59296"/>
                                  <a:pt x="831990" y="59296"/>
                                </a:cubicBezTo>
                                <a:cubicBezTo>
                                  <a:pt x="821600" y="59296"/>
                                  <a:pt x="786097" y="48905"/>
                                  <a:pt x="779170" y="57565"/>
                                </a:cubicBezTo>
                                <a:cubicBezTo>
                                  <a:pt x="765316" y="74017"/>
                                  <a:pt x="802550" y="67955"/>
                                  <a:pt x="805147" y="67090"/>
                                </a:cubicBezTo>
                                <a:cubicBezTo>
                                  <a:pt x="822466" y="65358"/>
                                  <a:pt x="843247" y="68821"/>
                                  <a:pt x="860566" y="70553"/>
                                </a:cubicBezTo>
                                <a:cubicBezTo>
                                  <a:pt x="883945" y="72285"/>
                                  <a:pt x="908191" y="73151"/>
                                  <a:pt x="931570" y="74883"/>
                                </a:cubicBezTo>
                                <a:cubicBezTo>
                                  <a:pt x="945425" y="75749"/>
                                  <a:pt x="969670" y="84408"/>
                                  <a:pt x="983525" y="80078"/>
                                </a:cubicBezTo>
                                <a:cubicBezTo>
                                  <a:pt x="997379" y="75749"/>
                                  <a:pt x="989586" y="66224"/>
                                  <a:pt x="979195" y="64492"/>
                                </a:cubicBezTo>
                                <a:cubicBezTo>
                                  <a:pt x="954950" y="60162"/>
                                  <a:pt x="929838" y="60162"/>
                                  <a:pt x="904727" y="60162"/>
                                </a:cubicBezTo>
                                <a:close/>
                                <a:moveTo>
                                  <a:pt x="599927" y="57565"/>
                                </a:moveTo>
                                <a:cubicBezTo>
                                  <a:pt x="601659" y="56699"/>
                                  <a:pt x="600793" y="56699"/>
                                  <a:pt x="599927" y="57565"/>
                                </a:cubicBezTo>
                                <a:lnTo>
                                  <a:pt x="599927" y="57565"/>
                                </a:lnTo>
                                <a:close/>
                                <a:moveTo>
                                  <a:pt x="1103020" y="174462"/>
                                </a:moveTo>
                                <a:cubicBezTo>
                                  <a:pt x="1103020" y="174462"/>
                                  <a:pt x="1103020" y="174462"/>
                                  <a:pt x="1103020" y="174462"/>
                                </a:cubicBezTo>
                                <a:cubicBezTo>
                                  <a:pt x="1100422" y="176194"/>
                                  <a:pt x="1102154" y="174462"/>
                                  <a:pt x="1103020" y="174462"/>
                                </a:cubicBezTo>
                                <a:close/>
                                <a:moveTo>
                                  <a:pt x="988720" y="99128"/>
                                </a:moveTo>
                                <a:cubicBezTo>
                                  <a:pt x="1012966" y="101726"/>
                                  <a:pt x="1039809" y="95665"/>
                                  <a:pt x="1064054" y="96530"/>
                                </a:cubicBezTo>
                                <a:cubicBezTo>
                                  <a:pt x="1117740" y="98262"/>
                                  <a:pt x="1179220" y="112117"/>
                                  <a:pt x="1232041" y="102592"/>
                                </a:cubicBezTo>
                                <a:cubicBezTo>
                                  <a:pt x="1250225" y="99128"/>
                                  <a:pt x="1255420" y="81810"/>
                                  <a:pt x="1232907" y="85274"/>
                                </a:cubicBezTo>
                                <a:cubicBezTo>
                                  <a:pt x="1207795" y="88737"/>
                                  <a:pt x="1181818" y="90469"/>
                                  <a:pt x="1155841" y="90469"/>
                                </a:cubicBezTo>
                                <a:cubicBezTo>
                                  <a:pt x="1127266" y="90469"/>
                                  <a:pt x="1098691" y="89603"/>
                                  <a:pt x="1070981" y="88737"/>
                                </a:cubicBezTo>
                                <a:cubicBezTo>
                                  <a:pt x="1048468" y="87871"/>
                                  <a:pt x="1027686" y="82676"/>
                                  <a:pt x="1005172" y="84408"/>
                                </a:cubicBezTo>
                                <a:cubicBezTo>
                                  <a:pt x="993916" y="84408"/>
                                  <a:pt x="960145" y="96530"/>
                                  <a:pt x="988720" y="99128"/>
                                </a:cubicBezTo>
                                <a:close/>
                                <a:moveTo>
                                  <a:pt x="2789811" y="1079337"/>
                                </a:moveTo>
                                <a:cubicBezTo>
                                  <a:pt x="2769895" y="1081935"/>
                                  <a:pt x="2775957" y="1097521"/>
                                  <a:pt x="2792409" y="1099253"/>
                                </a:cubicBezTo>
                                <a:cubicBezTo>
                                  <a:pt x="2811459" y="1100985"/>
                                  <a:pt x="2830509" y="1098387"/>
                                  <a:pt x="2848693" y="1100119"/>
                                </a:cubicBezTo>
                                <a:cubicBezTo>
                                  <a:pt x="2880732" y="1102717"/>
                                  <a:pt x="2911904" y="1105315"/>
                                  <a:pt x="2943943" y="1106181"/>
                                </a:cubicBezTo>
                                <a:cubicBezTo>
                                  <a:pt x="2953468" y="1106181"/>
                                  <a:pt x="2973384" y="1109644"/>
                                  <a:pt x="2988971" y="1108778"/>
                                </a:cubicBezTo>
                                <a:lnTo>
                                  <a:pt x="2988971" y="1092326"/>
                                </a:lnTo>
                                <a:cubicBezTo>
                                  <a:pt x="2975116" y="1090594"/>
                                  <a:pt x="2959529" y="1090594"/>
                                  <a:pt x="2956066" y="1089728"/>
                                </a:cubicBezTo>
                                <a:cubicBezTo>
                                  <a:pt x="2902380" y="1087131"/>
                                  <a:pt x="2843497" y="1072410"/>
                                  <a:pt x="2789811" y="1079337"/>
                                </a:cubicBezTo>
                                <a:close/>
                                <a:moveTo>
                                  <a:pt x="1212125" y="295690"/>
                                </a:moveTo>
                                <a:cubicBezTo>
                                  <a:pt x="1174025" y="303483"/>
                                  <a:pt x="1131595" y="308678"/>
                                  <a:pt x="1091763" y="306946"/>
                                </a:cubicBezTo>
                                <a:cubicBezTo>
                                  <a:pt x="1081372" y="306080"/>
                                  <a:pt x="1058859" y="293092"/>
                                  <a:pt x="1053663" y="307812"/>
                                </a:cubicBezTo>
                                <a:cubicBezTo>
                                  <a:pt x="1049334" y="319935"/>
                                  <a:pt x="1099557" y="317337"/>
                                  <a:pt x="1106484" y="315606"/>
                                </a:cubicBezTo>
                                <a:cubicBezTo>
                                  <a:pt x="1110813" y="314740"/>
                                  <a:pt x="1109081" y="314740"/>
                                  <a:pt x="1106484" y="315606"/>
                                </a:cubicBezTo>
                                <a:cubicBezTo>
                                  <a:pt x="1123802" y="311276"/>
                                  <a:pt x="1144584" y="315606"/>
                                  <a:pt x="1162768" y="314740"/>
                                </a:cubicBezTo>
                                <a:cubicBezTo>
                                  <a:pt x="1185282" y="313008"/>
                                  <a:pt x="1207795" y="313008"/>
                                  <a:pt x="1231175" y="312142"/>
                                </a:cubicBezTo>
                                <a:cubicBezTo>
                                  <a:pt x="1232907" y="312142"/>
                                  <a:pt x="1276202" y="309544"/>
                                  <a:pt x="1264079" y="298287"/>
                                </a:cubicBezTo>
                                <a:cubicBezTo>
                                  <a:pt x="1253688" y="288762"/>
                                  <a:pt x="1224247" y="293958"/>
                                  <a:pt x="1212125" y="295690"/>
                                </a:cubicBezTo>
                                <a:close/>
                                <a:moveTo>
                                  <a:pt x="1063188" y="280969"/>
                                </a:moveTo>
                                <a:lnTo>
                                  <a:pt x="1063188" y="280969"/>
                                </a:lnTo>
                                <a:cubicBezTo>
                                  <a:pt x="1060591" y="282701"/>
                                  <a:pt x="1062322" y="280969"/>
                                  <a:pt x="1063188" y="280969"/>
                                </a:cubicBezTo>
                                <a:close/>
                                <a:moveTo>
                                  <a:pt x="2812325" y="1033444"/>
                                </a:moveTo>
                                <a:cubicBezTo>
                                  <a:pt x="2799336" y="1033444"/>
                                  <a:pt x="2791543" y="1035176"/>
                                  <a:pt x="2788945" y="1047299"/>
                                </a:cubicBezTo>
                                <a:cubicBezTo>
                                  <a:pt x="2787213" y="1053360"/>
                                  <a:pt x="2769029" y="1049896"/>
                                  <a:pt x="2770761" y="1058556"/>
                                </a:cubicBezTo>
                                <a:cubicBezTo>
                                  <a:pt x="2773359" y="1070678"/>
                                  <a:pt x="2814057" y="1069812"/>
                                  <a:pt x="2822716" y="1070678"/>
                                </a:cubicBezTo>
                                <a:cubicBezTo>
                                  <a:pt x="2847827" y="1072410"/>
                                  <a:pt x="2872073" y="1072410"/>
                                  <a:pt x="2897184" y="1073276"/>
                                </a:cubicBezTo>
                                <a:cubicBezTo>
                                  <a:pt x="2914502" y="1073276"/>
                                  <a:pt x="2970786" y="1085399"/>
                                  <a:pt x="2985507" y="1074142"/>
                                </a:cubicBezTo>
                                <a:lnTo>
                                  <a:pt x="2985507" y="1074142"/>
                                </a:lnTo>
                                <a:cubicBezTo>
                                  <a:pt x="2995898" y="1065483"/>
                                  <a:pt x="2976848" y="1061153"/>
                                  <a:pt x="2970786" y="1061153"/>
                                </a:cubicBezTo>
                                <a:cubicBezTo>
                                  <a:pt x="2947406" y="1059421"/>
                                  <a:pt x="2924027" y="1061153"/>
                                  <a:pt x="2900648" y="1060287"/>
                                </a:cubicBezTo>
                                <a:cubicBezTo>
                                  <a:pt x="2878134" y="1060287"/>
                                  <a:pt x="2856486" y="1055958"/>
                                  <a:pt x="2833973" y="1055092"/>
                                </a:cubicBezTo>
                                <a:cubicBezTo>
                                  <a:pt x="2824448" y="1055092"/>
                                  <a:pt x="2801934" y="1049031"/>
                                  <a:pt x="2792409" y="1051628"/>
                                </a:cubicBezTo>
                                <a:cubicBezTo>
                                  <a:pt x="2824448" y="1042969"/>
                                  <a:pt x="2863414" y="1050762"/>
                                  <a:pt x="2896318" y="1051628"/>
                                </a:cubicBezTo>
                                <a:cubicBezTo>
                                  <a:pt x="2916234" y="1051628"/>
                                  <a:pt x="2935284" y="1052494"/>
                                  <a:pt x="2955200" y="1051628"/>
                                </a:cubicBezTo>
                                <a:cubicBezTo>
                                  <a:pt x="2964725" y="1051628"/>
                                  <a:pt x="2977713" y="1053360"/>
                                  <a:pt x="2989836" y="1053360"/>
                                </a:cubicBezTo>
                                <a:lnTo>
                                  <a:pt x="2989836" y="1036908"/>
                                </a:lnTo>
                                <a:cubicBezTo>
                                  <a:pt x="2974250" y="1036908"/>
                                  <a:pt x="2957797" y="1036908"/>
                                  <a:pt x="2942211" y="1036908"/>
                                </a:cubicBezTo>
                                <a:cubicBezTo>
                                  <a:pt x="2898916" y="1035176"/>
                                  <a:pt x="2855620" y="1031712"/>
                                  <a:pt x="2812325" y="1033444"/>
                                </a:cubicBezTo>
                                <a:close/>
                                <a:moveTo>
                                  <a:pt x="1106484" y="315606"/>
                                </a:moveTo>
                                <a:lnTo>
                                  <a:pt x="1106484" y="315606"/>
                                </a:lnTo>
                                <a:cubicBezTo>
                                  <a:pt x="1098691" y="318203"/>
                                  <a:pt x="1103020" y="316471"/>
                                  <a:pt x="1106484" y="315606"/>
                                </a:cubicBezTo>
                                <a:close/>
                                <a:moveTo>
                                  <a:pt x="1067518" y="210830"/>
                                </a:moveTo>
                                <a:cubicBezTo>
                                  <a:pt x="1111679" y="202171"/>
                                  <a:pt x="1160170" y="203903"/>
                                  <a:pt x="1205197" y="204769"/>
                                </a:cubicBezTo>
                                <a:cubicBezTo>
                                  <a:pt x="1216454" y="204769"/>
                                  <a:pt x="1244163" y="213428"/>
                                  <a:pt x="1244163" y="194378"/>
                                </a:cubicBezTo>
                                <a:cubicBezTo>
                                  <a:pt x="1244163" y="183121"/>
                                  <a:pt x="1212990" y="190049"/>
                                  <a:pt x="1206929" y="190915"/>
                                </a:cubicBezTo>
                                <a:cubicBezTo>
                                  <a:pt x="1187013" y="194378"/>
                                  <a:pt x="1166231" y="194378"/>
                                  <a:pt x="1146316" y="196110"/>
                                </a:cubicBezTo>
                                <a:cubicBezTo>
                                  <a:pt x="1126400" y="196976"/>
                                  <a:pt x="1103886" y="202171"/>
                                  <a:pt x="1083970" y="199574"/>
                                </a:cubicBezTo>
                                <a:cubicBezTo>
                                  <a:pt x="1071847" y="197842"/>
                                  <a:pt x="1056261" y="190049"/>
                                  <a:pt x="1046736" y="202171"/>
                                </a:cubicBezTo>
                                <a:cubicBezTo>
                                  <a:pt x="1034613" y="214294"/>
                                  <a:pt x="1060591" y="212562"/>
                                  <a:pt x="1067518" y="210830"/>
                                </a:cubicBezTo>
                                <a:cubicBezTo>
                                  <a:pt x="1095227" y="205635"/>
                                  <a:pt x="1070981" y="209965"/>
                                  <a:pt x="1067518" y="210830"/>
                                </a:cubicBezTo>
                                <a:close/>
                                <a:moveTo>
                                  <a:pt x="1067518" y="210830"/>
                                </a:moveTo>
                                <a:lnTo>
                                  <a:pt x="1067518" y="210830"/>
                                </a:lnTo>
                                <a:cubicBezTo>
                                  <a:pt x="1066652" y="210830"/>
                                  <a:pt x="1066652" y="210830"/>
                                  <a:pt x="1067518" y="210830"/>
                                </a:cubicBezTo>
                                <a:close/>
                                <a:moveTo>
                                  <a:pt x="2863414" y="1120035"/>
                                </a:moveTo>
                                <a:cubicBezTo>
                                  <a:pt x="2846095" y="1114840"/>
                                  <a:pt x="2805398" y="1107046"/>
                                  <a:pt x="2788079" y="1116571"/>
                                </a:cubicBezTo>
                                <a:cubicBezTo>
                                  <a:pt x="2762102" y="1132158"/>
                                  <a:pt x="2796739" y="1133024"/>
                                  <a:pt x="2808861" y="1133024"/>
                                </a:cubicBezTo>
                                <a:cubicBezTo>
                                  <a:pt x="2834838" y="1133890"/>
                                  <a:pt x="2860816" y="1136487"/>
                                  <a:pt x="2886793" y="1139951"/>
                                </a:cubicBezTo>
                                <a:cubicBezTo>
                                  <a:pt x="2897184" y="1140817"/>
                                  <a:pt x="2953468" y="1151208"/>
                                  <a:pt x="2989836" y="1151208"/>
                                </a:cubicBezTo>
                                <a:lnTo>
                                  <a:pt x="2989836" y="1129560"/>
                                </a:lnTo>
                                <a:cubicBezTo>
                                  <a:pt x="2969054" y="1127828"/>
                                  <a:pt x="2945675" y="1127828"/>
                                  <a:pt x="2942211" y="1127828"/>
                                </a:cubicBezTo>
                                <a:cubicBezTo>
                                  <a:pt x="2917966" y="1126962"/>
                                  <a:pt x="2885927" y="1126962"/>
                                  <a:pt x="2863414" y="1120035"/>
                                </a:cubicBezTo>
                                <a:close/>
                                <a:moveTo>
                                  <a:pt x="1238102" y="259321"/>
                                </a:moveTo>
                                <a:cubicBezTo>
                                  <a:pt x="1187013" y="267981"/>
                                  <a:pt x="1135925" y="269712"/>
                                  <a:pt x="1083970" y="269712"/>
                                </a:cubicBezTo>
                                <a:cubicBezTo>
                                  <a:pt x="1071847" y="269712"/>
                                  <a:pt x="1053663" y="261919"/>
                                  <a:pt x="1041541" y="268846"/>
                                </a:cubicBezTo>
                                <a:cubicBezTo>
                                  <a:pt x="1029418" y="276640"/>
                                  <a:pt x="1055395" y="286165"/>
                                  <a:pt x="1062322" y="280103"/>
                                </a:cubicBezTo>
                                <a:cubicBezTo>
                                  <a:pt x="1063188" y="279237"/>
                                  <a:pt x="1063188" y="279237"/>
                                  <a:pt x="1062322" y="280103"/>
                                </a:cubicBezTo>
                                <a:cubicBezTo>
                                  <a:pt x="1069250" y="274042"/>
                                  <a:pt x="1103020" y="279237"/>
                                  <a:pt x="1111679" y="279237"/>
                                </a:cubicBezTo>
                                <a:cubicBezTo>
                                  <a:pt x="1140254" y="278371"/>
                                  <a:pt x="1168829" y="278371"/>
                                  <a:pt x="1197404" y="277505"/>
                                </a:cubicBezTo>
                                <a:cubicBezTo>
                                  <a:pt x="1213856" y="276640"/>
                                  <a:pt x="1232041" y="278371"/>
                                  <a:pt x="1249359" y="275774"/>
                                </a:cubicBezTo>
                                <a:cubicBezTo>
                                  <a:pt x="1276202" y="270578"/>
                                  <a:pt x="1257152" y="256724"/>
                                  <a:pt x="1238102" y="259321"/>
                                </a:cubicBezTo>
                                <a:close/>
                                <a:moveTo>
                                  <a:pt x="1083104" y="242003"/>
                                </a:moveTo>
                                <a:cubicBezTo>
                                  <a:pt x="1116009" y="239405"/>
                                  <a:pt x="1148913" y="239405"/>
                                  <a:pt x="1181818" y="238540"/>
                                </a:cubicBezTo>
                                <a:cubicBezTo>
                                  <a:pt x="1184416" y="238540"/>
                                  <a:pt x="1257152" y="237674"/>
                                  <a:pt x="1241566" y="224685"/>
                                </a:cubicBezTo>
                                <a:cubicBezTo>
                                  <a:pt x="1233772" y="218624"/>
                                  <a:pt x="1212125" y="224685"/>
                                  <a:pt x="1203466" y="225551"/>
                                </a:cubicBezTo>
                                <a:cubicBezTo>
                                  <a:pt x="1185282" y="227283"/>
                                  <a:pt x="1166231" y="228149"/>
                                  <a:pt x="1148047" y="229015"/>
                                </a:cubicBezTo>
                                <a:cubicBezTo>
                                  <a:pt x="1111679" y="231612"/>
                                  <a:pt x="1046736" y="220356"/>
                                  <a:pt x="1039809" y="231612"/>
                                </a:cubicBezTo>
                                <a:cubicBezTo>
                                  <a:pt x="1039809" y="248930"/>
                                  <a:pt x="1073579" y="242003"/>
                                  <a:pt x="1083104" y="242003"/>
                                </a:cubicBezTo>
                                <a:close/>
                                <a:moveTo>
                                  <a:pt x="1229443" y="120776"/>
                                </a:moveTo>
                                <a:cubicBezTo>
                                  <a:pt x="1207795" y="126837"/>
                                  <a:pt x="1185282" y="126837"/>
                                  <a:pt x="1162768" y="126837"/>
                                </a:cubicBezTo>
                                <a:cubicBezTo>
                                  <a:pt x="1139388" y="126837"/>
                                  <a:pt x="1116875" y="125971"/>
                                  <a:pt x="1093495" y="125106"/>
                                </a:cubicBezTo>
                                <a:cubicBezTo>
                                  <a:pt x="1074445" y="124240"/>
                                  <a:pt x="1049334" y="115580"/>
                                  <a:pt x="1031150" y="119044"/>
                                </a:cubicBezTo>
                                <a:cubicBezTo>
                                  <a:pt x="1007770" y="123374"/>
                                  <a:pt x="1025954" y="136362"/>
                                  <a:pt x="1040675" y="135496"/>
                                </a:cubicBezTo>
                                <a:cubicBezTo>
                                  <a:pt x="1062322" y="134630"/>
                                  <a:pt x="1083970" y="134630"/>
                                  <a:pt x="1105618" y="135496"/>
                                </a:cubicBezTo>
                                <a:cubicBezTo>
                                  <a:pt x="1129863" y="136362"/>
                                  <a:pt x="1154109" y="137228"/>
                                  <a:pt x="1179220" y="138094"/>
                                </a:cubicBezTo>
                                <a:cubicBezTo>
                                  <a:pt x="1193941" y="138960"/>
                                  <a:pt x="1234638" y="146753"/>
                                  <a:pt x="1246761" y="136362"/>
                                </a:cubicBezTo>
                                <a:cubicBezTo>
                                  <a:pt x="1245029" y="138094"/>
                                  <a:pt x="1244163" y="138960"/>
                                  <a:pt x="1246761" y="136362"/>
                                </a:cubicBezTo>
                                <a:cubicBezTo>
                                  <a:pt x="1250225" y="132899"/>
                                  <a:pt x="1248493" y="134630"/>
                                  <a:pt x="1246761" y="136362"/>
                                </a:cubicBezTo>
                                <a:cubicBezTo>
                                  <a:pt x="1264079" y="120776"/>
                                  <a:pt x="1239834" y="118178"/>
                                  <a:pt x="1229443" y="120776"/>
                                </a:cubicBezTo>
                                <a:close/>
                                <a:moveTo>
                                  <a:pt x="2941346" y="1239531"/>
                                </a:moveTo>
                                <a:cubicBezTo>
                                  <a:pt x="2913636" y="1239531"/>
                                  <a:pt x="2885927" y="1239531"/>
                                  <a:pt x="2857352" y="1238665"/>
                                </a:cubicBezTo>
                                <a:cubicBezTo>
                                  <a:pt x="2839168" y="1238665"/>
                                  <a:pt x="2818386" y="1228274"/>
                                  <a:pt x="2801068" y="1231737"/>
                                </a:cubicBezTo>
                                <a:cubicBezTo>
                                  <a:pt x="2786348" y="1235201"/>
                                  <a:pt x="2781152" y="1245592"/>
                                  <a:pt x="2798470" y="1249921"/>
                                </a:cubicBezTo>
                                <a:cubicBezTo>
                                  <a:pt x="2821850" y="1255983"/>
                                  <a:pt x="2849559" y="1253385"/>
                                  <a:pt x="2872938" y="1253385"/>
                                </a:cubicBezTo>
                                <a:cubicBezTo>
                                  <a:pt x="2902380" y="1254251"/>
                                  <a:pt x="2931820" y="1253385"/>
                                  <a:pt x="2961261" y="1254251"/>
                                </a:cubicBezTo>
                                <a:cubicBezTo>
                                  <a:pt x="2966457" y="1254251"/>
                                  <a:pt x="2977713" y="1256849"/>
                                  <a:pt x="2988971" y="1259446"/>
                                </a:cubicBezTo>
                                <a:lnTo>
                                  <a:pt x="2988971" y="1240396"/>
                                </a:lnTo>
                                <a:cubicBezTo>
                                  <a:pt x="2969054" y="1238665"/>
                                  <a:pt x="2944809" y="1239531"/>
                                  <a:pt x="2941346" y="1239531"/>
                                </a:cubicBezTo>
                                <a:close/>
                                <a:moveTo>
                                  <a:pt x="93370" y="1395394"/>
                                </a:moveTo>
                                <a:cubicBezTo>
                                  <a:pt x="140129" y="1391931"/>
                                  <a:pt x="186888" y="1393662"/>
                                  <a:pt x="233647" y="1392796"/>
                                </a:cubicBezTo>
                                <a:cubicBezTo>
                                  <a:pt x="250966" y="1391931"/>
                                  <a:pt x="250100" y="1381540"/>
                                  <a:pt x="234513" y="1377210"/>
                                </a:cubicBezTo>
                                <a:cubicBezTo>
                                  <a:pt x="218061" y="1372881"/>
                                  <a:pt x="199877" y="1373747"/>
                                  <a:pt x="183424" y="1375478"/>
                                </a:cubicBezTo>
                                <a:cubicBezTo>
                                  <a:pt x="179095" y="1375478"/>
                                  <a:pt x="144459" y="1378076"/>
                                  <a:pt x="181693" y="1375478"/>
                                </a:cubicBezTo>
                                <a:cubicBezTo>
                                  <a:pt x="131470" y="1378942"/>
                                  <a:pt x="81247" y="1382406"/>
                                  <a:pt x="31024" y="1386735"/>
                                </a:cubicBezTo>
                                <a:cubicBezTo>
                                  <a:pt x="19768" y="1387601"/>
                                  <a:pt x="4181" y="1391065"/>
                                  <a:pt x="18902" y="1402321"/>
                                </a:cubicBezTo>
                                <a:cubicBezTo>
                                  <a:pt x="30159" y="1410115"/>
                                  <a:pt x="78649" y="1396260"/>
                                  <a:pt x="93370" y="1395394"/>
                                </a:cubicBezTo>
                                <a:close/>
                                <a:moveTo>
                                  <a:pt x="206804" y="1258581"/>
                                </a:moveTo>
                                <a:lnTo>
                                  <a:pt x="206804" y="1258581"/>
                                </a:lnTo>
                                <a:cubicBezTo>
                                  <a:pt x="201609" y="1258581"/>
                                  <a:pt x="164375" y="1259446"/>
                                  <a:pt x="206804" y="1258581"/>
                                </a:cubicBezTo>
                                <a:close/>
                                <a:moveTo>
                                  <a:pt x="558363" y="73151"/>
                                </a:moveTo>
                                <a:cubicBezTo>
                                  <a:pt x="607720" y="71419"/>
                                  <a:pt x="654479" y="68821"/>
                                  <a:pt x="703836" y="71419"/>
                                </a:cubicBezTo>
                                <a:cubicBezTo>
                                  <a:pt x="722886" y="72285"/>
                                  <a:pt x="741070" y="76615"/>
                                  <a:pt x="759254" y="77480"/>
                                </a:cubicBezTo>
                                <a:cubicBezTo>
                                  <a:pt x="780036" y="78346"/>
                                  <a:pt x="774841" y="57565"/>
                                  <a:pt x="754925" y="61894"/>
                                </a:cubicBezTo>
                                <a:cubicBezTo>
                                  <a:pt x="732411" y="67090"/>
                                  <a:pt x="708166" y="61894"/>
                                  <a:pt x="684786" y="61028"/>
                                </a:cubicBezTo>
                                <a:cubicBezTo>
                                  <a:pt x="653613" y="59296"/>
                                  <a:pt x="624172" y="56699"/>
                                  <a:pt x="593000" y="57565"/>
                                </a:cubicBezTo>
                                <a:cubicBezTo>
                                  <a:pt x="593865" y="57565"/>
                                  <a:pt x="595597" y="57565"/>
                                  <a:pt x="597329" y="57565"/>
                                </a:cubicBezTo>
                                <a:cubicBezTo>
                                  <a:pt x="596463" y="57565"/>
                                  <a:pt x="594731" y="57565"/>
                                  <a:pt x="593000" y="57565"/>
                                </a:cubicBezTo>
                                <a:cubicBezTo>
                                  <a:pt x="580011" y="57565"/>
                                  <a:pt x="567888" y="55833"/>
                                  <a:pt x="554899" y="57565"/>
                                </a:cubicBezTo>
                                <a:cubicBezTo>
                                  <a:pt x="538447" y="60162"/>
                                  <a:pt x="541911" y="73151"/>
                                  <a:pt x="558363" y="73151"/>
                                </a:cubicBezTo>
                                <a:close/>
                                <a:moveTo>
                                  <a:pt x="2807995" y="1194503"/>
                                </a:moveTo>
                                <a:cubicBezTo>
                                  <a:pt x="2798470" y="1196235"/>
                                  <a:pt x="2774225" y="1212687"/>
                                  <a:pt x="2794141" y="1218749"/>
                                </a:cubicBezTo>
                                <a:cubicBezTo>
                                  <a:pt x="2801934" y="1221346"/>
                                  <a:pt x="2811459" y="1215285"/>
                                  <a:pt x="2819252" y="1214419"/>
                                </a:cubicBezTo>
                                <a:cubicBezTo>
                                  <a:pt x="2834838" y="1212687"/>
                                  <a:pt x="2851291" y="1212687"/>
                                  <a:pt x="2867743" y="1213553"/>
                                </a:cubicBezTo>
                                <a:cubicBezTo>
                                  <a:pt x="2894586" y="1214419"/>
                                  <a:pt x="2920563" y="1216151"/>
                                  <a:pt x="2946541" y="1218749"/>
                                </a:cubicBezTo>
                                <a:cubicBezTo>
                                  <a:pt x="2959529" y="1219615"/>
                                  <a:pt x="2975116" y="1223078"/>
                                  <a:pt x="2988971" y="1223944"/>
                                </a:cubicBezTo>
                                <a:lnTo>
                                  <a:pt x="2988971" y="1204894"/>
                                </a:lnTo>
                                <a:cubicBezTo>
                                  <a:pt x="2969054" y="1204894"/>
                                  <a:pt x="2950870" y="1202296"/>
                                  <a:pt x="2930088" y="1200565"/>
                                </a:cubicBezTo>
                                <a:cubicBezTo>
                                  <a:pt x="2892854" y="1197967"/>
                                  <a:pt x="2846961" y="1189308"/>
                                  <a:pt x="2807995" y="1194503"/>
                                </a:cubicBezTo>
                                <a:close/>
                                <a:moveTo>
                                  <a:pt x="78649" y="1358160"/>
                                </a:moveTo>
                                <a:cubicBezTo>
                                  <a:pt x="124543" y="1354696"/>
                                  <a:pt x="169570" y="1348635"/>
                                  <a:pt x="216329" y="1351233"/>
                                </a:cubicBezTo>
                                <a:cubicBezTo>
                                  <a:pt x="221524" y="1351233"/>
                                  <a:pt x="261356" y="1354696"/>
                                  <a:pt x="244038" y="1339110"/>
                                </a:cubicBezTo>
                                <a:cubicBezTo>
                                  <a:pt x="228452" y="1326122"/>
                                  <a:pt x="195547" y="1333049"/>
                                  <a:pt x="177363" y="1333915"/>
                                </a:cubicBezTo>
                                <a:cubicBezTo>
                                  <a:pt x="180827" y="1333915"/>
                                  <a:pt x="181693" y="1333915"/>
                                  <a:pt x="177363" y="1333915"/>
                                </a:cubicBezTo>
                                <a:lnTo>
                                  <a:pt x="177363" y="1333915"/>
                                </a:lnTo>
                                <a:cubicBezTo>
                                  <a:pt x="166972" y="1333915"/>
                                  <a:pt x="136665" y="1335646"/>
                                  <a:pt x="177363" y="1333915"/>
                                </a:cubicBezTo>
                                <a:cubicBezTo>
                                  <a:pt x="127140" y="1335646"/>
                                  <a:pt x="78649" y="1346903"/>
                                  <a:pt x="28427" y="1348635"/>
                                </a:cubicBezTo>
                                <a:cubicBezTo>
                                  <a:pt x="21500" y="1348635"/>
                                  <a:pt x="7645" y="1346903"/>
                                  <a:pt x="1584" y="1352965"/>
                                </a:cubicBezTo>
                                <a:cubicBezTo>
                                  <a:pt x="-4478" y="1359026"/>
                                  <a:pt x="8511" y="1365953"/>
                                  <a:pt x="12841" y="1365953"/>
                                </a:cubicBezTo>
                                <a:cubicBezTo>
                                  <a:pt x="32756" y="1369417"/>
                                  <a:pt x="58734" y="1359026"/>
                                  <a:pt x="78649" y="1358160"/>
                                </a:cubicBezTo>
                                <a:close/>
                                <a:moveTo>
                                  <a:pt x="199877" y="1454276"/>
                                </a:moveTo>
                                <a:cubicBezTo>
                                  <a:pt x="201609" y="1452544"/>
                                  <a:pt x="202475" y="1451678"/>
                                  <a:pt x="199877" y="1454276"/>
                                </a:cubicBezTo>
                                <a:lnTo>
                                  <a:pt x="199877" y="1454276"/>
                                </a:lnTo>
                                <a:close/>
                                <a:moveTo>
                                  <a:pt x="2818386" y="1268971"/>
                                </a:moveTo>
                                <a:cubicBezTo>
                                  <a:pt x="2813191" y="1268971"/>
                                  <a:pt x="2771627" y="1282826"/>
                                  <a:pt x="2794141" y="1288887"/>
                                </a:cubicBezTo>
                                <a:cubicBezTo>
                                  <a:pt x="2814057" y="1294083"/>
                                  <a:pt x="2841766" y="1288887"/>
                                  <a:pt x="2862547" y="1288887"/>
                                </a:cubicBezTo>
                                <a:cubicBezTo>
                                  <a:pt x="2891122" y="1289753"/>
                                  <a:pt x="2919698" y="1289753"/>
                                  <a:pt x="2948273" y="1293217"/>
                                </a:cubicBezTo>
                                <a:cubicBezTo>
                                  <a:pt x="2955200" y="1294083"/>
                                  <a:pt x="2973384" y="1299278"/>
                                  <a:pt x="2989836" y="1301010"/>
                                </a:cubicBezTo>
                                <a:lnTo>
                                  <a:pt x="2989836" y="1280228"/>
                                </a:lnTo>
                                <a:cubicBezTo>
                                  <a:pt x="2979445" y="1278497"/>
                                  <a:pt x="2969920" y="1278497"/>
                                  <a:pt x="2966457" y="1277631"/>
                                </a:cubicBezTo>
                                <a:cubicBezTo>
                                  <a:pt x="2917100" y="1273301"/>
                                  <a:pt x="2868609" y="1266374"/>
                                  <a:pt x="2818386" y="1268971"/>
                                </a:cubicBezTo>
                                <a:close/>
                                <a:moveTo>
                                  <a:pt x="56136" y="1475924"/>
                                </a:moveTo>
                                <a:cubicBezTo>
                                  <a:pt x="109822" y="1471594"/>
                                  <a:pt x="162643" y="1466399"/>
                                  <a:pt x="216329" y="1468131"/>
                                </a:cubicBezTo>
                                <a:cubicBezTo>
                                  <a:pt x="224988" y="1468131"/>
                                  <a:pt x="233647" y="1469862"/>
                                  <a:pt x="242306" y="1469862"/>
                                </a:cubicBezTo>
                                <a:cubicBezTo>
                                  <a:pt x="251831" y="1468997"/>
                                  <a:pt x="255295" y="1458605"/>
                                  <a:pt x="244904" y="1456008"/>
                                </a:cubicBezTo>
                                <a:cubicBezTo>
                                  <a:pt x="235379" y="1452544"/>
                                  <a:pt x="207670" y="1447349"/>
                                  <a:pt x="199011" y="1455142"/>
                                </a:cubicBezTo>
                                <a:cubicBezTo>
                                  <a:pt x="197279" y="1456874"/>
                                  <a:pt x="198145" y="1456008"/>
                                  <a:pt x="199011" y="1455142"/>
                                </a:cubicBezTo>
                                <a:cubicBezTo>
                                  <a:pt x="191218" y="1462069"/>
                                  <a:pt x="163509" y="1456874"/>
                                  <a:pt x="153118" y="1456874"/>
                                </a:cubicBezTo>
                                <a:cubicBezTo>
                                  <a:pt x="124543" y="1457740"/>
                                  <a:pt x="96834" y="1460337"/>
                                  <a:pt x="68259" y="1462935"/>
                                </a:cubicBezTo>
                                <a:cubicBezTo>
                                  <a:pt x="64795" y="1462935"/>
                                  <a:pt x="14572" y="1462069"/>
                                  <a:pt x="16304" y="1470728"/>
                                </a:cubicBezTo>
                                <a:cubicBezTo>
                                  <a:pt x="21500" y="1488046"/>
                                  <a:pt x="44013" y="1476790"/>
                                  <a:pt x="56136" y="1475924"/>
                                </a:cubicBezTo>
                                <a:close/>
                                <a:moveTo>
                                  <a:pt x="199877" y="1454276"/>
                                </a:moveTo>
                                <a:cubicBezTo>
                                  <a:pt x="199877" y="1454276"/>
                                  <a:pt x="199877" y="1454276"/>
                                  <a:pt x="199877" y="1454276"/>
                                </a:cubicBezTo>
                                <a:lnTo>
                                  <a:pt x="199877" y="1454276"/>
                                </a:lnTo>
                                <a:cubicBezTo>
                                  <a:pt x="199877" y="1454276"/>
                                  <a:pt x="199877" y="1454276"/>
                                  <a:pt x="199877" y="1454276"/>
                                </a:cubicBezTo>
                                <a:close/>
                                <a:moveTo>
                                  <a:pt x="14572" y="1285424"/>
                                </a:moveTo>
                                <a:cubicBezTo>
                                  <a:pt x="25829" y="1288021"/>
                                  <a:pt x="38818" y="1288887"/>
                                  <a:pt x="50075" y="1288021"/>
                                </a:cubicBezTo>
                                <a:cubicBezTo>
                                  <a:pt x="105493" y="1282826"/>
                                  <a:pt x="162643" y="1272435"/>
                                  <a:pt x="218061" y="1274167"/>
                                </a:cubicBezTo>
                                <a:cubicBezTo>
                                  <a:pt x="221524" y="1274167"/>
                                  <a:pt x="262222" y="1268971"/>
                                  <a:pt x="243172" y="1260312"/>
                                </a:cubicBezTo>
                                <a:cubicBezTo>
                                  <a:pt x="232781" y="1255117"/>
                                  <a:pt x="218061" y="1258581"/>
                                  <a:pt x="206804" y="1258581"/>
                                </a:cubicBezTo>
                                <a:cubicBezTo>
                                  <a:pt x="207670" y="1258581"/>
                                  <a:pt x="207670" y="1258581"/>
                                  <a:pt x="206804" y="1258581"/>
                                </a:cubicBezTo>
                                <a:cubicBezTo>
                                  <a:pt x="150520" y="1260312"/>
                                  <a:pt x="95968" y="1271569"/>
                                  <a:pt x="39684" y="1273301"/>
                                </a:cubicBezTo>
                                <a:cubicBezTo>
                                  <a:pt x="35354" y="1272435"/>
                                  <a:pt x="-5344" y="1280228"/>
                                  <a:pt x="14572" y="1285424"/>
                                </a:cubicBezTo>
                                <a:close/>
                                <a:moveTo>
                                  <a:pt x="262222" y="89603"/>
                                </a:moveTo>
                                <a:lnTo>
                                  <a:pt x="262222" y="89603"/>
                                </a:lnTo>
                                <a:lnTo>
                                  <a:pt x="262222" y="89603"/>
                                </a:lnTo>
                                <a:lnTo>
                                  <a:pt x="262222" y="89603"/>
                                </a:lnTo>
                                <a:close/>
                                <a:moveTo>
                                  <a:pt x="262222" y="89603"/>
                                </a:moveTo>
                                <a:lnTo>
                                  <a:pt x="262222" y="89603"/>
                                </a:ln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lose/>
                                <a:moveTo>
                                  <a:pt x="298591" y="34185"/>
                                </a:moveTo>
                                <a:cubicBezTo>
                                  <a:pt x="325434" y="33319"/>
                                  <a:pt x="352277" y="34185"/>
                                  <a:pt x="379120" y="35917"/>
                                </a:cubicBezTo>
                                <a:cubicBezTo>
                                  <a:pt x="402500" y="37649"/>
                                  <a:pt x="425879" y="39380"/>
                                  <a:pt x="450125" y="41978"/>
                                </a:cubicBezTo>
                                <a:cubicBezTo>
                                  <a:pt x="468309" y="44576"/>
                                  <a:pt x="503811" y="55833"/>
                                  <a:pt x="520263" y="43710"/>
                                </a:cubicBezTo>
                                <a:cubicBezTo>
                                  <a:pt x="534984" y="31587"/>
                                  <a:pt x="501213" y="32453"/>
                                  <a:pt x="496884" y="32453"/>
                                </a:cubicBezTo>
                                <a:cubicBezTo>
                                  <a:pt x="470906" y="31587"/>
                                  <a:pt x="444063" y="29855"/>
                                  <a:pt x="418086" y="27258"/>
                                </a:cubicBezTo>
                                <a:cubicBezTo>
                                  <a:pt x="392975" y="25526"/>
                                  <a:pt x="368729" y="22928"/>
                                  <a:pt x="343618" y="21196"/>
                                </a:cubicBezTo>
                                <a:cubicBezTo>
                                  <a:pt x="325434" y="20330"/>
                                  <a:pt x="294261" y="11671"/>
                                  <a:pt x="276943" y="17733"/>
                                </a:cubicBezTo>
                                <a:lnTo>
                                  <a:pt x="276943" y="17733"/>
                                </a:lnTo>
                                <a:cubicBezTo>
                                  <a:pt x="274345" y="18599"/>
                                  <a:pt x="275211" y="18599"/>
                                  <a:pt x="276943" y="17733"/>
                                </a:cubicBezTo>
                                <a:cubicBezTo>
                                  <a:pt x="250100" y="27258"/>
                                  <a:pt x="289931" y="35051"/>
                                  <a:pt x="298591" y="34185"/>
                                </a:cubicBezTo>
                                <a:close/>
                                <a:moveTo>
                                  <a:pt x="19768" y="510435"/>
                                </a:moveTo>
                                <a:cubicBezTo>
                                  <a:pt x="36220" y="519094"/>
                                  <a:pt x="69125" y="506106"/>
                                  <a:pt x="87309" y="506106"/>
                                </a:cubicBezTo>
                                <a:cubicBezTo>
                                  <a:pt x="130604" y="505240"/>
                                  <a:pt x="174765" y="512167"/>
                                  <a:pt x="217195" y="509569"/>
                                </a:cubicBezTo>
                                <a:cubicBezTo>
                                  <a:pt x="224988" y="509569"/>
                                  <a:pt x="249234" y="494849"/>
                                  <a:pt x="233647" y="487921"/>
                                </a:cubicBezTo>
                                <a:cubicBezTo>
                                  <a:pt x="221524" y="482726"/>
                                  <a:pt x="192950" y="480128"/>
                                  <a:pt x="180827" y="483592"/>
                                </a:cubicBezTo>
                                <a:cubicBezTo>
                                  <a:pt x="180827" y="483592"/>
                                  <a:pt x="180827" y="483592"/>
                                  <a:pt x="179961" y="483592"/>
                                </a:cubicBezTo>
                                <a:cubicBezTo>
                                  <a:pt x="160045" y="488787"/>
                                  <a:pt x="138397" y="485324"/>
                                  <a:pt x="117615" y="485324"/>
                                </a:cubicBezTo>
                                <a:cubicBezTo>
                                  <a:pt x="94236" y="485324"/>
                                  <a:pt x="71722" y="488787"/>
                                  <a:pt x="48343" y="491385"/>
                                </a:cubicBezTo>
                                <a:cubicBezTo>
                                  <a:pt x="44879" y="492251"/>
                                  <a:pt x="-1880" y="498312"/>
                                  <a:pt x="19768" y="510435"/>
                                </a:cubicBezTo>
                                <a:close/>
                                <a:moveTo>
                                  <a:pt x="318506" y="104324"/>
                                </a:moveTo>
                                <a:cubicBezTo>
                                  <a:pt x="349679" y="105190"/>
                                  <a:pt x="379986" y="106055"/>
                                  <a:pt x="410293" y="108653"/>
                                </a:cubicBezTo>
                                <a:cubicBezTo>
                                  <a:pt x="441466" y="110385"/>
                                  <a:pt x="472638" y="112117"/>
                                  <a:pt x="502945" y="118178"/>
                                </a:cubicBezTo>
                                <a:cubicBezTo>
                                  <a:pt x="513336" y="119910"/>
                                  <a:pt x="550570" y="132033"/>
                                  <a:pt x="557497" y="117312"/>
                                </a:cubicBezTo>
                                <a:cubicBezTo>
                                  <a:pt x="562693" y="105190"/>
                                  <a:pt x="514202" y="107787"/>
                                  <a:pt x="509006" y="106921"/>
                                </a:cubicBezTo>
                                <a:cubicBezTo>
                                  <a:pt x="477834" y="104324"/>
                                  <a:pt x="446661" y="99994"/>
                                  <a:pt x="415488" y="97396"/>
                                </a:cubicBezTo>
                                <a:cubicBezTo>
                                  <a:pt x="386047" y="93933"/>
                                  <a:pt x="356606" y="93933"/>
                                  <a:pt x="327165" y="91335"/>
                                </a:cubicBezTo>
                                <a:cubicBezTo>
                                  <a:pt x="311579" y="90469"/>
                                  <a:pt x="275211" y="79212"/>
                                  <a:pt x="262222" y="89603"/>
                                </a:cubicBez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ubicBezTo>
                                  <a:pt x="241440" y="106055"/>
                                  <a:pt x="311579" y="104324"/>
                                  <a:pt x="318506" y="104324"/>
                                </a:cubicBezTo>
                                <a:close/>
                                <a:moveTo>
                                  <a:pt x="37086" y="35917"/>
                                </a:moveTo>
                                <a:cubicBezTo>
                                  <a:pt x="58734" y="35051"/>
                                  <a:pt x="79515" y="35051"/>
                                  <a:pt x="101163" y="37649"/>
                                </a:cubicBezTo>
                                <a:cubicBezTo>
                                  <a:pt x="125409" y="40246"/>
                                  <a:pt x="149654" y="42844"/>
                                  <a:pt x="174765" y="44576"/>
                                </a:cubicBezTo>
                                <a:cubicBezTo>
                                  <a:pt x="186888" y="45442"/>
                                  <a:pt x="230184" y="54967"/>
                                  <a:pt x="239709" y="46308"/>
                                </a:cubicBezTo>
                                <a:cubicBezTo>
                                  <a:pt x="254429" y="31587"/>
                                  <a:pt x="231915" y="30721"/>
                                  <a:pt x="221524" y="30721"/>
                                </a:cubicBezTo>
                                <a:cubicBezTo>
                                  <a:pt x="201609" y="31587"/>
                                  <a:pt x="181693" y="28124"/>
                                  <a:pt x="161777" y="25526"/>
                                </a:cubicBezTo>
                                <a:cubicBezTo>
                                  <a:pt x="122811" y="20330"/>
                                  <a:pt x="66527" y="6476"/>
                                  <a:pt x="28427" y="19465"/>
                                </a:cubicBezTo>
                                <a:cubicBezTo>
                                  <a:pt x="11109" y="25526"/>
                                  <a:pt x="27561" y="35917"/>
                                  <a:pt x="37086" y="35917"/>
                                </a:cubicBezTo>
                                <a:close/>
                                <a:moveTo>
                                  <a:pt x="93370" y="117312"/>
                                </a:moveTo>
                                <a:cubicBezTo>
                                  <a:pt x="121079" y="117312"/>
                                  <a:pt x="148788" y="117312"/>
                                  <a:pt x="177363" y="118178"/>
                                </a:cubicBezTo>
                                <a:cubicBezTo>
                                  <a:pt x="195547" y="118178"/>
                                  <a:pt x="216329" y="128569"/>
                                  <a:pt x="233647" y="125106"/>
                                </a:cubicBezTo>
                                <a:cubicBezTo>
                                  <a:pt x="248368" y="121642"/>
                                  <a:pt x="253563" y="111251"/>
                                  <a:pt x="236245" y="106921"/>
                                </a:cubicBezTo>
                                <a:cubicBezTo>
                                  <a:pt x="212865" y="100860"/>
                                  <a:pt x="185156" y="103458"/>
                                  <a:pt x="161777" y="103458"/>
                                </a:cubicBezTo>
                                <a:cubicBezTo>
                                  <a:pt x="132336" y="102592"/>
                                  <a:pt x="102895" y="103458"/>
                                  <a:pt x="73454" y="102592"/>
                                </a:cubicBezTo>
                                <a:cubicBezTo>
                                  <a:pt x="63063" y="102592"/>
                                  <a:pt x="20634" y="94799"/>
                                  <a:pt x="16304" y="99994"/>
                                </a:cubicBezTo>
                                <a:lnTo>
                                  <a:pt x="16304" y="99994"/>
                                </a:lnTo>
                                <a:cubicBezTo>
                                  <a:pt x="-2746" y="119910"/>
                                  <a:pt x="88174" y="117312"/>
                                  <a:pt x="93370" y="117312"/>
                                </a:cubicBezTo>
                                <a:close/>
                                <a:moveTo>
                                  <a:pt x="68259" y="78346"/>
                                </a:moveTo>
                                <a:cubicBezTo>
                                  <a:pt x="118481" y="82676"/>
                                  <a:pt x="166106" y="90469"/>
                                  <a:pt x="217195" y="87871"/>
                                </a:cubicBezTo>
                                <a:cubicBezTo>
                                  <a:pt x="222390" y="87871"/>
                                  <a:pt x="263954" y="74017"/>
                                  <a:pt x="241440" y="67955"/>
                                </a:cubicBezTo>
                                <a:cubicBezTo>
                                  <a:pt x="221524" y="62760"/>
                                  <a:pt x="193815" y="67955"/>
                                  <a:pt x="173034" y="67955"/>
                                </a:cubicBezTo>
                                <a:cubicBezTo>
                                  <a:pt x="144459" y="67090"/>
                                  <a:pt x="115884" y="67090"/>
                                  <a:pt x="87309" y="63626"/>
                                </a:cubicBezTo>
                                <a:cubicBezTo>
                                  <a:pt x="74320" y="61894"/>
                                  <a:pt x="25829" y="47174"/>
                                  <a:pt x="15438" y="59296"/>
                                </a:cubicBezTo>
                                <a:cubicBezTo>
                                  <a:pt x="3315" y="74017"/>
                                  <a:pt x="61331" y="77480"/>
                                  <a:pt x="68259" y="78346"/>
                                </a:cubicBezTo>
                                <a:close/>
                                <a:moveTo>
                                  <a:pt x="38818" y="152815"/>
                                </a:moveTo>
                                <a:cubicBezTo>
                                  <a:pt x="61331" y="154546"/>
                                  <a:pt x="81247" y="155412"/>
                                  <a:pt x="103761" y="157144"/>
                                </a:cubicBezTo>
                                <a:cubicBezTo>
                                  <a:pt x="142727" y="158876"/>
                                  <a:pt x="188620" y="168401"/>
                                  <a:pt x="226720" y="163205"/>
                                </a:cubicBezTo>
                                <a:cubicBezTo>
                                  <a:pt x="236245" y="161474"/>
                                  <a:pt x="260490" y="145021"/>
                                  <a:pt x="240575" y="138960"/>
                                </a:cubicBezTo>
                                <a:cubicBezTo>
                                  <a:pt x="232781" y="136362"/>
                                  <a:pt x="223256" y="142424"/>
                                  <a:pt x="215463" y="143290"/>
                                </a:cubicBezTo>
                                <a:cubicBezTo>
                                  <a:pt x="199877" y="145021"/>
                                  <a:pt x="183424" y="145021"/>
                                  <a:pt x="166972" y="144155"/>
                                </a:cubicBezTo>
                                <a:cubicBezTo>
                                  <a:pt x="140129" y="143290"/>
                                  <a:pt x="114152" y="143290"/>
                                  <a:pt x="88174" y="138960"/>
                                </a:cubicBezTo>
                                <a:cubicBezTo>
                                  <a:pt x="-5344" y="122508"/>
                                  <a:pt x="-7076" y="148485"/>
                                  <a:pt x="38818" y="152815"/>
                                </a:cubicBezTo>
                                <a:close/>
                                <a:moveTo>
                                  <a:pt x="176497" y="183987"/>
                                </a:moveTo>
                                <a:cubicBezTo>
                                  <a:pt x="149654" y="183121"/>
                                  <a:pt x="122811" y="180524"/>
                                  <a:pt x="96834" y="179658"/>
                                </a:cubicBezTo>
                                <a:cubicBezTo>
                                  <a:pt x="74320" y="178792"/>
                                  <a:pt x="40549" y="165803"/>
                                  <a:pt x="19768" y="172731"/>
                                </a:cubicBezTo>
                                <a:lnTo>
                                  <a:pt x="20634" y="172731"/>
                                </a:lnTo>
                                <a:lnTo>
                                  <a:pt x="19768" y="172731"/>
                                </a:lnTo>
                                <a:cubicBezTo>
                                  <a:pt x="11975" y="175328"/>
                                  <a:pt x="8511" y="184853"/>
                                  <a:pt x="16304" y="189183"/>
                                </a:cubicBezTo>
                                <a:cubicBezTo>
                                  <a:pt x="25829" y="195244"/>
                                  <a:pt x="40549" y="191780"/>
                                  <a:pt x="50940" y="192646"/>
                                </a:cubicBezTo>
                                <a:cubicBezTo>
                                  <a:pt x="74320" y="195244"/>
                                  <a:pt x="92504" y="196110"/>
                                  <a:pt x="115884" y="193512"/>
                                </a:cubicBezTo>
                                <a:cubicBezTo>
                                  <a:pt x="140129" y="190915"/>
                                  <a:pt x="164375" y="201305"/>
                                  <a:pt x="189486" y="202171"/>
                                </a:cubicBezTo>
                                <a:cubicBezTo>
                                  <a:pt x="204206" y="203037"/>
                                  <a:pt x="250100" y="212562"/>
                                  <a:pt x="257893" y="193512"/>
                                </a:cubicBezTo>
                                <a:cubicBezTo>
                                  <a:pt x="261356" y="183121"/>
                                  <a:pt x="179095" y="183987"/>
                                  <a:pt x="176497" y="183987"/>
                                </a:cubicBezTo>
                                <a:close/>
                                <a:moveTo>
                                  <a:pt x="484761" y="893167"/>
                                </a:moveTo>
                                <a:cubicBezTo>
                                  <a:pt x="463979" y="890569"/>
                                  <a:pt x="440600" y="893167"/>
                                  <a:pt x="419818" y="893167"/>
                                </a:cubicBezTo>
                                <a:cubicBezTo>
                                  <a:pt x="391243" y="893167"/>
                                  <a:pt x="363534" y="893167"/>
                                  <a:pt x="334959" y="892301"/>
                                </a:cubicBezTo>
                                <a:cubicBezTo>
                                  <a:pt x="315909" y="892301"/>
                                  <a:pt x="291663" y="887106"/>
                                  <a:pt x="273479" y="892301"/>
                                </a:cubicBezTo>
                                <a:cubicBezTo>
                                  <a:pt x="251831" y="897496"/>
                                  <a:pt x="276077" y="908753"/>
                                  <a:pt x="287334" y="907021"/>
                                </a:cubicBezTo>
                                <a:cubicBezTo>
                                  <a:pt x="313311" y="902692"/>
                                  <a:pt x="341020" y="904424"/>
                                  <a:pt x="366997" y="903558"/>
                                </a:cubicBezTo>
                                <a:cubicBezTo>
                                  <a:pt x="390377" y="903558"/>
                                  <a:pt x="413756" y="903558"/>
                                  <a:pt x="438002" y="905290"/>
                                </a:cubicBezTo>
                                <a:cubicBezTo>
                                  <a:pt x="455320" y="906156"/>
                                  <a:pt x="473504" y="910485"/>
                                  <a:pt x="490822" y="906156"/>
                                </a:cubicBezTo>
                                <a:cubicBezTo>
                                  <a:pt x="506409" y="902692"/>
                                  <a:pt x="495152" y="894033"/>
                                  <a:pt x="484761" y="893167"/>
                                </a:cubicBezTo>
                                <a:close/>
                                <a:moveTo>
                                  <a:pt x="400768" y="923474"/>
                                </a:moveTo>
                                <a:cubicBezTo>
                                  <a:pt x="422415" y="920876"/>
                                  <a:pt x="379986" y="925206"/>
                                  <a:pt x="400768" y="923474"/>
                                </a:cubicBezTo>
                                <a:lnTo>
                                  <a:pt x="400768" y="923474"/>
                                </a:lnTo>
                                <a:close/>
                                <a:moveTo>
                                  <a:pt x="473504" y="926071"/>
                                </a:moveTo>
                                <a:cubicBezTo>
                                  <a:pt x="449259" y="922608"/>
                                  <a:pt x="425013" y="921742"/>
                                  <a:pt x="400768" y="923474"/>
                                </a:cubicBezTo>
                                <a:cubicBezTo>
                                  <a:pt x="376522" y="925206"/>
                                  <a:pt x="351411" y="927803"/>
                                  <a:pt x="327165" y="927803"/>
                                </a:cubicBezTo>
                                <a:cubicBezTo>
                                  <a:pt x="314177" y="927803"/>
                                  <a:pt x="273479" y="921742"/>
                                  <a:pt x="264820" y="931267"/>
                                </a:cubicBezTo>
                                <a:cubicBezTo>
                                  <a:pt x="255295" y="941658"/>
                                  <a:pt x="273479" y="950317"/>
                                  <a:pt x="282138" y="947719"/>
                                </a:cubicBezTo>
                                <a:cubicBezTo>
                                  <a:pt x="305518" y="941658"/>
                                  <a:pt x="330629" y="942524"/>
                                  <a:pt x="354875" y="939060"/>
                                </a:cubicBezTo>
                                <a:cubicBezTo>
                                  <a:pt x="379120" y="935596"/>
                                  <a:pt x="402500" y="933865"/>
                                  <a:pt x="427611" y="933865"/>
                                </a:cubicBezTo>
                                <a:cubicBezTo>
                                  <a:pt x="444063" y="933865"/>
                                  <a:pt x="459649" y="941658"/>
                                  <a:pt x="475236" y="939926"/>
                                </a:cubicBezTo>
                                <a:cubicBezTo>
                                  <a:pt x="489956" y="939060"/>
                                  <a:pt x="489091" y="927803"/>
                                  <a:pt x="473504" y="926071"/>
                                </a:cubicBezTo>
                                <a:close/>
                                <a:moveTo>
                                  <a:pt x="454454" y="960708"/>
                                </a:moveTo>
                                <a:cubicBezTo>
                                  <a:pt x="448393" y="965903"/>
                                  <a:pt x="431075" y="962440"/>
                                  <a:pt x="423281" y="962440"/>
                                </a:cubicBezTo>
                                <a:cubicBezTo>
                                  <a:pt x="405097" y="961574"/>
                                  <a:pt x="386913" y="961574"/>
                                  <a:pt x="368729" y="962440"/>
                                </a:cubicBezTo>
                                <a:cubicBezTo>
                                  <a:pt x="351411" y="963305"/>
                                  <a:pt x="274345" y="958110"/>
                                  <a:pt x="275211" y="984087"/>
                                </a:cubicBezTo>
                                <a:cubicBezTo>
                                  <a:pt x="322836" y="984087"/>
                                  <a:pt x="372193" y="973696"/>
                                  <a:pt x="419818" y="971099"/>
                                </a:cubicBezTo>
                                <a:cubicBezTo>
                                  <a:pt x="437136" y="970233"/>
                                  <a:pt x="451856" y="984953"/>
                                  <a:pt x="469175" y="976294"/>
                                </a:cubicBezTo>
                                <a:cubicBezTo>
                                  <a:pt x="489091" y="965037"/>
                                  <a:pt x="463113" y="953781"/>
                                  <a:pt x="454454" y="960708"/>
                                </a:cubicBezTo>
                                <a:cubicBezTo>
                                  <a:pt x="451856" y="963305"/>
                                  <a:pt x="453588" y="961574"/>
                                  <a:pt x="454454" y="960708"/>
                                </a:cubicBezTo>
                                <a:close/>
                                <a:moveTo>
                                  <a:pt x="273479" y="892301"/>
                                </a:moveTo>
                                <a:cubicBezTo>
                                  <a:pt x="285602" y="888837"/>
                                  <a:pt x="259625" y="895765"/>
                                  <a:pt x="273479" y="892301"/>
                                </a:cubicBezTo>
                                <a:lnTo>
                                  <a:pt x="273479" y="892301"/>
                                </a:lnTo>
                                <a:close/>
                                <a:moveTo>
                                  <a:pt x="2836570" y="1010065"/>
                                </a:moveTo>
                                <a:cubicBezTo>
                                  <a:pt x="2819252" y="1010065"/>
                                  <a:pt x="2789811" y="1005735"/>
                                  <a:pt x="2773359" y="1012662"/>
                                </a:cubicBezTo>
                                <a:cubicBezTo>
                                  <a:pt x="2756906" y="1019590"/>
                                  <a:pt x="2782884" y="1036908"/>
                                  <a:pt x="2793275" y="1027383"/>
                                </a:cubicBezTo>
                                <a:cubicBezTo>
                                  <a:pt x="2794141" y="1026517"/>
                                  <a:pt x="2794141" y="1026517"/>
                                  <a:pt x="2793275" y="1027383"/>
                                </a:cubicBezTo>
                                <a:cubicBezTo>
                                  <a:pt x="2800202" y="1021321"/>
                                  <a:pt x="2833107" y="1026517"/>
                                  <a:pt x="2840900" y="1025651"/>
                                </a:cubicBezTo>
                                <a:cubicBezTo>
                                  <a:pt x="2870341" y="1025651"/>
                                  <a:pt x="2899781" y="1024785"/>
                                  <a:pt x="2930088" y="1023919"/>
                                </a:cubicBezTo>
                                <a:cubicBezTo>
                                  <a:pt x="2949138" y="1023053"/>
                                  <a:pt x="2971652" y="1025651"/>
                                  <a:pt x="2990702" y="1022187"/>
                                </a:cubicBezTo>
                                <a:lnTo>
                                  <a:pt x="2990702" y="1004003"/>
                                </a:lnTo>
                                <a:cubicBezTo>
                                  <a:pt x="2989836" y="1004003"/>
                                  <a:pt x="2988971" y="1004003"/>
                                  <a:pt x="2988104" y="1004003"/>
                                </a:cubicBezTo>
                                <a:cubicBezTo>
                                  <a:pt x="2937016" y="1013528"/>
                                  <a:pt x="2887659" y="1010930"/>
                                  <a:pt x="2836570" y="1010065"/>
                                </a:cubicBezTo>
                                <a:close/>
                                <a:moveTo>
                                  <a:pt x="454454" y="960708"/>
                                </a:moveTo>
                                <a:cubicBezTo>
                                  <a:pt x="454454" y="960708"/>
                                  <a:pt x="455320" y="960708"/>
                                  <a:pt x="454454" y="960708"/>
                                </a:cubicBezTo>
                                <a:cubicBezTo>
                                  <a:pt x="456186" y="958976"/>
                                  <a:pt x="456186" y="959842"/>
                                  <a:pt x="454454" y="960708"/>
                                </a:cubicBezTo>
                                <a:close/>
                                <a:moveTo>
                                  <a:pt x="676993" y="1139085"/>
                                </a:moveTo>
                                <a:cubicBezTo>
                                  <a:pt x="676993" y="1139085"/>
                                  <a:pt x="676993" y="1139085"/>
                                  <a:pt x="676993" y="1139085"/>
                                </a:cubicBezTo>
                                <a:cubicBezTo>
                                  <a:pt x="678725" y="1139085"/>
                                  <a:pt x="678725" y="1139085"/>
                                  <a:pt x="676993" y="1139085"/>
                                </a:cubicBezTo>
                                <a:close/>
                                <a:moveTo>
                                  <a:pt x="501213" y="1116571"/>
                                </a:moveTo>
                                <a:cubicBezTo>
                                  <a:pt x="509872" y="1126962"/>
                                  <a:pt x="536716" y="1120035"/>
                                  <a:pt x="547106" y="1118303"/>
                                </a:cubicBezTo>
                                <a:cubicBezTo>
                                  <a:pt x="586072" y="1113974"/>
                                  <a:pt x="629368" y="1114840"/>
                                  <a:pt x="667468" y="1120901"/>
                                </a:cubicBezTo>
                                <a:cubicBezTo>
                                  <a:pt x="671797" y="1121767"/>
                                  <a:pt x="706434" y="1129560"/>
                                  <a:pt x="695177" y="1116571"/>
                                </a:cubicBezTo>
                                <a:cubicBezTo>
                                  <a:pt x="688250" y="1107912"/>
                                  <a:pt x="668334" y="1110510"/>
                                  <a:pt x="658809" y="1110510"/>
                                </a:cubicBezTo>
                                <a:cubicBezTo>
                                  <a:pt x="612915" y="1107912"/>
                                  <a:pt x="567022" y="1102717"/>
                                  <a:pt x="521129" y="1105315"/>
                                </a:cubicBezTo>
                                <a:cubicBezTo>
                                  <a:pt x="520263" y="1105315"/>
                                  <a:pt x="520263" y="1105315"/>
                                  <a:pt x="521129" y="1105315"/>
                                </a:cubicBezTo>
                                <a:cubicBezTo>
                                  <a:pt x="516800" y="1104449"/>
                                  <a:pt x="492554" y="1105315"/>
                                  <a:pt x="501213" y="1116571"/>
                                </a:cubicBezTo>
                                <a:close/>
                                <a:moveTo>
                                  <a:pt x="121945" y="1495840"/>
                                </a:moveTo>
                                <a:cubicBezTo>
                                  <a:pt x="131470" y="1494974"/>
                                  <a:pt x="147056" y="1494108"/>
                                  <a:pt x="121945" y="1495840"/>
                                </a:cubicBezTo>
                                <a:cubicBezTo>
                                  <a:pt x="99431" y="1497571"/>
                                  <a:pt x="76918" y="1497571"/>
                                  <a:pt x="54404" y="1500169"/>
                                </a:cubicBezTo>
                                <a:cubicBezTo>
                                  <a:pt x="50940" y="1500169"/>
                                  <a:pt x="6779" y="1507962"/>
                                  <a:pt x="27561" y="1514890"/>
                                </a:cubicBezTo>
                                <a:cubicBezTo>
                                  <a:pt x="42281" y="1520085"/>
                                  <a:pt x="61331" y="1511426"/>
                                  <a:pt x="76918" y="1510560"/>
                                </a:cubicBezTo>
                                <a:cubicBezTo>
                                  <a:pt x="103761" y="1510560"/>
                                  <a:pt x="130604" y="1508828"/>
                                  <a:pt x="157447" y="1509694"/>
                                </a:cubicBezTo>
                                <a:cubicBezTo>
                                  <a:pt x="174765" y="1510560"/>
                                  <a:pt x="252697" y="1529610"/>
                                  <a:pt x="257027" y="1502767"/>
                                </a:cubicBezTo>
                                <a:cubicBezTo>
                                  <a:pt x="259625" y="1488912"/>
                                  <a:pt x="137531" y="1494974"/>
                                  <a:pt x="121945" y="1495840"/>
                                </a:cubicBezTo>
                                <a:close/>
                                <a:moveTo>
                                  <a:pt x="492554" y="1081069"/>
                                </a:moveTo>
                                <a:cubicBezTo>
                                  <a:pt x="514202" y="1083667"/>
                                  <a:pt x="538447" y="1079337"/>
                                  <a:pt x="560095" y="1079337"/>
                                </a:cubicBezTo>
                                <a:cubicBezTo>
                                  <a:pt x="582609" y="1079337"/>
                                  <a:pt x="605988" y="1081069"/>
                                  <a:pt x="628502" y="1083667"/>
                                </a:cubicBezTo>
                                <a:cubicBezTo>
                                  <a:pt x="650149" y="1085399"/>
                                  <a:pt x="672663" y="1095790"/>
                                  <a:pt x="693445" y="1095790"/>
                                </a:cubicBezTo>
                                <a:cubicBezTo>
                                  <a:pt x="696043" y="1095790"/>
                                  <a:pt x="723752" y="1085399"/>
                                  <a:pt x="712495" y="1081935"/>
                                </a:cubicBezTo>
                                <a:cubicBezTo>
                                  <a:pt x="695177" y="1076740"/>
                                  <a:pt x="673529" y="1077605"/>
                                  <a:pt x="656211" y="1075874"/>
                                </a:cubicBezTo>
                                <a:cubicBezTo>
                                  <a:pt x="606854" y="1071544"/>
                                  <a:pt x="556631" y="1062019"/>
                                  <a:pt x="507274" y="1065483"/>
                                </a:cubicBezTo>
                                <a:cubicBezTo>
                                  <a:pt x="500347" y="1065483"/>
                                  <a:pt x="472638" y="1078471"/>
                                  <a:pt x="492554" y="1081069"/>
                                </a:cubicBezTo>
                                <a:close/>
                                <a:moveTo>
                                  <a:pt x="14572" y="545071"/>
                                </a:moveTo>
                                <a:cubicBezTo>
                                  <a:pt x="28427" y="559792"/>
                                  <a:pt x="76052" y="545937"/>
                                  <a:pt x="94236" y="545071"/>
                                </a:cubicBezTo>
                                <a:cubicBezTo>
                                  <a:pt x="123677" y="542474"/>
                                  <a:pt x="152252" y="542474"/>
                                  <a:pt x="181693" y="542474"/>
                                </a:cubicBezTo>
                                <a:cubicBezTo>
                                  <a:pt x="194681" y="542474"/>
                                  <a:pt x="231049" y="550267"/>
                                  <a:pt x="242306" y="540742"/>
                                </a:cubicBezTo>
                                <a:cubicBezTo>
                                  <a:pt x="269149" y="518228"/>
                                  <a:pt x="192084" y="523424"/>
                                  <a:pt x="185156" y="524290"/>
                                </a:cubicBezTo>
                                <a:cubicBezTo>
                                  <a:pt x="134934" y="526021"/>
                                  <a:pt x="84711" y="528619"/>
                                  <a:pt x="35354" y="533815"/>
                                </a:cubicBezTo>
                                <a:cubicBezTo>
                                  <a:pt x="30159" y="533815"/>
                                  <a:pt x="5913" y="535546"/>
                                  <a:pt x="14572" y="545071"/>
                                </a:cubicBezTo>
                                <a:close/>
                                <a:moveTo>
                                  <a:pt x="184290" y="1182381"/>
                                </a:moveTo>
                                <a:cubicBezTo>
                                  <a:pt x="185156" y="1182381"/>
                                  <a:pt x="188620" y="1182381"/>
                                  <a:pt x="195547" y="1181515"/>
                                </a:cubicBezTo>
                                <a:lnTo>
                                  <a:pt x="197279" y="1181515"/>
                                </a:lnTo>
                                <a:cubicBezTo>
                                  <a:pt x="195547" y="1181515"/>
                                  <a:pt x="186022" y="1182381"/>
                                  <a:pt x="184290" y="1182381"/>
                                </a:cubicBezTo>
                                <a:close/>
                                <a:moveTo>
                                  <a:pt x="61331" y="623869"/>
                                </a:moveTo>
                                <a:lnTo>
                                  <a:pt x="61331" y="623869"/>
                                </a:lnTo>
                                <a:cubicBezTo>
                                  <a:pt x="112420" y="612612"/>
                                  <a:pt x="166972" y="616076"/>
                                  <a:pt x="218061" y="622137"/>
                                </a:cubicBezTo>
                                <a:cubicBezTo>
                                  <a:pt x="226720" y="623003"/>
                                  <a:pt x="246636" y="628199"/>
                                  <a:pt x="246636" y="613478"/>
                                </a:cubicBezTo>
                                <a:cubicBezTo>
                                  <a:pt x="246636" y="607417"/>
                                  <a:pt x="239709" y="603087"/>
                                  <a:pt x="234513" y="602221"/>
                                </a:cubicBezTo>
                                <a:cubicBezTo>
                                  <a:pt x="205938" y="596160"/>
                                  <a:pt x="89040" y="603953"/>
                                  <a:pt x="39684" y="609149"/>
                                </a:cubicBezTo>
                                <a:cubicBezTo>
                                  <a:pt x="34488" y="610015"/>
                                  <a:pt x="4181" y="614344"/>
                                  <a:pt x="16304" y="625601"/>
                                </a:cubicBezTo>
                                <a:cubicBezTo>
                                  <a:pt x="24963" y="635126"/>
                                  <a:pt x="50940" y="626467"/>
                                  <a:pt x="61331" y="623869"/>
                                </a:cubicBezTo>
                                <a:close/>
                                <a:moveTo>
                                  <a:pt x="532386" y="1154671"/>
                                </a:moveTo>
                                <a:cubicBezTo>
                                  <a:pt x="589536" y="1151208"/>
                                  <a:pt x="645820" y="1147744"/>
                                  <a:pt x="702104" y="1153806"/>
                                </a:cubicBezTo>
                                <a:cubicBezTo>
                                  <a:pt x="712495" y="1154671"/>
                                  <a:pt x="737606" y="1144281"/>
                                  <a:pt x="715959" y="1139951"/>
                                </a:cubicBezTo>
                                <a:cubicBezTo>
                                  <a:pt x="703836" y="1137353"/>
                                  <a:pt x="689115" y="1137353"/>
                                  <a:pt x="676993" y="1139085"/>
                                </a:cubicBezTo>
                                <a:cubicBezTo>
                                  <a:pt x="676993" y="1139085"/>
                                  <a:pt x="676993" y="1139085"/>
                                  <a:pt x="676993" y="1139085"/>
                                </a:cubicBezTo>
                                <a:cubicBezTo>
                                  <a:pt x="629368" y="1146012"/>
                                  <a:pt x="577413" y="1142549"/>
                                  <a:pt x="529788" y="1139951"/>
                                </a:cubicBezTo>
                                <a:cubicBezTo>
                                  <a:pt x="527191" y="1139951"/>
                                  <a:pt x="482163" y="1143415"/>
                                  <a:pt x="495152" y="1153806"/>
                                </a:cubicBezTo>
                                <a:cubicBezTo>
                                  <a:pt x="503811" y="1161599"/>
                                  <a:pt x="522861" y="1155537"/>
                                  <a:pt x="532386" y="1154671"/>
                                </a:cubicBezTo>
                                <a:close/>
                                <a:moveTo>
                                  <a:pt x="154850" y="560658"/>
                                </a:moveTo>
                                <a:cubicBezTo>
                                  <a:pt x="141861" y="562390"/>
                                  <a:pt x="63929" y="559792"/>
                                  <a:pt x="24097" y="573646"/>
                                </a:cubicBezTo>
                                <a:cubicBezTo>
                                  <a:pt x="18036" y="575378"/>
                                  <a:pt x="15438" y="583171"/>
                                  <a:pt x="19768" y="588367"/>
                                </a:cubicBezTo>
                                <a:cubicBezTo>
                                  <a:pt x="24963" y="593562"/>
                                  <a:pt x="37086" y="590099"/>
                                  <a:pt x="43147" y="589233"/>
                                </a:cubicBezTo>
                                <a:cubicBezTo>
                                  <a:pt x="68259" y="584037"/>
                                  <a:pt x="95102" y="582305"/>
                                  <a:pt x="121079" y="580574"/>
                                </a:cubicBezTo>
                                <a:cubicBezTo>
                                  <a:pt x="144459" y="578842"/>
                                  <a:pt x="166972" y="579708"/>
                                  <a:pt x="190352" y="579708"/>
                                </a:cubicBezTo>
                                <a:cubicBezTo>
                                  <a:pt x="208536" y="580574"/>
                                  <a:pt x="222390" y="584903"/>
                                  <a:pt x="238843" y="575378"/>
                                </a:cubicBezTo>
                                <a:cubicBezTo>
                                  <a:pt x="256161" y="564987"/>
                                  <a:pt x="238843" y="562390"/>
                                  <a:pt x="228452" y="562390"/>
                                </a:cubicBezTo>
                                <a:cubicBezTo>
                                  <a:pt x="205072" y="561524"/>
                                  <a:pt x="179961" y="558060"/>
                                  <a:pt x="154850" y="560658"/>
                                </a:cubicBezTo>
                                <a:close/>
                                <a:moveTo>
                                  <a:pt x="2813191" y="990149"/>
                                </a:moveTo>
                                <a:cubicBezTo>
                                  <a:pt x="2813191" y="990149"/>
                                  <a:pt x="2813191" y="990149"/>
                                  <a:pt x="2813191" y="990149"/>
                                </a:cubicBezTo>
                                <a:cubicBezTo>
                                  <a:pt x="2810593" y="991881"/>
                                  <a:pt x="2812325" y="991015"/>
                                  <a:pt x="2813191" y="990149"/>
                                </a:cubicBezTo>
                                <a:close/>
                                <a:moveTo>
                                  <a:pt x="472638" y="1046433"/>
                                </a:moveTo>
                                <a:cubicBezTo>
                                  <a:pt x="478700" y="1033444"/>
                                  <a:pt x="419818" y="1035176"/>
                                  <a:pt x="413756" y="1035176"/>
                                </a:cubicBezTo>
                                <a:cubicBezTo>
                                  <a:pt x="363534" y="1036042"/>
                                  <a:pt x="307250" y="1023919"/>
                                  <a:pt x="257893" y="1036042"/>
                                </a:cubicBezTo>
                                <a:cubicBezTo>
                                  <a:pt x="250966" y="1037774"/>
                                  <a:pt x="229318" y="1043835"/>
                                  <a:pt x="242306" y="1054226"/>
                                </a:cubicBezTo>
                                <a:cubicBezTo>
                                  <a:pt x="250100" y="1060287"/>
                                  <a:pt x="283004" y="1046433"/>
                                  <a:pt x="292529" y="1046433"/>
                                </a:cubicBezTo>
                                <a:cubicBezTo>
                                  <a:pt x="334093" y="1044701"/>
                                  <a:pt x="379986" y="1044701"/>
                                  <a:pt x="421550" y="1048165"/>
                                </a:cubicBezTo>
                                <a:cubicBezTo>
                                  <a:pt x="432806" y="1048165"/>
                                  <a:pt x="464845" y="1062885"/>
                                  <a:pt x="472638" y="1046433"/>
                                </a:cubicBezTo>
                                <a:close/>
                                <a:moveTo>
                                  <a:pt x="2793275" y="1027383"/>
                                </a:moveTo>
                                <a:lnTo>
                                  <a:pt x="2793275" y="1027383"/>
                                </a:lnTo>
                                <a:cubicBezTo>
                                  <a:pt x="2789811" y="1030846"/>
                                  <a:pt x="2792409" y="1028249"/>
                                  <a:pt x="2793275" y="1027383"/>
                                </a:cubicBezTo>
                                <a:close/>
                                <a:moveTo>
                                  <a:pt x="245770" y="1184978"/>
                                </a:moveTo>
                                <a:cubicBezTo>
                                  <a:pt x="230184" y="1178917"/>
                                  <a:pt x="213731" y="1180649"/>
                                  <a:pt x="197279" y="1181515"/>
                                </a:cubicBezTo>
                                <a:cubicBezTo>
                                  <a:pt x="198145" y="1181515"/>
                                  <a:pt x="198145" y="1181515"/>
                                  <a:pt x="195547" y="1181515"/>
                                </a:cubicBezTo>
                                <a:cubicBezTo>
                                  <a:pt x="147922" y="1184978"/>
                                  <a:pt x="97700" y="1191040"/>
                                  <a:pt x="50075" y="1190174"/>
                                </a:cubicBezTo>
                                <a:cubicBezTo>
                                  <a:pt x="44013" y="1190174"/>
                                  <a:pt x="5047" y="1190174"/>
                                  <a:pt x="22365" y="1205760"/>
                                </a:cubicBezTo>
                                <a:cubicBezTo>
                                  <a:pt x="31024" y="1213553"/>
                                  <a:pt x="53538" y="1202296"/>
                                  <a:pt x="63929" y="1201431"/>
                                </a:cubicBezTo>
                                <a:cubicBezTo>
                                  <a:pt x="115884" y="1198833"/>
                                  <a:pt x="167838" y="1196235"/>
                                  <a:pt x="219793" y="1194503"/>
                                </a:cubicBezTo>
                                <a:cubicBezTo>
                                  <a:pt x="224988" y="1194503"/>
                                  <a:pt x="269149" y="1193637"/>
                                  <a:pt x="245770" y="1184978"/>
                                </a:cubicBezTo>
                                <a:close/>
                                <a:moveTo>
                                  <a:pt x="257893" y="1036042"/>
                                </a:moveTo>
                                <a:cubicBezTo>
                                  <a:pt x="275211" y="1031712"/>
                                  <a:pt x="253563" y="1036908"/>
                                  <a:pt x="257893" y="1036042"/>
                                </a:cubicBezTo>
                                <a:lnTo>
                                  <a:pt x="257893" y="1036042"/>
                                </a:lnTo>
                                <a:close/>
                                <a:moveTo>
                                  <a:pt x="389511" y="1082801"/>
                                </a:moveTo>
                                <a:cubicBezTo>
                                  <a:pt x="409427" y="1081935"/>
                                  <a:pt x="427611" y="1082801"/>
                                  <a:pt x="446661" y="1085399"/>
                                </a:cubicBezTo>
                                <a:cubicBezTo>
                                  <a:pt x="466577" y="1088862"/>
                                  <a:pt x="471772" y="1065483"/>
                                  <a:pt x="447527" y="1067215"/>
                                </a:cubicBezTo>
                                <a:cubicBezTo>
                                  <a:pt x="447527" y="1067215"/>
                                  <a:pt x="447527" y="1067215"/>
                                  <a:pt x="447527" y="1067215"/>
                                </a:cubicBezTo>
                                <a:cubicBezTo>
                                  <a:pt x="401634" y="1070678"/>
                                  <a:pt x="355740" y="1070678"/>
                                  <a:pt x="309847" y="1074142"/>
                                </a:cubicBezTo>
                                <a:cubicBezTo>
                                  <a:pt x="294261" y="1075008"/>
                                  <a:pt x="270881" y="1072410"/>
                                  <a:pt x="257027" y="1078471"/>
                                </a:cubicBezTo>
                                <a:cubicBezTo>
                                  <a:pt x="242306" y="1084533"/>
                                  <a:pt x="257893" y="1092326"/>
                                  <a:pt x="265686" y="1092326"/>
                                </a:cubicBezTo>
                                <a:cubicBezTo>
                                  <a:pt x="305518" y="1095790"/>
                                  <a:pt x="348813" y="1084533"/>
                                  <a:pt x="389511" y="1082801"/>
                                </a:cubicBezTo>
                                <a:close/>
                                <a:moveTo>
                                  <a:pt x="484761" y="999674"/>
                                </a:moveTo>
                                <a:cubicBezTo>
                                  <a:pt x="443197" y="999674"/>
                                  <a:pt x="400768" y="998808"/>
                                  <a:pt x="359204" y="1000540"/>
                                </a:cubicBezTo>
                                <a:cubicBezTo>
                                  <a:pt x="367863" y="1000540"/>
                                  <a:pt x="388645" y="998808"/>
                                  <a:pt x="359204" y="1000540"/>
                                </a:cubicBezTo>
                                <a:cubicBezTo>
                                  <a:pt x="334959" y="1001406"/>
                                  <a:pt x="295127" y="995344"/>
                                  <a:pt x="273479" y="1005735"/>
                                </a:cubicBezTo>
                                <a:cubicBezTo>
                                  <a:pt x="257027" y="1013528"/>
                                  <a:pt x="292529" y="1016126"/>
                                  <a:pt x="292529" y="1016126"/>
                                </a:cubicBezTo>
                                <a:cubicBezTo>
                                  <a:pt x="311579" y="1016126"/>
                                  <a:pt x="330629" y="1013528"/>
                                  <a:pt x="349679" y="1011796"/>
                                </a:cubicBezTo>
                                <a:cubicBezTo>
                                  <a:pt x="380852" y="1008333"/>
                                  <a:pt x="410293" y="1012662"/>
                                  <a:pt x="441466" y="1014394"/>
                                </a:cubicBezTo>
                                <a:cubicBezTo>
                                  <a:pt x="450990" y="1015260"/>
                                  <a:pt x="487359" y="1017858"/>
                                  <a:pt x="484761" y="999674"/>
                                </a:cubicBezTo>
                                <a:close/>
                                <a:moveTo>
                                  <a:pt x="1277934" y="1096656"/>
                                </a:moveTo>
                                <a:cubicBezTo>
                                  <a:pt x="1296984" y="1098387"/>
                                  <a:pt x="1316034" y="1095790"/>
                                  <a:pt x="1334218" y="1097521"/>
                                </a:cubicBezTo>
                                <a:cubicBezTo>
                                  <a:pt x="1366256" y="1100119"/>
                                  <a:pt x="1397429" y="1102717"/>
                                  <a:pt x="1429468" y="1103583"/>
                                </a:cubicBezTo>
                                <a:cubicBezTo>
                                  <a:pt x="1444188" y="1103583"/>
                                  <a:pt x="1484020" y="1111376"/>
                                  <a:pt x="1496143" y="1100985"/>
                                </a:cubicBezTo>
                                <a:cubicBezTo>
                                  <a:pt x="1496143" y="1100985"/>
                                  <a:pt x="1496143" y="1100985"/>
                                  <a:pt x="1496143" y="1100985"/>
                                </a:cubicBezTo>
                                <a:lnTo>
                                  <a:pt x="1496143" y="1100985"/>
                                </a:lnTo>
                                <a:cubicBezTo>
                                  <a:pt x="1509997" y="1089728"/>
                                  <a:pt x="1448518" y="1087997"/>
                                  <a:pt x="1441591" y="1087997"/>
                                </a:cubicBezTo>
                                <a:cubicBezTo>
                                  <a:pt x="1387904" y="1085399"/>
                                  <a:pt x="1328157" y="1070678"/>
                                  <a:pt x="1274470" y="1077605"/>
                                </a:cubicBezTo>
                                <a:cubicBezTo>
                                  <a:pt x="1255420" y="1079337"/>
                                  <a:pt x="1261481" y="1095790"/>
                                  <a:pt x="1277934" y="1096656"/>
                                </a:cubicBezTo>
                                <a:close/>
                                <a:moveTo>
                                  <a:pt x="1497875" y="1100985"/>
                                </a:moveTo>
                                <a:cubicBezTo>
                                  <a:pt x="1497875" y="1100985"/>
                                  <a:pt x="1497875" y="1100985"/>
                                  <a:pt x="1497875" y="1100985"/>
                                </a:cubicBezTo>
                                <a:cubicBezTo>
                                  <a:pt x="1495277" y="1102717"/>
                                  <a:pt x="1496143" y="1101851"/>
                                  <a:pt x="1497875" y="1100985"/>
                                </a:cubicBezTo>
                                <a:close/>
                                <a:moveTo>
                                  <a:pt x="1294386" y="1131292"/>
                                </a:moveTo>
                                <a:cubicBezTo>
                                  <a:pt x="1320363" y="1132158"/>
                                  <a:pt x="1346341" y="1134756"/>
                                  <a:pt x="1372318" y="1138219"/>
                                </a:cubicBezTo>
                                <a:cubicBezTo>
                                  <a:pt x="1387038" y="1139951"/>
                                  <a:pt x="1500472" y="1159867"/>
                                  <a:pt x="1504802" y="1141683"/>
                                </a:cubicBezTo>
                                <a:cubicBezTo>
                                  <a:pt x="1515193" y="1124365"/>
                                  <a:pt x="1433797" y="1126096"/>
                                  <a:pt x="1426870" y="1126096"/>
                                </a:cubicBezTo>
                                <a:cubicBezTo>
                                  <a:pt x="1402625" y="1125230"/>
                                  <a:pt x="1370586" y="1125230"/>
                                  <a:pt x="1347206" y="1118303"/>
                                </a:cubicBezTo>
                                <a:cubicBezTo>
                                  <a:pt x="1329888" y="1113108"/>
                                  <a:pt x="1289191" y="1105315"/>
                                  <a:pt x="1271872" y="1114840"/>
                                </a:cubicBezTo>
                                <a:cubicBezTo>
                                  <a:pt x="1247627" y="1129560"/>
                                  <a:pt x="1282263" y="1130426"/>
                                  <a:pt x="1294386" y="1131292"/>
                                </a:cubicBezTo>
                                <a:close/>
                                <a:moveTo>
                                  <a:pt x="1202600" y="1301876"/>
                                </a:moveTo>
                                <a:cubicBezTo>
                                  <a:pt x="1171427" y="1301010"/>
                                  <a:pt x="1141120" y="1300144"/>
                                  <a:pt x="1110813" y="1297546"/>
                                </a:cubicBezTo>
                                <a:cubicBezTo>
                                  <a:pt x="1079641" y="1295815"/>
                                  <a:pt x="1048468" y="1294083"/>
                                  <a:pt x="1018161" y="1288021"/>
                                </a:cubicBezTo>
                                <a:cubicBezTo>
                                  <a:pt x="1007770" y="1286290"/>
                                  <a:pt x="970536" y="1274167"/>
                                  <a:pt x="963609" y="1288887"/>
                                </a:cubicBezTo>
                                <a:cubicBezTo>
                                  <a:pt x="958413" y="1301010"/>
                                  <a:pt x="1006904" y="1298412"/>
                                  <a:pt x="1012100" y="1299278"/>
                                </a:cubicBezTo>
                                <a:cubicBezTo>
                                  <a:pt x="1043272" y="1301876"/>
                                  <a:pt x="1074445" y="1306206"/>
                                  <a:pt x="1105618" y="1308803"/>
                                </a:cubicBezTo>
                                <a:cubicBezTo>
                                  <a:pt x="1135059" y="1312267"/>
                                  <a:pt x="1164500" y="1312267"/>
                                  <a:pt x="1193941" y="1314865"/>
                                </a:cubicBezTo>
                                <a:cubicBezTo>
                                  <a:pt x="1209527" y="1315730"/>
                                  <a:pt x="1245895" y="1326987"/>
                                  <a:pt x="1258884" y="1316596"/>
                                </a:cubicBezTo>
                                <a:cubicBezTo>
                                  <a:pt x="1279666" y="1301010"/>
                                  <a:pt x="1209527" y="1301876"/>
                                  <a:pt x="1202600" y="1301876"/>
                                </a:cubicBezTo>
                                <a:close/>
                                <a:moveTo>
                                  <a:pt x="1207795" y="1334781"/>
                                </a:moveTo>
                                <a:cubicBezTo>
                                  <a:pt x="1178354" y="1334781"/>
                                  <a:pt x="1148913" y="1330451"/>
                                  <a:pt x="1119472" y="1328719"/>
                                </a:cubicBezTo>
                                <a:cubicBezTo>
                                  <a:pt x="1090032" y="1326987"/>
                                  <a:pt x="1058859" y="1329585"/>
                                  <a:pt x="1030284" y="1320926"/>
                                </a:cubicBezTo>
                                <a:cubicBezTo>
                                  <a:pt x="1012100" y="1315730"/>
                                  <a:pt x="995647" y="1330451"/>
                                  <a:pt x="1019027" y="1334781"/>
                                </a:cubicBezTo>
                                <a:cubicBezTo>
                                  <a:pt x="1046736" y="1339976"/>
                                  <a:pt x="1077043" y="1338244"/>
                                  <a:pt x="1105618" y="1339976"/>
                                </a:cubicBezTo>
                                <a:cubicBezTo>
                                  <a:pt x="1136791" y="1341708"/>
                                  <a:pt x="1167097" y="1344306"/>
                                  <a:pt x="1198270" y="1346903"/>
                                </a:cubicBezTo>
                                <a:cubicBezTo>
                                  <a:pt x="1212990" y="1348635"/>
                                  <a:pt x="1245895" y="1359892"/>
                                  <a:pt x="1258018" y="1349501"/>
                                </a:cubicBezTo>
                                <a:cubicBezTo>
                                  <a:pt x="1276202" y="1333915"/>
                                  <a:pt x="1215588" y="1334781"/>
                                  <a:pt x="1207795" y="1334781"/>
                                </a:cubicBezTo>
                                <a:close/>
                                <a:moveTo>
                                  <a:pt x="1332486" y="759817"/>
                                </a:moveTo>
                                <a:cubicBezTo>
                                  <a:pt x="1331620" y="759817"/>
                                  <a:pt x="1331620" y="759817"/>
                                  <a:pt x="1330754" y="759817"/>
                                </a:cubicBezTo>
                                <a:cubicBezTo>
                                  <a:pt x="1328157" y="760683"/>
                                  <a:pt x="1329022" y="759817"/>
                                  <a:pt x="1332486" y="759817"/>
                                </a:cubicBezTo>
                                <a:close/>
                                <a:moveTo>
                                  <a:pt x="1341145" y="874117"/>
                                </a:moveTo>
                                <a:cubicBezTo>
                                  <a:pt x="1340279" y="874117"/>
                                  <a:pt x="1340279" y="874983"/>
                                  <a:pt x="1341145" y="874117"/>
                                </a:cubicBezTo>
                                <a:cubicBezTo>
                                  <a:pt x="1335950" y="875849"/>
                                  <a:pt x="1337682" y="874983"/>
                                  <a:pt x="1341145" y="874117"/>
                                </a:cubicBezTo>
                                <a:close/>
                                <a:moveTo>
                                  <a:pt x="1506534" y="812637"/>
                                </a:moveTo>
                                <a:cubicBezTo>
                                  <a:pt x="1492679" y="797917"/>
                                  <a:pt x="1445054" y="811771"/>
                                  <a:pt x="1426870" y="812637"/>
                                </a:cubicBezTo>
                                <a:cubicBezTo>
                                  <a:pt x="1397429" y="815235"/>
                                  <a:pt x="1368854" y="815235"/>
                                  <a:pt x="1339413" y="815235"/>
                                </a:cubicBezTo>
                                <a:cubicBezTo>
                                  <a:pt x="1326425" y="815235"/>
                                  <a:pt x="1290057" y="807442"/>
                                  <a:pt x="1278800" y="816967"/>
                                </a:cubicBezTo>
                                <a:cubicBezTo>
                                  <a:pt x="1251956" y="839481"/>
                                  <a:pt x="1329022" y="834285"/>
                                  <a:pt x="1335950" y="833419"/>
                                </a:cubicBezTo>
                                <a:cubicBezTo>
                                  <a:pt x="1386172" y="831687"/>
                                  <a:pt x="1436395" y="829090"/>
                                  <a:pt x="1485752" y="823894"/>
                                </a:cubicBezTo>
                                <a:cubicBezTo>
                                  <a:pt x="1490947" y="824760"/>
                                  <a:pt x="1515193" y="822162"/>
                                  <a:pt x="1506534" y="812637"/>
                                </a:cubicBezTo>
                                <a:close/>
                                <a:moveTo>
                                  <a:pt x="1223381" y="1368551"/>
                                </a:moveTo>
                                <a:cubicBezTo>
                                  <a:pt x="1196538" y="1369417"/>
                                  <a:pt x="1169695" y="1368551"/>
                                  <a:pt x="1142852" y="1366819"/>
                                </a:cubicBezTo>
                                <a:cubicBezTo>
                                  <a:pt x="1119472" y="1365087"/>
                                  <a:pt x="1096093" y="1363355"/>
                                  <a:pt x="1071847" y="1360758"/>
                                </a:cubicBezTo>
                                <a:cubicBezTo>
                                  <a:pt x="1053663" y="1358160"/>
                                  <a:pt x="1018161" y="1346903"/>
                                  <a:pt x="1001709" y="1359026"/>
                                </a:cubicBezTo>
                                <a:cubicBezTo>
                                  <a:pt x="986988" y="1371149"/>
                                  <a:pt x="1020759" y="1370283"/>
                                  <a:pt x="1025088" y="1370283"/>
                                </a:cubicBezTo>
                                <a:cubicBezTo>
                                  <a:pt x="1051066" y="1371149"/>
                                  <a:pt x="1077909" y="1372881"/>
                                  <a:pt x="1103886" y="1375478"/>
                                </a:cubicBezTo>
                                <a:cubicBezTo>
                                  <a:pt x="1128997" y="1377210"/>
                                  <a:pt x="1153243" y="1379808"/>
                                  <a:pt x="1178354" y="1381540"/>
                                </a:cubicBezTo>
                                <a:cubicBezTo>
                                  <a:pt x="1196538" y="1382406"/>
                                  <a:pt x="1227711" y="1391065"/>
                                  <a:pt x="1245029" y="1385003"/>
                                </a:cubicBezTo>
                                <a:lnTo>
                                  <a:pt x="1245029" y="1385003"/>
                                </a:lnTo>
                                <a:cubicBezTo>
                                  <a:pt x="1247627" y="1384137"/>
                                  <a:pt x="1246761" y="1384137"/>
                                  <a:pt x="1245029" y="1385003"/>
                                </a:cubicBezTo>
                                <a:cubicBezTo>
                                  <a:pt x="1271872" y="1375478"/>
                                  <a:pt x="1231175" y="1367685"/>
                                  <a:pt x="1223381" y="1368551"/>
                                </a:cubicBezTo>
                                <a:close/>
                                <a:moveTo>
                                  <a:pt x="1501338" y="847274"/>
                                </a:moveTo>
                                <a:cubicBezTo>
                                  <a:pt x="1484886" y="838615"/>
                                  <a:pt x="1451981" y="851603"/>
                                  <a:pt x="1433797" y="851603"/>
                                </a:cubicBezTo>
                                <a:cubicBezTo>
                                  <a:pt x="1390502" y="852469"/>
                                  <a:pt x="1346341" y="845542"/>
                                  <a:pt x="1303911" y="848140"/>
                                </a:cubicBezTo>
                                <a:cubicBezTo>
                                  <a:pt x="1296118" y="848140"/>
                                  <a:pt x="1271872" y="862860"/>
                                  <a:pt x="1287459" y="869787"/>
                                </a:cubicBezTo>
                                <a:cubicBezTo>
                                  <a:pt x="1299581" y="874983"/>
                                  <a:pt x="1328157" y="877581"/>
                                  <a:pt x="1340279" y="874117"/>
                                </a:cubicBezTo>
                                <a:cubicBezTo>
                                  <a:pt x="1354134" y="869787"/>
                                  <a:pt x="1345475" y="872385"/>
                                  <a:pt x="1341145" y="874117"/>
                                </a:cubicBezTo>
                                <a:cubicBezTo>
                                  <a:pt x="1361061" y="868921"/>
                                  <a:pt x="1382709" y="872385"/>
                                  <a:pt x="1403490" y="872385"/>
                                </a:cubicBezTo>
                                <a:cubicBezTo>
                                  <a:pt x="1426870" y="872385"/>
                                  <a:pt x="1449384" y="868921"/>
                                  <a:pt x="1472763" y="866324"/>
                                </a:cubicBezTo>
                                <a:cubicBezTo>
                                  <a:pt x="1476227" y="866324"/>
                                  <a:pt x="1523852" y="860262"/>
                                  <a:pt x="1501338" y="847274"/>
                                </a:cubicBezTo>
                                <a:close/>
                                <a:moveTo>
                                  <a:pt x="537581" y="1223944"/>
                                </a:moveTo>
                                <a:cubicBezTo>
                                  <a:pt x="551436" y="1228274"/>
                                  <a:pt x="571352" y="1221346"/>
                                  <a:pt x="586072" y="1220480"/>
                                </a:cubicBezTo>
                                <a:cubicBezTo>
                                  <a:pt x="621575" y="1217017"/>
                                  <a:pt x="653613" y="1221346"/>
                                  <a:pt x="688250" y="1223944"/>
                                </a:cubicBezTo>
                                <a:cubicBezTo>
                                  <a:pt x="692579" y="1223944"/>
                                  <a:pt x="717691" y="1218749"/>
                                  <a:pt x="702970" y="1210956"/>
                                </a:cubicBezTo>
                                <a:cubicBezTo>
                                  <a:pt x="689981" y="1204894"/>
                                  <a:pt x="667468" y="1209224"/>
                                  <a:pt x="653613" y="1209224"/>
                                </a:cubicBezTo>
                                <a:cubicBezTo>
                                  <a:pt x="614647" y="1207492"/>
                                  <a:pt x="568754" y="1199699"/>
                                  <a:pt x="530654" y="1206626"/>
                                </a:cubicBezTo>
                                <a:cubicBezTo>
                                  <a:pt x="530654" y="1206626"/>
                                  <a:pt x="530654" y="1206626"/>
                                  <a:pt x="530654" y="1206626"/>
                                </a:cubicBezTo>
                                <a:lnTo>
                                  <a:pt x="530654" y="1206626"/>
                                </a:lnTo>
                                <a:cubicBezTo>
                                  <a:pt x="515068" y="1209224"/>
                                  <a:pt x="530654" y="1221346"/>
                                  <a:pt x="537581" y="1223944"/>
                                </a:cubicBezTo>
                                <a:close/>
                                <a:moveTo>
                                  <a:pt x="561827" y="1257715"/>
                                </a:moveTo>
                                <a:cubicBezTo>
                                  <a:pt x="600793" y="1255117"/>
                                  <a:pt x="637161" y="1249921"/>
                                  <a:pt x="676993" y="1252519"/>
                                </a:cubicBezTo>
                                <a:cubicBezTo>
                                  <a:pt x="683920" y="1252519"/>
                                  <a:pt x="719422" y="1260312"/>
                                  <a:pt x="722886" y="1251653"/>
                                </a:cubicBezTo>
                                <a:cubicBezTo>
                                  <a:pt x="728081" y="1239531"/>
                                  <a:pt x="692579" y="1241262"/>
                                  <a:pt x="688250" y="1241262"/>
                                </a:cubicBezTo>
                                <a:cubicBezTo>
                                  <a:pt x="644954" y="1242128"/>
                                  <a:pt x="600793" y="1236067"/>
                                  <a:pt x="557497" y="1242128"/>
                                </a:cubicBezTo>
                                <a:cubicBezTo>
                                  <a:pt x="562693" y="1241262"/>
                                  <a:pt x="587804" y="1237799"/>
                                  <a:pt x="557497" y="1242128"/>
                                </a:cubicBezTo>
                                <a:cubicBezTo>
                                  <a:pt x="557497" y="1242128"/>
                                  <a:pt x="557497" y="1242128"/>
                                  <a:pt x="557497" y="1242128"/>
                                </a:cubicBezTo>
                                <a:cubicBezTo>
                                  <a:pt x="556631" y="1242128"/>
                                  <a:pt x="556631" y="1242128"/>
                                  <a:pt x="557497" y="1242128"/>
                                </a:cubicBezTo>
                                <a:cubicBezTo>
                                  <a:pt x="528922" y="1246458"/>
                                  <a:pt x="532386" y="1260312"/>
                                  <a:pt x="561827" y="1257715"/>
                                </a:cubicBezTo>
                                <a:close/>
                                <a:moveTo>
                                  <a:pt x="1026820" y="1408383"/>
                                </a:moveTo>
                                <a:cubicBezTo>
                                  <a:pt x="1053663" y="1410115"/>
                                  <a:pt x="1079641" y="1408383"/>
                                  <a:pt x="1106484" y="1408383"/>
                                </a:cubicBezTo>
                                <a:cubicBezTo>
                                  <a:pt x="1134193" y="1408383"/>
                                  <a:pt x="1161036" y="1410115"/>
                                  <a:pt x="1188745" y="1410980"/>
                                </a:cubicBezTo>
                                <a:cubicBezTo>
                                  <a:pt x="1200868" y="1410980"/>
                                  <a:pt x="1238102" y="1421372"/>
                                  <a:pt x="1247627" y="1412712"/>
                                </a:cubicBezTo>
                                <a:cubicBezTo>
                                  <a:pt x="1270141" y="1393662"/>
                                  <a:pt x="1208661" y="1394528"/>
                                  <a:pt x="1202600" y="1395394"/>
                                </a:cubicBezTo>
                                <a:cubicBezTo>
                                  <a:pt x="1174891" y="1398858"/>
                                  <a:pt x="1146316" y="1396260"/>
                                  <a:pt x="1117740" y="1397126"/>
                                </a:cubicBezTo>
                                <a:cubicBezTo>
                                  <a:pt x="1090897" y="1397126"/>
                                  <a:pt x="1063188" y="1397992"/>
                                  <a:pt x="1036345" y="1394528"/>
                                </a:cubicBezTo>
                                <a:cubicBezTo>
                                  <a:pt x="1031150" y="1393662"/>
                                  <a:pt x="963609" y="1380674"/>
                                  <a:pt x="972268" y="1399724"/>
                                </a:cubicBezTo>
                                <a:cubicBezTo>
                                  <a:pt x="978329" y="1410115"/>
                                  <a:pt x="1018161" y="1407517"/>
                                  <a:pt x="1026820" y="1408383"/>
                                </a:cubicBezTo>
                                <a:close/>
                                <a:moveTo>
                                  <a:pt x="524593" y="1191040"/>
                                </a:moveTo>
                                <a:cubicBezTo>
                                  <a:pt x="569620" y="1189308"/>
                                  <a:pt x="615513" y="1188442"/>
                                  <a:pt x="660540" y="1188442"/>
                                </a:cubicBezTo>
                                <a:cubicBezTo>
                                  <a:pt x="668334" y="1188442"/>
                                  <a:pt x="689981" y="1196235"/>
                                  <a:pt x="694311" y="1184978"/>
                                </a:cubicBezTo>
                                <a:cubicBezTo>
                                  <a:pt x="697774" y="1175453"/>
                                  <a:pt x="687384" y="1166794"/>
                                  <a:pt x="678725" y="1172855"/>
                                </a:cubicBezTo>
                                <a:cubicBezTo>
                                  <a:pt x="670066" y="1178051"/>
                                  <a:pt x="674395" y="1175453"/>
                                  <a:pt x="678725" y="1172855"/>
                                </a:cubicBezTo>
                                <a:cubicBezTo>
                                  <a:pt x="653613" y="1189308"/>
                                  <a:pt x="600793" y="1177185"/>
                                  <a:pt x="572218" y="1176319"/>
                                </a:cubicBezTo>
                                <a:cubicBezTo>
                                  <a:pt x="549704" y="1175453"/>
                                  <a:pt x="527191" y="1173721"/>
                                  <a:pt x="504677" y="1176319"/>
                                </a:cubicBezTo>
                                <a:cubicBezTo>
                                  <a:pt x="500347" y="1177185"/>
                                  <a:pt x="492554" y="1180649"/>
                                  <a:pt x="493420" y="1186710"/>
                                </a:cubicBezTo>
                                <a:cubicBezTo>
                                  <a:pt x="494286" y="1195369"/>
                                  <a:pt x="519397" y="1191906"/>
                                  <a:pt x="524593" y="1191040"/>
                                </a:cubicBezTo>
                                <a:close/>
                                <a:moveTo>
                                  <a:pt x="531520" y="1206626"/>
                                </a:moveTo>
                                <a:cubicBezTo>
                                  <a:pt x="531520" y="1206626"/>
                                  <a:pt x="531520" y="1206626"/>
                                  <a:pt x="531520" y="1206626"/>
                                </a:cubicBezTo>
                                <a:cubicBezTo>
                                  <a:pt x="534984" y="1205760"/>
                                  <a:pt x="533252" y="1205760"/>
                                  <a:pt x="531520" y="1206626"/>
                                </a:cubicBezTo>
                                <a:close/>
                                <a:moveTo>
                                  <a:pt x="567022" y="1287156"/>
                                </a:moveTo>
                                <a:lnTo>
                                  <a:pt x="567022" y="1287156"/>
                                </a:lnTo>
                                <a:cubicBezTo>
                                  <a:pt x="604256" y="1283692"/>
                                  <a:pt x="642356" y="1280228"/>
                                  <a:pt x="679591" y="1283692"/>
                                </a:cubicBezTo>
                                <a:cubicBezTo>
                                  <a:pt x="690847" y="1284558"/>
                                  <a:pt x="704702" y="1299278"/>
                                  <a:pt x="714227" y="1289753"/>
                                </a:cubicBezTo>
                                <a:cubicBezTo>
                                  <a:pt x="725484" y="1278497"/>
                                  <a:pt x="702970" y="1275033"/>
                                  <a:pt x="696909" y="1275033"/>
                                </a:cubicBezTo>
                                <a:cubicBezTo>
                                  <a:pt x="653613" y="1272435"/>
                                  <a:pt x="611184" y="1272435"/>
                                  <a:pt x="567888" y="1273301"/>
                                </a:cubicBezTo>
                                <a:cubicBezTo>
                                  <a:pt x="544509" y="1274167"/>
                                  <a:pt x="539313" y="1289753"/>
                                  <a:pt x="567022" y="1287156"/>
                                </a:cubicBezTo>
                                <a:close/>
                                <a:moveTo>
                                  <a:pt x="568754" y="1273301"/>
                                </a:moveTo>
                                <a:cubicBezTo>
                                  <a:pt x="609452" y="1271569"/>
                                  <a:pt x="563559" y="1273301"/>
                                  <a:pt x="568754" y="1273301"/>
                                </a:cubicBezTo>
                                <a:lnTo>
                                  <a:pt x="568754" y="1273301"/>
                                </a:lnTo>
                                <a:close/>
                                <a:moveTo>
                                  <a:pt x="797354" y="1387601"/>
                                </a:moveTo>
                                <a:cubicBezTo>
                                  <a:pt x="814672" y="1387601"/>
                                  <a:pt x="831125" y="1389333"/>
                                  <a:pt x="848443" y="1391931"/>
                                </a:cubicBezTo>
                                <a:cubicBezTo>
                                  <a:pt x="867493" y="1394528"/>
                                  <a:pt x="887409" y="1396260"/>
                                  <a:pt x="907325" y="1397992"/>
                                </a:cubicBezTo>
                                <a:cubicBezTo>
                                  <a:pt x="917716" y="1398858"/>
                                  <a:pt x="949754" y="1406651"/>
                                  <a:pt x="958413" y="1398858"/>
                                </a:cubicBezTo>
                                <a:cubicBezTo>
                                  <a:pt x="976597" y="1385003"/>
                                  <a:pt x="902129" y="1383271"/>
                                  <a:pt x="898666" y="1383271"/>
                                </a:cubicBezTo>
                                <a:cubicBezTo>
                                  <a:pt x="879615" y="1383271"/>
                                  <a:pt x="859700" y="1382406"/>
                                  <a:pt x="840649" y="1381540"/>
                                </a:cubicBezTo>
                                <a:cubicBezTo>
                                  <a:pt x="828527" y="1380674"/>
                                  <a:pt x="793024" y="1365087"/>
                                  <a:pt x="783500" y="1370283"/>
                                </a:cubicBezTo>
                                <a:cubicBezTo>
                                  <a:pt x="768779" y="1378076"/>
                                  <a:pt x="789561" y="1387601"/>
                                  <a:pt x="797354" y="1387601"/>
                                </a:cubicBezTo>
                                <a:close/>
                                <a:moveTo>
                                  <a:pt x="765316" y="1356428"/>
                                </a:moveTo>
                                <a:cubicBezTo>
                                  <a:pt x="787829" y="1351233"/>
                                  <a:pt x="812075" y="1356428"/>
                                  <a:pt x="835454" y="1357294"/>
                                </a:cubicBezTo>
                                <a:cubicBezTo>
                                  <a:pt x="866627" y="1359026"/>
                                  <a:pt x="896068" y="1361624"/>
                                  <a:pt x="927240" y="1360758"/>
                                </a:cubicBezTo>
                                <a:cubicBezTo>
                                  <a:pt x="922911" y="1360758"/>
                                  <a:pt x="914252" y="1360758"/>
                                  <a:pt x="927240" y="1360758"/>
                                </a:cubicBezTo>
                                <a:cubicBezTo>
                                  <a:pt x="940229" y="1360758"/>
                                  <a:pt x="952352" y="1362490"/>
                                  <a:pt x="965341" y="1360758"/>
                                </a:cubicBezTo>
                                <a:cubicBezTo>
                                  <a:pt x="982659" y="1358160"/>
                                  <a:pt x="979195" y="1345171"/>
                                  <a:pt x="962743" y="1346037"/>
                                </a:cubicBezTo>
                                <a:cubicBezTo>
                                  <a:pt x="913386" y="1347769"/>
                                  <a:pt x="866627" y="1350367"/>
                                  <a:pt x="817270" y="1347769"/>
                                </a:cubicBezTo>
                                <a:cubicBezTo>
                                  <a:pt x="798220" y="1346903"/>
                                  <a:pt x="780036" y="1342574"/>
                                  <a:pt x="761852" y="1341708"/>
                                </a:cubicBezTo>
                                <a:cubicBezTo>
                                  <a:pt x="741070" y="1339110"/>
                                  <a:pt x="746265" y="1360758"/>
                                  <a:pt x="765316" y="1356428"/>
                                </a:cubicBezTo>
                                <a:close/>
                                <a:moveTo>
                                  <a:pt x="541911" y="1353831"/>
                                </a:moveTo>
                                <a:cubicBezTo>
                                  <a:pt x="566156" y="1357294"/>
                                  <a:pt x="591268" y="1356428"/>
                                  <a:pt x="616379" y="1356428"/>
                                </a:cubicBezTo>
                                <a:cubicBezTo>
                                  <a:pt x="641490" y="1356428"/>
                                  <a:pt x="666602" y="1357294"/>
                                  <a:pt x="691713" y="1357294"/>
                                </a:cubicBezTo>
                                <a:cubicBezTo>
                                  <a:pt x="699506" y="1357294"/>
                                  <a:pt x="743668" y="1368551"/>
                                  <a:pt x="742802" y="1355562"/>
                                </a:cubicBezTo>
                                <a:cubicBezTo>
                                  <a:pt x="741936" y="1342574"/>
                                  <a:pt x="673529" y="1347769"/>
                                  <a:pt x="660540" y="1346903"/>
                                </a:cubicBezTo>
                                <a:cubicBezTo>
                                  <a:pt x="637161" y="1345171"/>
                                  <a:pt x="612915" y="1344306"/>
                                  <a:pt x="589536" y="1342574"/>
                                </a:cubicBezTo>
                                <a:cubicBezTo>
                                  <a:pt x="575682" y="1341708"/>
                                  <a:pt x="551436" y="1333049"/>
                                  <a:pt x="537581" y="1337378"/>
                                </a:cubicBezTo>
                                <a:cubicBezTo>
                                  <a:pt x="523727" y="1343440"/>
                                  <a:pt x="531520" y="1352099"/>
                                  <a:pt x="541911" y="1353831"/>
                                </a:cubicBezTo>
                                <a:close/>
                                <a:moveTo>
                                  <a:pt x="942827" y="1328719"/>
                                </a:moveTo>
                                <a:cubicBezTo>
                                  <a:pt x="958413" y="1313133"/>
                                  <a:pt x="861432" y="1313133"/>
                                  <a:pt x="856236" y="1313133"/>
                                </a:cubicBezTo>
                                <a:cubicBezTo>
                                  <a:pt x="848443" y="1312267"/>
                                  <a:pt x="722886" y="1296681"/>
                                  <a:pt x="729813" y="1313999"/>
                                </a:cubicBezTo>
                                <a:cubicBezTo>
                                  <a:pt x="732411" y="1320926"/>
                                  <a:pt x="832856" y="1325256"/>
                                  <a:pt x="844113" y="1325256"/>
                                </a:cubicBezTo>
                                <a:cubicBezTo>
                                  <a:pt x="862297" y="1326122"/>
                                  <a:pt x="928972" y="1342574"/>
                                  <a:pt x="942827" y="1328719"/>
                                </a:cubicBezTo>
                                <a:close/>
                                <a:moveTo>
                                  <a:pt x="415488" y="64492"/>
                                </a:moveTo>
                                <a:cubicBezTo>
                                  <a:pt x="384316" y="62760"/>
                                  <a:pt x="354009" y="60162"/>
                                  <a:pt x="322836" y="57565"/>
                                </a:cubicBezTo>
                                <a:cubicBezTo>
                                  <a:pt x="315909" y="56699"/>
                                  <a:pt x="273479" y="48040"/>
                                  <a:pt x="270881" y="59296"/>
                                </a:cubicBezTo>
                                <a:cubicBezTo>
                                  <a:pt x="268284" y="71419"/>
                                  <a:pt x="309847" y="70553"/>
                                  <a:pt x="313311" y="70553"/>
                                </a:cubicBezTo>
                                <a:cubicBezTo>
                                  <a:pt x="342752" y="70553"/>
                                  <a:pt x="372193" y="74883"/>
                                  <a:pt x="401634" y="76615"/>
                                </a:cubicBezTo>
                                <a:cubicBezTo>
                                  <a:pt x="431075" y="78346"/>
                                  <a:pt x="462247" y="75749"/>
                                  <a:pt x="490822" y="84408"/>
                                </a:cubicBezTo>
                                <a:cubicBezTo>
                                  <a:pt x="509006" y="89603"/>
                                  <a:pt x="525459" y="74883"/>
                                  <a:pt x="502079" y="70553"/>
                                </a:cubicBezTo>
                                <a:cubicBezTo>
                                  <a:pt x="473504" y="64492"/>
                                  <a:pt x="443197" y="66224"/>
                                  <a:pt x="415488" y="64492"/>
                                </a:cubicBezTo>
                                <a:close/>
                                <a:moveTo>
                                  <a:pt x="1569745" y="1478521"/>
                                </a:moveTo>
                                <a:cubicBezTo>
                                  <a:pt x="1623432" y="1474192"/>
                                  <a:pt x="1676252" y="1468997"/>
                                  <a:pt x="1729938" y="1470728"/>
                                </a:cubicBezTo>
                                <a:cubicBezTo>
                                  <a:pt x="1738597" y="1470728"/>
                                  <a:pt x="1747257" y="1472460"/>
                                  <a:pt x="1755916" y="1472460"/>
                                </a:cubicBezTo>
                                <a:cubicBezTo>
                                  <a:pt x="1765441" y="1471594"/>
                                  <a:pt x="1768904" y="1461203"/>
                                  <a:pt x="1758513" y="1458605"/>
                                </a:cubicBezTo>
                                <a:cubicBezTo>
                                  <a:pt x="1748988" y="1455142"/>
                                  <a:pt x="1721279" y="1449946"/>
                                  <a:pt x="1712620" y="1457740"/>
                                </a:cubicBezTo>
                                <a:cubicBezTo>
                                  <a:pt x="1710888" y="1459471"/>
                                  <a:pt x="1711754" y="1458605"/>
                                  <a:pt x="1712620" y="1457740"/>
                                </a:cubicBezTo>
                                <a:cubicBezTo>
                                  <a:pt x="1704827" y="1464667"/>
                                  <a:pt x="1677118" y="1459471"/>
                                  <a:pt x="1666727" y="1459471"/>
                                </a:cubicBezTo>
                                <a:cubicBezTo>
                                  <a:pt x="1638152" y="1460337"/>
                                  <a:pt x="1610443" y="1462935"/>
                                  <a:pt x="1581868" y="1465533"/>
                                </a:cubicBezTo>
                                <a:cubicBezTo>
                                  <a:pt x="1578404" y="1465533"/>
                                  <a:pt x="1528182" y="1464667"/>
                                  <a:pt x="1529913" y="1473326"/>
                                </a:cubicBezTo>
                                <a:cubicBezTo>
                                  <a:pt x="1535109" y="1490644"/>
                                  <a:pt x="1558488" y="1479387"/>
                                  <a:pt x="1569745" y="1478521"/>
                                </a:cubicBezTo>
                                <a:close/>
                                <a:moveTo>
                                  <a:pt x="1635554" y="1498437"/>
                                </a:moveTo>
                                <a:cubicBezTo>
                                  <a:pt x="1645945" y="1497571"/>
                                  <a:pt x="1661532" y="1496706"/>
                                  <a:pt x="1635554" y="1498437"/>
                                </a:cubicBezTo>
                                <a:cubicBezTo>
                                  <a:pt x="1613041" y="1500169"/>
                                  <a:pt x="1590527" y="1500169"/>
                                  <a:pt x="1568013" y="1502767"/>
                                </a:cubicBezTo>
                                <a:cubicBezTo>
                                  <a:pt x="1564550" y="1502767"/>
                                  <a:pt x="1520388" y="1510560"/>
                                  <a:pt x="1541170" y="1517487"/>
                                </a:cubicBezTo>
                                <a:cubicBezTo>
                                  <a:pt x="1555891" y="1522683"/>
                                  <a:pt x="1574941" y="1514024"/>
                                  <a:pt x="1590527" y="1513158"/>
                                </a:cubicBezTo>
                                <a:cubicBezTo>
                                  <a:pt x="1617370" y="1513158"/>
                                  <a:pt x="1644213" y="1511426"/>
                                  <a:pt x="1671057" y="1512292"/>
                                </a:cubicBezTo>
                                <a:cubicBezTo>
                                  <a:pt x="1688375" y="1513158"/>
                                  <a:pt x="1766307" y="1532208"/>
                                  <a:pt x="1770636" y="1505365"/>
                                </a:cubicBezTo>
                                <a:cubicBezTo>
                                  <a:pt x="1773234" y="1491510"/>
                                  <a:pt x="1652007" y="1497571"/>
                                  <a:pt x="1635554" y="1498437"/>
                                </a:cubicBezTo>
                                <a:close/>
                                <a:moveTo>
                                  <a:pt x="2765566" y="1498437"/>
                                </a:moveTo>
                                <a:cubicBezTo>
                                  <a:pt x="2749979" y="1492376"/>
                                  <a:pt x="2724002" y="1501901"/>
                                  <a:pt x="2707550" y="1503633"/>
                                </a:cubicBezTo>
                                <a:cubicBezTo>
                                  <a:pt x="2678975" y="1506230"/>
                                  <a:pt x="2650400" y="1506230"/>
                                  <a:pt x="2621825" y="1507096"/>
                                </a:cubicBezTo>
                                <a:cubicBezTo>
                                  <a:pt x="2601043" y="1507962"/>
                                  <a:pt x="2585457" y="1507096"/>
                                  <a:pt x="2565541" y="1503633"/>
                                </a:cubicBezTo>
                                <a:cubicBezTo>
                                  <a:pt x="2557747" y="1501901"/>
                                  <a:pt x="2517916" y="1514890"/>
                                  <a:pt x="2535234" y="1520085"/>
                                </a:cubicBezTo>
                                <a:cubicBezTo>
                                  <a:pt x="2553418" y="1525281"/>
                                  <a:pt x="2578529" y="1521817"/>
                                  <a:pt x="2597579" y="1521817"/>
                                </a:cubicBezTo>
                                <a:cubicBezTo>
                                  <a:pt x="2626154" y="1521817"/>
                                  <a:pt x="2654729" y="1520951"/>
                                  <a:pt x="2683304" y="1520085"/>
                                </a:cubicBezTo>
                                <a:cubicBezTo>
                                  <a:pt x="2677243" y="1520085"/>
                                  <a:pt x="2669450" y="1520085"/>
                                  <a:pt x="2668584" y="1520951"/>
                                </a:cubicBezTo>
                                <a:cubicBezTo>
                                  <a:pt x="2669450" y="1520951"/>
                                  <a:pt x="2673779" y="1520951"/>
                                  <a:pt x="2685036" y="1520085"/>
                                </a:cubicBezTo>
                                <a:cubicBezTo>
                                  <a:pt x="2704086" y="1519219"/>
                                  <a:pt x="2723136" y="1520951"/>
                                  <a:pt x="2741320" y="1517487"/>
                                </a:cubicBezTo>
                                <a:cubicBezTo>
                                  <a:pt x="2743918" y="1518353"/>
                                  <a:pt x="2781152" y="1504499"/>
                                  <a:pt x="2765566" y="1498437"/>
                                </a:cubicBezTo>
                                <a:close/>
                                <a:moveTo>
                                  <a:pt x="1714352" y="1456874"/>
                                </a:moveTo>
                                <a:cubicBezTo>
                                  <a:pt x="1713486" y="1456874"/>
                                  <a:pt x="1713486" y="1456874"/>
                                  <a:pt x="1714352" y="1456874"/>
                                </a:cubicBezTo>
                                <a:lnTo>
                                  <a:pt x="1714352" y="1456874"/>
                                </a:lnTo>
                                <a:cubicBezTo>
                                  <a:pt x="1713486" y="1456874"/>
                                  <a:pt x="1713486" y="1456874"/>
                                  <a:pt x="1714352" y="1456874"/>
                                </a:cubicBezTo>
                                <a:close/>
                                <a:moveTo>
                                  <a:pt x="1714352" y="1456874"/>
                                </a:moveTo>
                                <a:cubicBezTo>
                                  <a:pt x="1715218" y="1455142"/>
                                  <a:pt x="1716084" y="1454276"/>
                                  <a:pt x="1714352" y="1456874"/>
                                </a:cubicBezTo>
                                <a:lnTo>
                                  <a:pt x="1714352" y="1456874"/>
                                </a:lnTo>
                                <a:close/>
                                <a:moveTo>
                                  <a:pt x="1607845" y="1397992"/>
                                </a:moveTo>
                                <a:cubicBezTo>
                                  <a:pt x="1654604" y="1394528"/>
                                  <a:pt x="1701363" y="1396260"/>
                                  <a:pt x="1748122" y="1395394"/>
                                </a:cubicBezTo>
                                <a:cubicBezTo>
                                  <a:pt x="1765441" y="1394528"/>
                                  <a:pt x="1764575" y="1384137"/>
                                  <a:pt x="1748988" y="1379808"/>
                                </a:cubicBezTo>
                                <a:cubicBezTo>
                                  <a:pt x="1732536" y="1375478"/>
                                  <a:pt x="1714352" y="1376344"/>
                                  <a:pt x="1697900" y="1378076"/>
                                </a:cubicBezTo>
                                <a:cubicBezTo>
                                  <a:pt x="1693570" y="1378076"/>
                                  <a:pt x="1658934" y="1380674"/>
                                  <a:pt x="1696168" y="1378076"/>
                                </a:cubicBezTo>
                                <a:cubicBezTo>
                                  <a:pt x="1645945" y="1381540"/>
                                  <a:pt x="1595722" y="1385003"/>
                                  <a:pt x="1545500" y="1389333"/>
                                </a:cubicBezTo>
                                <a:cubicBezTo>
                                  <a:pt x="1534243" y="1390199"/>
                                  <a:pt x="1518657" y="1393662"/>
                                  <a:pt x="1533377" y="1404919"/>
                                </a:cubicBezTo>
                                <a:cubicBezTo>
                                  <a:pt x="1544634" y="1412712"/>
                                  <a:pt x="1593125" y="1398858"/>
                                  <a:pt x="1607845" y="1397992"/>
                                </a:cubicBezTo>
                                <a:close/>
                                <a:moveTo>
                                  <a:pt x="1797479" y="1165928"/>
                                </a:moveTo>
                                <a:cubicBezTo>
                                  <a:pt x="1848568" y="1157269"/>
                                  <a:pt x="1899657" y="1155537"/>
                                  <a:pt x="1951611" y="1155537"/>
                                </a:cubicBezTo>
                                <a:cubicBezTo>
                                  <a:pt x="1963734" y="1155537"/>
                                  <a:pt x="1981918" y="1163331"/>
                                  <a:pt x="1994041" y="1156403"/>
                                </a:cubicBezTo>
                                <a:cubicBezTo>
                                  <a:pt x="2006163" y="1148610"/>
                                  <a:pt x="1980186" y="1139085"/>
                                  <a:pt x="1973259" y="1145146"/>
                                </a:cubicBezTo>
                                <a:cubicBezTo>
                                  <a:pt x="1972393" y="1146012"/>
                                  <a:pt x="1972393" y="1146012"/>
                                  <a:pt x="1973259" y="1145146"/>
                                </a:cubicBezTo>
                                <a:cubicBezTo>
                                  <a:pt x="1966331" y="1151208"/>
                                  <a:pt x="1932561" y="1146012"/>
                                  <a:pt x="1923902" y="1146012"/>
                                </a:cubicBezTo>
                                <a:cubicBezTo>
                                  <a:pt x="1895327" y="1146878"/>
                                  <a:pt x="1866752" y="1146878"/>
                                  <a:pt x="1838177" y="1147744"/>
                                </a:cubicBezTo>
                                <a:cubicBezTo>
                                  <a:pt x="1821725" y="1148610"/>
                                  <a:pt x="1803541" y="1146878"/>
                                  <a:pt x="1786222" y="1149476"/>
                                </a:cubicBezTo>
                                <a:cubicBezTo>
                                  <a:pt x="1759379" y="1154671"/>
                                  <a:pt x="1778429" y="1169392"/>
                                  <a:pt x="1797479" y="1165928"/>
                                </a:cubicBezTo>
                                <a:close/>
                                <a:moveTo>
                                  <a:pt x="1968063" y="1216151"/>
                                </a:moveTo>
                                <a:cubicBezTo>
                                  <a:pt x="1968063" y="1216151"/>
                                  <a:pt x="1968063" y="1216151"/>
                                  <a:pt x="1968063" y="1216151"/>
                                </a:cubicBezTo>
                                <a:cubicBezTo>
                                  <a:pt x="1923902" y="1224810"/>
                                  <a:pt x="1875411" y="1223078"/>
                                  <a:pt x="1830384" y="1222212"/>
                                </a:cubicBezTo>
                                <a:cubicBezTo>
                                  <a:pt x="1819127" y="1222212"/>
                                  <a:pt x="1791418" y="1213553"/>
                                  <a:pt x="1791418" y="1232603"/>
                                </a:cubicBezTo>
                                <a:cubicBezTo>
                                  <a:pt x="1791418" y="1243860"/>
                                  <a:pt x="1822591" y="1236933"/>
                                  <a:pt x="1828652" y="1236067"/>
                                </a:cubicBezTo>
                                <a:cubicBezTo>
                                  <a:pt x="1848568" y="1232603"/>
                                  <a:pt x="1869350" y="1232603"/>
                                  <a:pt x="1889266" y="1230872"/>
                                </a:cubicBezTo>
                                <a:cubicBezTo>
                                  <a:pt x="1909182" y="1230006"/>
                                  <a:pt x="1931695" y="1224810"/>
                                  <a:pt x="1951611" y="1227408"/>
                                </a:cubicBezTo>
                                <a:cubicBezTo>
                                  <a:pt x="1963734" y="1229140"/>
                                  <a:pt x="1979320" y="1236933"/>
                                  <a:pt x="1988845" y="1224810"/>
                                </a:cubicBezTo>
                                <a:cubicBezTo>
                                  <a:pt x="2000968" y="1212687"/>
                                  <a:pt x="1974991" y="1215285"/>
                                  <a:pt x="1968063" y="1216151"/>
                                </a:cubicBezTo>
                                <a:cubicBezTo>
                                  <a:pt x="1968929" y="1216151"/>
                                  <a:pt x="1968929" y="1216151"/>
                                  <a:pt x="1968063" y="1216151"/>
                                </a:cubicBezTo>
                                <a:close/>
                                <a:moveTo>
                                  <a:pt x="1955941" y="1218749"/>
                                </a:moveTo>
                                <a:cubicBezTo>
                                  <a:pt x="1958538" y="1217883"/>
                                  <a:pt x="1965466" y="1217017"/>
                                  <a:pt x="1968063" y="1216151"/>
                                </a:cubicBezTo>
                                <a:cubicBezTo>
                                  <a:pt x="1961136" y="1217883"/>
                                  <a:pt x="1957672" y="1218749"/>
                                  <a:pt x="1955941" y="1218749"/>
                                </a:cubicBezTo>
                                <a:close/>
                                <a:moveTo>
                                  <a:pt x="2678109" y="1485449"/>
                                </a:moveTo>
                                <a:cubicBezTo>
                                  <a:pt x="2690232" y="1483717"/>
                                  <a:pt x="2684170" y="1484583"/>
                                  <a:pt x="2678109" y="1485449"/>
                                </a:cubicBezTo>
                                <a:cubicBezTo>
                                  <a:pt x="2698891" y="1481985"/>
                                  <a:pt x="2719672" y="1484583"/>
                                  <a:pt x="2739588" y="1481119"/>
                                </a:cubicBezTo>
                                <a:cubicBezTo>
                                  <a:pt x="2754309" y="1478521"/>
                                  <a:pt x="2775957" y="1460337"/>
                                  <a:pt x="2749979" y="1462069"/>
                                </a:cubicBezTo>
                                <a:cubicBezTo>
                                  <a:pt x="2702354" y="1465533"/>
                                  <a:pt x="2656461" y="1474192"/>
                                  <a:pt x="2608836" y="1470728"/>
                                </a:cubicBezTo>
                                <a:cubicBezTo>
                                  <a:pt x="2588054" y="1468997"/>
                                  <a:pt x="2567273" y="1468131"/>
                                  <a:pt x="2546491" y="1468131"/>
                                </a:cubicBezTo>
                                <a:cubicBezTo>
                                  <a:pt x="2525709" y="1468131"/>
                                  <a:pt x="2507525" y="1482851"/>
                                  <a:pt x="2537832" y="1484583"/>
                                </a:cubicBezTo>
                                <a:cubicBezTo>
                                  <a:pt x="2581993" y="1489778"/>
                                  <a:pt x="2633948" y="1492376"/>
                                  <a:pt x="2678109" y="1485449"/>
                                </a:cubicBezTo>
                                <a:close/>
                                <a:moveTo>
                                  <a:pt x="1823456" y="1128694"/>
                                </a:moveTo>
                                <a:cubicBezTo>
                                  <a:pt x="1861557" y="1120901"/>
                                  <a:pt x="1903986" y="1115706"/>
                                  <a:pt x="1943818" y="1117437"/>
                                </a:cubicBezTo>
                                <a:cubicBezTo>
                                  <a:pt x="1954209" y="1118303"/>
                                  <a:pt x="1976722" y="1131292"/>
                                  <a:pt x="1981918" y="1116571"/>
                                </a:cubicBezTo>
                                <a:cubicBezTo>
                                  <a:pt x="1986247" y="1104449"/>
                                  <a:pt x="1936025" y="1107046"/>
                                  <a:pt x="1929097" y="1108778"/>
                                </a:cubicBezTo>
                                <a:cubicBezTo>
                                  <a:pt x="1924768" y="1109644"/>
                                  <a:pt x="1926500" y="1109644"/>
                                  <a:pt x="1929097" y="1108778"/>
                                </a:cubicBezTo>
                                <a:cubicBezTo>
                                  <a:pt x="1911779" y="1113108"/>
                                  <a:pt x="1890997" y="1108778"/>
                                  <a:pt x="1872813" y="1109644"/>
                                </a:cubicBezTo>
                                <a:cubicBezTo>
                                  <a:pt x="1850300" y="1111376"/>
                                  <a:pt x="1827786" y="1111376"/>
                                  <a:pt x="1804407" y="1112242"/>
                                </a:cubicBezTo>
                                <a:cubicBezTo>
                                  <a:pt x="1802675" y="1112242"/>
                                  <a:pt x="1759379" y="1114840"/>
                                  <a:pt x="1771502" y="1126096"/>
                                </a:cubicBezTo>
                                <a:cubicBezTo>
                                  <a:pt x="1781893" y="1135622"/>
                                  <a:pt x="1811334" y="1131292"/>
                                  <a:pt x="1823456" y="1128694"/>
                                </a:cubicBezTo>
                                <a:close/>
                                <a:moveTo>
                                  <a:pt x="1952477" y="1182381"/>
                                </a:moveTo>
                                <a:cubicBezTo>
                                  <a:pt x="1919572" y="1184978"/>
                                  <a:pt x="1886668" y="1184978"/>
                                  <a:pt x="1853763" y="1185844"/>
                                </a:cubicBezTo>
                                <a:cubicBezTo>
                                  <a:pt x="1851166" y="1185844"/>
                                  <a:pt x="1778429" y="1186710"/>
                                  <a:pt x="1794016" y="1199699"/>
                                </a:cubicBezTo>
                                <a:cubicBezTo>
                                  <a:pt x="1801809" y="1205760"/>
                                  <a:pt x="1823456" y="1199699"/>
                                  <a:pt x="1832116" y="1198833"/>
                                </a:cubicBezTo>
                                <a:cubicBezTo>
                                  <a:pt x="1850300" y="1197101"/>
                                  <a:pt x="1869350" y="1196235"/>
                                  <a:pt x="1887534" y="1195369"/>
                                </a:cubicBezTo>
                                <a:cubicBezTo>
                                  <a:pt x="1923902" y="1192771"/>
                                  <a:pt x="1960270" y="1192771"/>
                                  <a:pt x="1995773" y="1192771"/>
                                </a:cubicBezTo>
                                <a:cubicBezTo>
                                  <a:pt x="1995773" y="1175453"/>
                                  <a:pt x="1962002" y="1182381"/>
                                  <a:pt x="1952477" y="1182381"/>
                                </a:cubicBezTo>
                                <a:close/>
                                <a:moveTo>
                                  <a:pt x="1929097" y="1108778"/>
                                </a:moveTo>
                                <a:lnTo>
                                  <a:pt x="1929097" y="1108778"/>
                                </a:lnTo>
                                <a:cubicBezTo>
                                  <a:pt x="1936891" y="1107046"/>
                                  <a:pt x="1932561" y="1107912"/>
                                  <a:pt x="1929097" y="1108778"/>
                                </a:cubicBezTo>
                                <a:close/>
                                <a:moveTo>
                                  <a:pt x="1482288" y="1202296"/>
                                </a:moveTo>
                                <a:cubicBezTo>
                                  <a:pt x="1459775" y="1203162"/>
                                  <a:pt x="1439859" y="1199699"/>
                                  <a:pt x="1417345" y="1197967"/>
                                </a:cubicBezTo>
                                <a:cubicBezTo>
                                  <a:pt x="1378379" y="1196235"/>
                                  <a:pt x="1332486" y="1186710"/>
                                  <a:pt x="1294386" y="1191906"/>
                                </a:cubicBezTo>
                                <a:cubicBezTo>
                                  <a:pt x="1284861" y="1193637"/>
                                  <a:pt x="1260615" y="1210090"/>
                                  <a:pt x="1280532" y="1216151"/>
                                </a:cubicBezTo>
                                <a:cubicBezTo>
                                  <a:pt x="1288325" y="1218749"/>
                                  <a:pt x="1297850" y="1212687"/>
                                  <a:pt x="1305643" y="1211821"/>
                                </a:cubicBezTo>
                                <a:cubicBezTo>
                                  <a:pt x="1321229" y="1210090"/>
                                  <a:pt x="1337682" y="1210090"/>
                                  <a:pt x="1354134" y="1210956"/>
                                </a:cubicBezTo>
                                <a:cubicBezTo>
                                  <a:pt x="1380977" y="1211821"/>
                                  <a:pt x="1406954" y="1213553"/>
                                  <a:pt x="1432932" y="1216151"/>
                                </a:cubicBezTo>
                                <a:cubicBezTo>
                                  <a:pt x="1454579" y="1217883"/>
                                  <a:pt x="1482288" y="1225676"/>
                                  <a:pt x="1503070" y="1218749"/>
                                </a:cubicBezTo>
                                <a:lnTo>
                                  <a:pt x="1503070" y="1218749"/>
                                </a:lnTo>
                                <a:cubicBezTo>
                                  <a:pt x="1506534" y="1217883"/>
                                  <a:pt x="1505668" y="1217883"/>
                                  <a:pt x="1503070" y="1218749"/>
                                </a:cubicBezTo>
                                <a:cubicBezTo>
                                  <a:pt x="1523852" y="1210956"/>
                                  <a:pt x="1488350" y="1201431"/>
                                  <a:pt x="1482288" y="1202296"/>
                                </a:cubicBezTo>
                                <a:close/>
                                <a:moveTo>
                                  <a:pt x="1393966" y="1482851"/>
                                </a:moveTo>
                                <a:cubicBezTo>
                                  <a:pt x="1392234" y="1482851"/>
                                  <a:pt x="1391368" y="1482851"/>
                                  <a:pt x="1393966" y="1482851"/>
                                </a:cubicBezTo>
                                <a:cubicBezTo>
                                  <a:pt x="1407820" y="1480253"/>
                                  <a:pt x="1490081" y="1491510"/>
                                  <a:pt x="1496143" y="1480253"/>
                                </a:cubicBezTo>
                                <a:cubicBezTo>
                                  <a:pt x="1505668" y="1461203"/>
                                  <a:pt x="1396563" y="1465533"/>
                                  <a:pt x="1386172" y="1466399"/>
                                </a:cubicBezTo>
                                <a:cubicBezTo>
                                  <a:pt x="1372318" y="1467265"/>
                                  <a:pt x="1265811" y="1462935"/>
                                  <a:pt x="1267543" y="1475924"/>
                                </a:cubicBezTo>
                                <a:cubicBezTo>
                                  <a:pt x="1269275" y="1488912"/>
                                  <a:pt x="1380977" y="1485449"/>
                                  <a:pt x="1393966" y="1482851"/>
                                </a:cubicBezTo>
                                <a:close/>
                                <a:moveTo>
                                  <a:pt x="1593125" y="1360758"/>
                                </a:moveTo>
                                <a:cubicBezTo>
                                  <a:pt x="1639018" y="1357294"/>
                                  <a:pt x="1684045" y="1351233"/>
                                  <a:pt x="1730804" y="1353831"/>
                                </a:cubicBezTo>
                                <a:cubicBezTo>
                                  <a:pt x="1736000" y="1353831"/>
                                  <a:pt x="1775831" y="1357294"/>
                                  <a:pt x="1758513" y="1341708"/>
                                </a:cubicBezTo>
                                <a:cubicBezTo>
                                  <a:pt x="1742927" y="1328719"/>
                                  <a:pt x="1710023" y="1335646"/>
                                  <a:pt x="1691838" y="1336512"/>
                                </a:cubicBezTo>
                                <a:cubicBezTo>
                                  <a:pt x="1695302" y="1336512"/>
                                  <a:pt x="1696168" y="1336512"/>
                                  <a:pt x="1691838" y="1336512"/>
                                </a:cubicBezTo>
                                <a:lnTo>
                                  <a:pt x="1691838" y="1336512"/>
                                </a:lnTo>
                                <a:cubicBezTo>
                                  <a:pt x="1681447" y="1336512"/>
                                  <a:pt x="1651141" y="1338244"/>
                                  <a:pt x="1691838" y="1336512"/>
                                </a:cubicBezTo>
                                <a:cubicBezTo>
                                  <a:pt x="1641615" y="1338244"/>
                                  <a:pt x="1593125" y="1349501"/>
                                  <a:pt x="1542902" y="1351233"/>
                                </a:cubicBezTo>
                                <a:cubicBezTo>
                                  <a:pt x="1535975" y="1351233"/>
                                  <a:pt x="1522120" y="1349501"/>
                                  <a:pt x="1516059" y="1355562"/>
                                </a:cubicBezTo>
                                <a:cubicBezTo>
                                  <a:pt x="1509997" y="1361624"/>
                                  <a:pt x="1522986" y="1368551"/>
                                  <a:pt x="1527316" y="1368551"/>
                                </a:cubicBezTo>
                                <a:cubicBezTo>
                                  <a:pt x="1547231" y="1372015"/>
                                  <a:pt x="1572343" y="1361624"/>
                                  <a:pt x="1593125" y="1360758"/>
                                </a:cubicBezTo>
                                <a:close/>
                                <a:moveTo>
                                  <a:pt x="1452847" y="1275899"/>
                                </a:moveTo>
                                <a:cubicBezTo>
                                  <a:pt x="1402625" y="1271569"/>
                                  <a:pt x="1355000" y="1263776"/>
                                  <a:pt x="1303911" y="1266374"/>
                                </a:cubicBezTo>
                                <a:cubicBezTo>
                                  <a:pt x="1298716" y="1266374"/>
                                  <a:pt x="1257152" y="1280228"/>
                                  <a:pt x="1279666" y="1286290"/>
                                </a:cubicBezTo>
                                <a:cubicBezTo>
                                  <a:pt x="1299581" y="1291485"/>
                                  <a:pt x="1327291" y="1286290"/>
                                  <a:pt x="1348072" y="1286290"/>
                                </a:cubicBezTo>
                                <a:cubicBezTo>
                                  <a:pt x="1376648" y="1287156"/>
                                  <a:pt x="1405222" y="1287156"/>
                                  <a:pt x="1433797" y="1290619"/>
                                </a:cubicBezTo>
                                <a:cubicBezTo>
                                  <a:pt x="1446786" y="1292351"/>
                                  <a:pt x="1495277" y="1307071"/>
                                  <a:pt x="1505668" y="1294949"/>
                                </a:cubicBezTo>
                                <a:cubicBezTo>
                                  <a:pt x="1517791" y="1279362"/>
                                  <a:pt x="1459775" y="1276765"/>
                                  <a:pt x="1452847" y="1275899"/>
                                </a:cubicBezTo>
                                <a:close/>
                                <a:moveTo>
                                  <a:pt x="1490081" y="1509694"/>
                                </a:moveTo>
                                <a:cubicBezTo>
                                  <a:pt x="1463238" y="1510560"/>
                                  <a:pt x="1436395" y="1508828"/>
                                  <a:pt x="1410418" y="1507962"/>
                                </a:cubicBezTo>
                                <a:cubicBezTo>
                                  <a:pt x="1396563" y="1507962"/>
                                  <a:pt x="1286593" y="1494974"/>
                                  <a:pt x="1285727" y="1510560"/>
                                </a:cubicBezTo>
                                <a:cubicBezTo>
                                  <a:pt x="1284861" y="1520951"/>
                                  <a:pt x="1358463" y="1518353"/>
                                  <a:pt x="1361927" y="1518353"/>
                                </a:cubicBezTo>
                                <a:cubicBezTo>
                                  <a:pt x="1389636" y="1518353"/>
                                  <a:pt x="1418211" y="1519219"/>
                                  <a:pt x="1445920" y="1520085"/>
                                </a:cubicBezTo>
                                <a:cubicBezTo>
                                  <a:pt x="1458043" y="1520085"/>
                                  <a:pt x="1497009" y="1527878"/>
                                  <a:pt x="1507400" y="1519219"/>
                                </a:cubicBezTo>
                                <a:cubicBezTo>
                                  <a:pt x="1506534" y="1520085"/>
                                  <a:pt x="1505668" y="1520951"/>
                                  <a:pt x="1507400" y="1519219"/>
                                </a:cubicBezTo>
                                <a:lnTo>
                                  <a:pt x="1507400" y="1519219"/>
                                </a:lnTo>
                                <a:cubicBezTo>
                                  <a:pt x="1519523" y="1509694"/>
                                  <a:pt x="1496143" y="1509694"/>
                                  <a:pt x="1490081" y="1509694"/>
                                </a:cubicBezTo>
                                <a:close/>
                                <a:moveTo>
                                  <a:pt x="1427736" y="1236933"/>
                                </a:moveTo>
                                <a:cubicBezTo>
                                  <a:pt x="1400027" y="1236933"/>
                                  <a:pt x="1372318" y="1236933"/>
                                  <a:pt x="1343743" y="1236067"/>
                                </a:cubicBezTo>
                                <a:cubicBezTo>
                                  <a:pt x="1325559" y="1236067"/>
                                  <a:pt x="1304777" y="1225676"/>
                                  <a:pt x="1287459" y="1229140"/>
                                </a:cubicBezTo>
                                <a:cubicBezTo>
                                  <a:pt x="1272738" y="1232603"/>
                                  <a:pt x="1267543" y="1242994"/>
                                  <a:pt x="1284861" y="1247324"/>
                                </a:cubicBezTo>
                                <a:cubicBezTo>
                                  <a:pt x="1308240" y="1253385"/>
                                  <a:pt x="1335950" y="1250787"/>
                                  <a:pt x="1359329" y="1250787"/>
                                </a:cubicBezTo>
                                <a:cubicBezTo>
                                  <a:pt x="1388770" y="1251653"/>
                                  <a:pt x="1418211" y="1250787"/>
                                  <a:pt x="1447652" y="1251653"/>
                                </a:cubicBezTo>
                                <a:cubicBezTo>
                                  <a:pt x="1458043" y="1251653"/>
                                  <a:pt x="1496143" y="1264642"/>
                                  <a:pt x="1504802" y="1254251"/>
                                </a:cubicBezTo>
                                <a:cubicBezTo>
                                  <a:pt x="1523852" y="1234335"/>
                                  <a:pt x="1432932" y="1236933"/>
                                  <a:pt x="1427736" y="1236933"/>
                                </a:cubicBezTo>
                                <a:close/>
                                <a:moveTo>
                                  <a:pt x="1507400" y="80078"/>
                                </a:moveTo>
                                <a:cubicBezTo>
                                  <a:pt x="1496143" y="77480"/>
                                  <a:pt x="1483154" y="76615"/>
                                  <a:pt x="1471898" y="77480"/>
                                </a:cubicBezTo>
                                <a:cubicBezTo>
                                  <a:pt x="1416479" y="82676"/>
                                  <a:pt x="1359329" y="93067"/>
                                  <a:pt x="1303911" y="91335"/>
                                </a:cubicBezTo>
                                <a:cubicBezTo>
                                  <a:pt x="1300447" y="91335"/>
                                  <a:pt x="1259750" y="96530"/>
                                  <a:pt x="1278800" y="105190"/>
                                </a:cubicBezTo>
                                <a:cubicBezTo>
                                  <a:pt x="1289191" y="110385"/>
                                  <a:pt x="1303911" y="106921"/>
                                  <a:pt x="1315168" y="106921"/>
                                </a:cubicBezTo>
                                <a:cubicBezTo>
                                  <a:pt x="1314302" y="106921"/>
                                  <a:pt x="1314302" y="106921"/>
                                  <a:pt x="1315168" y="106921"/>
                                </a:cubicBezTo>
                                <a:cubicBezTo>
                                  <a:pt x="1371452" y="105190"/>
                                  <a:pt x="1426004" y="93933"/>
                                  <a:pt x="1482288" y="92201"/>
                                </a:cubicBezTo>
                                <a:cubicBezTo>
                                  <a:pt x="1486618" y="93067"/>
                                  <a:pt x="1527316" y="85274"/>
                                  <a:pt x="1507400" y="80078"/>
                                </a:cubicBezTo>
                                <a:close/>
                                <a:moveTo>
                                  <a:pt x="2594982" y="1449946"/>
                                </a:moveTo>
                                <a:cubicBezTo>
                                  <a:pt x="2593250" y="1449946"/>
                                  <a:pt x="2588920" y="1449946"/>
                                  <a:pt x="2581127" y="1450812"/>
                                </a:cubicBezTo>
                                <a:cubicBezTo>
                                  <a:pt x="2581127" y="1450812"/>
                                  <a:pt x="2581127" y="1450812"/>
                                  <a:pt x="2580261" y="1450812"/>
                                </a:cubicBezTo>
                                <a:cubicBezTo>
                                  <a:pt x="2585457" y="1450812"/>
                                  <a:pt x="2593250" y="1449946"/>
                                  <a:pt x="2594982" y="1449946"/>
                                </a:cubicBezTo>
                                <a:close/>
                                <a:moveTo>
                                  <a:pt x="2757773" y="1427433"/>
                                </a:moveTo>
                                <a:cubicBezTo>
                                  <a:pt x="2725734" y="1430031"/>
                                  <a:pt x="2693695" y="1430896"/>
                                  <a:pt x="2662523" y="1433494"/>
                                </a:cubicBezTo>
                                <a:cubicBezTo>
                                  <a:pt x="2616630" y="1436092"/>
                                  <a:pt x="2572468" y="1437824"/>
                                  <a:pt x="2526575" y="1435226"/>
                                </a:cubicBezTo>
                                <a:cubicBezTo>
                                  <a:pt x="2522245" y="1435226"/>
                                  <a:pt x="2495402" y="1432628"/>
                                  <a:pt x="2502329" y="1443885"/>
                                </a:cubicBezTo>
                                <a:cubicBezTo>
                                  <a:pt x="2511854" y="1460337"/>
                                  <a:pt x="2564675" y="1452544"/>
                                  <a:pt x="2579395" y="1451678"/>
                                </a:cubicBezTo>
                                <a:cubicBezTo>
                                  <a:pt x="2580261" y="1451678"/>
                                  <a:pt x="2580261" y="1451678"/>
                                  <a:pt x="2581127" y="1451678"/>
                                </a:cubicBezTo>
                                <a:cubicBezTo>
                                  <a:pt x="2642607" y="1448215"/>
                                  <a:pt x="2704952" y="1443885"/>
                                  <a:pt x="2767297" y="1444751"/>
                                </a:cubicBezTo>
                                <a:cubicBezTo>
                                  <a:pt x="2788945" y="1443885"/>
                                  <a:pt x="2775091" y="1425701"/>
                                  <a:pt x="2757773" y="1427433"/>
                                </a:cubicBezTo>
                                <a:close/>
                                <a:moveTo>
                                  <a:pt x="1314302" y="107787"/>
                                </a:moveTo>
                                <a:lnTo>
                                  <a:pt x="1314302" y="107787"/>
                                </a:lnTo>
                                <a:cubicBezTo>
                                  <a:pt x="1320363" y="106921"/>
                                  <a:pt x="1356731" y="106055"/>
                                  <a:pt x="1314302" y="107787"/>
                                </a:cubicBezTo>
                                <a:close/>
                                <a:moveTo>
                                  <a:pt x="1484020" y="1317462"/>
                                </a:moveTo>
                                <a:cubicBezTo>
                                  <a:pt x="1462372" y="1318328"/>
                                  <a:pt x="1441591" y="1318328"/>
                                  <a:pt x="1419943" y="1315730"/>
                                </a:cubicBezTo>
                                <a:cubicBezTo>
                                  <a:pt x="1395697" y="1313133"/>
                                  <a:pt x="1371452" y="1310535"/>
                                  <a:pt x="1346341" y="1308803"/>
                                </a:cubicBezTo>
                                <a:cubicBezTo>
                                  <a:pt x="1334218" y="1307937"/>
                                  <a:pt x="1290922" y="1298412"/>
                                  <a:pt x="1281397" y="1307071"/>
                                </a:cubicBezTo>
                                <a:cubicBezTo>
                                  <a:pt x="1266677" y="1321792"/>
                                  <a:pt x="1289191" y="1322658"/>
                                  <a:pt x="1299581" y="1322658"/>
                                </a:cubicBezTo>
                                <a:cubicBezTo>
                                  <a:pt x="1319497" y="1321792"/>
                                  <a:pt x="1339413" y="1325256"/>
                                  <a:pt x="1359329" y="1327853"/>
                                </a:cubicBezTo>
                                <a:cubicBezTo>
                                  <a:pt x="1398295" y="1333049"/>
                                  <a:pt x="1454579" y="1346903"/>
                                  <a:pt x="1492679" y="1333915"/>
                                </a:cubicBezTo>
                                <a:cubicBezTo>
                                  <a:pt x="1509997" y="1327853"/>
                                  <a:pt x="1494411" y="1317462"/>
                                  <a:pt x="1484020" y="1317462"/>
                                </a:cubicBezTo>
                                <a:close/>
                                <a:moveTo>
                                  <a:pt x="2072838" y="1410115"/>
                                </a:moveTo>
                                <a:cubicBezTo>
                                  <a:pt x="2065911" y="1410115"/>
                                  <a:pt x="2045995" y="1408383"/>
                                  <a:pt x="2052057" y="1421372"/>
                                </a:cubicBezTo>
                                <a:cubicBezTo>
                                  <a:pt x="2058118" y="1435226"/>
                                  <a:pt x="2097084" y="1424835"/>
                                  <a:pt x="2107475" y="1423969"/>
                                </a:cubicBezTo>
                                <a:cubicBezTo>
                                  <a:pt x="2143843" y="1421372"/>
                                  <a:pt x="2185406" y="1418774"/>
                                  <a:pt x="2220909" y="1428299"/>
                                </a:cubicBezTo>
                                <a:cubicBezTo>
                                  <a:pt x="2226104" y="1430031"/>
                                  <a:pt x="2250350" y="1436092"/>
                                  <a:pt x="2250350" y="1423969"/>
                                </a:cubicBezTo>
                                <a:cubicBezTo>
                                  <a:pt x="2250350" y="1412712"/>
                                  <a:pt x="2211384" y="1414444"/>
                                  <a:pt x="2204457" y="1414444"/>
                                </a:cubicBezTo>
                                <a:cubicBezTo>
                                  <a:pt x="2160295" y="1414444"/>
                                  <a:pt x="2117000" y="1407517"/>
                                  <a:pt x="2072838" y="1410115"/>
                                </a:cubicBezTo>
                                <a:cubicBezTo>
                                  <a:pt x="2076302" y="1409249"/>
                                  <a:pt x="2107475" y="1407517"/>
                                  <a:pt x="2072838" y="1410115"/>
                                </a:cubicBezTo>
                                <a:close/>
                                <a:moveTo>
                                  <a:pt x="2678109" y="1485449"/>
                                </a:moveTo>
                                <a:cubicBezTo>
                                  <a:pt x="2678109" y="1485449"/>
                                  <a:pt x="2678109" y="1485449"/>
                                  <a:pt x="2678109" y="1485449"/>
                                </a:cubicBezTo>
                                <a:cubicBezTo>
                                  <a:pt x="2663388" y="1488046"/>
                                  <a:pt x="2671182" y="1487181"/>
                                  <a:pt x="2678109" y="1485449"/>
                                </a:cubicBezTo>
                                <a:close/>
                                <a:moveTo>
                                  <a:pt x="2266802" y="1384137"/>
                                </a:moveTo>
                                <a:cubicBezTo>
                                  <a:pt x="2246020" y="1383271"/>
                                  <a:pt x="2224372" y="1383271"/>
                                  <a:pt x="2203591" y="1383271"/>
                                </a:cubicBezTo>
                                <a:cubicBezTo>
                                  <a:pt x="2158563" y="1382406"/>
                                  <a:pt x="2110072" y="1372015"/>
                                  <a:pt x="2065045" y="1378076"/>
                                </a:cubicBezTo>
                                <a:cubicBezTo>
                                  <a:pt x="2069375" y="1377210"/>
                                  <a:pt x="2084961" y="1375478"/>
                                  <a:pt x="2065045" y="1378076"/>
                                </a:cubicBezTo>
                                <a:cubicBezTo>
                                  <a:pt x="2064179" y="1378076"/>
                                  <a:pt x="2064179" y="1378076"/>
                                  <a:pt x="2065045" y="1378076"/>
                                </a:cubicBezTo>
                                <a:cubicBezTo>
                                  <a:pt x="2051191" y="1379808"/>
                                  <a:pt x="2040800" y="1395394"/>
                                  <a:pt x="2061581" y="1396260"/>
                                </a:cubicBezTo>
                                <a:cubicBezTo>
                                  <a:pt x="2084095" y="1397126"/>
                                  <a:pt x="2107475" y="1394528"/>
                                  <a:pt x="2129989" y="1393662"/>
                                </a:cubicBezTo>
                                <a:cubicBezTo>
                                  <a:pt x="2154234" y="1393662"/>
                                  <a:pt x="2179345" y="1394528"/>
                                  <a:pt x="2203591" y="1393662"/>
                                </a:cubicBezTo>
                                <a:cubicBezTo>
                                  <a:pt x="2226104" y="1392796"/>
                                  <a:pt x="2247752" y="1398858"/>
                                  <a:pt x="2270266" y="1397126"/>
                                </a:cubicBezTo>
                                <a:cubicBezTo>
                                  <a:pt x="2294511" y="1395394"/>
                                  <a:pt x="2283255" y="1385003"/>
                                  <a:pt x="2266802" y="1384137"/>
                                </a:cubicBezTo>
                                <a:close/>
                                <a:moveTo>
                                  <a:pt x="2245154" y="1455142"/>
                                </a:moveTo>
                                <a:cubicBezTo>
                                  <a:pt x="2220909" y="1456008"/>
                                  <a:pt x="2196664" y="1450812"/>
                                  <a:pt x="2172418" y="1449081"/>
                                </a:cubicBezTo>
                                <a:cubicBezTo>
                                  <a:pt x="2149904" y="1447349"/>
                                  <a:pt x="2128257" y="1443019"/>
                                  <a:pt x="2105743" y="1440421"/>
                                </a:cubicBezTo>
                                <a:cubicBezTo>
                                  <a:pt x="2092754" y="1439556"/>
                                  <a:pt x="2060716" y="1428299"/>
                                  <a:pt x="2047727" y="1434360"/>
                                </a:cubicBezTo>
                                <a:cubicBezTo>
                                  <a:pt x="2027811" y="1444751"/>
                                  <a:pt x="2067643" y="1453410"/>
                                  <a:pt x="2072838" y="1453410"/>
                                </a:cubicBezTo>
                                <a:cubicBezTo>
                                  <a:pt x="2097950" y="1454276"/>
                                  <a:pt x="2123061" y="1456008"/>
                                  <a:pt x="2148172" y="1457740"/>
                                </a:cubicBezTo>
                                <a:cubicBezTo>
                                  <a:pt x="2171552" y="1459471"/>
                                  <a:pt x="2195797" y="1462935"/>
                                  <a:pt x="2219177" y="1463801"/>
                                </a:cubicBezTo>
                                <a:cubicBezTo>
                                  <a:pt x="2229568" y="1464667"/>
                                  <a:pt x="2259875" y="1480253"/>
                                  <a:pt x="2265936" y="1471594"/>
                                </a:cubicBezTo>
                                <a:cubicBezTo>
                                  <a:pt x="2275461" y="1456008"/>
                                  <a:pt x="2255545" y="1454276"/>
                                  <a:pt x="2245154" y="1455142"/>
                                </a:cubicBezTo>
                                <a:close/>
                                <a:moveTo>
                                  <a:pt x="2243422" y="1511426"/>
                                </a:moveTo>
                                <a:cubicBezTo>
                                  <a:pt x="2242557" y="1511426"/>
                                  <a:pt x="2242557" y="1511426"/>
                                  <a:pt x="2243422" y="1511426"/>
                                </a:cubicBezTo>
                                <a:cubicBezTo>
                                  <a:pt x="2227836" y="1519219"/>
                                  <a:pt x="2194065" y="1513158"/>
                                  <a:pt x="2177614" y="1514024"/>
                                </a:cubicBezTo>
                                <a:cubicBezTo>
                                  <a:pt x="2154234" y="1514024"/>
                                  <a:pt x="2130854" y="1514890"/>
                                  <a:pt x="2107475" y="1515756"/>
                                </a:cubicBezTo>
                                <a:cubicBezTo>
                                  <a:pt x="2095352" y="1516622"/>
                                  <a:pt x="2064179" y="1512292"/>
                                  <a:pt x="2058118" y="1526146"/>
                                </a:cubicBezTo>
                                <a:cubicBezTo>
                                  <a:pt x="2051191" y="1541733"/>
                                  <a:pt x="2092754" y="1531342"/>
                                  <a:pt x="2097084" y="1530476"/>
                                </a:cubicBezTo>
                                <a:cubicBezTo>
                                  <a:pt x="2122195" y="1526146"/>
                                  <a:pt x="2147307" y="1526146"/>
                                  <a:pt x="2173284" y="1526146"/>
                                </a:cubicBezTo>
                                <a:cubicBezTo>
                                  <a:pt x="2191468" y="1526146"/>
                                  <a:pt x="2217445" y="1521817"/>
                                  <a:pt x="2234763" y="1529610"/>
                                </a:cubicBezTo>
                                <a:cubicBezTo>
                                  <a:pt x="2265936" y="1541733"/>
                                  <a:pt x="2252948" y="1506230"/>
                                  <a:pt x="2243422" y="1511426"/>
                                </a:cubicBezTo>
                                <a:close/>
                                <a:moveTo>
                                  <a:pt x="2450375" y="1483717"/>
                                </a:moveTo>
                                <a:cubicBezTo>
                                  <a:pt x="2402750" y="1487181"/>
                                  <a:pt x="2350795" y="1490644"/>
                                  <a:pt x="2304036" y="1481119"/>
                                </a:cubicBezTo>
                                <a:cubicBezTo>
                                  <a:pt x="2296243" y="1479387"/>
                                  <a:pt x="2263338" y="1476790"/>
                                  <a:pt x="2275461" y="1494974"/>
                                </a:cubicBezTo>
                                <a:cubicBezTo>
                                  <a:pt x="2281523" y="1503633"/>
                                  <a:pt x="2317025" y="1494108"/>
                                  <a:pt x="2327416" y="1494974"/>
                                </a:cubicBezTo>
                                <a:cubicBezTo>
                                  <a:pt x="2380236" y="1497571"/>
                                  <a:pt x="2432191" y="1504499"/>
                                  <a:pt x="2485011" y="1498437"/>
                                </a:cubicBezTo>
                                <a:lnTo>
                                  <a:pt x="2485011" y="1498437"/>
                                </a:lnTo>
                                <a:lnTo>
                                  <a:pt x="2485011" y="1498437"/>
                                </a:lnTo>
                                <a:lnTo>
                                  <a:pt x="2485011" y="1498437"/>
                                </a:lnTo>
                                <a:cubicBezTo>
                                  <a:pt x="2489341" y="1497571"/>
                                  <a:pt x="2513586" y="1497571"/>
                                  <a:pt x="2504927" y="1488046"/>
                                </a:cubicBezTo>
                                <a:cubicBezTo>
                                  <a:pt x="2496268" y="1476790"/>
                                  <a:pt x="2462497" y="1482851"/>
                                  <a:pt x="2450375" y="1483717"/>
                                </a:cubicBezTo>
                                <a:close/>
                                <a:moveTo>
                                  <a:pt x="2362052" y="1532208"/>
                                </a:moveTo>
                                <a:lnTo>
                                  <a:pt x="2362052" y="1532208"/>
                                </a:lnTo>
                                <a:lnTo>
                                  <a:pt x="2362052" y="1532208"/>
                                </a:lnTo>
                                <a:lnTo>
                                  <a:pt x="2362052" y="1532208"/>
                                </a:lnTo>
                                <a:close/>
                                <a:moveTo>
                                  <a:pt x="2485011" y="1498437"/>
                                </a:moveTo>
                                <a:cubicBezTo>
                                  <a:pt x="2484145" y="1498437"/>
                                  <a:pt x="2479816" y="1499303"/>
                                  <a:pt x="2476352" y="1499303"/>
                                </a:cubicBezTo>
                                <a:cubicBezTo>
                                  <a:pt x="2478950" y="1499303"/>
                                  <a:pt x="2481547" y="1498437"/>
                                  <a:pt x="2485011" y="1498437"/>
                                </a:cubicBezTo>
                                <a:close/>
                                <a:moveTo>
                                  <a:pt x="2489341" y="1513158"/>
                                </a:moveTo>
                                <a:cubicBezTo>
                                  <a:pt x="2470291" y="1514890"/>
                                  <a:pt x="2451241" y="1515756"/>
                                  <a:pt x="2432191" y="1516622"/>
                                </a:cubicBezTo>
                                <a:cubicBezTo>
                                  <a:pt x="2389761" y="1517487"/>
                                  <a:pt x="2349929" y="1518353"/>
                                  <a:pt x="2307500" y="1513158"/>
                                </a:cubicBezTo>
                                <a:cubicBezTo>
                                  <a:pt x="2297109" y="1512292"/>
                                  <a:pt x="2282388" y="1522683"/>
                                  <a:pt x="2294511" y="1532208"/>
                                </a:cubicBezTo>
                                <a:cubicBezTo>
                                  <a:pt x="2305768" y="1540867"/>
                                  <a:pt x="2348198" y="1533074"/>
                                  <a:pt x="2362052" y="1533074"/>
                                </a:cubicBezTo>
                                <a:cubicBezTo>
                                  <a:pt x="2357723" y="1533074"/>
                                  <a:pt x="2355125" y="1533074"/>
                                  <a:pt x="2362052" y="1533074"/>
                                </a:cubicBezTo>
                                <a:cubicBezTo>
                                  <a:pt x="2372443" y="1533074"/>
                                  <a:pt x="2375906" y="1533074"/>
                                  <a:pt x="2376773" y="1533074"/>
                                </a:cubicBezTo>
                                <a:cubicBezTo>
                                  <a:pt x="2375906" y="1533074"/>
                                  <a:pt x="2368114" y="1533074"/>
                                  <a:pt x="2362052" y="1533074"/>
                                </a:cubicBezTo>
                                <a:cubicBezTo>
                                  <a:pt x="2403616" y="1532208"/>
                                  <a:pt x="2452107" y="1534806"/>
                                  <a:pt x="2491938" y="1523549"/>
                                </a:cubicBezTo>
                                <a:cubicBezTo>
                                  <a:pt x="2504927" y="1518353"/>
                                  <a:pt x="2501463" y="1511426"/>
                                  <a:pt x="2489341" y="1513158"/>
                                </a:cubicBezTo>
                                <a:close/>
                                <a:moveTo>
                                  <a:pt x="2114402" y="1492376"/>
                                </a:moveTo>
                                <a:cubicBezTo>
                                  <a:pt x="2129122" y="1493242"/>
                                  <a:pt x="2143843" y="1494108"/>
                                  <a:pt x="2158563" y="1494108"/>
                                </a:cubicBezTo>
                                <a:cubicBezTo>
                                  <a:pt x="2169820" y="1494108"/>
                                  <a:pt x="2195797" y="1505365"/>
                                  <a:pt x="2204457" y="1498437"/>
                                </a:cubicBezTo>
                                <a:cubicBezTo>
                                  <a:pt x="2233898" y="1476790"/>
                                  <a:pt x="2161161" y="1479387"/>
                                  <a:pt x="2152502" y="1479387"/>
                                </a:cubicBezTo>
                                <a:cubicBezTo>
                                  <a:pt x="2131720" y="1478521"/>
                                  <a:pt x="2079766" y="1465533"/>
                                  <a:pt x="2060716" y="1477656"/>
                                </a:cubicBezTo>
                                <a:cubicBezTo>
                                  <a:pt x="2033872" y="1495840"/>
                                  <a:pt x="2108341" y="1492376"/>
                                  <a:pt x="2114402" y="1492376"/>
                                </a:cubicBezTo>
                                <a:close/>
                                <a:moveTo>
                                  <a:pt x="1813932" y="1375478"/>
                                </a:moveTo>
                                <a:cubicBezTo>
                                  <a:pt x="1832116" y="1372881"/>
                                  <a:pt x="1852032" y="1373747"/>
                                  <a:pt x="1871081" y="1372881"/>
                                </a:cubicBezTo>
                                <a:cubicBezTo>
                                  <a:pt x="1892729" y="1371149"/>
                                  <a:pt x="1914377" y="1370283"/>
                                  <a:pt x="1936025" y="1370283"/>
                                </a:cubicBezTo>
                                <a:cubicBezTo>
                                  <a:pt x="1944684" y="1370283"/>
                                  <a:pt x="1956807" y="1369417"/>
                                  <a:pt x="1964600" y="1374612"/>
                                </a:cubicBezTo>
                                <a:cubicBezTo>
                                  <a:pt x="1970661" y="1378076"/>
                                  <a:pt x="1975856" y="1384137"/>
                                  <a:pt x="1983650" y="1382406"/>
                                </a:cubicBezTo>
                                <a:cubicBezTo>
                                  <a:pt x="1999236" y="1379808"/>
                                  <a:pt x="2009627" y="1362490"/>
                                  <a:pt x="1987979" y="1360758"/>
                                </a:cubicBezTo>
                                <a:cubicBezTo>
                                  <a:pt x="1965466" y="1359892"/>
                                  <a:pt x="1943818" y="1360758"/>
                                  <a:pt x="1921304" y="1360758"/>
                                </a:cubicBezTo>
                                <a:cubicBezTo>
                                  <a:pt x="1897925" y="1360758"/>
                                  <a:pt x="1873679" y="1360758"/>
                                  <a:pt x="1850300" y="1360758"/>
                                </a:cubicBezTo>
                                <a:cubicBezTo>
                                  <a:pt x="1838177" y="1360758"/>
                                  <a:pt x="1801809" y="1354696"/>
                                  <a:pt x="1792284" y="1363355"/>
                                </a:cubicBezTo>
                                <a:cubicBezTo>
                                  <a:pt x="1772368" y="1379808"/>
                                  <a:pt x="1807870" y="1376344"/>
                                  <a:pt x="1813932" y="1375478"/>
                                </a:cubicBezTo>
                                <a:close/>
                                <a:moveTo>
                                  <a:pt x="2061581" y="1477656"/>
                                </a:moveTo>
                                <a:cubicBezTo>
                                  <a:pt x="2066777" y="1473326"/>
                                  <a:pt x="2058118" y="1479387"/>
                                  <a:pt x="2061581" y="1477656"/>
                                </a:cubicBezTo>
                                <a:lnTo>
                                  <a:pt x="2061581" y="1477656"/>
                                </a:lnTo>
                                <a:close/>
                                <a:moveTo>
                                  <a:pt x="1790552" y="1363355"/>
                                </a:moveTo>
                                <a:cubicBezTo>
                                  <a:pt x="1793150" y="1360758"/>
                                  <a:pt x="1779295" y="1373747"/>
                                  <a:pt x="1790552" y="1363355"/>
                                </a:cubicBezTo>
                                <a:lnTo>
                                  <a:pt x="1790552" y="1363355"/>
                                </a:lnTo>
                                <a:close/>
                                <a:moveTo>
                                  <a:pt x="1797479" y="1275033"/>
                                </a:moveTo>
                                <a:cubicBezTo>
                                  <a:pt x="1821725" y="1272435"/>
                                  <a:pt x="1845970" y="1266374"/>
                                  <a:pt x="1870216" y="1264642"/>
                                </a:cubicBezTo>
                                <a:cubicBezTo>
                                  <a:pt x="1892729" y="1262910"/>
                                  <a:pt x="1915243" y="1261178"/>
                                  <a:pt x="1936891" y="1262910"/>
                                </a:cubicBezTo>
                                <a:cubicBezTo>
                                  <a:pt x="1955941" y="1264642"/>
                                  <a:pt x="1981052" y="1277631"/>
                                  <a:pt x="2000102" y="1269837"/>
                                </a:cubicBezTo>
                                <a:cubicBezTo>
                                  <a:pt x="2031275" y="1256849"/>
                                  <a:pt x="1981052" y="1253385"/>
                                  <a:pt x="1973259" y="1253385"/>
                                </a:cubicBezTo>
                                <a:cubicBezTo>
                                  <a:pt x="1965466" y="1253385"/>
                                  <a:pt x="1938622" y="1248190"/>
                                  <a:pt x="1932561" y="1253385"/>
                                </a:cubicBezTo>
                                <a:cubicBezTo>
                                  <a:pt x="1931695" y="1254251"/>
                                  <a:pt x="1931695" y="1254251"/>
                                  <a:pt x="1932561" y="1253385"/>
                                </a:cubicBezTo>
                                <a:cubicBezTo>
                                  <a:pt x="1926500" y="1258581"/>
                                  <a:pt x="1896193" y="1254251"/>
                                  <a:pt x="1889266" y="1254251"/>
                                </a:cubicBezTo>
                                <a:cubicBezTo>
                                  <a:pt x="1861557" y="1255117"/>
                                  <a:pt x="1832981" y="1256849"/>
                                  <a:pt x="1805273" y="1258581"/>
                                </a:cubicBezTo>
                                <a:cubicBezTo>
                                  <a:pt x="1800077" y="1258581"/>
                                  <a:pt x="1785356" y="1256849"/>
                                  <a:pt x="1781893" y="1262910"/>
                                </a:cubicBezTo>
                                <a:cubicBezTo>
                                  <a:pt x="1774966" y="1272435"/>
                                  <a:pt x="1791418" y="1275033"/>
                                  <a:pt x="1797479" y="1275033"/>
                                </a:cubicBezTo>
                                <a:close/>
                                <a:moveTo>
                                  <a:pt x="1806138" y="1307071"/>
                                </a:moveTo>
                                <a:cubicBezTo>
                                  <a:pt x="1827786" y="1301010"/>
                                  <a:pt x="1850300" y="1301010"/>
                                  <a:pt x="1872813" y="1301010"/>
                                </a:cubicBezTo>
                                <a:cubicBezTo>
                                  <a:pt x="1896193" y="1301010"/>
                                  <a:pt x="1918706" y="1301876"/>
                                  <a:pt x="1942086" y="1302742"/>
                                </a:cubicBezTo>
                                <a:cubicBezTo>
                                  <a:pt x="1961136" y="1303608"/>
                                  <a:pt x="1986247" y="1312267"/>
                                  <a:pt x="2004432" y="1308803"/>
                                </a:cubicBezTo>
                                <a:cubicBezTo>
                                  <a:pt x="2027811" y="1304474"/>
                                  <a:pt x="2009627" y="1291485"/>
                                  <a:pt x="1994907" y="1292351"/>
                                </a:cubicBezTo>
                                <a:cubicBezTo>
                                  <a:pt x="1973259" y="1293217"/>
                                  <a:pt x="1951611" y="1293217"/>
                                  <a:pt x="1929963" y="1292351"/>
                                </a:cubicBezTo>
                                <a:cubicBezTo>
                                  <a:pt x="1905718" y="1291485"/>
                                  <a:pt x="1881472" y="1290619"/>
                                  <a:pt x="1856361" y="1289753"/>
                                </a:cubicBezTo>
                                <a:cubicBezTo>
                                  <a:pt x="1841641" y="1288887"/>
                                  <a:pt x="1800943" y="1281094"/>
                                  <a:pt x="1788820" y="1291485"/>
                                </a:cubicBezTo>
                                <a:cubicBezTo>
                                  <a:pt x="1790552" y="1289753"/>
                                  <a:pt x="1791418" y="1288887"/>
                                  <a:pt x="1788820" y="1291485"/>
                                </a:cubicBezTo>
                                <a:cubicBezTo>
                                  <a:pt x="1785356" y="1294949"/>
                                  <a:pt x="1787088" y="1293217"/>
                                  <a:pt x="1788820" y="1291485"/>
                                </a:cubicBezTo>
                                <a:cubicBezTo>
                                  <a:pt x="1771502" y="1307937"/>
                                  <a:pt x="1795747" y="1310535"/>
                                  <a:pt x="1806138" y="1307071"/>
                                </a:cubicBezTo>
                                <a:close/>
                                <a:moveTo>
                                  <a:pt x="1884936" y="1410115"/>
                                </a:moveTo>
                                <a:cubicBezTo>
                                  <a:pt x="1914377" y="1410115"/>
                                  <a:pt x="1943818" y="1410980"/>
                                  <a:pt x="1974125" y="1412712"/>
                                </a:cubicBezTo>
                                <a:cubicBezTo>
                                  <a:pt x="1976722" y="1412712"/>
                                  <a:pt x="2033872" y="1426567"/>
                                  <a:pt x="2023481" y="1407517"/>
                                </a:cubicBezTo>
                                <a:cubicBezTo>
                                  <a:pt x="2016554" y="1395394"/>
                                  <a:pt x="1938622" y="1401456"/>
                                  <a:pt x="1929963" y="1401456"/>
                                </a:cubicBezTo>
                                <a:cubicBezTo>
                                  <a:pt x="1899657" y="1399724"/>
                                  <a:pt x="1868484" y="1397992"/>
                                  <a:pt x="1838177" y="1397126"/>
                                </a:cubicBezTo>
                                <a:cubicBezTo>
                                  <a:pt x="1828652" y="1397126"/>
                                  <a:pt x="1794016" y="1390199"/>
                                  <a:pt x="1788820" y="1398858"/>
                                </a:cubicBezTo>
                                <a:cubicBezTo>
                                  <a:pt x="1789686" y="1397992"/>
                                  <a:pt x="1789686" y="1397126"/>
                                  <a:pt x="1788820" y="1398858"/>
                                </a:cubicBezTo>
                                <a:lnTo>
                                  <a:pt x="1788820" y="1398858"/>
                                </a:lnTo>
                                <a:cubicBezTo>
                                  <a:pt x="1776697" y="1418774"/>
                                  <a:pt x="1877143" y="1410115"/>
                                  <a:pt x="1884936" y="1410115"/>
                                </a:cubicBezTo>
                                <a:close/>
                                <a:moveTo>
                                  <a:pt x="1932561" y="1253385"/>
                                </a:moveTo>
                                <a:cubicBezTo>
                                  <a:pt x="1932561" y="1253385"/>
                                  <a:pt x="1932561" y="1253385"/>
                                  <a:pt x="1932561" y="1253385"/>
                                </a:cubicBezTo>
                                <a:cubicBezTo>
                                  <a:pt x="1935159" y="1251653"/>
                                  <a:pt x="1933427" y="1252519"/>
                                  <a:pt x="1932561" y="1253385"/>
                                </a:cubicBezTo>
                                <a:close/>
                                <a:moveTo>
                                  <a:pt x="2046861" y="1329585"/>
                                </a:moveTo>
                                <a:cubicBezTo>
                                  <a:pt x="2022616" y="1326987"/>
                                  <a:pt x="1995773" y="1333049"/>
                                  <a:pt x="1971527" y="1332183"/>
                                </a:cubicBezTo>
                                <a:cubicBezTo>
                                  <a:pt x="1917841" y="1330451"/>
                                  <a:pt x="1856361" y="1316596"/>
                                  <a:pt x="1803541" y="1326122"/>
                                </a:cubicBezTo>
                                <a:cubicBezTo>
                                  <a:pt x="1785356" y="1329585"/>
                                  <a:pt x="1780161" y="1346903"/>
                                  <a:pt x="1802675" y="1343440"/>
                                </a:cubicBezTo>
                                <a:cubicBezTo>
                                  <a:pt x="1827786" y="1339976"/>
                                  <a:pt x="1853763" y="1338244"/>
                                  <a:pt x="1879741" y="1338244"/>
                                </a:cubicBezTo>
                                <a:cubicBezTo>
                                  <a:pt x="1908316" y="1338244"/>
                                  <a:pt x="1936891" y="1339110"/>
                                  <a:pt x="1964600" y="1339976"/>
                                </a:cubicBezTo>
                                <a:cubicBezTo>
                                  <a:pt x="1987113" y="1340842"/>
                                  <a:pt x="2007895" y="1346037"/>
                                  <a:pt x="2030409" y="1344306"/>
                                </a:cubicBezTo>
                                <a:cubicBezTo>
                                  <a:pt x="2041666" y="1344306"/>
                                  <a:pt x="2074570" y="1332183"/>
                                  <a:pt x="2046861" y="1329585"/>
                                </a:cubicBezTo>
                                <a:close/>
                                <a:moveTo>
                                  <a:pt x="1983650" y="1506230"/>
                                </a:moveTo>
                                <a:cubicBezTo>
                                  <a:pt x="1932561" y="1507096"/>
                                  <a:pt x="1882338" y="1504499"/>
                                  <a:pt x="1831250" y="1507096"/>
                                </a:cubicBezTo>
                                <a:cubicBezTo>
                                  <a:pt x="1834713" y="1507096"/>
                                  <a:pt x="1875411" y="1504499"/>
                                  <a:pt x="1831250" y="1507096"/>
                                </a:cubicBezTo>
                                <a:cubicBezTo>
                                  <a:pt x="1831250" y="1507096"/>
                                  <a:pt x="1831250" y="1507096"/>
                                  <a:pt x="1831250" y="1507096"/>
                                </a:cubicBezTo>
                                <a:cubicBezTo>
                                  <a:pt x="1820859" y="1507962"/>
                                  <a:pt x="1781893" y="1526146"/>
                                  <a:pt x="1808736" y="1526146"/>
                                </a:cubicBezTo>
                                <a:cubicBezTo>
                                  <a:pt x="1850300" y="1526146"/>
                                  <a:pt x="1890997" y="1515756"/>
                                  <a:pt x="1933427" y="1517487"/>
                                </a:cubicBezTo>
                                <a:cubicBezTo>
                                  <a:pt x="1951611" y="1518353"/>
                                  <a:pt x="1977588" y="1527012"/>
                                  <a:pt x="1995773" y="1522683"/>
                                </a:cubicBezTo>
                                <a:cubicBezTo>
                                  <a:pt x="2019152" y="1517487"/>
                                  <a:pt x="1994041" y="1506230"/>
                                  <a:pt x="1983650" y="1506230"/>
                                </a:cubicBezTo>
                                <a:close/>
                                <a:moveTo>
                                  <a:pt x="1908316" y="1436092"/>
                                </a:moveTo>
                                <a:lnTo>
                                  <a:pt x="1908316" y="1436092"/>
                                </a:lnTo>
                                <a:cubicBezTo>
                                  <a:pt x="1885802" y="1434360"/>
                                  <a:pt x="1863288" y="1434360"/>
                                  <a:pt x="1840775" y="1432628"/>
                                </a:cubicBezTo>
                                <a:cubicBezTo>
                                  <a:pt x="1829518" y="1431762"/>
                                  <a:pt x="1808736" y="1426567"/>
                                  <a:pt x="1799211" y="1434360"/>
                                </a:cubicBezTo>
                                <a:cubicBezTo>
                                  <a:pt x="1780161" y="1451678"/>
                                  <a:pt x="1835579" y="1449946"/>
                                  <a:pt x="1839909" y="1449946"/>
                                </a:cubicBezTo>
                                <a:cubicBezTo>
                                  <a:pt x="1862422" y="1446483"/>
                                  <a:pt x="1884070" y="1446483"/>
                                  <a:pt x="1907450" y="1448215"/>
                                </a:cubicBezTo>
                                <a:cubicBezTo>
                                  <a:pt x="1920438" y="1449081"/>
                                  <a:pt x="2030409" y="1464667"/>
                                  <a:pt x="2028677" y="1449081"/>
                                </a:cubicBezTo>
                                <a:cubicBezTo>
                                  <a:pt x="2027811" y="1436092"/>
                                  <a:pt x="1923036" y="1437824"/>
                                  <a:pt x="1908316" y="1436092"/>
                                </a:cubicBezTo>
                                <a:close/>
                                <a:moveTo>
                                  <a:pt x="1991443" y="1470728"/>
                                </a:moveTo>
                                <a:cubicBezTo>
                                  <a:pt x="1969795" y="1472460"/>
                                  <a:pt x="1949013" y="1476790"/>
                                  <a:pt x="1927366" y="1477656"/>
                                </a:cubicBezTo>
                                <a:cubicBezTo>
                                  <a:pt x="1903120" y="1477656"/>
                                  <a:pt x="1878875" y="1476790"/>
                                  <a:pt x="1855495" y="1473326"/>
                                </a:cubicBezTo>
                                <a:cubicBezTo>
                                  <a:pt x="1846836" y="1472460"/>
                                  <a:pt x="1821725" y="1460337"/>
                                  <a:pt x="1815663" y="1470728"/>
                                </a:cubicBezTo>
                                <a:lnTo>
                                  <a:pt x="1815663" y="1470728"/>
                                </a:lnTo>
                                <a:cubicBezTo>
                                  <a:pt x="1804407" y="1489778"/>
                                  <a:pt x="1879741" y="1491510"/>
                                  <a:pt x="1886668" y="1491510"/>
                                </a:cubicBezTo>
                                <a:cubicBezTo>
                                  <a:pt x="1910047" y="1493242"/>
                                  <a:pt x="1932561" y="1495840"/>
                                  <a:pt x="1955941" y="1490644"/>
                                </a:cubicBezTo>
                                <a:cubicBezTo>
                                  <a:pt x="1969795" y="1487181"/>
                                  <a:pt x="2003566" y="1496706"/>
                                  <a:pt x="2013091" y="1485449"/>
                                </a:cubicBezTo>
                                <a:cubicBezTo>
                                  <a:pt x="2026079" y="1468997"/>
                                  <a:pt x="2000102" y="1469862"/>
                                  <a:pt x="1991443" y="1470728"/>
                                </a:cubicBezTo>
                                <a:close/>
                                <a:moveTo>
                                  <a:pt x="2933552" y="1318328"/>
                                </a:moveTo>
                                <a:cubicBezTo>
                                  <a:pt x="2909307" y="1315730"/>
                                  <a:pt x="2885061" y="1313133"/>
                                  <a:pt x="2859950" y="1311401"/>
                                </a:cubicBezTo>
                                <a:cubicBezTo>
                                  <a:pt x="2847827" y="1310535"/>
                                  <a:pt x="2804531" y="1301010"/>
                                  <a:pt x="2795007" y="1309669"/>
                                </a:cubicBezTo>
                                <a:cubicBezTo>
                                  <a:pt x="2780286" y="1324390"/>
                                  <a:pt x="2802800" y="1325256"/>
                                  <a:pt x="2813191" y="1325256"/>
                                </a:cubicBezTo>
                                <a:cubicBezTo>
                                  <a:pt x="2833107" y="1324390"/>
                                  <a:pt x="2853023" y="1327853"/>
                                  <a:pt x="2872938" y="1330451"/>
                                </a:cubicBezTo>
                                <a:cubicBezTo>
                                  <a:pt x="2905843" y="1334781"/>
                                  <a:pt x="2952602" y="1345171"/>
                                  <a:pt x="2988971" y="1340842"/>
                                </a:cubicBezTo>
                                <a:lnTo>
                                  <a:pt x="2988971" y="1320926"/>
                                </a:lnTo>
                                <a:cubicBezTo>
                                  <a:pt x="2970786" y="1320926"/>
                                  <a:pt x="2952602" y="1320926"/>
                                  <a:pt x="2933552" y="1318328"/>
                                </a:cubicBezTo>
                                <a:close/>
                                <a:moveTo>
                                  <a:pt x="476968" y="1468131"/>
                                </a:moveTo>
                                <a:cubicBezTo>
                                  <a:pt x="455320" y="1469862"/>
                                  <a:pt x="434538" y="1474192"/>
                                  <a:pt x="412890" y="1475058"/>
                                </a:cubicBezTo>
                                <a:cubicBezTo>
                                  <a:pt x="388645" y="1475058"/>
                                  <a:pt x="364399" y="1474192"/>
                                  <a:pt x="341020" y="1470728"/>
                                </a:cubicBezTo>
                                <a:cubicBezTo>
                                  <a:pt x="332361" y="1469862"/>
                                  <a:pt x="307250" y="1457740"/>
                                  <a:pt x="301188" y="1468131"/>
                                </a:cubicBezTo>
                                <a:lnTo>
                                  <a:pt x="301188" y="1468131"/>
                                </a:lnTo>
                                <a:cubicBezTo>
                                  <a:pt x="289931" y="1487181"/>
                                  <a:pt x="365265" y="1488912"/>
                                  <a:pt x="372193" y="1488912"/>
                                </a:cubicBezTo>
                                <a:cubicBezTo>
                                  <a:pt x="395572" y="1490644"/>
                                  <a:pt x="418086" y="1493242"/>
                                  <a:pt x="441466" y="1488046"/>
                                </a:cubicBezTo>
                                <a:cubicBezTo>
                                  <a:pt x="455320" y="1484583"/>
                                  <a:pt x="489091" y="1494108"/>
                                  <a:pt x="498615" y="1482851"/>
                                </a:cubicBezTo>
                                <a:cubicBezTo>
                                  <a:pt x="511604" y="1466399"/>
                                  <a:pt x="486493" y="1467265"/>
                                  <a:pt x="476968" y="1468131"/>
                                </a:cubicBezTo>
                                <a:close/>
                                <a:moveTo>
                                  <a:pt x="533252" y="1326987"/>
                                </a:moveTo>
                                <a:cubicBezTo>
                                  <a:pt x="509006" y="1324390"/>
                                  <a:pt x="482163" y="1330451"/>
                                  <a:pt x="457918" y="1329585"/>
                                </a:cubicBezTo>
                                <a:cubicBezTo>
                                  <a:pt x="404231" y="1327853"/>
                                  <a:pt x="342752" y="1313999"/>
                                  <a:pt x="289931" y="1323524"/>
                                </a:cubicBezTo>
                                <a:cubicBezTo>
                                  <a:pt x="271747" y="1326987"/>
                                  <a:pt x="266552" y="1344306"/>
                                  <a:pt x="289066" y="1340842"/>
                                </a:cubicBezTo>
                                <a:cubicBezTo>
                                  <a:pt x="314177" y="1337378"/>
                                  <a:pt x="340154" y="1335646"/>
                                  <a:pt x="366131" y="1335646"/>
                                </a:cubicBezTo>
                                <a:cubicBezTo>
                                  <a:pt x="394706" y="1335646"/>
                                  <a:pt x="423281" y="1336512"/>
                                  <a:pt x="450990" y="1337378"/>
                                </a:cubicBezTo>
                                <a:cubicBezTo>
                                  <a:pt x="473504" y="1338244"/>
                                  <a:pt x="494286" y="1343440"/>
                                  <a:pt x="516800" y="1341708"/>
                                </a:cubicBezTo>
                                <a:cubicBezTo>
                                  <a:pt x="527191" y="1341708"/>
                                  <a:pt x="560961" y="1329585"/>
                                  <a:pt x="533252" y="1326987"/>
                                </a:cubicBezTo>
                                <a:close/>
                                <a:moveTo>
                                  <a:pt x="393841" y="1433494"/>
                                </a:moveTo>
                                <a:cubicBezTo>
                                  <a:pt x="371327" y="1431762"/>
                                  <a:pt x="348813" y="1431762"/>
                                  <a:pt x="326299" y="1430031"/>
                                </a:cubicBezTo>
                                <a:cubicBezTo>
                                  <a:pt x="315043" y="1429165"/>
                                  <a:pt x="294261" y="1423969"/>
                                  <a:pt x="284736" y="1431762"/>
                                </a:cubicBezTo>
                                <a:cubicBezTo>
                                  <a:pt x="265686" y="1449081"/>
                                  <a:pt x="321104" y="1447349"/>
                                  <a:pt x="325434" y="1447349"/>
                                </a:cubicBezTo>
                                <a:cubicBezTo>
                                  <a:pt x="347947" y="1443885"/>
                                  <a:pt x="369595" y="1443885"/>
                                  <a:pt x="392975" y="1445617"/>
                                </a:cubicBezTo>
                                <a:cubicBezTo>
                                  <a:pt x="405963" y="1446483"/>
                                  <a:pt x="515934" y="1462069"/>
                                  <a:pt x="514202" y="1446483"/>
                                </a:cubicBezTo>
                                <a:cubicBezTo>
                                  <a:pt x="513336" y="1433494"/>
                                  <a:pt x="409427" y="1435226"/>
                                  <a:pt x="393841" y="1433494"/>
                                </a:cubicBezTo>
                                <a:close/>
                                <a:moveTo>
                                  <a:pt x="370461" y="1407517"/>
                                </a:moveTo>
                                <a:cubicBezTo>
                                  <a:pt x="399902" y="1407517"/>
                                  <a:pt x="429343" y="1408383"/>
                                  <a:pt x="459649" y="1410115"/>
                                </a:cubicBezTo>
                                <a:cubicBezTo>
                                  <a:pt x="462247" y="1410115"/>
                                  <a:pt x="519397" y="1423969"/>
                                  <a:pt x="509006" y="1404919"/>
                                </a:cubicBezTo>
                                <a:cubicBezTo>
                                  <a:pt x="502079" y="1392796"/>
                                  <a:pt x="424147" y="1398858"/>
                                  <a:pt x="415488" y="1398858"/>
                                </a:cubicBezTo>
                                <a:cubicBezTo>
                                  <a:pt x="385181" y="1397126"/>
                                  <a:pt x="354009" y="1395394"/>
                                  <a:pt x="323702" y="1394528"/>
                                </a:cubicBezTo>
                                <a:cubicBezTo>
                                  <a:pt x="314177" y="1394528"/>
                                  <a:pt x="279540" y="1387601"/>
                                  <a:pt x="274345" y="1396260"/>
                                </a:cubicBezTo>
                                <a:cubicBezTo>
                                  <a:pt x="275211" y="1395394"/>
                                  <a:pt x="275211" y="1394528"/>
                                  <a:pt x="274345" y="1396260"/>
                                </a:cubicBezTo>
                                <a:lnTo>
                                  <a:pt x="274345" y="1396260"/>
                                </a:lnTo>
                                <a:cubicBezTo>
                                  <a:pt x="262222" y="1416176"/>
                                  <a:pt x="363534" y="1407517"/>
                                  <a:pt x="370461" y="1407517"/>
                                </a:cubicBezTo>
                                <a:close/>
                                <a:moveTo>
                                  <a:pt x="469175" y="1503633"/>
                                </a:moveTo>
                                <a:cubicBezTo>
                                  <a:pt x="418086" y="1504499"/>
                                  <a:pt x="367863" y="1501901"/>
                                  <a:pt x="316774" y="1504499"/>
                                </a:cubicBezTo>
                                <a:cubicBezTo>
                                  <a:pt x="320238" y="1504499"/>
                                  <a:pt x="360936" y="1501901"/>
                                  <a:pt x="316774" y="1504499"/>
                                </a:cubicBezTo>
                                <a:cubicBezTo>
                                  <a:pt x="316774" y="1504499"/>
                                  <a:pt x="316774" y="1504499"/>
                                  <a:pt x="316774" y="1504499"/>
                                </a:cubicBezTo>
                                <a:cubicBezTo>
                                  <a:pt x="306384" y="1505365"/>
                                  <a:pt x="267418" y="1523549"/>
                                  <a:pt x="294261" y="1523549"/>
                                </a:cubicBezTo>
                                <a:cubicBezTo>
                                  <a:pt x="335825" y="1523549"/>
                                  <a:pt x="376522" y="1513158"/>
                                  <a:pt x="418952" y="1514890"/>
                                </a:cubicBezTo>
                                <a:cubicBezTo>
                                  <a:pt x="437136" y="1515756"/>
                                  <a:pt x="463113" y="1524415"/>
                                  <a:pt x="481297" y="1520085"/>
                                </a:cubicBezTo>
                                <a:cubicBezTo>
                                  <a:pt x="505543" y="1514890"/>
                                  <a:pt x="480431" y="1503633"/>
                                  <a:pt x="469175" y="1503633"/>
                                </a:cubicBezTo>
                                <a:close/>
                                <a:moveTo>
                                  <a:pt x="730679" y="1452544"/>
                                </a:moveTo>
                                <a:cubicBezTo>
                                  <a:pt x="706434" y="1453410"/>
                                  <a:pt x="682188" y="1448215"/>
                                  <a:pt x="657943" y="1446483"/>
                                </a:cubicBezTo>
                                <a:cubicBezTo>
                                  <a:pt x="635429" y="1444751"/>
                                  <a:pt x="613781" y="1440421"/>
                                  <a:pt x="591268" y="1437824"/>
                                </a:cubicBezTo>
                                <a:cubicBezTo>
                                  <a:pt x="578279" y="1436958"/>
                                  <a:pt x="546240" y="1425701"/>
                                  <a:pt x="533252" y="1431762"/>
                                </a:cubicBezTo>
                                <a:cubicBezTo>
                                  <a:pt x="513336" y="1442153"/>
                                  <a:pt x="553168" y="1450812"/>
                                  <a:pt x="558363" y="1450812"/>
                                </a:cubicBezTo>
                                <a:cubicBezTo>
                                  <a:pt x="583475" y="1451678"/>
                                  <a:pt x="608586" y="1453410"/>
                                  <a:pt x="633697" y="1455142"/>
                                </a:cubicBezTo>
                                <a:cubicBezTo>
                                  <a:pt x="657077" y="1456874"/>
                                  <a:pt x="681322" y="1460337"/>
                                  <a:pt x="704702" y="1461203"/>
                                </a:cubicBezTo>
                                <a:cubicBezTo>
                                  <a:pt x="715093" y="1462069"/>
                                  <a:pt x="745399" y="1477656"/>
                                  <a:pt x="751461" y="1468997"/>
                                </a:cubicBezTo>
                                <a:cubicBezTo>
                                  <a:pt x="760986" y="1453410"/>
                                  <a:pt x="741936" y="1451678"/>
                                  <a:pt x="730679" y="1452544"/>
                                </a:cubicBezTo>
                                <a:close/>
                                <a:moveTo>
                                  <a:pt x="299456" y="1372881"/>
                                </a:moveTo>
                                <a:cubicBezTo>
                                  <a:pt x="317640" y="1370283"/>
                                  <a:pt x="337556" y="1371149"/>
                                  <a:pt x="356606" y="1370283"/>
                                </a:cubicBezTo>
                                <a:cubicBezTo>
                                  <a:pt x="378254" y="1368551"/>
                                  <a:pt x="399902" y="1367685"/>
                                  <a:pt x="421550" y="1367685"/>
                                </a:cubicBezTo>
                                <a:cubicBezTo>
                                  <a:pt x="430209" y="1367685"/>
                                  <a:pt x="442331" y="1366819"/>
                                  <a:pt x="450125" y="1372015"/>
                                </a:cubicBezTo>
                                <a:cubicBezTo>
                                  <a:pt x="456186" y="1375478"/>
                                  <a:pt x="461381" y="1381540"/>
                                  <a:pt x="469175" y="1379808"/>
                                </a:cubicBezTo>
                                <a:cubicBezTo>
                                  <a:pt x="484761" y="1377210"/>
                                  <a:pt x="495152" y="1359892"/>
                                  <a:pt x="473504" y="1358160"/>
                                </a:cubicBezTo>
                                <a:cubicBezTo>
                                  <a:pt x="450990" y="1357294"/>
                                  <a:pt x="429343" y="1358160"/>
                                  <a:pt x="406829" y="1358160"/>
                                </a:cubicBezTo>
                                <a:cubicBezTo>
                                  <a:pt x="383450" y="1358160"/>
                                  <a:pt x="359204" y="1358160"/>
                                  <a:pt x="335825" y="1358160"/>
                                </a:cubicBezTo>
                                <a:cubicBezTo>
                                  <a:pt x="323702" y="1358160"/>
                                  <a:pt x="287334" y="1352099"/>
                                  <a:pt x="277809" y="1360758"/>
                                </a:cubicBezTo>
                                <a:cubicBezTo>
                                  <a:pt x="258759" y="1377210"/>
                                  <a:pt x="294261" y="1373747"/>
                                  <a:pt x="299456" y="1372881"/>
                                </a:cubicBezTo>
                                <a:close/>
                                <a:moveTo>
                                  <a:pt x="728947" y="1508828"/>
                                </a:moveTo>
                                <a:cubicBezTo>
                                  <a:pt x="728081" y="1508828"/>
                                  <a:pt x="728081" y="1508828"/>
                                  <a:pt x="728947" y="1508828"/>
                                </a:cubicBezTo>
                                <a:cubicBezTo>
                                  <a:pt x="713361" y="1516622"/>
                                  <a:pt x="679591" y="1510560"/>
                                  <a:pt x="663138" y="1511426"/>
                                </a:cubicBezTo>
                                <a:cubicBezTo>
                                  <a:pt x="639759" y="1511426"/>
                                  <a:pt x="616379" y="1512292"/>
                                  <a:pt x="593000" y="1513158"/>
                                </a:cubicBezTo>
                                <a:cubicBezTo>
                                  <a:pt x="580877" y="1514024"/>
                                  <a:pt x="549704" y="1509694"/>
                                  <a:pt x="543643" y="1523549"/>
                                </a:cubicBezTo>
                                <a:cubicBezTo>
                                  <a:pt x="536716" y="1539135"/>
                                  <a:pt x="578279" y="1528744"/>
                                  <a:pt x="582609" y="1527878"/>
                                </a:cubicBezTo>
                                <a:cubicBezTo>
                                  <a:pt x="607720" y="1523549"/>
                                  <a:pt x="632831" y="1523549"/>
                                  <a:pt x="658809" y="1523549"/>
                                </a:cubicBezTo>
                                <a:cubicBezTo>
                                  <a:pt x="676993" y="1523549"/>
                                  <a:pt x="702970" y="1519219"/>
                                  <a:pt x="720288" y="1527012"/>
                                </a:cubicBezTo>
                                <a:cubicBezTo>
                                  <a:pt x="751461" y="1539135"/>
                                  <a:pt x="739338" y="1503633"/>
                                  <a:pt x="728947" y="1508828"/>
                                </a:cubicBezTo>
                                <a:close/>
                                <a:moveTo>
                                  <a:pt x="599927" y="1489778"/>
                                </a:moveTo>
                                <a:cubicBezTo>
                                  <a:pt x="614647" y="1490644"/>
                                  <a:pt x="629368" y="1491510"/>
                                  <a:pt x="644088" y="1491510"/>
                                </a:cubicBezTo>
                                <a:cubicBezTo>
                                  <a:pt x="655345" y="1491510"/>
                                  <a:pt x="681322" y="1502767"/>
                                  <a:pt x="689981" y="1495840"/>
                                </a:cubicBezTo>
                                <a:cubicBezTo>
                                  <a:pt x="719422" y="1474192"/>
                                  <a:pt x="646686" y="1476790"/>
                                  <a:pt x="638027" y="1476790"/>
                                </a:cubicBezTo>
                                <a:cubicBezTo>
                                  <a:pt x="617245" y="1475924"/>
                                  <a:pt x="565290" y="1462935"/>
                                  <a:pt x="546240" y="1475058"/>
                                </a:cubicBezTo>
                                <a:cubicBezTo>
                                  <a:pt x="520263" y="1493242"/>
                                  <a:pt x="594731" y="1489778"/>
                                  <a:pt x="599927" y="1489778"/>
                                </a:cubicBezTo>
                                <a:close/>
                                <a:moveTo>
                                  <a:pt x="547106" y="1475058"/>
                                </a:moveTo>
                                <a:cubicBezTo>
                                  <a:pt x="553168" y="1470728"/>
                                  <a:pt x="544509" y="1476790"/>
                                  <a:pt x="547106" y="1475058"/>
                                </a:cubicBezTo>
                                <a:lnTo>
                                  <a:pt x="547106" y="1475058"/>
                                </a:lnTo>
                                <a:close/>
                                <a:moveTo>
                                  <a:pt x="276943" y="1360758"/>
                                </a:moveTo>
                                <a:cubicBezTo>
                                  <a:pt x="279540" y="1358160"/>
                                  <a:pt x="265686" y="1371149"/>
                                  <a:pt x="276943" y="1360758"/>
                                </a:cubicBezTo>
                                <a:lnTo>
                                  <a:pt x="276943" y="1360758"/>
                                </a:lnTo>
                                <a:close/>
                                <a:moveTo>
                                  <a:pt x="454454" y="1213553"/>
                                </a:moveTo>
                                <a:cubicBezTo>
                                  <a:pt x="454454" y="1213553"/>
                                  <a:pt x="454454" y="1213553"/>
                                  <a:pt x="454454" y="1213553"/>
                                </a:cubicBezTo>
                                <a:cubicBezTo>
                                  <a:pt x="410293" y="1222212"/>
                                  <a:pt x="361802" y="1220480"/>
                                  <a:pt x="316774" y="1219615"/>
                                </a:cubicBezTo>
                                <a:cubicBezTo>
                                  <a:pt x="305518" y="1219615"/>
                                  <a:pt x="277809" y="1210956"/>
                                  <a:pt x="277809" y="1230006"/>
                                </a:cubicBezTo>
                                <a:cubicBezTo>
                                  <a:pt x="277809" y="1241262"/>
                                  <a:pt x="308981" y="1234335"/>
                                  <a:pt x="315043" y="1233469"/>
                                </a:cubicBezTo>
                                <a:cubicBezTo>
                                  <a:pt x="334959" y="1230006"/>
                                  <a:pt x="355740" y="1230006"/>
                                  <a:pt x="375656" y="1228274"/>
                                </a:cubicBezTo>
                                <a:cubicBezTo>
                                  <a:pt x="395572" y="1227408"/>
                                  <a:pt x="418086" y="1222212"/>
                                  <a:pt x="438002" y="1224810"/>
                                </a:cubicBezTo>
                                <a:cubicBezTo>
                                  <a:pt x="450125" y="1226542"/>
                                  <a:pt x="465711" y="1234335"/>
                                  <a:pt x="475236" y="1222212"/>
                                </a:cubicBezTo>
                                <a:cubicBezTo>
                                  <a:pt x="486493" y="1210956"/>
                                  <a:pt x="460515" y="1212687"/>
                                  <a:pt x="454454" y="1213553"/>
                                </a:cubicBezTo>
                                <a:cubicBezTo>
                                  <a:pt x="454454" y="1213553"/>
                                  <a:pt x="455320" y="1213553"/>
                                  <a:pt x="454454" y="1213553"/>
                                </a:cubicBezTo>
                                <a:close/>
                                <a:moveTo>
                                  <a:pt x="450990" y="1214419"/>
                                </a:moveTo>
                                <a:cubicBezTo>
                                  <a:pt x="431941" y="1217883"/>
                                  <a:pt x="444063" y="1216151"/>
                                  <a:pt x="450990" y="1214419"/>
                                </a:cubicBezTo>
                                <a:lnTo>
                                  <a:pt x="450990" y="1214419"/>
                                </a:lnTo>
                                <a:close/>
                                <a:moveTo>
                                  <a:pt x="283004" y="1163331"/>
                                </a:moveTo>
                                <a:cubicBezTo>
                                  <a:pt x="334093" y="1154671"/>
                                  <a:pt x="385181" y="1152940"/>
                                  <a:pt x="437136" y="1152940"/>
                                </a:cubicBezTo>
                                <a:cubicBezTo>
                                  <a:pt x="449259" y="1152940"/>
                                  <a:pt x="467443" y="1160733"/>
                                  <a:pt x="479566" y="1153806"/>
                                </a:cubicBezTo>
                                <a:cubicBezTo>
                                  <a:pt x="491688" y="1146012"/>
                                  <a:pt x="465711" y="1136487"/>
                                  <a:pt x="458784" y="1142549"/>
                                </a:cubicBezTo>
                                <a:cubicBezTo>
                                  <a:pt x="457918" y="1143415"/>
                                  <a:pt x="457918" y="1143415"/>
                                  <a:pt x="458784" y="1142549"/>
                                </a:cubicBezTo>
                                <a:cubicBezTo>
                                  <a:pt x="451856" y="1148610"/>
                                  <a:pt x="418086" y="1143415"/>
                                  <a:pt x="409427" y="1143415"/>
                                </a:cubicBezTo>
                                <a:cubicBezTo>
                                  <a:pt x="380852" y="1144281"/>
                                  <a:pt x="352277" y="1144281"/>
                                  <a:pt x="323702" y="1145146"/>
                                </a:cubicBezTo>
                                <a:cubicBezTo>
                                  <a:pt x="307250" y="1146012"/>
                                  <a:pt x="289066" y="1144281"/>
                                  <a:pt x="271747" y="1146878"/>
                                </a:cubicBezTo>
                                <a:cubicBezTo>
                                  <a:pt x="244904" y="1152074"/>
                                  <a:pt x="264820" y="1166794"/>
                                  <a:pt x="283004" y="1163331"/>
                                </a:cubicBezTo>
                                <a:close/>
                                <a:moveTo>
                                  <a:pt x="2977713" y="1359026"/>
                                </a:moveTo>
                                <a:cubicBezTo>
                                  <a:pt x="2953468" y="1359026"/>
                                  <a:pt x="2930088" y="1359892"/>
                                  <a:pt x="2905843" y="1358160"/>
                                </a:cubicBezTo>
                                <a:cubicBezTo>
                                  <a:pt x="2883329" y="1357294"/>
                                  <a:pt x="2859950" y="1352965"/>
                                  <a:pt x="2837436" y="1353831"/>
                                </a:cubicBezTo>
                                <a:cubicBezTo>
                                  <a:pt x="2825313" y="1354696"/>
                                  <a:pt x="2801934" y="1345171"/>
                                  <a:pt x="2792409" y="1353831"/>
                                </a:cubicBezTo>
                                <a:cubicBezTo>
                                  <a:pt x="2777688" y="1368551"/>
                                  <a:pt x="2819252" y="1369417"/>
                                  <a:pt x="2825313" y="1369417"/>
                                </a:cubicBezTo>
                                <a:cubicBezTo>
                                  <a:pt x="2848693" y="1371149"/>
                                  <a:pt x="2871207" y="1371149"/>
                                  <a:pt x="2894586" y="1371149"/>
                                </a:cubicBezTo>
                                <a:cubicBezTo>
                                  <a:pt x="2917966" y="1371149"/>
                                  <a:pt x="2940479" y="1371149"/>
                                  <a:pt x="2963859" y="1371149"/>
                                </a:cubicBezTo>
                                <a:cubicBezTo>
                                  <a:pt x="2969054" y="1371149"/>
                                  <a:pt x="2979445" y="1372881"/>
                                  <a:pt x="2990702" y="1373747"/>
                                </a:cubicBezTo>
                                <a:lnTo>
                                  <a:pt x="2990702" y="1358160"/>
                                </a:lnTo>
                                <a:cubicBezTo>
                                  <a:pt x="2983775" y="1359026"/>
                                  <a:pt x="2978579" y="1359026"/>
                                  <a:pt x="2977713" y="1359026"/>
                                </a:cubicBezTo>
                                <a:close/>
                                <a:moveTo>
                                  <a:pt x="308981" y="1126096"/>
                                </a:moveTo>
                                <a:cubicBezTo>
                                  <a:pt x="347081" y="1118303"/>
                                  <a:pt x="389511" y="1113108"/>
                                  <a:pt x="429343" y="1114840"/>
                                </a:cubicBezTo>
                                <a:cubicBezTo>
                                  <a:pt x="439734" y="1115706"/>
                                  <a:pt x="462247" y="1128694"/>
                                  <a:pt x="467443" y="1113974"/>
                                </a:cubicBezTo>
                                <a:cubicBezTo>
                                  <a:pt x="471772" y="1101851"/>
                                  <a:pt x="421550" y="1104449"/>
                                  <a:pt x="414622" y="1106181"/>
                                </a:cubicBezTo>
                                <a:cubicBezTo>
                                  <a:pt x="410293" y="1107046"/>
                                  <a:pt x="412024" y="1107046"/>
                                  <a:pt x="414622" y="1106181"/>
                                </a:cubicBezTo>
                                <a:cubicBezTo>
                                  <a:pt x="397304" y="1110510"/>
                                  <a:pt x="376522" y="1106181"/>
                                  <a:pt x="358338" y="1107046"/>
                                </a:cubicBezTo>
                                <a:cubicBezTo>
                                  <a:pt x="335825" y="1108778"/>
                                  <a:pt x="313311" y="1108778"/>
                                  <a:pt x="289931" y="1109644"/>
                                </a:cubicBezTo>
                                <a:cubicBezTo>
                                  <a:pt x="288200" y="1109644"/>
                                  <a:pt x="244904" y="1112242"/>
                                  <a:pt x="257027" y="1123499"/>
                                </a:cubicBezTo>
                                <a:cubicBezTo>
                                  <a:pt x="267418" y="1133024"/>
                                  <a:pt x="296859" y="1128694"/>
                                  <a:pt x="308981" y="1126096"/>
                                </a:cubicBezTo>
                                <a:close/>
                                <a:moveTo>
                                  <a:pt x="414622" y="1106181"/>
                                </a:moveTo>
                                <a:lnTo>
                                  <a:pt x="414622" y="1106181"/>
                                </a:lnTo>
                                <a:cubicBezTo>
                                  <a:pt x="423281" y="1104449"/>
                                  <a:pt x="418086" y="1105315"/>
                                  <a:pt x="414622" y="1106181"/>
                                </a:cubicBezTo>
                                <a:close/>
                                <a:moveTo>
                                  <a:pt x="418086" y="1250787"/>
                                </a:moveTo>
                                <a:cubicBezTo>
                                  <a:pt x="418952" y="1250787"/>
                                  <a:pt x="418952" y="1250787"/>
                                  <a:pt x="418086" y="1250787"/>
                                </a:cubicBezTo>
                                <a:cubicBezTo>
                                  <a:pt x="420684" y="1249056"/>
                                  <a:pt x="418952" y="1249921"/>
                                  <a:pt x="418086" y="1250787"/>
                                </a:cubicBezTo>
                                <a:close/>
                                <a:moveTo>
                                  <a:pt x="291663" y="1304474"/>
                                </a:moveTo>
                                <a:cubicBezTo>
                                  <a:pt x="313311" y="1298412"/>
                                  <a:pt x="335825" y="1298412"/>
                                  <a:pt x="358338" y="1298412"/>
                                </a:cubicBezTo>
                                <a:cubicBezTo>
                                  <a:pt x="381718" y="1298412"/>
                                  <a:pt x="404231" y="1299278"/>
                                  <a:pt x="427611" y="1300144"/>
                                </a:cubicBezTo>
                                <a:cubicBezTo>
                                  <a:pt x="446661" y="1301010"/>
                                  <a:pt x="471772" y="1309669"/>
                                  <a:pt x="489956" y="1306206"/>
                                </a:cubicBezTo>
                                <a:cubicBezTo>
                                  <a:pt x="513336" y="1301876"/>
                                  <a:pt x="495152" y="1288887"/>
                                  <a:pt x="480431" y="1289753"/>
                                </a:cubicBezTo>
                                <a:cubicBezTo>
                                  <a:pt x="458784" y="1290619"/>
                                  <a:pt x="437136" y="1290619"/>
                                  <a:pt x="415488" y="1289753"/>
                                </a:cubicBezTo>
                                <a:cubicBezTo>
                                  <a:pt x="391243" y="1288887"/>
                                  <a:pt x="366997" y="1288021"/>
                                  <a:pt x="341886" y="1287156"/>
                                </a:cubicBezTo>
                                <a:cubicBezTo>
                                  <a:pt x="327165" y="1286290"/>
                                  <a:pt x="286468" y="1278497"/>
                                  <a:pt x="274345" y="1288887"/>
                                </a:cubicBezTo>
                                <a:cubicBezTo>
                                  <a:pt x="276077" y="1287156"/>
                                  <a:pt x="276943" y="1286290"/>
                                  <a:pt x="274345" y="1288887"/>
                                </a:cubicBezTo>
                                <a:cubicBezTo>
                                  <a:pt x="270881" y="1292351"/>
                                  <a:pt x="272613" y="1290619"/>
                                  <a:pt x="274345" y="1288887"/>
                                </a:cubicBezTo>
                                <a:cubicBezTo>
                                  <a:pt x="257027" y="1305340"/>
                                  <a:pt x="281272" y="1307937"/>
                                  <a:pt x="291663" y="1304474"/>
                                </a:cubicBezTo>
                                <a:close/>
                                <a:moveTo>
                                  <a:pt x="283004" y="1272435"/>
                                </a:moveTo>
                                <a:cubicBezTo>
                                  <a:pt x="307250" y="1269837"/>
                                  <a:pt x="331495" y="1263776"/>
                                  <a:pt x="355740" y="1262044"/>
                                </a:cubicBezTo>
                                <a:cubicBezTo>
                                  <a:pt x="378254" y="1260312"/>
                                  <a:pt x="400768" y="1258581"/>
                                  <a:pt x="422415" y="1260312"/>
                                </a:cubicBezTo>
                                <a:cubicBezTo>
                                  <a:pt x="441466" y="1262044"/>
                                  <a:pt x="466577" y="1275033"/>
                                  <a:pt x="485627" y="1267240"/>
                                </a:cubicBezTo>
                                <a:cubicBezTo>
                                  <a:pt x="516800" y="1254251"/>
                                  <a:pt x="466577" y="1250787"/>
                                  <a:pt x="458784" y="1250787"/>
                                </a:cubicBezTo>
                                <a:cubicBezTo>
                                  <a:pt x="450990" y="1250787"/>
                                  <a:pt x="424147" y="1245592"/>
                                  <a:pt x="418086" y="1250787"/>
                                </a:cubicBezTo>
                                <a:cubicBezTo>
                                  <a:pt x="417220" y="1251653"/>
                                  <a:pt x="417220" y="1251653"/>
                                  <a:pt x="418086" y="1250787"/>
                                </a:cubicBezTo>
                                <a:cubicBezTo>
                                  <a:pt x="412024" y="1255983"/>
                                  <a:pt x="381718" y="1251653"/>
                                  <a:pt x="374790" y="1251653"/>
                                </a:cubicBezTo>
                                <a:cubicBezTo>
                                  <a:pt x="347081" y="1252519"/>
                                  <a:pt x="318506" y="1254251"/>
                                  <a:pt x="290797" y="1255983"/>
                                </a:cubicBezTo>
                                <a:cubicBezTo>
                                  <a:pt x="285602" y="1255983"/>
                                  <a:pt x="270881" y="1254251"/>
                                  <a:pt x="267418" y="1260312"/>
                                </a:cubicBezTo>
                                <a:cubicBezTo>
                                  <a:pt x="260490" y="1269837"/>
                                  <a:pt x="276943" y="1272435"/>
                                  <a:pt x="283004" y="1272435"/>
                                </a:cubicBezTo>
                                <a:close/>
                                <a:moveTo>
                                  <a:pt x="438002" y="1179783"/>
                                </a:moveTo>
                                <a:cubicBezTo>
                                  <a:pt x="405097" y="1182381"/>
                                  <a:pt x="372193" y="1182381"/>
                                  <a:pt x="339288" y="1183247"/>
                                </a:cubicBezTo>
                                <a:cubicBezTo>
                                  <a:pt x="336691" y="1183247"/>
                                  <a:pt x="263954" y="1184112"/>
                                  <a:pt x="279540" y="1197101"/>
                                </a:cubicBezTo>
                                <a:cubicBezTo>
                                  <a:pt x="287334" y="1203162"/>
                                  <a:pt x="308981" y="1197101"/>
                                  <a:pt x="317640" y="1196235"/>
                                </a:cubicBezTo>
                                <a:cubicBezTo>
                                  <a:pt x="335825" y="1194503"/>
                                  <a:pt x="354875" y="1193637"/>
                                  <a:pt x="373059" y="1192771"/>
                                </a:cubicBezTo>
                                <a:cubicBezTo>
                                  <a:pt x="409427" y="1190174"/>
                                  <a:pt x="445795" y="1190174"/>
                                  <a:pt x="481297" y="1190174"/>
                                </a:cubicBezTo>
                                <a:cubicBezTo>
                                  <a:pt x="481297" y="1172855"/>
                                  <a:pt x="448393" y="1179783"/>
                                  <a:pt x="438002" y="1179783"/>
                                </a:cubicBezTo>
                                <a:close/>
                                <a:moveTo>
                                  <a:pt x="559229" y="1407517"/>
                                </a:moveTo>
                                <a:cubicBezTo>
                                  <a:pt x="552302" y="1407517"/>
                                  <a:pt x="532386" y="1405785"/>
                                  <a:pt x="538447" y="1418774"/>
                                </a:cubicBezTo>
                                <a:cubicBezTo>
                                  <a:pt x="544509" y="1432628"/>
                                  <a:pt x="583475" y="1422237"/>
                                  <a:pt x="593865" y="1421372"/>
                                </a:cubicBezTo>
                                <a:cubicBezTo>
                                  <a:pt x="630234" y="1418774"/>
                                  <a:pt x="671797" y="1416176"/>
                                  <a:pt x="707300" y="1425701"/>
                                </a:cubicBezTo>
                                <a:cubicBezTo>
                                  <a:pt x="712495" y="1427433"/>
                                  <a:pt x="736740" y="1433494"/>
                                  <a:pt x="736740" y="1421372"/>
                                </a:cubicBezTo>
                                <a:cubicBezTo>
                                  <a:pt x="736740" y="1410115"/>
                                  <a:pt x="697774" y="1411846"/>
                                  <a:pt x="690847" y="1411846"/>
                                </a:cubicBezTo>
                                <a:cubicBezTo>
                                  <a:pt x="646686" y="1411846"/>
                                  <a:pt x="603390" y="1404919"/>
                                  <a:pt x="559229" y="1407517"/>
                                </a:cubicBezTo>
                                <a:cubicBezTo>
                                  <a:pt x="561827" y="1406651"/>
                                  <a:pt x="593865" y="1404919"/>
                                  <a:pt x="559229" y="1407517"/>
                                </a:cubicBezTo>
                                <a:close/>
                                <a:moveTo>
                                  <a:pt x="1345475" y="1442153"/>
                                </a:moveTo>
                                <a:cubicBezTo>
                                  <a:pt x="1377513" y="1442153"/>
                                  <a:pt x="1409552" y="1442153"/>
                                  <a:pt x="1440725" y="1442153"/>
                                </a:cubicBezTo>
                                <a:cubicBezTo>
                                  <a:pt x="1448518" y="1442153"/>
                                  <a:pt x="1496143" y="1452544"/>
                                  <a:pt x="1500472" y="1443019"/>
                                </a:cubicBezTo>
                                <a:lnTo>
                                  <a:pt x="1500472" y="1443019"/>
                                </a:lnTo>
                                <a:cubicBezTo>
                                  <a:pt x="1510863" y="1421372"/>
                                  <a:pt x="1451115" y="1428299"/>
                                  <a:pt x="1440725" y="1427433"/>
                                </a:cubicBezTo>
                                <a:cubicBezTo>
                                  <a:pt x="1409552" y="1426567"/>
                                  <a:pt x="1378379" y="1423969"/>
                                  <a:pt x="1347206" y="1423969"/>
                                </a:cubicBezTo>
                                <a:cubicBezTo>
                                  <a:pt x="1328157" y="1423969"/>
                                  <a:pt x="1292654" y="1417908"/>
                                  <a:pt x="1275336" y="1430031"/>
                                </a:cubicBezTo>
                                <a:cubicBezTo>
                                  <a:pt x="1256286" y="1444751"/>
                                  <a:pt x="1342877" y="1442153"/>
                                  <a:pt x="1345475" y="1442153"/>
                                </a:cubicBezTo>
                                <a:close/>
                                <a:moveTo>
                                  <a:pt x="1066652" y="1448215"/>
                                </a:move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lose/>
                                <a:moveTo>
                                  <a:pt x="2800202" y="1514024"/>
                                </a:moveTo>
                                <a:cubicBezTo>
                                  <a:pt x="2799336" y="1524415"/>
                                  <a:pt x="2872938" y="1521817"/>
                                  <a:pt x="2876402" y="1521817"/>
                                </a:cubicBezTo>
                                <a:cubicBezTo>
                                  <a:pt x="2904111" y="1521817"/>
                                  <a:pt x="2931820" y="1522683"/>
                                  <a:pt x="2960395" y="1523549"/>
                                </a:cubicBezTo>
                                <a:cubicBezTo>
                                  <a:pt x="2966457" y="1523549"/>
                                  <a:pt x="2977713" y="1525281"/>
                                  <a:pt x="2989836" y="1526146"/>
                                </a:cubicBezTo>
                                <a:lnTo>
                                  <a:pt x="2989836" y="1512292"/>
                                </a:lnTo>
                                <a:cubicBezTo>
                                  <a:pt x="2968188" y="1512292"/>
                                  <a:pt x="2946541" y="1511426"/>
                                  <a:pt x="2924027" y="1510560"/>
                                </a:cubicBezTo>
                                <a:cubicBezTo>
                                  <a:pt x="2911039" y="1510560"/>
                                  <a:pt x="2801068" y="1498437"/>
                                  <a:pt x="2800202" y="1514024"/>
                                </a:cubicBezTo>
                                <a:close/>
                                <a:moveTo>
                                  <a:pt x="1244163" y="1424835"/>
                                </a:moveTo>
                                <a:cubicBezTo>
                                  <a:pt x="1212125" y="1427433"/>
                                  <a:pt x="1180086" y="1428299"/>
                                  <a:pt x="1148913" y="1430896"/>
                                </a:cubicBezTo>
                                <a:cubicBezTo>
                                  <a:pt x="1103020" y="1433494"/>
                                  <a:pt x="1058859" y="1435226"/>
                                  <a:pt x="1012966" y="1432628"/>
                                </a:cubicBezTo>
                                <a:cubicBezTo>
                                  <a:pt x="1008636" y="1432628"/>
                                  <a:pt x="981793" y="1430031"/>
                                  <a:pt x="988720" y="1441287"/>
                                </a:cubicBezTo>
                                <a:cubicBezTo>
                                  <a:pt x="998245" y="1457740"/>
                                  <a:pt x="1051066" y="1449946"/>
                                  <a:pt x="1065786" y="1449081"/>
                                </a:cubicBezTo>
                                <a:cubicBezTo>
                                  <a:pt x="1065786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066652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066652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128997" y="1445617"/>
                                  <a:pt x="1190477" y="1441287"/>
                                  <a:pt x="1252822" y="1442153"/>
                                </a:cubicBezTo>
                                <a:cubicBezTo>
                                  <a:pt x="1274470" y="1441287"/>
                                  <a:pt x="1261481" y="1423103"/>
                                  <a:pt x="1244163" y="1424835"/>
                                </a:cubicBezTo>
                                <a:close/>
                                <a:moveTo>
                                  <a:pt x="1066652" y="1448215"/>
                                </a:moveTo>
                                <a:cubicBezTo>
                                  <a:pt x="1070115" y="1448215"/>
                                  <a:pt x="1073579" y="1448215"/>
                                  <a:pt x="1075311" y="1447349"/>
                                </a:cubicBezTo>
                                <a:cubicBezTo>
                                  <a:pt x="1073579" y="1448215"/>
                                  <a:pt x="1070115" y="1448215"/>
                                  <a:pt x="1066652" y="1448215"/>
                                </a:cubicBezTo>
                                <a:close/>
                                <a:moveTo>
                                  <a:pt x="1251956" y="1495840"/>
                                </a:moveTo>
                                <a:cubicBezTo>
                                  <a:pt x="1236370" y="1489778"/>
                                  <a:pt x="1210393" y="1499303"/>
                                  <a:pt x="1193941" y="1501035"/>
                                </a:cubicBezTo>
                                <a:cubicBezTo>
                                  <a:pt x="1165365" y="1503633"/>
                                  <a:pt x="1136791" y="1503633"/>
                                  <a:pt x="1108216" y="1504499"/>
                                </a:cubicBezTo>
                                <a:cubicBezTo>
                                  <a:pt x="1087434" y="1505365"/>
                                  <a:pt x="1071847" y="1504499"/>
                                  <a:pt x="1051932" y="1501035"/>
                                </a:cubicBezTo>
                                <a:cubicBezTo>
                                  <a:pt x="1044138" y="1499303"/>
                                  <a:pt x="1004307" y="1512292"/>
                                  <a:pt x="1021625" y="1517487"/>
                                </a:cubicBezTo>
                                <a:cubicBezTo>
                                  <a:pt x="1039809" y="1522683"/>
                                  <a:pt x="1064920" y="1519219"/>
                                  <a:pt x="1083970" y="1519219"/>
                                </a:cubicBezTo>
                                <a:cubicBezTo>
                                  <a:pt x="1112545" y="1519219"/>
                                  <a:pt x="1141120" y="1518353"/>
                                  <a:pt x="1169695" y="1517487"/>
                                </a:cubicBezTo>
                                <a:cubicBezTo>
                                  <a:pt x="1159304" y="1517487"/>
                                  <a:pt x="1141120" y="1518353"/>
                                  <a:pt x="1170561" y="1517487"/>
                                </a:cubicBezTo>
                                <a:cubicBezTo>
                                  <a:pt x="1189611" y="1516622"/>
                                  <a:pt x="1208661" y="1518353"/>
                                  <a:pt x="1226845" y="1514890"/>
                                </a:cubicBezTo>
                                <a:cubicBezTo>
                                  <a:pt x="1229443" y="1515756"/>
                                  <a:pt x="1267543" y="1501901"/>
                                  <a:pt x="1251956" y="1495840"/>
                                </a:cubicBezTo>
                                <a:close/>
                                <a:moveTo>
                                  <a:pt x="1463238" y="1356428"/>
                                </a:moveTo>
                                <a:cubicBezTo>
                                  <a:pt x="1438993" y="1356428"/>
                                  <a:pt x="1415613" y="1357294"/>
                                  <a:pt x="1391368" y="1355562"/>
                                </a:cubicBezTo>
                                <a:cubicBezTo>
                                  <a:pt x="1368854" y="1354696"/>
                                  <a:pt x="1345475" y="1350367"/>
                                  <a:pt x="1322961" y="1351233"/>
                                </a:cubicBezTo>
                                <a:cubicBezTo>
                                  <a:pt x="1310838" y="1352099"/>
                                  <a:pt x="1287459" y="1342574"/>
                                  <a:pt x="1277934" y="1351233"/>
                                </a:cubicBezTo>
                                <a:cubicBezTo>
                                  <a:pt x="1263213" y="1365953"/>
                                  <a:pt x="1304777" y="1366819"/>
                                  <a:pt x="1310838" y="1366819"/>
                                </a:cubicBezTo>
                                <a:cubicBezTo>
                                  <a:pt x="1334218" y="1368551"/>
                                  <a:pt x="1356731" y="1368551"/>
                                  <a:pt x="1380111" y="1368551"/>
                                </a:cubicBezTo>
                                <a:cubicBezTo>
                                  <a:pt x="1403490" y="1368551"/>
                                  <a:pt x="1426004" y="1368551"/>
                                  <a:pt x="1449384" y="1368551"/>
                                </a:cubicBezTo>
                                <a:cubicBezTo>
                                  <a:pt x="1459775" y="1368551"/>
                                  <a:pt x="1493545" y="1375478"/>
                                  <a:pt x="1501338" y="1368551"/>
                                </a:cubicBezTo>
                                <a:cubicBezTo>
                                  <a:pt x="1500472" y="1369417"/>
                                  <a:pt x="1499606" y="1370283"/>
                                  <a:pt x="1501338" y="1368551"/>
                                </a:cubicBezTo>
                                <a:cubicBezTo>
                                  <a:pt x="1503070" y="1366819"/>
                                  <a:pt x="1502204" y="1367685"/>
                                  <a:pt x="1501338" y="1368551"/>
                                </a:cubicBezTo>
                                <a:cubicBezTo>
                                  <a:pt x="1519523" y="1355562"/>
                                  <a:pt x="1466702" y="1356428"/>
                                  <a:pt x="1463238" y="1356428"/>
                                </a:cubicBezTo>
                                <a:close/>
                                <a:moveTo>
                                  <a:pt x="1493545" y="1333049"/>
                                </a:moveTo>
                                <a:cubicBezTo>
                                  <a:pt x="1490081" y="1333915"/>
                                  <a:pt x="1488350" y="1334781"/>
                                  <a:pt x="1488350" y="1334781"/>
                                </a:cubicBezTo>
                                <a:cubicBezTo>
                                  <a:pt x="1489216" y="1334781"/>
                                  <a:pt x="1497009" y="1332183"/>
                                  <a:pt x="1493545" y="1333049"/>
                                </a:cubicBezTo>
                                <a:close/>
                                <a:moveTo>
                                  <a:pt x="1345475" y="1171124"/>
                                </a:moveTo>
                                <a:cubicBezTo>
                                  <a:pt x="1372318" y="1171990"/>
                                  <a:pt x="1399161" y="1174587"/>
                                  <a:pt x="1425138" y="1175453"/>
                                </a:cubicBezTo>
                                <a:cubicBezTo>
                                  <a:pt x="1447652" y="1176319"/>
                                  <a:pt x="1480557" y="1189308"/>
                                  <a:pt x="1502204" y="1182381"/>
                                </a:cubicBezTo>
                                <a:cubicBezTo>
                                  <a:pt x="1499606" y="1183247"/>
                                  <a:pt x="1496143" y="1184112"/>
                                  <a:pt x="1502204" y="1182381"/>
                                </a:cubicBezTo>
                                <a:cubicBezTo>
                                  <a:pt x="1505668" y="1181515"/>
                                  <a:pt x="1503936" y="1181515"/>
                                  <a:pt x="1502204" y="1182381"/>
                                </a:cubicBezTo>
                                <a:cubicBezTo>
                                  <a:pt x="1509997" y="1179783"/>
                                  <a:pt x="1512595" y="1170258"/>
                                  <a:pt x="1505668" y="1165928"/>
                                </a:cubicBezTo>
                                <a:cubicBezTo>
                                  <a:pt x="1496143" y="1159867"/>
                                  <a:pt x="1481422" y="1163331"/>
                                  <a:pt x="1471032" y="1162465"/>
                                </a:cubicBezTo>
                                <a:cubicBezTo>
                                  <a:pt x="1447652" y="1159867"/>
                                  <a:pt x="1429468" y="1159001"/>
                                  <a:pt x="1406088" y="1161599"/>
                                </a:cubicBezTo>
                                <a:cubicBezTo>
                                  <a:pt x="1380977" y="1164196"/>
                                  <a:pt x="1357597" y="1153806"/>
                                  <a:pt x="1332486" y="1152940"/>
                                </a:cubicBezTo>
                                <a:cubicBezTo>
                                  <a:pt x="1317766" y="1152074"/>
                                  <a:pt x="1271872" y="1142549"/>
                                  <a:pt x="1264079" y="1161599"/>
                                </a:cubicBezTo>
                                <a:cubicBezTo>
                                  <a:pt x="1259750" y="1171990"/>
                                  <a:pt x="1342011" y="1171124"/>
                                  <a:pt x="1345475" y="1171124"/>
                                </a:cubicBezTo>
                                <a:close/>
                                <a:moveTo>
                                  <a:pt x="1451981" y="1405785"/>
                                </a:moveTo>
                                <a:cubicBezTo>
                                  <a:pt x="1465836" y="1405785"/>
                                  <a:pt x="1485752" y="1412712"/>
                                  <a:pt x="1498740" y="1404053"/>
                                </a:cubicBezTo>
                                <a:cubicBezTo>
                                  <a:pt x="1509131" y="1397126"/>
                                  <a:pt x="1486618" y="1391065"/>
                                  <a:pt x="1482288" y="1390199"/>
                                </a:cubicBezTo>
                                <a:cubicBezTo>
                                  <a:pt x="1458909" y="1388467"/>
                                  <a:pt x="1434663" y="1389333"/>
                                  <a:pt x="1411284" y="1389333"/>
                                </a:cubicBezTo>
                                <a:cubicBezTo>
                                  <a:pt x="1396563" y="1389333"/>
                                  <a:pt x="1278800" y="1379808"/>
                                  <a:pt x="1277068" y="1391065"/>
                                </a:cubicBezTo>
                                <a:cubicBezTo>
                                  <a:pt x="1274470" y="1404919"/>
                                  <a:pt x="1368854" y="1403187"/>
                                  <a:pt x="1380977" y="1403187"/>
                                </a:cubicBezTo>
                                <a:cubicBezTo>
                                  <a:pt x="1404356" y="1404919"/>
                                  <a:pt x="1428602" y="1404919"/>
                                  <a:pt x="1451981" y="1405785"/>
                                </a:cubicBezTo>
                                <a:close/>
                                <a:moveTo>
                                  <a:pt x="1081372" y="1447349"/>
                                </a:moveTo>
                                <a:cubicBezTo>
                                  <a:pt x="1082238" y="1447349"/>
                                  <a:pt x="1082238" y="1447349"/>
                                  <a:pt x="1081372" y="1447349"/>
                                </a:cubicBezTo>
                                <a:lnTo>
                                  <a:pt x="1081372" y="1447349"/>
                                </a:lnTo>
                                <a:close/>
                                <a:moveTo>
                                  <a:pt x="959279" y="1496706"/>
                                </a:moveTo>
                                <a:cubicBezTo>
                                  <a:pt x="956682" y="1496706"/>
                                  <a:pt x="954950" y="1497571"/>
                                  <a:pt x="954084" y="1497571"/>
                                </a:cubicBezTo>
                                <a:cubicBezTo>
                                  <a:pt x="954950" y="1497571"/>
                                  <a:pt x="956682" y="1497571"/>
                                  <a:pt x="959279" y="1496706"/>
                                </a:cubicBezTo>
                                <a:close/>
                                <a:moveTo>
                                  <a:pt x="974865" y="1510560"/>
                                </a:moveTo>
                                <a:cubicBezTo>
                                  <a:pt x="955816" y="1512292"/>
                                  <a:pt x="936765" y="1513158"/>
                                  <a:pt x="917716" y="1514024"/>
                                </a:cubicBezTo>
                                <a:cubicBezTo>
                                  <a:pt x="875286" y="1514890"/>
                                  <a:pt x="835454" y="1515756"/>
                                  <a:pt x="793024" y="1510560"/>
                                </a:cubicBezTo>
                                <a:cubicBezTo>
                                  <a:pt x="782634" y="1509694"/>
                                  <a:pt x="767913" y="1520085"/>
                                  <a:pt x="780036" y="1529610"/>
                                </a:cubicBezTo>
                                <a:cubicBezTo>
                                  <a:pt x="791293" y="1538269"/>
                                  <a:pt x="833722" y="1530476"/>
                                  <a:pt x="847577" y="1530476"/>
                                </a:cubicBezTo>
                                <a:cubicBezTo>
                                  <a:pt x="843247" y="1530476"/>
                                  <a:pt x="840649" y="1530476"/>
                                  <a:pt x="847577" y="1530476"/>
                                </a:cubicBezTo>
                                <a:cubicBezTo>
                                  <a:pt x="856236" y="1530476"/>
                                  <a:pt x="860566" y="1530476"/>
                                  <a:pt x="862297" y="1530476"/>
                                </a:cubicBezTo>
                                <a:cubicBezTo>
                                  <a:pt x="859700" y="1530476"/>
                                  <a:pt x="853638" y="1530476"/>
                                  <a:pt x="848443" y="1530476"/>
                                </a:cubicBezTo>
                                <a:cubicBezTo>
                                  <a:pt x="890006" y="1529610"/>
                                  <a:pt x="938497" y="1532208"/>
                                  <a:pt x="978329" y="1520951"/>
                                </a:cubicBezTo>
                                <a:cubicBezTo>
                                  <a:pt x="991318" y="1515756"/>
                                  <a:pt x="987854" y="1508828"/>
                                  <a:pt x="974865" y="1510560"/>
                                </a:cubicBezTo>
                                <a:close/>
                                <a:moveTo>
                                  <a:pt x="2955200" y="1430896"/>
                                </a:moveTo>
                                <a:cubicBezTo>
                                  <a:pt x="2924027" y="1430031"/>
                                  <a:pt x="2892854" y="1427433"/>
                                  <a:pt x="2861682" y="1427433"/>
                                </a:cubicBezTo>
                                <a:cubicBezTo>
                                  <a:pt x="2842632" y="1427433"/>
                                  <a:pt x="2807130" y="1421372"/>
                                  <a:pt x="2789811" y="1433494"/>
                                </a:cubicBezTo>
                                <a:cubicBezTo>
                                  <a:pt x="2769895" y="1447349"/>
                                  <a:pt x="2856486" y="1445617"/>
                                  <a:pt x="2859084" y="1444751"/>
                                </a:cubicBezTo>
                                <a:cubicBezTo>
                                  <a:pt x="2891122" y="1444751"/>
                                  <a:pt x="2923161" y="1444751"/>
                                  <a:pt x="2954334" y="1444751"/>
                                </a:cubicBezTo>
                                <a:cubicBezTo>
                                  <a:pt x="2958664" y="1444751"/>
                                  <a:pt x="2975116" y="1448215"/>
                                  <a:pt x="2988971" y="1449081"/>
                                </a:cubicBezTo>
                                <a:lnTo>
                                  <a:pt x="2988971" y="1430031"/>
                                </a:lnTo>
                                <a:cubicBezTo>
                                  <a:pt x="2975982" y="1429165"/>
                                  <a:pt x="2959529" y="1430896"/>
                                  <a:pt x="2955200" y="1430896"/>
                                </a:cubicBezTo>
                                <a:close/>
                                <a:moveTo>
                                  <a:pt x="971402" y="1495840"/>
                                </a:moveTo>
                                <a:cubicBezTo>
                                  <a:pt x="969670" y="1495840"/>
                                  <a:pt x="963609" y="1496706"/>
                                  <a:pt x="959279" y="1497571"/>
                                </a:cubicBezTo>
                                <a:cubicBezTo>
                                  <a:pt x="961877" y="1496706"/>
                                  <a:pt x="965341" y="1495840"/>
                                  <a:pt x="971402" y="1495840"/>
                                </a:cubicBezTo>
                                <a:close/>
                                <a:moveTo>
                                  <a:pt x="2925759" y="1392796"/>
                                </a:moveTo>
                                <a:cubicBezTo>
                                  <a:pt x="2911039" y="1392796"/>
                                  <a:pt x="2793275" y="1383271"/>
                                  <a:pt x="2791543" y="1394528"/>
                                </a:cubicBezTo>
                                <a:cubicBezTo>
                                  <a:pt x="2788945" y="1408383"/>
                                  <a:pt x="2883329" y="1406651"/>
                                  <a:pt x="2895452" y="1406651"/>
                                </a:cubicBezTo>
                                <a:cubicBezTo>
                                  <a:pt x="2919698" y="1407517"/>
                                  <a:pt x="2943077" y="1407517"/>
                                  <a:pt x="2967323" y="1408383"/>
                                </a:cubicBezTo>
                                <a:cubicBezTo>
                                  <a:pt x="2974250" y="1408383"/>
                                  <a:pt x="2982909" y="1410115"/>
                                  <a:pt x="2990702" y="1410980"/>
                                </a:cubicBezTo>
                                <a:lnTo>
                                  <a:pt x="2990702" y="1392796"/>
                                </a:lnTo>
                                <a:cubicBezTo>
                                  <a:pt x="2968188" y="1391931"/>
                                  <a:pt x="2946541" y="1392796"/>
                                  <a:pt x="2925759" y="1392796"/>
                                </a:cubicBezTo>
                                <a:close/>
                                <a:moveTo>
                                  <a:pt x="1163634" y="1482851"/>
                                </a:moveTo>
                                <a:cubicBezTo>
                                  <a:pt x="1175756" y="1481119"/>
                                  <a:pt x="1170561" y="1481985"/>
                                  <a:pt x="1163634" y="1482851"/>
                                </a:cubicBezTo>
                                <a:cubicBezTo>
                                  <a:pt x="1184416" y="1479387"/>
                                  <a:pt x="1205197" y="1481985"/>
                                  <a:pt x="1225113" y="1478521"/>
                                </a:cubicBezTo>
                                <a:cubicBezTo>
                                  <a:pt x="1239834" y="1475924"/>
                                  <a:pt x="1261481" y="1457740"/>
                                  <a:pt x="1235504" y="1459471"/>
                                </a:cubicBezTo>
                                <a:cubicBezTo>
                                  <a:pt x="1187879" y="1462935"/>
                                  <a:pt x="1141986" y="1471594"/>
                                  <a:pt x="1094361" y="1468131"/>
                                </a:cubicBezTo>
                                <a:cubicBezTo>
                                  <a:pt x="1073579" y="1466399"/>
                                  <a:pt x="1052797" y="1465533"/>
                                  <a:pt x="1032015" y="1465533"/>
                                </a:cubicBezTo>
                                <a:cubicBezTo>
                                  <a:pt x="1011234" y="1465533"/>
                                  <a:pt x="993050" y="1480253"/>
                                  <a:pt x="1023356" y="1481985"/>
                                </a:cubicBezTo>
                                <a:cubicBezTo>
                                  <a:pt x="1067518" y="1487181"/>
                                  <a:pt x="1120338" y="1489778"/>
                                  <a:pt x="1163634" y="1482851"/>
                                </a:cubicBezTo>
                                <a:close/>
                                <a:moveTo>
                                  <a:pt x="847577" y="1529610"/>
                                </a:moveTo>
                                <a:lnTo>
                                  <a:pt x="847577" y="1529610"/>
                                </a:lnTo>
                                <a:lnTo>
                                  <a:pt x="847577" y="1529610"/>
                                </a:lnTo>
                                <a:lnTo>
                                  <a:pt x="847577" y="1529610"/>
                                </a:lnTo>
                                <a:close/>
                                <a:moveTo>
                                  <a:pt x="1164500" y="1482851"/>
                                </a:moveTo>
                                <a:cubicBezTo>
                                  <a:pt x="1163634" y="1482851"/>
                                  <a:pt x="1163634" y="1482851"/>
                                  <a:pt x="1164500" y="1482851"/>
                                </a:cubicBezTo>
                                <a:cubicBezTo>
                                  <a:pt x="1148913" y="1485449"/>
                                  <a:pt x="1157572" y="1484583"/>
                                  <a:pt x="1164500" y="1482851"/>
                                </a:cubicBezTo>
                                <a:close/>
                                <a:moveTo>
                                  <a:pt x="2900648" y="1468997"/>
                                </a:moveTo>
                                <a:cubicBezTo>
                                  <a:pt x="2886793" y="1469862"/>
                                  <a:pt x="2780286" y="1465533"/>
                                  <a:pt x="2782018" y="1478521"/>
                                </a:cubicBezTo>
                                <a:cubicBezTo>
                                  <a:pt x="2783750" y="1491510"/>
                                  <a:pt x="2895452" y="1488046"/>
                                  <a:pt x="2908441" y="1485449"/>
                                </a:cubicBezTo>
                                <a:cubicBezTo>
                                  <a:pt x="2906709" y="1485449"/>
                                  <a:pt x="2905843" y="1486315"/>
                                  <a:pt x="2908441" y="1485449"/>
                                </a:cubicBezTo>
                                <a:cubicBezTo>
                                  <a:pt x="2917966" y="1483717"/>
                                  <a:pt x="2962993" y="1488912"/>
                                  <a:pt x="2989836" y="1488046"/>
                                </a:cubicBezTo>
                                <a:lnTo>
                                  <a:pt x="2989836" y="1471594"/>
                                </a:lnTo>
                                <a:cubicBezTo>
                                  <a:pt x="2959529" y="1466399"/>
                                  <a:pt x="2907575" y="1468997"/>
                                  <a:pt x="2900648" y="1468997"/>
                                </a:cubicBezTo>
                                <a:close/>
                                <a:moveTo>
                                  <a:pt x="935900" y="1481119"/>
                                </a:moveTo>
                                <a:cubicBezTo>
                                  <a:pt x="888274" y="1484583"/>
                                  <a:pt x="836320" y="1488046"/>
                                  <a:pt x="789561" y="1478521"/>
                                </a:cubicBezTo>
                                <a:cubicBezTo>
                                  <a:pt x="781768" y="1476790"/>
                                  <a:pt x="748863" y="1474192"/>
                                  <a:pt x="760986" y="1492376"/>
                                </a:cubicBezTo>
                                <a:cubicBezTo>
                                  <a:pt x="767047" y="1501035"/>
                                  <a:pt x="802550" y="1491510"/>
                                  <a:pt x="812941" y="1492376"/>
                                </a:cubicBezTo>
                                <a:cubicBezTo>
                                  <a:pt x="865761" y="1494974"/>
                                  <a:pt x="917716" y="1501901"/>
                                  <a:pt x="970536" y="1495840"/>
                                </a:cubicBezTo>
                                <a:lnTo>
                                  <a:pt x="970536" y="1495840"/>
                                </a:lnTo>
                                <a:lnTo>
                                  <a:pt x="970536" y="1495840"/>
                                </a:lnTo>
                                <a:lnTo>
                                  <a:pt x="970536" y="1495840"/>
                                </a:lnTo>
                                <a:cubicBezTo>
                                  <a:pt x="974865" y="1494974"/>
                                  <a:pt x="999111" y="1494974"/>
                                  <a:pt x="990452" y="1485449"/>
                                </a:cubicBezTo>
                                <a:cubicBezTo>
                                  <a:pt x="981793" y="1474192"/>
                                  <a:pt x="948888" y="1480253"/>
                                  <a:pt x="935900" y="1481119"/>
                                </a:cubicBezTo>
                                <a:close/>
                                <a:moveTo>
                                  <a:pt x="753193" y="1381540"/>
                                </a:moveTo>
                                <a:cubicBezTo>
                                  <a:pt x="732411" y="1380674"/>
                                  <a:pt x="710763" y="1380674"/>
                                  <a:pt x="689981" y="1380674"/>
                                </a:cubicBezTo>
                                <a:cubicBezTo>
                                  <a:pt x="644954" y="1379808"/>
                                  <a:pt x="596463" y="1369417"/>
                                  <a:pt x="551436" y="1375478"/>
                                </a:cubicBezTo>
                                <a:cubicBezTo>
                                  <a:pt x="555765" y="1374612"/>
                                  <a:pt x="571352" y="1372881"/>
                                  <a:pt x="551436" y="1375478"/>
                                </a:cubicBezTo>
                                <a:cubicBezTo>
                                  <a:pt x="550570" y="1375478"/>
                                  <a:pt x="550570" y="1375478"/>
                                  <a:pt x="551436" y="1375478"/>
                                </a:cubicBezTo>
                                <a:cubicBezTo>
                                  <a:pt x="537581" y="1377210"/>
                                  <a:pt x="527191" y="1392796"/>
                                  <a:pt x="547972" y="1393662"/>
                                </a:cubicBezTo>
                                <a:cubicBezTo>
                                  <a:pt x="570486" y="1394528"/>
                                  <a:pt x="593865" y="1391931"/>
                                  <a:pt x="616379" y="1391065"/>
                                </a:cubicBezTo>
                                <a:cubicBezTo>
                                  <a:pt x="640625" y="1391065"/>
                                  <a:pt x="665736" y="1391931"/>
                                  <a:pt x="689981" y="1391065"/>
                                </a:cubicBezTo>
                                <a:cubicBezTo>
                                  <a:pt x="712495" y="1390199"/>
                                  <a:pt x="734143" y="1396260"/>
                                  <a:pt x="756656" y="1394528"/>
                                </a:cubicBezTo>
                                <a:cubicBezTo>
                                  <a:pt x="780902" y="1392796"/>
                                  <a:pt x="769645" y="1382406"/>
                                  <a:pt x="753193" y="1381540"/>
                                </a:cubicBezTo>
                                <a:close/>
                                <a:moveTo>
                                  <a:pt x="242306" y="331192"/>
                                </a:moveTo>
                                <a:lnTo>
                                  <a:pt x="242306" y="331192"/>
                                </a:lnTo>
                                <a:cubicBezTo>
                                  <a:pt x="245770" y="328594"/>
                                  <a:pt x="243172" y="330326"/>
                                  <a:pt x="242306" y="331192"/>
                                </a:cubicBezTo>
                                <a:close/>
                                <a:moveTo>
                                  <a:pt x="553168" y="650712"/>
                                </a:moveTo>
                                <a:cubicBezTo>
                                  <a:pt x="572218" y="651578"/>
                                  <a:pt x="591268" y="644651"/>
                                  <a:pt x="611184" y="643785"/>
                                </a:cubicBezTo>
                                <a:cubicBezTo>
                                  <a:pt x="639759" y="642919"/>
                                  <a:pt x="667468" y="643785"/>
                                  <a:pt x="696043" y="643785"/>
                                </a:cubicBezTo>
                                <a:cubicBezTo>
                                  <a:pt x="715959" y="643785"/>
                                  <a:pt x="736740" y="650712"/>
                                  <a:pt x="755791" y="650712"/>
                                </a:cubicBezTo>
                                <a:cubicBezTo>
                                  <a:pt x="760986" y="650712"/>
                                  <a:pt x="768779" y="646383"/>
                                  <a:pt x="766182" y="639456"/>
                                </a:cubicBezTo>
                                <a:cubicBezTo>
                                  <a:pt x="761852" y="628199"/>
                                  <a:pt x="745399" y="629930"/>
                                  <a:pt x="735875" y="630796"/>
                                </a:cubicBezTo>
                                <a:cubicBezTo>
                                  <a:pt x="682188" y="639456"/>
                                  <a:pt x="625904" y="627333"/>
                                  <a:pt x="571352" y="629930"/>
                                </a:cubicBezTo>
                                <a:cubicBezTo>
                                  <a:pt x="558363" y="632528"/>
                                  <a:pt x="518531" y="649846"/>
                                  <a:pt x="553168" y="650712"/>
                                </a:cubicBezTo>
                                <a:close/>
                                <a:moveTo>
                                  <a:pt x="760120" y="604819"/>
                                </a:moveTo>
                                <a:cubicBezTo>
                                  <a:pt x="737606" y="600490"/>
                                  <a:pt x="715093" y="603087"/>
                                  <a:pt x="692579" y="602221"/>
                                </a:cubicBezTo>
                                <a:cubicBezTo>
                                  <a:pt x="645820" y="600490"/>
                                  <a:pt x="598195" y="592696"/>
                                  <a:pt x="551436" y="597026"/>
                                </a:cubicBezTo>
                                <a:lnTo>
                                  <a:pt x="551436" y="597026"/>
                                </a:lnTo>
                                <a:cubicBezTo>
                                  <a:pt x="547106" y="597892"/>
                                  <a:pt x="547972" y="597026"/>
                                  <a:pt x="551436" y="597026"/>
                                </a:cubicBezTo>
                                <a:cubicBezTo>
                                  <a:pt x="541045" y="597892"/>
                                  <a:pt x="537581" y="609149"/>
                                  <a:pt x="547972" y="613478"/>
                                </a:cubicBezTo>
                                <a:cubicBezTo>
                                  <a:pt x="563559" y="621271"/>
                                  <a:pt x="593865" y="613478"/>
                                  <a:pt x="611184" y="612612"/>
                                </a:cubicBezTo>
                                <a:cubicBezTo>
                                  <a:pt x="654479" y="609149"/>
                                  <a:pt x="696909" y="617808"/>
                                  <a:pt x="740204" y="618674"/>
                                </a:cubicBezTo>
                                <a:cubicBezTo>
                                  <a:pt x="747131" y="618674"/>
                                  <a:pt x="761852" y="621271"/>
                                  <a:pt x="767047" y="616076"/>
                                </a:cubicBezTo>
                                <a:cubicBezTo>
                                  <a:pt x="772243" y="610881"/>
                                  <a:pt x="764450" y="605685"/>
                                  <a:pt x="760120" y="604819"/>
                                </a:cubicBezTo>
                                <a:close/>
                                <a:moveTo>
                                  <a:pt x="572218" y="631662"/>
                                </a:moveTo>
                                <a:cubicBezTo>
                                  <a:pt x="621575" y="629065"/>
                                  <a:pt x="569620" y="631662"/>
                                  <a:pt x="572218" y="631662"/>
                                </a:cubicBezTo>
                                <a:lnTo>
                                  <a:pt x="572218" y="631662"/>
                                </a:lnTo>
                                <a:close/>
                                <a:moveTo>
                                  <a:pt x="779170" y="749426"/>
                                </a:moveTo>
                                <a:cubicBezTo>
                                  <a:pt x="813807" y="761549"/>
                                  <a:pt x="865761" y="753756"/>
                                  <a:pt x="902129" y="752890"/>
                                </a:cubicBezTo>
                                <a:cubicBezTo>
                                  <a:pt x="893470" y="752890"/>
                                  <a:pt x="877018" y="753756"/>
                                  <a:pt x="902129" y="752890"/>
                                </a:cubicBezTo>
                                <a:cubicBezTo>
                                  <a:pt x="908191" y="752890"/>
                                  <a:pt x="906459" y="752890"/>
                                  <a:pt x="902129" y="752890"/>
                                </a:cubicBezTo>
                                <a:cubicBezTo>
                                  <a:pt x="919447" y="752024"/>
                                  <a:pt x="936765" y="752890"/>
                                  <a:pt x="953218" y="750292"/>
                                </a:cubicBezTo>
                                <a:cubicBezTo>
                                  <a:pt x="976597" y="745962"/>
                                  <a:pt x="965341" y="730376"/>
                                  <a:pt x="947156" y="732974"/>
                                </a:cubicBezTo>
                                <a:cubicBezTo>
                                  <a:pt x="905593" y="739035"/>
                                  <a:pt x="867493" y="742499"/>
                                  <a:pt x="825929" y="741633"/>
                                </a:cubicBezTo>
                                <a:cubicBezTo>
                                  <a:pt x="809477" y="740767"/>
                                  <a:pt x="793890" y="735571"/>
                                  <a:pt x="778304" y="735571"/>
                                </a:cubicBezTo>
                                <a:cubicBezTo>
                                  <a:pt x="764450" y="734706"/>
                                  <a:pt x="769645" y="746828"/>
                                  <a:pt x="779170" y="749426"/>
                                </a:cubicBezTo>
                                <a:close/>
                                <a:moveTo>
                                  <a:pt x="870091" y="718253"/>
                                </a:moveTo>
                                <a:cubicBezTo>
                                  <a:pt x="882213" y="719119"/>
                                  <a:pt x="954084" y="731242"/>
                                  <a:pt x="964475" y="719119"/>
                                </a:cubicBezTo>
                                <a:lnTo>
                                  <a:pt x="964475" y="719119"/>
                                </a:lnTo>
                                <a:cubicBezTo>
                                  <a:pt x="983525" y="697471"/>
                                  <a:pt x="909922" y="706131"/>
                                  <a:pt x="903861" y="706131"/>
                                </a:cubicBezTo>
                                <a:cubicBezTo>
                                  <a:pt x="881347" y="706131"/>
                                  <a:pt x="859700" y="707862"/>
                                  <a:pt x="837186" y="707862"/>
                                </a:cubicBezTo>
                                <a:cubicBezTo>
                                  <a:pt x="825929" y="707862"/>
                                  <a:pt x="799952" y="693142"/>
                                  <a:pt x="790427" y="695740"/>
                                </a:cubicBezTo>
                                <a:cubicBezTo>
                                  <a:pt x="769645" y="702667"/>
                                  <a:pt x="800818" y="716521"/>
                                  <a:pt x="807745" y="717387"/>
                                </a:cubicBezTo>
                                <a:cubicBezTo>
                                  <a:pt x="828527" y="719119"/>
                                  <a:pt x="850175" y="717387"/>
                                  <a:pt x="870091" y="718253"/>
                                </a:cubicBezTo>
                                <a:close/>
                                <a:moveTo>
                                  <a:pt x="2844364" y="782331"/>
                                </a:moveTo>
                                <a:cubicBezTo>
                                  <a:pt x="2826179" y="781465"/>
                                  <a:pt x="2812325" y="777135"/>
                                  <a:pt x="2795872" y="786660"/>
                                </a:cubicBezTo>
                                <a:cubicBezTo>
                                  <a:pt x="2778554" y="797051"/>
                                  <a:pt x="2795872" y="799649"/>
                                  <a:pt x="2806263" y="799649"/>
                                </a:cubicBezTo>
                                <a:cubicBezTo>
                                  <a:pt x="2831375" y="800515"/>
                                  <a:pt x="2855620" y="803112"/>
                                  <a:pt x="2880732" y="800515"/>
                                </a:cubicBezTo>
                                <a:cubicBezTo>
                                  <a:pt x="2893721" y="798783"/>
                                  <a:pt x="2887659" y="799649"/>
                                  <a:pt x="2880732" y="800515"/>
                                </a:cubicBezTo>
                                <a:cubicBezTo>
                                  <a:pt x="2915368" y="797051"/>
                                  <a:pt x="2954334" y="799649"/>
                                  <a:pt x="2989836" y="793587"/>
                                </a:cubicBezTo>
                                <a:lnTo>
                                  <a:pt x="2989836" y="773671"/>
                                </a:lnTo>
                                <a:cubicBezTo>
                                  <a:pt x="2964725" y="778867"/>
                                  <a:pt x="2938747" y="780599"/>
                                  <a:pt x="2913636" y="782331"/>
                                </a:cubicBezTo>
                                <a:cubicBezTo>
                                  <a:pt x="2890257" y="784062"/>
                                  <a:pt x="2867743" y="783196"/>
                                  <a:pt x="2844364" y="782331"/>
                                </a:cubicBezTo>
                                <a:close/>
                                <a:moveTo>
                                  <a:pt x="618977" y="664567"/>
                                </a:moveTo>
                                <a:lnTo>
                                  <a:pt x="618977" y="664567"/>
                                </a:lnTo>
                                <a:lnTo>
                                  <a:pt x="618977" y="664567"/>
                                </a:lnTo>
                                <a:lnTo>
                                  <a:pt x="618977" y="664567"/>
                                </a:lnTo>
                                <a:close/>
                                <a:moveTo>
                                  <a:pt x="556631" y="698337"/>
                                </a:moveTo>
                                <a:cubicBezTo>
                                  <a:pt x="556631" y="698337"/>
                                  <a:pt x="556631" y="698337"/>
                                  <a:pt x="556631" y="698337"/>
                                </a:cubicBezTo>
                                <a:cubicBezTo>
                                  <a:pt x="556631" y="697471"/>
                                  <a:pt x="557497" y="697471"/>
                                  <a:pt x="556631" y="698337"/>
                                </a:cubicBezTo>
                                <a:cubicBezTo>
                                  <a:pt x="557497" y="697471"/>
                                  <a:pt x="556631" y="697471"/>
                                  <a:pt x="556631" y="698337"/>
                                </a:cubicBezTo>
                                <a:close/>
                                <a:moveTo>
                                  <a:pt x="902129" y="752890"/>
                                </a:moveTo>
                                <a:lnTo>
                                  <a:pt x="902129" y="752890"/>
                                </a:lnTo>
                                <a:lnTo>
                                  <a:pt x="902129" y="752890"/>
                                </a:lnTo>
                                <a:lnTo>
                                  <a:pt x="902129" y="752890"/>
                                </a:lnTo>
                                <a:close/>
                                <a:moveTo>
                                  <a:pt x="2846095" y="762415"/>
                                </a:moveTo>
                                <a:cubicBezTo>
                                  <a:pt x="2845229" y="762415"/>
                                  <a:pt x="2845229" y="762415"/>
                                  <a:pt x="2844364" y="762415"/>
                                </a:cubicBezTo>
                                <a:cubicBezTo>
                                  <a:pt x="2841766" y="763281"/>
                                  <a:pt x="2843497" y="762415"/>
                                  <a:pt x="2846095" y="762415"/>
                                </a:cubicBezTo>
                                <a:close/>
                                <a:moveTo>
                                  <a:pt x="556631" y="698337"/>
                                </a:moveTo>
                                <a:cubicBezTo>
                                  <a:pt x="537581" y="719985"/>
                                  <a:pt x="612050" y="711326"/>
                                  <a:pt x="617245" y="711326"/>
                                </a:cubicBezTo>
                                <a:cubicBezTo>
                                  <a:pt x="639759" y="711326"/>
                                  <a:pt x="661406" y="709594"/>
                                  <a:pt x="683920" y="709594"/>
                                </a:cubicBezTo>
                                <a:cubicBezTo>
                                  <a:pt x="695177" y="709594"/>
                                  <a:pt x="721154" y="725180"/>
                                  <a:pt x="730679" y="721717"/>
                                </a:cubicBezTo>
                                <a:cubicBezTo>
                                  <a:pt x="751461" y="714790"/>
                                  <a:pt x="720288" y="700935"/>
                                  <a:pt x="713361" y="700069"/>
                                </a:cubicBezTo>
                                <a:cubicBezTo>
                                  <a:pt x="693445" y="698337"/>
                                  <a:pt x="671797" y="700069"/>
                                  <a:pt x="651881" y="699203"/>
                                </a:cubicBezTo>
                                <a:cubicBezTo>
                                  <a:pt x="638893" y="698337"/>
                                  <a:pt x="567022" y="686215"/>
                                  <a:pt x="556631" y="698337"/>
                                </a:cubicBezTo>
                                <a:cubicBezTo>
                                  <a:pt x="556631" y="698337"/>
                                  <a:pt x="556631" y="698337"/>
                                  <a:pt x="556631" y="698337"/>
                                </a:cubicBezTo>
                                <a:lnTo>
                                  <a:pt x="556631" y="698337"/>
                                </a:lnTo>
                                <a:close/>
                                <a:moveTo>
                                  <a:pt x="961011" y="874983"/>
                                </a:moveTo>
                                <a:cubicBezTo>
                                  <a:pt x="951486" y="863726"/>
                                  <a:pt x="922045" y="870653"/>
                                  <a:pt x="909922" y="872385"/>
                                </a:cubicBezTo>
                                <a:cubicBezTo>
                                  <a:pt x="893470" y="874983"/>
                                  <a:pt x="877884" y="876715"/>
                                  <a:pt x="861432" y="875849"/>
                                </a:cubicBezTo>
                                <a:cubicBezTo>
                                  <a:pt x="841515" y="875849"/>
                                  <a:pt x="823331" y="868055"/>
                                  <a:pt x="803416" y="867190"/>
                                </a:cubicBezTo>
                                <a:cubicBezTo>
                                  <a:pt x="793890" y="867190"/>
                                  <a:pt x="767913" y="864592"/>
                                  <a:pt x="761852" y="873251"/>
                                </a:cubicBezTo>
                                <a:cubicBezTo>
                                  <a:pt x="755791" y="881910"/>
                                  <a:pt x="803416" y="882776"/>
                                  <a:pt x="807745" y="883642"/>
                                </a:cubicBezTo>
                                <a:cubicBezTo>
                                  <a:pt x="853638" y="887106"/>
                                  <a:pt x="899531" y="888837"/>
                                  <a:pt x="945425" y="886240"/>
                                </a:cubicBezTo>
                                <a:cubicBezTo>
                                  <a:pt x="949754" y="886240"/>
                                  <a:pt x="969670" y="885374"/>
                                  <a:pt x="961011" y="874983"/>
                                </a:cubicBezTo>
                                <a:close/>
                                <a:moveTo>
                                  <a:pt x="2817520" y="739035"/>
                                </a:moveTo>
                                <a:cubicBezTo>
                                  <a:pt x="2808861" y="738169"/>
                                  <a:pt x="2788945" y="732974"/>
                                  <a:pt x="2788945" y="747694"/>
                                </a:cubicBezTo>
                                <a:cubicBezTo>
                                  <a:pt x="2788945" y="753756"/>
                                  <a:pt x="2795872" y="757219"/>
                                  <a:pt x="2801068" y="758951"/>
                                </a:cubicBezTo>
                                <a:cubicBezTo>
                                  <a:pt x="2814057" y="763281"/>
                                  <a:pt x="2830509" y="764146"/>
                                  <a:pt x="2844364" y="761549"/>
                                </a:cubicBezTo>
                                <a:cubicBezTo>
                                  <a:pt x="2875536" y="756353"/>
                                  <a:pt x="2854755" y="759817"/>
                                  <a:pt x="2846095" y="761549"/>
                                </a:cubicBezTo>
                                <a:cubicBezTo>
                                  <a:pt x="2892854" y="754621"/>
                                  <a:pt x="2942211" y="754621"/>
                                  <a:pt x="2989836" y="752024"/>
                                </a:cubicBezTo>
                                <a:lnTo>
                                  <a:pt x="2989836" y="732974"/>
                                </a:lnTo>
                                <a:cubicBezTo>
                                  <a:pt x="2983775" y="734706"/>
                                  <a:pt x="2977713" y="735571"/>
                                  <a:pt x="2974250" y="736437"/>
                                </a:cubicBezTo>
                                <a:cubicBezTo>
                                  <a:pt x="2923161" y="748560"/>
                                  <a:pt x="2868609" y="745096"/>
                                  <a:pt x="2817520" y="739035"/>
                                </a:cubicBezTo>
                                <a:close/>
                                <a:moveTo>
                                  <a:pt x="944559" y="887106"/>
                                </a:moveTo>
                                <a:cubicBezTo>
                                  <a:pt x="906459" y="888837"/>
                                  <a:pt x="949754" y="886240"/>
                                  <a:pt x="944559" y="887106"/>
                                </a:cubicBezTo>
                                <a:lnTo>
                                  <a:pt x="944559" y="887106"/>
                                </a:lnTo>
                                <a:close/>
                                <a:moveTo>
                                  <a:pt x="967072" y="835151"/>
                                </a:moveTo>
                                <a:cubicBezTo>
                                  <a:pt x="948888" y="834285"/>
                                  <a:pt x="929838" y="838615"/>
                                  <a:pt x="910788" y="838615"/>
                                </a:cubicBezTo>
                                <a:cubicBezTo>
                                  <a:pt x="866627" y="839481"/>
                                  <a:pt x="824197" y="836017"/>
                                  <a:pt x="780902" y="834285"/>
                                </a:cubicBezTo>
                                <a:cubicBezTo>
                                  <a:pt x="767047" y="833419"/>
                                  <a:pt x="766182" y="848140"/>
                                  <a:pt x="780902" y="849871"/>
                                </a:cubicBezTo>
                                <a:cubicBezTo>
                                  <a:pt x="800818" y="852469"/>
                                  <a:pt x="822466" y="851603"/>
                                  <a:pt x="842381" y="851603"/>
                                </a:cubicBezTo>
                                <a:cubicBezTo>
                                  <a:pt x="882213" y="852469"/>
                                  <a:pt x="931570" y="861128"/>
                                  <a:pt x="971402" y="854201"/>
                                </a:cubicBezTo>
                                <a:cubicBezTo>
                                  <a:pt x="968804" y="855067"/>
                                  <a:pt x="966206" y="855067"/>
                                  <a:pt x="971402" y="854201"/>
                                </a:cubicBezTo>
                                <a:cubicBezTo>
                                  <a:pt x="975731" y="853335"/>
                                  <a:pt x="974000" y="854201"/>
                                  <a:pt x="971402" y="854201"/>
                                </a:cubicBezTo>
                                <a:cubicBezTo>
                                  <a:pt x="987854" y="850737"/>
                                  <a:pt x="980927" y="835151"/>
                                  <a:pt x="967072" y="835151"/>
                                </a:cubicBezTo>
                                <a:close/>
                                <a:moveTo>
                                  <a:pt x="1226845" y="769342"/>
                                </a:moveTo>
                                <a:cubicBezTo>
                                  <a:pt x="1225979" y="769342"/>
                                  <a:pt x="1225979" y="769342"/>
                                  <a:pt x="1226845" y="769342"/>
                                </a:cubicBezTo>
                                <a:lnTo>
                                  <a:pt x="1226845" y="769342"/>
                                </a:lnTo>
                                <a:close/>
                                <a:moveTo>
                                  <a:pt x="782634" y="798783"/>
                                </a:moveTo>
                                <a:cubicBezTo>
                                  <a:pt x="775706" y="798783"/>
                                  <a:pt x="760986" y="796185"/>
                                  <a:pt x="755791" y="801381"/>
                                </a:cubicBezTo>
                                <a:cubicBezTo>
                                  <a:pt x="749729" y="806576"/>
                                  <a:pt x="758388" y="811771"/>
                                  <a:pt x="762718" y="812637"/>
                                </a:cubicBezTo>
                                <a:cubicBezTo>
                                  <a:pt x="785231" y="816967"/>
                                  <a:pt x="807745" y="814369"/>
                                  <a:pt x="830259" y="815235"/>
                                </a:cubicBezTo>
                                <a:cubicBezTo>
                                  <a:pt x="877018" y="816967"/>
                                  <a:pt x="924643" y="824760"/>
                                  <a:pt x="971402" y="820430"/>
                                </a:cubicBezTo>
                                <a:cubicBezTo>
                                  <a:pt x="961877" y="821296"/>
                                  <a:pt x="937631" y="823894"/>
                                  <a:pt x="971402" y="820430"/>
                                </a:cubicBezTo>
                                <a:cubicBezTo>
                                  <a:pt x="975731" y="819565"/>
                                  <a:pt x="974865" y="820430"/>
                                  <a:pt x="971402" y="820430"/>
                                </a:cubicBezTo>
                                <a:cubicBezTo>
                                  <a:pt x="981793" y="819565"/>
                                  <a:pt x="985256" y="808308"/>
                                  <a:pt x="974865" y="803978"/>
                                </a:cubicBezTo>
                                <a:cubicBezTo>
                                  <a:pt x="959279" y="796185"/>
                                  <a:pt x="928972" y="803978"/>
                                  <a:pt x="911654" y="804844"/>
                                </a:cubicBezTo>
                                <a:cubicBezTo>
                                  <a:pt x="868359" y="808308"/>
                                  <a:pt x="825063" y="800515"/>
                                  <a:pt x="782634" y="798783"/>
                                </a:cubicBezTo>
                                <a:close/>
                                <a:moveTo>
                                  <a:pt x="741936" y="668031"/>
                                </a:moveTo>
                                <a:cubicBezTo>
                                  <a:pt x="707300" y="655908"/>
                                  <a:pt x="655345" y="663701"/>
                                  <a:pt x="618977" y="664567"/>
                                </a:cubicBezTo>
                                <a:cubicBezTo>
                                  <a:pt x="627636" y="664567"/>
                                  <a:pt x="644088" y="663701"/>
                                  <a:pt x="618977" y="664567"/>
                                </a:cubicBezTo>
                                <a:cubicBezTo>
                                  <a:pt x="618111" y="664567"/>
                                  <a:pt x="617245" y="664567"/>
                                  <a:pt x="617245" y="664567"/>
                                </a:cubicBezTo>
                                <a:cubicBezTo>
                                  <a:pt x="618111" y="664567"/>
                                  <a:pt x="618111" y="664567"/>
                                  <a:pt x="618977" y="664567"/>
                                </a:cubicBezTo>
                                <a:cubicBezTo>
                                  <a:pt x="601659" y="665433"/>
                                  <a:pt x="584341" y="664567"/>
                                  <a:pt x="567022" y="667165"/>
                                </a:cubicBezTo>
                                <a:cubicBezTo>
                                  <a:pt x="543643" y="671494"/>
                                  <a:pt x="554899" y="687081"/>
                                  <a:pt x="573084" y="684483"/>
                                </a:cubicBezTo>
                                <a:cubicBezTo>
                                  <a:pt x="614647" y="678421"/>
                                  <a:pt x="652747" y="674958"/>
                                  <a:pt x="694311" y="675824"/>
                                </a:cubicBezTo>
                                <a:cubicBezTo>
                                  <a:pt x="710763" y="676690"/>
                                  <a:pt x="726350" y="681885"/>
                                  <a:pt x="741936" y="681885"/>
                                </a:cubicBezTo>
                                <a:cubicBezTo>
                                  <a:pt x="756656" y="682751"/>
                                  <a:pt x="751461" y="670628"/>
                                  <a:pt x="741936" y="668031"/>
                                </a:cubicBezTo>
                                <a:close/>
                                <a:moveTo>
                                  <a:pt x="936765" y="786660"/>
                                </a:moveTo>
                                <a:cubicBezTo>
                                  <a:pt x="934168" y="786660"/>
                                  <a:pt x="931570" y="786660"/>
                                  <a:pt x="929838" y="786660"/>
                                </a:cubicBezTo>
                                <a:cubicBezTo>
                                  <a:pt x="931570" y="787526"/>
                                  <a:pt x="933302" y="786660"/>
                                  <a:pt x="936765" y="786660"/>
                                </a:cubicBezTo>
                                <a:close/>
                                <a:moveTo>
                                  <a:pt x="948022" y="785794"/>
                                </a:moveTo>
                                <a:cubicBezTo>
                                  <a:pt x="946291" y="785794"/>
                                  <a:pt x="945425" y="785794"/>
                                  <a:pt x="944559" y="785794"/>
                                </a:cubicBezTo>
                                <a:cubicBezTo>
                                  <a:pt x="946291" y="786660"/>
                                  <a:pt x="947156" y="786660"/>
                                  <a:pt x="948022" y="785794"/>
                                </a:cubicBezTo>
                                <a:close/>
                                <a:moveTo>
                                  <a:pt x="2476352" y="1499303"/>
                                </a:moveTo>
                                <a:cubicBezTo>
                                  <a:pt x="2471156" y="1500169"/>
                                  <a:pt x="2469425" y="1500169"/>
                                  <a:pt x="2468559" y="1500169"/>
                                </a:cubicBezTo>
                                <a:cubicBezTo>
                                  <a:pt x="2469425" y="1500169"/>
                                  <a:pt x="2472888" y="1499303"/>
                                  <a:pt x="2476352" y="1499303"/>
                                </a:cubicBezTo>
                                <a:close/>
                                <a:moveTo>
                                  <a:pt x="948888" y="785794"/>
                                </a:moveTo>
                                <a:lnTo>
                                  <a:pt x="948888" y="785794"/>
                                </a:lnTo>
                                <a:cubicBezTo>
                                  <a:pt x="948888" y="785794"/>
                                  <a:pt x="948888" y="785794"/>
                                  <a:pt x="948888" y="785794"/>
                                </a:cubicBezTo>
                                <a:close/>
                                <a:moveTo>
                                  <a:pt x="1229443" y="629065"/>
                                </a:moveTo>
                                <a:cubicBezTo>
                                  <a:pt x="1178354" y="633394"/>
                                  <a:pt x="1236370" y="629065"/>
                                  <a:pt x="1229443" y="629065"/>
                                </a:cubicBezTo>
                                <a:lnTo>
                                  <a:pt x="1229443" y="629065"/>
                                </a:lnTo>
                                <a:close/>
                                <a:moveTo>
                                  <a:pt x="1257152" y="823894"/>
                                </a:moveTo>
                                <a:cubicBezTo>
                                  <a:pt x="1232907" y="820430"/>
                                  <a:pt x="1202600" y="829956"/>
                                  <a:pt x="1178354" y="829956"/>
                                </a:cubicBezTo>
                                <a:cubicBezTo>
                                  <a:pt x="1126400" y="829956"/>
                                  <a:pt x="1070981" y="819565"/>
                                  <a:pt x="1019027" y="824760"/>
                                </a:cubicBezTo>
                                <a:cubicBezTo>
                                  <a:pt x="1015563" y="824760"/>
                                  <a:pt x="981793" y="833419"/>
                                  <a:pt x="999111" y="838615"/>
                                </a:cubicBezTo>
                                <a:cubicBezTo>
                                  <a:pt x="1012966" y="842944"/>
                                  <a:pt x="1030284" y="839481"/>
                                  <a:pt x="1045004" y="838615"/>
                                </a:cubicBezTo>
                                <a:cubicBezTo>
                                  <a:pt x="1109081" y="832553"/>
                                  <a:pt x="1174891" y="846408"/>
                                  <a:pt x="1238968" y="843810"/>
                                </a:cubicBezTo>
                                <a:cubicBezTo>
                                  <a:pt x="1248493" y="842944"/>
                                  <a:pt x="1258018" y="845542"/>
                                  <a:pt x="1264079" y="840346"/>
                                </a:cubicBezTo>
                                <a:cubicBezTo>
                                  <a:pt x="1272738" y="831687"/>
                                  <a:pt x="1266677" y="825626"/>
                                  <a:pt x="1257152" y="823894"/>
                                </a:cubicBezTo>
                                <a:close/>
                                <a:moveTo>
                                  <a:pt x="1259750" y="859396"/>
                                </a:moveTo>
                                <a:cubicBezTo>
                                  <a:pt x="1251091" y="858531"/>
                                  <a:pt x="1240700" y="862860"/>
                                  <a:pt x="1232907" y="863726"/>
                                </a:cubicBezTo>
                                <a:cubicBezTo>
                                  <a:pt x="1218186" y="864592"/>
                                  <a:pt x="1203466" y="864592"/>
                                  <a:pt x="1189611" y="864592"/>
                                </a:cubicBezTo>
                                <a:cubicBezTo>
                                  <a:pt x="1140254" y="864592"/>
                                  <a:pt x="1091763" y="865458"/>
                                  <a:pt x="1043272" y="861994"/>
                                </a:cubicBezTo>
                                <a:cubicBezTo>
                                  <a:pt x="1038077" y="861994"/>
                                  <a:pt x="1016429" y="861128"/>
                                  <a:pt x="1023356" y="871519"/>
                                </a:cubicBezTo>
                                <a:cubicBezTo>
                                  <a:pt x="1031150" y="884508"/>
                                  <a:pt x="1070115" y="874117"/>
                                  <a:pt x="1081372" y="874117"/>
                                </a:cubicBezTo>
                                <a:cubicBezTo>
                                  <a:pt x="1139388" y="873251"/>
                                  <a:pt x="1196538" y="880178"/>
                                  <a:pt x="1254554" y="876715"/>
                                </a:cubicBezTo>
                                <a:cubicBezTo>
                                  <a:pt x="1263213" y="874983"/>
                                  <a:pt x="1276202" y="861128"/>
                                  <a:pt x="1259750" y="859396"/>
                                </a:cubicBezTo>
                                <a:close/>
                                <a:moveTo>
                                  <a:pt x="1205197" y="935596"/>
                                </a:moveTo>
                                <a:lnTo>
                                  <a:pt x="1205197" y="935596"/>
                                </a:lnTo>
                                <a:cubicBezTo>
                                  <a:pt x="1184416" y="939060"/>
                                  <a:pt x="1162768" y="939060"/>
                                  <a:pt x="1141120" y="938194"/>
                                </a:cubicBezTo>
                                <a:cubicBezTo>
                                  <a:pt x="1116009" y="937328"/>
                                  <a:pt x="1090897" y="936462"/>
                                  <a:pt x="1065786" y="934730"/>
                                </a:cubicBezTo>
                                <a:cubicBezTo>
                                  <a:pt x="1047602" y="932999"/>
                                  <a:pt x="1021625" y="924340"/>
                                  <a:pt x="1004307" y="930401"/>
                                </a:cubicBezTo>
                                <a:cubicBezTo>
                                  <a:pt x="987854" y="935596"/>
                                  <a:pt x="1015563" y="941658"/>
                                  <a:pt x="1019027" y="941658"/>
                                </a:cubicBezTo>
                                <a:cubicBezTo>
                                  <a:pt x="1040675" y="942524"/>
                                  <a:pt x="1062322" y="944256"/>
                                  <a:pt x="1083970" y="945121"/>
                                </a:cubicBezTo>
                                <a:cubicBezTo>
                                  <a:pt x="1109081" y="946853"/>
                                  <a:pt x="1134193" y="947719"/>
                                  <a:pt x="1159304" y="947719"/>
                                </a:cubicBezTo>
                                <a:cubicBezTo>
                                  <a:pt x="1174891" y="948585"/>
                                  <a:pt x="1220784" y="958110"/>
                                  <a:pt x="1233772" y="947719"/>
                                </a:cubicBezTo>
                                <a:cubicBezTo>
                                  <a:pt x="1233772" y="947719"/>
                                  <a:pt x="1232907" y="948585"/>
                                  <a:pt x="1232907" y="948585"/>
                                </a:cubicBezTo>
                                <a:cubicBezTo>
                                  <a:pt x="1232907" y="948585"/>
                                  <a:pt x="1232907" y="948585"/>
                                  <a:pt x="1233772" y="947719"/>
                                </a:cubicBezTo>
                                <a:cubicBezTo>
                                  <a:pt x="1238968" y="943390"/>
                                  <a:pt x="1235504" y="945987"/>
                                  <a:pt x="1233772" y="947719"/>
                                </a:cubicBezTo>
                                <a:cubicBezTo>
                                  <a:pt x="1252822" y="932999"/>
                                  <a:pt x="1210393" y="934730"/>
                                  <a:pt x="1205197" y="935596"/>
                                </a:cubicBezTo>
                                <a:close/>
                                <a:moveTo>
                                  <a:pt x="1243297" y="970233"/>
                                </a:moveTo>
                                <a:cubicBezTo>
                                  <a:pt x="1239834" y="960708"/>
                                  <a:pt x="1222516" y="966769"/>
                                  <a:pt x="1216454" y="968501"/>
                                </a:cubicBezTo>
                                <a:cubicBezTo>
                                  <a:pt x="1183550" y="973696"/>
                                  <a:pt x="1150645" y="972831"/>
                                  <a:pt x="1117740" y="971965"/>
                                </a:cubicBezTo>
                                <a:cubicBezTo>
                                  <a:pt x="1084836" y="971099"/>
                                  <a:pt x="1052797" y="971965"/>
                                  <a:pt x="1019893" y="969367"/>
                                </a:cubicBezTo>
                                <a:cubicBezTo>
                                  <a:pt x="1011234" y="968501"/>
                                  <a:pt x="974865" y="961574"/>
                                  <a:pt x="980061" y="979758"/>
                                </a:cubicBezTo>
                                <a:cubicBezTo>
                                  <a:pt x="980927" y="989283"/>
                                  <a:pt x="1147182" y="991015"/>
                                  <a:pt x="1228577" y="982355"/>
                                </a:cubicBezTo>
                                <a:cubicBezTo>
                                  <a:pt x="1232907" y="981490"/>
                                  <a:pt x="1245895" y="976294"/>
                                  <a:pt x="1243297" y="970233"/>
                                </a:cubicBezTo>
                                <a:close/>
                                <a:moveTo>
                                  <a:pt x="1055395" y="673226"/>
                                </a:moveTo>
                                <a:lnTo>
                                  <a:pt x="1055395" y="673226"/>
                                </a:lnTo>
                                <a:cubicBezTo>
                                  <a:pt x="1051066" y="674958"/>
                                  <a:pt x="1053663" y="674092"/>
                                  <a:pt x="1055395" y="673226"/>
                                </a:cubicBezTo>
                                <a:close/>
                                <a:moveTo>
                                  <a:pt x="1253688" y="875849"/>
                                </a:moveTo>
                                <a:cubicBezTo>
                                  <a:pt x="1208661" y="878446"/>
                                  <a:pt x="1264079" y="874983"/>
                                  <a:pt x="1253688" y="875849"/>
                                </a:cubicBezTo>
                                <a:lnTo>
                                  <a:pt x="1253688" y="875849"/>
                                </a:lnTo>
                                <a:close/>
                                <a:moveTo>
                                  <a:pt x="1264945" y="588367"/>
                                </a:moveTo>
                                <a:cubicBezTo>
                                  <a:pt x="1241566" y="581440"/>
                                  <a:pt x="1209527" y="588367"/>
                                  <a:pt x="1186147" y="589233"/>
                                </a:cubicBezTo>
                                <a:cubicBezTo>
                                  <a:pt x="1140254" y="590965"/>
                                  <a:pt x="1083970" y="597892"/>
                                  <a:pt x="1039809" y="584037"/>
                                </a:cubicBezTo>
                                <a:cubicBezTo>
                                  <a:pt x="1032881" y="582305"/>
                                  <a:pt x="1026820" y="577110"/>
                                  <a:pt x="1019893" y="576244"/>
                                </a:cubicBezTo>
                                <a:cubicBezTo>
                                  <a:pt x="1013831" y="575378"/>
                                  <a:pt x="999111" y="586635"/>
                                  <a:pt x="1009502" y="590965"/>
                                </a:cubicBezTo>
                                <a:cubicBezTo>
                                  <a:pt x="1030284" y="599624"/>
                                  <a:pt x="1054529" y="597892"/>
                                  <a:pt x="1076177" y="598758"/>
                                </a:cubicBezTo>
                                <a:cubicBezTo>
                                  <a:pt x="1131595" y="601356"/>
                                  <a:pt x="1187013" y="606551"/>
                                  <a:pt x="1243297" y="601356"/>
                                </a:cubicBezTo>
                                <a:cubicBezTo>
                                  <a:pt x="1238102" y="602221"/>
                                  <a:pt x="1193941" y="605685"/>
                                  <a:pt x="1243297" y="601356"/>
                                </a:cubicBezTo>
                                <a:cubicBezTo>
                                  <a:pt x="1244163" y="601356"/>
                                  <a:pt x="1244163" y="601356"/>
                                  <a:pt x="1243297" y="601356"/>
                                </a:cubicBezTo>
                                <a:cubicBezTo>
                                  <a:pt x="1247627" y="601356"/>
                                  <a:pt x="1284861" y="594428"/>
                                  <a:pt x="1264945" y="588367"/>
                                </a:cubicBezTo>
                                <a:close/>
                                <a:moveTo>
                                  <a:pt x="1250225" y="614344"/>
                                </a:moveTo>
                                <a:cubicBezTo>
                                  <a:pt x="1233772" y="607417"/>
                                  <a:pt x="1206929" y="614344"/>
                                  <a:pt x="1189611" y="615210"/>
                                </a:cubicBezTo>
                                <a:cubicBezTo>
                                  <a:pt x="1151511" y="616942"/>
                                  <a:pt x="1094361" y="628199"/>
                                  <a:pt x="1058859" y="613478"/>
                                </a:cubicBezTo>
                                <a:cubicBezTo>
                                  <a:pt x="1054529" y="611746"/>
                                  <a:pt x="1028552" y="613478"/>
                                  <a:pt x="1032881" y="623003"/>
                                </a:cubicBezTo>
                                <a:cubicBezTo>
                                  <a:pt x="1038077" y="634260"/>
                                  <a:pt x="1075311" y="628199"/>
                                  <a:pt x="1084836" y="629065"/>
                                </a:cubicBezTo>
                                <a:cubicBezTo>
                                  <a:pt x="1133327" y="629930"/>
                                  <a:pt x="1180952" y="632528"/>
                                  <a:pt x="1229443" y="629065"/>
                                </a:cubicBezTo>
                                <a:cubicBezTo>
                                  <a:pt x="1232907" y="629065"/>
                                  <a:pt x="1267543" y="621271"/>
                                  <a:pt x="1250225" y="614344"/>
                                </a:cubicBezTo>
                                <a:close/>
                                <a:moveTo>
                                  <a:pt x="1218186" y="653310"/>
                                </a:moveTo>
                                <a:cubicBezTo>
                                  <a:pt x="1158438" y="659371"/>
                                  <a:pt x="1096959" y="663701"/>
                                  <a:pt x="1037211" y="657640"/>
                                </a:cubicBezTo>
                                <a:cubicBezTo>
                                  <a:pt x="1032015" y="656774"/>
                                  <a:pt x="988720" y="659371"/>
                                  <a:pt x="1009502" y="669762"/>
                                </a:cubicBezTo>
                                <a:cubicBezTo>
                                  <a:pt x="1020759" y="675824"/>
                                  <a:pt x="1043272" y="677555"/>
                                  <a:pt x="1055395" y="673226"/>
                                </a:cubicBezTo>
                                <a:cubicBezTo>
                                  <a:pt x="1058859" y="672360"/>
                                  <a:pt x="1057127" y="672360"/>
                                  <a:pt x="1055395" y="673226"/>
                                </a:cubicBezTo>
                                <a:cubicBezTo>
                                  <a:pt x="1077043" y="665433"/>
                                  <a:pt x="1113411" y="671494"/>
                                  <a:pt x="1135925" y="671494"/>
                                </a:cubicBezTo>
                                <a:cubicBezTo>
                                  <a:pt x="1165365" y="671494"/>
                                  <a:pt x="1193941" y="668031"/>
                                  <a:pt x="1223381" y="667165"/>
                                </a:cubicBezTo>
                                <a:cubicBezTo>
                                  <a:pt x="1234638" y="666299"/>
                                  <a:pt x="1260615" y="668031"/>
                                  <a:pt x="1267543" y="656774"/>
                                </a:cubicBezTo>
                                <a:cubicBezTo>
                                  <a:pt x="1277068" y="640321"/>
                                  <a:pt x="1222516" y="652444"/>
                                  <a:pt x="1218186" y="653310"/>
                                </a:cubicBezTo>
                                <a:close/>
                                <a:moveTo>
                                  <a:pt x="1245895" y="767610"/>
                                </a:moveTo>
                                <a:cubicBezTo>
                                  <a:pt x="1245895" y="767610"/>
                                  <a:pt x="1245895" y="767610"/>
                                  <a:pt x="1245895" y="767610"/>
                                </a:cubicBezTo>
                                <a:cubicBezTo>
                                  <a:pt x="1251091" y="767610"/>
                                  <a:pt x="1262347" y="764146"/>
                                  <a:pt x="1264945" y="759817"/>
                                </a:cubicBezTo>
                                <a:cubicBezTo>
                                  <a:pt x="1269275" y="752890"/>
                                  <a:pt x="1230309" y="756353"/>
                                  <a:pt x="1226845" y="757219"/>
                                </a:cubicBezTo>
                                <a:cubicBezTo>
                                  <a:pt x="1182684" y="765012"/>
                                  <a:pt x="1130729" y="759817"/>
                                  <a:pt x="1086568" y="757219"/>
                                </a:cubicBezTo>
                                <a:cubicBezTo>
                                  <a:pt x="1082238" y="757219"/>
                                  <a:pt x="1034613" y="748560"/>
                                  <a:pt x="1038077" y="760683"/>
                                </a:cubicBezTo>
                                <a:cubicBezTo>
                                  <a:pt x="1040675" y="771940"/>
                                  <a:pt x="1088300" y="768476"/>
                                  <a:pt x="1096959" y="768476"/>
                                </a:cubicBezTo>
                                <a:cubicBezTo>
                                  <a:pt x="1146316" y="767610"/>
                                  <a:pt x="1195672" y="771074"/>
                                  <a:pt x="1245895" y="767610"/>
                                </a:cubicBezTo>
                                <a:cubicBezTo>
                                  <a:pt x="1244163" y="767610"/>
                                  <a:pt x="1231175" y="768476"/>
                                  <a:pt x="1227711" y="769342"/>
                                </a:cubicBezTo>
                                <a:cubicBezTo>
                                  <a:pt x="1229443" y="768476"/>
                                  <a:pt x="1234638" y="768476"/>
                                  <a:pt x="1245895" y="767610"/>
                                </a:cubicBezTo>
                                <a:close/>
                                <a:moveTo>
                                  <a:pt x="1188745" y="1081069"/>
                                </a:moveTo>
                                <a:cubicBezTo>
                                  <a:pt x="1163634" y="1081069"/>
                                  <a:pt x="1138522" y="1083667"/>
                                  <a:pt x="1113411" y="1082801"/>
                                </a:cubicBezTo>
                                <a:cubicBezTo>
                                  <a:pt x="1090897" y="1081935"/>
                                  <a:pt x="1068384" y="1081935"/>
                                  <a:pt x="1045870" y="1079337"/>
                                </a:cubicBezTo>
                                <a:cubicBezTo>
                                  <a:pt x="1041541" y="1078471"/>
                                  <a:pt x="988720" y="1063751"/>
                                  <a:pt x="993050" y="1080203"/>
                                </a:cubicBezTo>
                                <a:cubicBezTo>
                                  <a:pt x="996513" y="1093192"/>
                                  <a:pt x="1068384" y="1090594"/>
                                  <a:pt x="1076177" y="1091460"/>
                                </a:cubicBezTo>
                                <a:cubicBezTo>
                                  <a:pt x="1101288" y="1092326"/>
                                  <a:pt x="1125534" y="1093192"/>
                                  <a:pt x="1150645" y="1094058"/>
                                </a:cubicBezTo>
                                <a:cubicBezTo>
                                  <a:pt x="1166231" y="1094058"/>
                                  <a:pt x="1210393" y="1101851"/>
                                  <a:pt x="1223381" y="1090594"/>
                                </a:cubicBezTo>
                                <a:cubicBezTo>
                                  <a:pt x="1239834" y="1075874"/>
                                  <a:pt x="1193075" y="1081069"/>
                                  <a:pt x="1188745" y="1081069"/>
                                </a:cubicBezTo>
                                <a:close/>
                                <a:moveTo>
                                  <a:pt x="743668" y="833419"/>
                                </a:moveTo>
                                <a:cubicBezTo>
                                  <a:pt x="748863" y="819565"/>
                                  <a:pt x="687384" y="823894"/>
                                  <a:pt x="680456" y="823894"/>
                                </a:cubicBezTo>
                                <a:cubicBezTo>
                                  <a:pt x="659675" y="823028"/>
                                  <a:pt x="638027" y="823028"/>
                                  <a:pt x="617245" y="822162"/>
                                </a:cubicBezTo>
                                <a:cubicBezTo>
                                  <a:pt x="602524" y="822162"/>
                                  <a:pt x="567888" y="815235"/>
                                  <a:pt x="555765" y="823894"/>
                                </a:cubicBezTo>
                                <a:lnTo>
                                  <a:pt x="555765" y="823894"/>
                                </a:lnTo>
                                <a:lnTo>
                                  <a:pt x="555765" y="823894"/>
                                </a:lnTo>
                                <a:cubicBezTo>
                                  <a:pt x="553168" y="825626"/>
                                  <a:pt x="547106" y="849871"/>
                                  <a:pt x="546240" y="854201"/>
                                </a:cubicBezTo>
                                <a:cubicBezTo>
                                  <a:pt x="544509" y="865458"/>
                                  <a:pt x="570486" y="862860"/>
                                  <a:pt x="575682" y="861994"/>
                                </a:cubicBezTo>
                                <a:cubicBezTo>
                                  <a:pt x="610318" y="858531"/>
                                  <a:pt x="646686" y="853335"/>
                                  <a:pt x="681322" y="859396"/>
                                </a:cubicBezTo>
                                <a:cubicBezTo>
                                  <a:pt x="690847" y="861128"/>
                                  <a:pt x="716825" y="873251"/>
                                  <a:pt x="721154" y="857665"/>
                                </a:cubicBezTo>
                                <a:cubicBezTo>
                                  <a:pt x="722886" y="849871"/>
                                  <a:pt x="689981" y="850737"/>
                                  <a:pt x="685652" y="849871"/>
                                </a:cubicBezTo>
                                <a:cubicBezTo>
                                  <a:pt x="676993" y="849006"/>
                                  <a:pt x="572218" y="844676"/>
                                  <a:pt x="572218" y="841212"/>
                                </a:cubicBezTo>
                                <a:cubicBezTo>
                                  <a:pt x="572218" y="829956"/>
                                  <a:pt x="654479" y="833419"/>
                                  <a:pt x="663138" y="833419"/>
                                </a:cubicBezTo>
                                <a:cubicBezTo>
                                  <a:pt x="676993" y="833419"/>
                                  <a:pt x="736740" y="851603"/>
                                  <a:pt x="743668" y="833419"/>
                                </a:cubicBezTo>
                                <a:close/>
                                <a:moveTo>
                                  <a:pt x="1221650" y="1052494"/>
                                </a:moveTo>
                                <a:cubicBezTo>
                                  <a:pt x="1211259" y="1059421"/>
                                  <a:pt x="1227711" y="1049031"/>
                                  <a:pt x="1221650" y="1052494"/>
                                </a:cubicBezTo>
                                <a:lnTo>
                                  <a:pt x="1221650" y="1052494"/>
                                </a:lnTo>
                                <a:close/>
                                <a:moveTo>
                                  <a:pt x="987854" y="1021321"/>
                                </a:moveTo>
                                <a:cubicBezTo>
                                  <a:pt x="1049334" y="1023053"/>
                                  <a:pt x="1112545" y="1025651"/>
                                  <a:pt x="1174891" y="1021321"/>
                                </a:cubicBezTo>
                                <a:cubicBezTo>
                                  <a:pt x="1167963" y="1022187"/>
                                  <a:pt x="1154109" y="1023053"/>
                                  <a:pt x="1174891" y="1021321"/>
                                </a:cubicBezTo>
                                <a:cubicBezTo>
                                  <a:pt x="1186147" y="1020456"/>
                                  <a:pt x="1235504" y="1023053"/>
                                  <a:pt x="1238968" y="1009199"/>
                                </a:cubicBezTo>
                                <a:cubicBezTo>
                                  <a:pt x="1243297" y="992746"/>
                                  <a:pt x="1200868" y="1006601"/>
                                  <a:pt x="1193075" y="1007467"/>
                                </a:cubicBezTo>
                                <a:cubicBezTo>
                                  <a:pt x="1165365" y="1010930"/>
                                  <a:pt x="1138522" y="1011796"/>
                                  <a:pt x="1110813" y="1011796"/>
                                </a:cubicBezTo>
                                <a:cubicBezTo>
                                  <a:pt x="1082238" y="1012662"/>
                                  <a:pt x="1051932" y="1016992"/>
                                  <a:pt x="1024222" y="1010065"/>
                                </a:cubicBezTo>
                                <a:cubicBezTo>
                                  <a:pt x="1012966" y="1007467"/>
                                  <a:pt x="1000843" y="1005735"/>
                                  <a:pt x="988720" y="1006601"/>
                                </a:cubicBezTo>
                                <a:cubicBezTo>
                                  <a:pt x="971402" y="1008333"/>
                                  <a:pt x="969670" y="1020456"/>
                                  <a:pt x="987854" y="1021321"/>
                                </a:cubicBezTo>
                                <a:close/>
                                <a:moveTo>
                                  <a:pt x="555765" y="823894"/>
                                </a:moveTo>
                                <a:cubicBezTo>
                                  <a:pt x="555765" y="823894"/>
                                  <a:pt x="555765" y="823894"/>
                                  <a:pt x="555765" y="823894"/>
                                </a:cubicBezTo>
                                <a:lnTo>
                                  <a:pt x="555765" y="823894"/>
                                </a:lnTo>
                                <a:lnTo>
                                  <a:pt x="555765" y="823894"/>
                                </a:lnTo>
                                <a:close/>
                                <a:moveTo>
                                  <a:pt x="700372" y="767610"/>
                                </a:moveTo>
                                <a:cubicBezTo>
                                  <a:pt x="672663" y="766744"/>
                                  <a:pt x="644954" y="766744"/>
                                  <a:pt x="617245" y="766744"/>
                                </a:cubicBezTo>
                                <a:cubicBezTo>
                                  <a:pt x="605122" y="766744"/>
                                  <a:pt x="563559" y="758951"/>
                                  <a:pt x="554034" y="766744"/>
                                </a:cubicBezTo>
                                <a:cubicBezTo>
                                  <a:pt x="554899" y="765878"/>
                                  <a:pt x="554899" y="765878"/>
                                  <a:pt x="554034" y="766744"/>
                                </a:cubicBezTo>
                                <a:lnTo>
                                  <a:pt x="554034" y="766744"/>
                                </a:lnTo>
                                <a:cubicBezTo>
                                  <a:pt x="534118" y="784928"/>
                                  <a:pt x="593865" y="779733"/>
                                  <a:pt x="601659" y="778867"/>
                                </a:cubicBezTo>
                                <a:cubicBezTo>
                                  <a:pt x="629368" y="777135"/>
                                  <a:pt x="657943" y="778001"/>
                                  <a:pt x="685652" y="778867"/>
                                </a:cubicBezTo>
                                <a:cubicBezTo>
                                  <a:pt x="696909" y="779733"/>
                                  <a:pt x="733277" y="792721"/>
                                  <a:pt x="742802" y="784062"/>
                                </a:cubicBezTo>
                                <a:cubicBezTo>
                                  <a:pt x="758388" y="771074"/>
                                  <a:pt x="708166" y="767610"/>
                                  <a:pt x="700372" y="767610"/>
                                </a:cubicBezTo>
                                <a:close/>
                                <a:moveTo>
                                  <a:pt x="1200002" y="1037774"/>
                                </a:moveTo>
                                <a:cubicBezTo>
                                  <a:pt x="1176622" y="1040371"/>
                                  <a:pt x="1154109" y="1042103"/>
                                  <a:pt x="1130729" y="1042969"/>
                                </a:cubicBezTo>
                                <a:cubicBezTo>
                                  <a:pt x="1105618" y="1043835"/>
                                  <a:pt x="1080506" y="1042969"/>
                                  <a:pt x="1055395" y="1040371"/>
                                </a:cubicBezTo>
                                <a:cubicBezTo>
                                  <a:pt x="1039809" y="1038640"/>
                                  <a:pt x="1006038" y="1028249"/>
                                  <a:pt x="994781" y="1042969"/>
                                </a:cubicBezTo>
                                <a:cubicBezTo>
                                  <a:pt x="986988" y="1053360"/>
                                  <a:pt x="1020759" y="1051628"/>
                                  <a:pt x="1024222" y="1051628"/>
                                </a:cubicBezTo>
                                <a:cubicBezTo>
                                  <a:pt x="1051932" y="1052494"/>
                                  <a:pt x="1080506" y="1052494"/>
                                  <a:pt x="1108216" y="1052494"/>
                                </a:cubicBezTo>
                                <a:cubicBezTo>
                                  <a:pt x="1129863" y="1052494"/>
                                  <a:pt x="1152377" y="1051628"/>
                                  <a:pt x="1174025" y="1053360"/>
                                </a:cubicBezTo>
                                <a:cubicBezTo>
                                  <a:pt x="1187013" y="1054226"/>
                                  <a:pt x="1208661" y="1060287"/>
                                  <a:pt x="1220784" y="1052494"/>
                                </a:cubicBezTo>
                                <a:cubicBezTo>
                                  <a:pt x="1239834" y="1041237"/>
                                  <a:pt x="1206063" y="1036908"/>
                                  <a:pt x="1200002" y="1037774"/>
                                </a:cubicBezTo>
                                <a:close/>
                                <a:moveTo>
                                  <a:pt x="1010368" y="1122633"/>
                                </a:moveTo>
                                <a:cubicBezTo>
                                  <a:pt x="1033747" y="1124365"/>
                                  <a:pt x="1057127" y="1127828"/>
                                  <a:pt x="1080506" y="1129560"/>
                                </a:cubicBezTo>
                                <a:cubicBezTo>
                                  <a:pt x="1123802" y="1133024"/>
                                  <a:pt x="1176622" y="1140817"/>
                                  <a:pt x="1219052" y="1133024"/>
                                </a:cubicBezTo>
                                <a:cubicBezTo>
                                  <a:pt x="1224247" y="1132158"/>
                                  <a:pt x="1229443" y="1123499"/>
                                  <a:pt x="1222516" y="1120035"/>
                                </a:cubicBezTo>
                                <a:cubicBezTo>
                                  <a:pt x="1214722" y="1116571"/>
                                  <a:pt x="1206063" y="1118303"/>
                                  <a:pt x="1197404" y="1118303"/>
                                </a:cubicBezTo>
                                <a:cubicBezTo>
                                  <a:pt x="1174891" y="1119169"/>
                                  <a:pt x="1151511" y="1120035"/>
                                  <a:pt x="1128997" y="1119169"/>
                                </a:cubicBezTo>
                                <a:cubicBezTo>
                                  <a:pt x="1104752" y="1119169"/>
                                  <a:pt x="1079641" y="1118303"/>
                                  <a:pt x="1055395" y="1116571"/>
                                </a:cubicBezTo>
                                <a:cubicBezTo>
                                  <a:pt x="1033747" y="1114840"/>
                                  <a:pt x="1014697" y="1107912"/>
                                  <a:pt x="993050" y="1105315"/>
                                </a:cubicBezTo>
                                <a:cubicBezTo>
                                  <a:pt x="987854" y="1104449"/>
                                  <a:pt x="980927" y="1110510"/>
                                  <a:pt x="984390" y="1115706"/>
                                </a:cubicBezTo>
                                <a:cubicBezTo>
                                  <a:pt x="988720" y="1123499"/>
                                  <a:pt x="1005172" y="1121767"/>
                                  <a:pt x="1010368" y="1122633"/>
                                </a:cubicBezTo>
                                <a:close/>
                                <a:moveTo>
                                  <a:pt x="1242432" y="1174587"/>
                                </a:moveTo>
                                <a:lnTo>
                                  <a:pt x="1242432" y="1174587"/>
                                </a:lnTo>
                                <a:cubicBezTo>
                                  <a:pt x="1253688" y="1155537"/>
                                  <a:pt x="1143718" y="1153806"/>
                                  <a:pt x="1132461" y="1152940"/>
                                </a:cubicBezTo>
                                <a:cubicBezTo>
                                  <a:pt x="1106484" y="1150342"/>
                                  <a:pt x="1079641" y="1148610"/>
                                  <a:pt x="1052797" y="1146012"/>
                                </a:cubicBezTo>
                                <a:cubicBezTo>
                                  <a:pt x="1042406" y="1145146"/>
                                  <a:pt x="1025954" y="1137353"/>
                                  <a:pt x="1016429" y="1146012"/>
                                </a:cubicBezTo>
                                <a:cubicBezTo>
                                  <a:pt x="1012100" y="1150342"/>
                                  <a:pt x="1017295" y="1152940"/>
                                  <a:pt x="1020759" y="1153806"/>
                                </a:cubicBezTo>
                                <a:cubicBezTo>
                                  <a:pt x="1054529" y="1164196"/>
                                  <a:pt x="1096093" y="1159867"/>
                                  <a:pt x="1131595" y="1164196"/>
                                </a:cubicBezTo>
                                <a:cubicBezTo>
                                  <a:pt x="1142852" y="1165928"/>
                                  <a:pt x="1234638" y="1186710"/>
                                  <a:pt x="1242432" y="1174587"/>
                                </a:cubicBezTo>
                                <a:close/>
                                <a:moveTo>
                                  <a:pt x="1228577" y="982355"/>
                                </a:moveTo>
                                <a:cubicBezTo>
                                  <a:pt x="1186147" y="986685"/>
                                  <a:pt x="1234638" y="981490"/>
                                  <a:pt x="1228577" y="982355"/>
                                </a:cubicBezTo>
                                <a:lnTo>
                                  <a:pt x="1228577" y="982355"/>
                                </a:lnTo>
                                <a:close/>
                                <a:moveTo>
                                  <a:pt x="554899" y="816967"/>
                                </a:moveTo>
                                <a:cubicBezTo>
                                  <a:pt x="570486" y="817833"/>
                                  <a:pt x="586072" y="812637"/>
                                  <a:pt x="601659" y="813503"/>
                                </a:cubicBezTo>
                                <a:cubicBezTo>
                                  <a:pt x="639759" y="814369"/>
                                  <a:pt x="676127" y="813503"/>
                                  <a:pt x="714227" y="819565"/>
                                </a:cubicBezTo>
                                <a:cubicBezTo>
                                  <a:pt x="721154" y="820430"/>
                                  <a:pt x="747131" y="815235"/>
                                  <a:pt x="729813" y="808308"/>
                                </a:cubicBezTo>
                                <a:cubicBezTo>
                                  <a:pt x="715093" y="802246"/>
                                  <a:pt x="688250" y="803978"/>
                                  <a:pt x="671797" y="803112"/>
                                </a:cubicBezTo>
                                <a:cubicBezTo>
                                  <a:pt x="635429" y="801381"/>
                                  <a:pt x="586938" y="792721"/>
                                  <a:pt x="550570" y="801381"/>
                                </a:cubicBezTo>
                                <a:cubicBezTo>
                                  <a:pt x="553168" y="800515"/>
                                  <a:pt x="557497" y="799649"/>
                                  <a:pt x="550570" y="801381"/>
                                </a:cubicBezTo>
                                <a:cubicBezTo>
                                  <a:pt x="547106" y="802246"/>
                                  <a:pt x="548838" y="802246"/>
                                  <a:pt x="550570" y="801381"/>
                                </a:cubicBezTo>
                                <a:cubicBezTo>
                                  <a:pt x="533252" y="804844"/>
                                  <a:pt x="541045" y="816101"/>
                                  <a:pt x="554899" y="816967"/>
                                </a:cubicBezTo>
                                <a:close/>
                                <a:moveTo>
                                  <a:pt x="301188" y="564121"/>
                                </a:moveTo>
                                <a:lnTo>
                                  <a:pt x="305518" y="564121"/>
                                </a:lnTo>
                                <a:cubicBezTo>
                                  <a:pt x="304652" y="564121"/>
                                  <a:pt x="302920" y="564121"/>
                                  <a:pt x="301188" y="564121"/>
                                </a:cubicBezTo>
                                <a:close/>
                                <a:moveTo>
                                  <a:pt x="332361" y="542474"/>
                                </a:moveTo>
                                <a:cubicBezTo>
                                  <a:pt x="381718" y="542474"/>
                                  <a:pt x="430209" y="541608"/>
                                  <a:pt x="478700" y="545071"/>
                                </a:cubicBezTo>
                                <a:cubicBezTo>
                                  <a:pt x="483895" y="545071"/>
                                  <a:pt x="505543" y="545937"/>
                                  <a:pt x="498615" y="535546"/>
                                </a:cubicBezTo>
                                <a:cubicBezTo>
                                  <a:pt x="490822" y="522558"/>
                                  <a:pt x="451856" y="532949"/>
                                  <a:pt x="440600" y="532949"/>
                                </a:cubicBezTo>
                                <a:cubicBezTo>
                                  <a:pt x="382584" y="533815"/>
                                  <a:pt x="325434" y="526887"/>
                                  <a:pt x="267418" y="530351"/>
                                </a:cubicBezTo>
                                <a:cubicBezTo>
                                  <a:pt x="257893" y="531217"/>
                                  <a:pt x="244904" y="545071"/>
                                  <a:pt x="261356" y="546803"/>
                                </a:cubicBezTo>
                                <a:cubicBezTo>
                                  <a:pt x="270015" y="547669"/>
                                  <a:pt x="280406" y="543340"/>
                                  <a:pt x="288200" y="542474"/>
                                </a:cubicBezTo>
                                <a:cubicBezTo>
                                  <a:pt x="302920" y="541608"/>
                                  <a:pt x="317640" y="542474"/>
                                  <a:pt x="332361" y="542474"/>
                                </a:cubicBezTo>
                                <a:close/>
                                <a:moveTo>
                                  <a:pt x="498615" y="603953"/>
                                </a:moveTo>
                                <a:cubicBezTo>
                                  <a:pt x="432806" y="603087"/>
                                  <a:pt x="366131" y="601356"/>
                                  <a:pt x="300322" y="602221"/>
                                </a:cubicBezTo>
                                <a:cubicBezTo>
                                  <a:pt x="302920" y="602221"/>
                                  <a:pt x="314177" y="602221"/>
                                  <a:pt x="321104" y="602221"/>
                                </a:cubicBezTo>
                                <a:cubicBezTo>
                                  <a:pt x="316774" y="602221"/>
                                  <a:pt x="310713" y="602221"/>
                                  <a:pt x="300322" y="602221"/>
                                </a:cubicBezTo>
                                <a:cubicBezTo>
                                  <a:pt x="287334" y="602221"/>
                                  <a:pt x="273479" y="598758"/>
                                  <a:pt x="261356" y="603953"/>
                                </a:cubicBezTo>
                                <a:cubicBezTo>
                                  <a:pt x="243172" y="611746"/>
                                  <a:pt x="266552" y="619540"/>
                                  <a:pt x="274345" y="619540"/>
                                </a:cubicBezTo>
                                <a:cubicBezTo>
                                  <a:pt x="320238" y="618674"/>
                                  <a:pt x="365265" y="610015"/>
                                  <a:pt x="411159" y="610881"/>
                                </a:cubicBezTo>
                                <a:cubicBezTo>
                                  <a:pt x="439734" y="611746"/>
                                  <a:pt x="467443" y="611746"/>
                                  <a:pt x="495152" y="615210"/>
                                </a:cubicBezTo>
                                <a:cubicBezTo>
                                  <a:pt x="529788" y="618674"/>
                                  <a:pt x="535850" y="603953"/>
                                  <a:pt x="498615" y="603953"/>
                                </a:cubicBezTo>
                                <a:close/>
                                <a:moveTo>
                                  <a:pt x="465711" y="742499"/>
                                </a:moveTo>
                                <a:lnTo>
                                  <a:pt x="465711" y="742499"/>
                                </a:lnTo>
                                <a:cubicBezTo>
                                  <a:pt x="470906" y="740767"/>
                                  <a:pt x="468309" y="742499"/>
                                  <a:pt x="465711" y="742499"/>
                                </a:cubicBezTo>
                                <a:close/>
                                <a:moveTo>
                                  <a:pt x="1230309" y="545937"/>
                                </a:moveTo>
                                <a:cubicBezTo>
                                  <a:pt x="1177488" y="553731"/>
                                  <a:pt x="1113411" y="553731"/>
                                  <a:pt x="1060591" y="545071"/>
                                </a:cubicBezTo>
                                <a:cubicBezTo>
                                  <a:pt x="1053663" y="544206"/>
                                  <a:pt x="1012966" y="536412"/>
                                  <a:pt x="1012966" y="549401"/>
                                </a:cubicBezTo>
                                <a:cubicBezTo>
                                  <a:pt x="1012966" y="563256"/>
                                  <a:pt x="1064920" y="557194"/>
                                  <a:pt x="1073579" y="557194"/>
                                </a:cubicBezTo>
                                <a:cubicBezTo>
                                  <a:pt x="1130729" y="557194"/>
                                  <a:pt x="1187879" y="563256"/>
                                  <a:pt x="1245029" y="558060"/>
                                </a:cubicBezTo>
                                <a:cubicBezTo>
                                  <a:pt x="1238968" y="558926"/>
                                  <a:pt x="1206929" y="561524"/>
                                  <a:pt x="1245029" y="558060"/>
                                </a:cubicBezTo>
                                <a:cubicBezTo>
                                  <a:pt x="1251091" y="557194"/>
                                  <a:pt x="1266677" y="558060"/>
                                  <a:pt x="1270141" y="551133"/>
                                </a:cubicBezTo>
                                <a:cubicBezTo>
                                  <a:pt x="1277068" y="533815"/>
                                  <a:pt x="1234638" y="545071"/>
                                  <a:pt x="1230309" y="545937"/>
                                </a:cubicBezTo>
                                <a:close/>
                                <a:moveTo>
                                  <a:pt x="2848693" y="661103"/>
                                </a:moveTo>
                                <a:cubicBezTo>
                                  <a:pt x="2832241" y="661103"/>
                                  <a:pt x="2804531" y="657640"/>
                                  <a:pt x="2790677" y="668031"/>
                                </a:cubicBezTo>
                                <a:cubicBezTo>
                                  <a:pt x="2771627" y="682751"/>
                                  <a:pt x="2814057" y="684483"/>
                                  <a:pt x="2820984" y="683617"/>
                                </a:cubicBezTo>
                                <a:cubicBezTo>
                                  <a:pt x="2859950" y="680153"/>
                                  <a:pt x="2896318" y="675824"/>
                                  <a:pt x="2935284" y="675824"/>
                                </a:cubicBezTo>
                                <a:cubicBezTo>
                                  <a:pt x="2952602" y="675824"/>
                                  <a:pt x="2972518" y="678421"/>
                                  <a:pt x="2989836" y="676690"/>
                                </a:cubicBezTo>
                                <a:lnTo>
                                  <a:pt x="2989836" y="657640"/>
                                </a:lnTo>
                                <a:cubicBezTo>
                                  <a:pt x="2985507" y="657640"/>
                                  <a:pt x="2981177" y="657640"/>
                                  <a:pt x="2977713" y="657640"/>
                                </a:cubicBezTo>
                                <a:cubicBezTo>
                                  <a:pt x="2934418" y="658506"/>
                                  <a:pt x="2891989" y="659371"/>
                                  <a:pt x="2848693" y="661103"/>
                                </a:cubicBezTo>
                                <a:close/>
                                <a:moveTo>
                                  <a:pt x="331495" y="797051"/>
                                </a:moveTo>
                                <a:cubicBezTo>
                                  <a:pt x="369595" y="795319"/>
                                  <a:pt x="426745" y="784062"/>
                                  <a:pt x="462247" y="798783"/>
                                </a:cubicBezTo>
                                <a:cubicBezTo>
                                  <a:pt x="466577" y="800515"/>
                                  <a:pt x="492554" y="798783"/>
                                  <a:pt x="488225" y="789258"/>
                                </a:cubicBezTo>
                                <a:cubicBezTo>
                                  <a:pt x="483029" y="778001"/>
                                  <a:pt x="445795" y="784062"/>
                                  <a:pt x="436270" y="783196"/>
                                </a:cubicBezTo>
                                <a:cubicBezTo>
                                  <a:pt x="387779" y="782331"/>
                                  <a:pt x="340154" y="779733"/>
                                  <a:pt x="291663" y="783196"/>
                                </a:cubicBezTo>
                                <a:cubicBezTo>
                                  <a:pt x="288200" y="783196"/>
                                  <a:pt x="253563" y="790990"/>
                                  <a:pt x="270881" y="797917"/>
                                </a:cubicBezTo>
                                <a:cubicBezTo>
                                  <a:pt x="287334" y="804844"/>
                                  <a:pt x="314177" y="797917"/>
                                  <a:pt x="331495" y="797051"/>
                                </a:cubicBezTo>
                                <a:close/>
                                <a:moveTo>
                                  <a:pt x="264820" y="584037"/>
                                </a:moveTo>
                                <a:cubicBezTo>
                                  <a:pt x="289066" y="587501"/>
                                  <a:pt x="319372" y="577976"/>
                                  <a:pt x="343618" y="577976"/>
                                </a:cubicBezTo>
                                <a:cubicBezTo>
                                  <a:pt x="395572" y="577976"/>
                                  <a:pt x="450990" y="588367"/>
                                  <a:pt x="502945" y="583171"/>
                                </a:cubicBezTo>
                                <a:cubicBezTo>
                                  <a:pt x="506409" y="583171"/>
                                  <a:pt x="540179" y="574512"/>
                                  <a:pt x="522861" y="569317"/>
                                </a:cubicBezTo>
                                <a:cubicBezTo>
                                  <a:pt x="509006" y="564987"/>
                                  <a:pt x="491688" y="568451"/>
                                  <a:pt x="476968" y="569317"/>
                                </a:cubicBezTo>
                                <a:cubicBezTo>
                                  <a:pt x="412890" y="575378"/>
                                  <a:pt x="347081" y="561524"/>
                                  <a:pt x="283004" y="564121"/>
                                </a:cubicBezTo>
                                <a:cubicBezTo>
                                  <a:pt x="283870" y="564121"/>
                                  <a:pt x="287334" y="564121"/>
                                  <a:pt x="291663" y="564121"/>
                                </a:cubicBezTo>
                                <a:cubicBezTo>
                                  <a:pt x="289066" y="564121"/>
                                  <a:pt x="286468" y="564121"/>
                                  <a:pt x="283004" y="564121"/>
                                </a:cubicBezTo>
                                <a:cubicBezTo>
                                  <a:pt x="275211" y="564121"/>
                                  <a:pt x="263954" y="562390"/>
                                  <a:pt x="257893" y="567585"/>
                                </a:cubicBezTo>
                                <a:cubicBezTo>
                                  <a:pt x="248368" y="577110"/>
                                  <a:pt x="254429" y="583171"/>
                                  <a:pt x="264820" y="584037"/>
                                </a:cubicBezTo>
                                <a:close/>
                                <a:moveTo>
                                  <a:pt x="320238" y="602221"/>
                                </a:moveTo>
                                <a:cubicBezTo>
                                  <a:pt x="323702" y="602221"/>
                                  <a:pt x="325434" y="602221"/>
                                  <a:pt x="325434" y="602221"/>
                                </a:cubicBezTo>
                                <a:cubicBezTo>
                                  <a:pt x="324568" y="602221"/>
                                  <a:pt x="322836" y="602221"/>
                                  <a:pt x="320238" y="602221"/>
                                </a:cubicBezTo>
                                <a:close/>
                                <a:moveTo>
                                  <a:pt x="276077" y="640321"/>
                                </a:moveTo>
                                <a:cubicBezTo>
                                  <a:pt x="275211" y="640321"/>
                                  <a:pt x="275211" y="640321"/>
                                  <a:pt x="276077" y="640321"/>
                                </a:cubicBezTo>
                                <a:cubicBezTo>
                                  <a:pt x="270881" y="640321"/>
                                  <a:pt x="259625" y="643785"/>
                                  <a:pt x="257027" y="648115"/>
                                </a:cubicBezTo>
                                <a:cubicBezTo>
                                  <a:pt x="252697" y="655042"/>
                                  <a:pt x="291663" y="651578"/>
                                  <a:pt x="295127" y="650712"/>
                                </a:cubicBezTo>
                                <a:cubicBezTo>
                                  <a:pt x="339288" y="642919"/>
                                  <a:pt x="391243" y="648115"/>
                                  <a:pt x="435404" y="650712"/>
                                </a:cubicBezTo>
                                <a:cubicBezTo>
                                  <a:pt x="439734" y="650712"/>
                                  <a:pt x="487359" y="659371"/>
                                  <a:pt x="483895" y="647249"/>
                                </a:cubicBezTo>
                                <a:cubicBezTo>
                                  <a:pt x="481297" y="635992"/>
                                  <a:pt x="433672" y="639456"/>
                                  <a:pt x="425013" y="639456"/>
                                </a:cubicBezTo>
                                <a:cubicBezTo>
                                  <a:pt x="374790" y="640321"/>
                                  <a:pt x="325434" y="636858"/>
                                  <a:pt x="276077" y="640321"/>
                                </a:cubicBezTo>
                                <a:cubicBezTo>
                                  <a:pt x="278674" y="640321"/>
                                  <a:pt x="318506" y="637724"/>
                                  <a:pt x="276077" y="640321"/>
                                </a:cubicBezTo>
                                <a:close/>
                                <a:moveTo>
                                  <a:pt x="502079" y="464542"/>
                                </a:moveTo>
                                <a:cubicBezTo>
                                  <a:pt x="480431" y="463676"/>
                                  <a:pt x="458784" y="461944"/>
                                  <a:pt x="437136" y="461078"/>
                                </a:cubicBezTo>
                                <a:cubicBezTo>
                                  <a:pt x="412024" y="459346"/>
                                  <a:pt x="386913" y="458481"/>
                                  <a:pt x="361802" y="458481"/>
                                </a:cubicBezTo>
                                <a:cubicBezTo>
                                  <a:pt x="346216" y="458481"/>
                                  <a:pt x="300322" y="448090"/>
                                  <a:pt x="287334" y="458481"/>
                                </a:cubicBezTo>
                                <a:lnTo>
                                  <a:pt x="287334" y="458481"/>
                                </a:lnTo>
                                <a:cubicBezTo>
                                  <a:pt x="268284" y="474933"/>
                                  <a:pt x="309847" y="473201"/>
                                  <a:pt x="315909" y="472335"/>
                                </a:cubicBezTo>
                                <a:cubicBezTo>
                                  <a:pt x="336691" y="468871"/>
                                  <a:pt x="358338" y="468871"/>
                                  <a:pt x="379986" y="469737"/>
                                </a:cubicBezTo>
                                <a:cubicBezTo>
                                  <a:pt x="405097" y="470603"/>
                                  <a:pt x="430209" y="471469"/>
                                  <a:pt x="455320" y="473201"/>
                                </a:cubicBezTo>
                                <a:cubicBezTo>
                                  <a:pt x="473504" y="474933"/>
                                  <a:pt x="499481" y="483592"/>
                                  <a:pt x="516800" y="477530"/>
                                </a:cubicBezTo>
                                <a:cubicBezTo>
                                  <a:pt x="534118" y="470603"/>
                                  <a:pt x="505543" y="464542"/>
                                  <a:pt x="502079" y="464542"/>
                                </a:cubicBezTo>
                                <a:close/>
                                <a:moveTo>
                                  <a:pt x="511604" y="745962"/>
                                </a:moveTo>
                                <a:cubicBezTo>
                                  <a:pt x="500347" y="739901"/>
                                  <a:pt x="477834" y="738169"/>
                                  <a:pt x="465711" y="742499"/>
                                </a:cubicBezTo>
                                <a:cubicBezTo>
                                  <a:pt x="462247" y="743365"/>
                                  <a:pt x="463979" y="743365"/>
                                  <a:pt x="465711" y="742499"/>
                                </a:cubicBezTo>
                                <a:cubicBezTo>
                                  <a:pt x="444063" y="750292"/>
                                  <a:pt x="407695" y="744231"/>
                                  <a:pt x="385181" y="744231"/>
                                </a:cubicBezTo>
                                <a:cubicBezTo>
                                  <a:pt x="355740" y="744231"/>
                                  <a:pt x="327165" y="747694"/>
                                  <a:pt x="297725" y="748560"/>
                                </a:cubicBezTo>
                                <a:cubicBezTo>
                                  <a:pt x="286468" y="749426"/>
                                  <a:pt x="260490" y="747694"/>
                                  <a:pt x="253563" y="758951"/>
                                </a:cubicBezTo>
                                <a:cubicBezTo>
                                  <a:pt x="244038" y="774537"/>
                                  <a:pt x="298591" y="762415"/>
                                  <a:pt x="302920" y="762415"/>
                                </a:cubicBezTo>
                                <a:cubicBezTo>
                                  <a:pt x="362668" y="756353"/>
                                  <a:pt x="424147" y="752024"/>
                                  <a:pt x="483895" y="758085"/>
                                </a:cubicBezTo>
                                <a:cubicBezTo>
                                  <a:pt x="489091" y="758951"/>
                                  <a:pt x="532386" y="756353"/>
                                  <a:pt x="511604" y="745962"/>
                                </a:cubicBezTo>
                                <a:close/>
                                <a:moveTo>
                                  <a:pt x="1221650" y="805710"/>
                                </a:moveTo>
                                <a:cubicBezTo>
                                  <a:pt x="1234638" y="805710"/>
                                  <a:pt x="1248493" y="809174"/>
                                  <a:pt x="1260615" y="803978"/>
                                </a:cubicBezTo>
                                <a:cubicBezTo>
                                  <a:pt x="1278800" y="796185"/>
                                  <a:pt x="1255420" y="788392"/>
                                  <a:pt x="1247627" y="788392"/>
                                </a:cubicBezTo>
                                <a:cubicBezTo>
                                  <a:pt x="1201734" y="789258"/>
                                  <a:pt x="1156706" y="797917"/>
                                  <a:pt x="1110813" y="797051"/>
                                </a:cubicBezTo>
                                <a:cubicBezTo>
                                  <a:pt x="1082238" y="796185"/>
                                  <a:pt x="1054529" y="796185"/>
                                  <a:pt x="1026820" y="792721"/>
                                </a:cubicBezTo>
                                <a:cubicBezTo>
                                  <a:pt x="992184" y="789258"/>
                                  <a:pt x="986122" y="803978"/>
                                  <a:pt x="1024222" y="803978"/>
                                </a:cubicBezTo>
                                <a:cubicBezTo>
                                  <a:pt x="1089166" y="804844"/>
                                  <a:pt x="1155841" y="807442"/>
                                  <a:pt x="1221650" y="805710"/>
                                </a:cubicBezTo>
                                <a:cubicBezTo>
                                  <a:pt x="1218186" y="805710"/>
                                  <a:pt x="1201734" y="805710"/>
                                  <a:pt x="1197404" y="806576"/>
                                </a:cubicBezTo>
                                <a:cubicBezTo>
                                  <a:pt x="1200002" y="806576"/>
                                  <a:pt x="1206929" y="806576"/>
                                  <a:pt x="1221650" y="805710"/>
                                </a:cubicBezTo>
                                <a:close/>
                                <a:moveTo>
                                  <a:pt x="755791" y="972831"/>
                                </a:moveTo>
                                <a:cubicBezTo>
                                  <a:pt x="756656" y="995344"/>
                                  <a:pt x="936765" y="994478"/>
                                  <a:pt x="948888" y="990149"/>
                                </a:cubicBezTo>
                                <a:cubicBezTo>
                                  <a:pt x="947156" y="991015"/>
                                  <a:pt x="946291" y="991015"/>
                                  <a:pt x="948888" y="990149"/>
                                </a:cubicBezTo>
                                <a:cubicBezTo>
                                  <a:pt x="948888" y="990149"/>
                                  <a:pt x="948888" y="990149"/>
                                  <a:pt x="948888" y="990149"/>
                                </a:cubicBezTo>
                                <a:cubicBezTo>
                                  <a:pt x="973134" y="980624"/>
                                  <a:pt x="930704" y="972831"/>
                                  <a:pt x="923777" y="972831"/>
                                </a:cubicBezTo>
                                <a:cubicBezTo>
                                  <a:pt x="896068" y="973696"/>
                                  <a:pt x="868359" y="977160"/>
                                  <a:pt x="841515" y="978892"/>
                                </a:cubicBezTo>
                                <a:cubicBezTo>
                                  <a:pt x="832856" y="978892"/>
                                  <a:pt x="755791" y="968501"/>
                                  <a:pt x="755791" y="972831"/>
                                </a:cubicBezTo>
                                <a:close/>
                                <a:moveTo>
                                  <a:pt x="769645" y="1056824"/>
                                </a:moveTo>
                                <a:cubicBezTo>
                                  <a:pt x="804281" y="1045567"/>
                                  <a:pt x="854504" y="1055092"/>
                                  <a:pt x="890872" y="1054226"/>
                                </a:cubicBezTo>
                                <a:cubicBezTo>
                                  <a:pt x="904727" y="1054226"/>
                                  <a:pt x="948022" y="1059421"/>
                                  <a:pt x="956682" y="1046433"/>
                                </a:cubicBezTo>
                                <a:cubicBezTo>
                                  <a:pt x="964475" y="1034310"/>
                                  <a:pt x="917716" y="1038640"/>
                                  <a:pt x="913386" y="1038640"/>
                                </a:cubicBezTo>
                                <a:cubicBezTo>
                                  <a:pt x="866627" y="1037774"/>
                                  <a:pt x="823331" y="1047299"/>
                                  <a:pt x="775706" y="1039506"/>
                                </a:cubicBezTo>
                                <a:cubicBezTo>
                                  <a:pt x="769645" y="1038640"/>
                                  <a:pt x="737606" y="1032578"/>
                                  <a:pt x="741936" y="1049031"/>
                                </a:cubicBezTo>
                                <a:cubicBezTo>
                                  <a:pt x="743668" y="1056824"/>
                                  <a:pt x="763584" y="1058556"/>
                                  <a:pt x="769645" y="1056824"/>
                                </a:cubicBezTo>
                                <a:cubicBezTo>
                                  <a:pt x="768779" y="1056824"/>
                                  <a:pt x="767913" y="1057690"/>
                                  <a:pt x="769645" y="1056824"/>
                                </a:cubicBezTo>
                                <a:close/>
                                <a:moveTo>
                                  <a:pt x="1204331" y="1183247"/>
                                </a:moveTo>
                                <a:cubicBezTo>
                                  <a:pt x="1182684" y="1184978"/>
                                  <a:pt x="1161036" y="1184112"/>
                                  <a:pt x="1139388" y="1183247"/>
                                </a:cubicBezTo>
                                <a:cubicBezTo>
                                  <a:pt x="1096093" y="1182381"/>
                                  <a:pt x="1049334" y="1172855"/>
                                  <a:pt x="1006038" y="1177185"/>
                                </a:cubicBezTo>
                                <a:cubicBezTo>
                                  <a:pt x="1003441" y="1177185"/>
                                  <a:pt x="993050" y="1181515"/>
                                  <a:pt x="997379" y="1185844"/>
                                </a:cubicBezTo>
                                <a:cubicBezTo>
                                  <a:pt x="1001709" y="1191040"/>
                                  <a:pt x="1020759" y="1188442"/>
                                  <a:pt x="1026820" y="1189308"/>
                                </a:cubicBezTo>
                                <a:cubicBezTo>
                                  <a:pt x="1051066" y="1190174"/>
                                  <a:pt x="1074445" y="1191906"/>
                                  <a:pt x="1097825" y="1193637"/>
                                </a:cubicBezTo>
                                <a:cubicBezTo>
                                  <a:pt x="1121204" y="1195369"/>
                                  <a:pt x="1144584" y="1197967"/>
                                  <a:pt x="1167963" y="1197101"/>
                                </a:cubicBezTo>
                                <a:cubicBezTo>
                                  <a:pt x="1181818" y="1197101"/>
                                  <a:pt x="1216454" y="1205760"/>
                                  <a:pt x="1227711" y="1195369"/>
                                </a:cubicBezTo>
                                <a:cubicBezTo>
                                  <a:pt x="1247627" y="1178917"/>
                                  <a:pt x="1212125" y="1182381"/>
                                  <a:pt x="1204331" y="1183247"/>
                                </a:cubicBezTo>
                                <a:close/>
                                <a:moveTo>
                                  <a:pt x="1228577" y="1196235"/>
                                </a:moveTo>
                                <a:cubicBezTo>
                                  <a:pt x="1218186" y="1204894"/>
                                  <a:pt x="1235504" y="1190174"/>
                                  <a:pt x="1228577" y="1196235"/>
                                </a:cubicBezTo>
                                <a:lnTo>
                                  <a:pt x="1228577" y="1196235"/>
                                </a:lnTo>
                                <a:close/>
                                <a:moveTo>
                                  <a:pt x="681322" y="878446"/>
                                </a:moveTo>
                                <a:cubicBezTo>
                                  <a:pt x="695177" y="879312"/>
                                  <a:pt x="708166" y="893167"/>
                                  <a:pt x="722020" y="884508"/>
                                </a:cubicBezTo>
                                <a:cubicBezTo>
                                  <a:pt x="736740" y="875849"/>
                                  <a:pt x="715959" y="864592"/>
                                  <a:pt x="705568" y="867190"/>
                                </a:cubicBezTo>
                                <a:cubicBezTo>
                                  <a:pt x="702104" y="868055"/>
                                  <a:pt x="702970" y="868055"/>
                                  <a:pt x="705568" y="867190"/>
                                </a:cubicBezTo>
                                <a:cubicBezTo>
                                  <a:pt x="674395" y="875849"/>
                                  <a:pt x="632831" y="868055"/>
                                  <a:pt x="600793" y="868055"/>
                                </a:cubicBezTo>
                                <a:cubicBezTo>
                                  <a:pt x="580877" y="868055"/>
                                  <a:pt x="560095" y="867190"/>
                                  <a:pt x="540179" y="871519"/>
                                </a:cubicBezTo>
                                <a:cubicBezTo>
                                  <a:pt x="517665" y="875849"/>
                                  <a:pt x="549704" y="885374"/>
                                  <a:pt x="560095" y="883642"/>
                                </a:cubicBezTo>
                                <a:lnTo>
                                  <a:pt x="560095" y="883642"/>
                                </a:lnTo>
                                <a:cubicBezTo>
                                  <a:pt x="598195" y="878446"/>
                                  <a:pt x="643222" y="875849"/>
                                  <a:pt x="681322" y="878446"/>
                                </a:cubicBezTo>
                                <a:close/>
                                <a:moveTo>
                                  <a:pt x="978329" y="920010"/>
                                </a:moveTo>
                                <a:cubicBezTo>
                                  <a:pt x="977463" y="920876"/>
                                  <a:pt x="976597" y="921742"/>
                                  <a:pt x="978329" y="920010"/>
                                </a:cubicBezTo>
                                <a:lnTo>
                                  <a:pt x="978329" y="920010"/>
                                </a:lnTo>
                                <a:cubicBezTo>
                                  <a:pt x="999111" y="900960"/>
                                  <a:pt x="896068" y="903558"/>
                                  <a:pt x="886543" y="903558"/>
                                </a:cubicBezTo>
                                <a:cubicBezTo>
                                  <a:pt x="872688" y="903558"/>
                                  <a:pt x="740204" y="895765"/>
                                  <a:pt x="740204" y="905290"/>
                                </a:cubicBezTo>
                                <a:cubicBezTo>
                                  <a:pt x="741070" y="915680"/>
                                  <a:pt x="846711" y="913083"/>
                                  <a:pt x="857102" y="913949"/>
                                </a:cubicBezTo>
                                <a:cubicBezTo>
                                  <a:pt x="880481" y="914815"/>
                                  <a:pt x="904727" y="916546"/>
                                  <a:pt x="928106" y="918278"/>
                                </a:cubicBezTo>
                                <a:cubicBezTo>
                                  <a:pt x="937631" y="920010"/>
                                  <a:pt x="969670" y="927803"/>
                                  <a:pt x="978329" y="920010"/>
                                </a:cubicBezTo>
                                <a:close/>
                                <a:moveTo>
                                  <a:pt x="256161" y="829090"/>
                                </a:moveTo>
                                <a:cubicBezTo>
                                  <a:pt x="279540" y="836017"/>
                                  <a:pt x="311579" y="829090"/>
                                  <a:pt x="334959" y="828224"/>
                                </a:cubicBezTo>
                                <a:cubicBezTo>
                                  <a:pt x="379986" y="826492"/>
                                  <a:pt x="437136" y="819565"/>
                                  <a:pt x="481297" y="833419"/>
                                </a:cubicBezTo>
                                <a:cubicBezTo>
                                  <a:pt x="488225" y="835151"/>
                                  <a:pt x="494286" y="840346"/>
                                  <a:pt x="501213" y="841212"/>
                                </a:cubicBezTo>
                                <a:cubicBezTo>
                                  <a:pt x="507274" y="842078"/>
                                  <a:pt x="521995" y="830821"/>
                                  <a:pt x="511604" y="826492"/>
                                </a:cubicBezTo>
                                <a:cubicBezTo>
                                  <a:pt x="490822" y="817833"/>
                                  <a:pt x="466577" y="819565"/>
                                  <a:pt x="444929" y="818699"/>
                                </a:cubicBezTo>
                                <a:cubicBezTo>
                                  <a:pt x="389511" y="816101"/>
                                  <a:pt x="333227" y="810906"/>
                                  <a:pt x="277809" y="816101"/>
                                </a:cubicBezTo>
                                <a:cubicBezTo>
                                  <a:pt x="274345" y="816101"/>
                                  <a:pt x="236245" y="823028"/>
                                  <a:pt x="256161" y="829090"/>
                                </a:cubicBezTo>
                                <a:close/>
                                <a:moveTo>
                                  <a:pt x="941961" y="1006601"/>
                                </a:moveTo>
                                <a:cubicBezTo>
                                  <a:pt x="922911" y="1004869"/>
                                  <a:pt x="902129" y="1008333"/>
                                  <a:pt x="882213" y="1008333"/>
                                </a:cubicBezTo>
                                <a:cubicBezTo>
                                  <a:pt x="863163" y="1008333"/>
                                  <a:pt x="844113" y="1010065"/>
                                  <a:pt x="825063" y="1008333"/>
                                </a:cubicBezTo>
                                <a:cubicBezTo>
                                  <a:pt x="809477" y="1007467"/>
                                  <a:pt x="793024" y="997942"/>
                                  <a:pt x="778304" y="998808"/>
                                </a:cubicBezTo>
                                <a:cubicBezTo>
                                  <a:pt x="768779" y="999674"/>
                                  <a:pt x="751461" y="1008333"/>
                                  <a:pt x="769645" y="1014394"/>
                                </a:cubicBezTo>
                                <a:cubicBezTo>
                                  <a:pt x="787829" y="1019590"/>
                                  <a:pt x="809477" y="1013528"/>
                                  <a:pt x="828527" y="1017858"/>
                                </a:cubicBezTo>
                                <a:cubicBezTo>
                                  <a:pt x="850175" y="1022187"/>
                                  <a:pt x="871822" y="1020456"/>
                                  <a:pt x="892604" y="1023919"/>
                                </a:cubicBezTo>
                                <a:cubicBezTo>
                                  <a:pt x="909057" y="1026517"/>
                                  <a:pt x="930704" y="1032578"/>
                                  <a:pt x="947156" y="1025651"/>
                                </a:cubicBezTo>
                                <a:lnTo>
                                  <a:pt x="947156" y="1025651"/>
                                </a:lnTo>
                                <a:cubicBezTo>
                                  <a:pt x="948888" y="1024785"/>
                                  <a:pt x="948022" y="1024785"/>
                                  <a:pt x="947156" y="1025651"/>
                                </a:cubicBezTo>
                                <a:cubicBezTo>
                                  <a:pt x="960145" y="1019590"/>
                                  <a:pt x="954084" y="1007467"/>
                                  <a:pt x="941961" y="1006601"/>
                                </a:cubicBezTo>
                                <a:close/>
                                <a:moveTo>
                                  <a:pt x="954084" y="953781"/>
                                </a:moveTo>
                                <a:cubicBezTo>
                                  <a:pt x="962743" y="949451"/>
                                  <a:pt x="952352" y="940792"/>
                                  <a:pt x="948022" y="939926"/>
                                </a:cubicBezTo>
                                <a:cubicBezTo>
                                  <a:pt x="939363" y="938194"/>
                                  <a:pt x="930704" y="940792"/>
                                  <a:pt x="922045" y="942524"/>
                                </a:cubicBezTo>
                                <a:cubicBezTo>
                                  <a:pt x="899531" y="945987"/>
                                  <a:pt x="877018" y="942524"/>
                                  <a:pt x="854504" y="944256"/>
                                </a:cubicBezTo>
                                <a:cubicBezTo>
                                  <a:pt x="846711" y="945121"/>
                                  <a:pt x="777438" y="933865"/>
                                  <a:pt x="775706" y="940792"/>
                                </a:cubicBezTo>
                                <a:cubicBezTo>
                                  <a:pt x="769645" y="958976"/>
                                  <a:pt x="940229" y="960708"/>
                                  <a:pt x="954084" y="953781"/>
                                </a:cubicBezTo>
                                <a:close/>
                                <a:moveTo>
                                  <a:pt x="950620" y="989283"/>
                                </a:moveTo>
                                <a:cubicBezTo>
                                  <a:pt x="950620" y="989283"/>
                                  <a:pt x="949754" y="989283"/>
                                  <a:pt x="948888" y="990149"/>
                                </a:cubicBezTo>
                                <a:cubicBezTo>
                                  <a:pt x="948888" y="990149"/>
                                  <a:pt x="948888" y="990149"/>
                                  <a:pt x="948888" y="990149"/>
                                </a:cubicBezTo>
                                <a:cubicBezTo>
                                  <a:pt x="949754" y="989283"/>
                                  <a:pt x="949754" y="989283"/>
                                  <a:pt x="950620" y="989283"/>
                                </a:cubicBezTo>
                                <a:close/>
                                <a:moveTo>
                                  <a:pt x="2820984" y="683617"/>
                                </a:moveTo>
                                <a:cubicBezTo>
                                  <a:pt x="2809727" y="684483"/>
                                  <a:pt x="2833107" y="682751"/>
                                  <a:pt x="2820984" y="683617"/>
                                </a:cubicBezTo>
                                <a:lnTo>
                                  <a:pt x="2820984" y="683617"/>
                                </a:lnTo>
                                <a:close/>
                                <a:moveTo>
                                  <a:pt x="1251091" y="734706"/>
                                </a:moveTo>
                                <a:cubicBezTo>
                                  <a:pt x="1250225" y="734706"/>
                                  <a:pt x="1249359" y="735571"/>
                                  <a:pt x="1248493" y="735571"/>
                                </a:cubicBezTo>
                                <a:cubicBezTo>
                                  <a:pt x="1249359" y="735571"/>
                                  <a:pt x="1250225" y="735571"/>
                                  <a:pt x="1251091" y="734706"/>
                                </a:cubicBezTo>
                                <a:close/>
                                <a:moveTo>
                                  <a:pt x="1254554" y="733840"/>
                                </a:moveTo>
                                <a:cubicBezTo>
                                  <a:pt x="1254554" y="733840"/>
                                  <a:pt x="1254554" y="733840"/>
                                  <a:pt x="1254554" y="733840"/>
                                </a:cubicBezTo>
                                <a:cubicBezTo>
                                  <a:pt x="1255420" y="733840"/>
                                  <a:pt x="1255420" y="733840"/>
                                  <a:pt x="1254554" y="733840"/>
                                </a:cubicBezTo>
                                <a:close/>
                                <a:moveTo>
                                  <a:pt x="820734" y="649846"/>
                                </a:moveTo>
                                <a:cubicBezTo>
                                  <a:pt x="848443" y="650712"/>
                                  <a:pt x="876152" y="650712"/>
                                  <a:pt x="903861" y="650712"/>
                                </a:cubicBezTo>
                                <a:cubicBezTo>
                                  <a:pt x="915984" y="650712"/>
                                  <a:pt x="957547" y="658506"/>
                                  <a:pt x="967072" y="650712"/>
                                </a:cubicBezTo>
                                <a:cubicBezTo>
                                  <a:pt x="966206" y="651578"/>
                                  <a:pt x="966206" y="651578"/>
                                  <a:pt x="967072" y="650712"/>
                                </a:cubicBezTo>
                                <a:lnTo>
                                  <a:pt x="967072" y="650712"/>
                                </a:lnTo>
                                <a:cubicBezTo>
                                  <a:pt x="986988" y="632528"/>
                                  <a:pt x="927240" y="637724"/>
                                  <a:pt x="919447" y="638590"/>
                                </a:cubicBezTo>
                                <a:cubicBezTo>
                                  <a:pt x="891738" y="640321"/>
                                  <a:pt x="863163" y="639456"/>
                                  <a:pt x="835454" y="638590"/>
                                </a:cubicBezTo>
                                <a:cubicBezTo>
                                  <a:pt x="824197" y="637724"/>
                                  <a:pt x="787829" y="624735"/>
                                  <a:pt x="778304" y="633394"/>
                                </a:cubicBezTo>
                                <a:cubicBezTo>
                                  <a:pt x="762718" y="646383"/>
                                  <a:pt x="813807" y="649846"/>
                                  <a:pt x="820734" y="649846"/>
                                </a:cubicBezTo>
                                <a:close/>
                                <a:moveTo>
                                  <a:pt x="767047" y="669762"/>
                                </a:moveTo>
                                <a:cubicBezTo>
                                  <a:pt x="767913" y="682751"/>
                                  <a:pt x="830259" y="675824"/>
                                  <a:pt x="838918" y="676690"/>
                                </a:cubicBezTo>
                                <a:cubicBezTo>
                                  <a:pt x="887409" y="679287"/>
                                  <a:pt x="942827" y="696606"/>
                                  <a:pt x="991318" y="685349"/>
                                </a:cubicBezTo>
                                <a:lnTo>
                                  <a:pt x="991318" y="685349"/>
                                </a:lnTo>
                                <a:cubicBezTo>
                                  <a:pt x="993050" y="684483"/>
                                  <a:pt x="993050" y="685349"/>
                                  <a:pt x="991318" y="685349"/>
                                </a:cubicBezTo>
                                <a:cubicBezTo>
                                  <a:pt x="999111" y="683617"/>
                                  <a:pt x="1001709" y="677555"/>
                                  <a:pt x="992184" y="674092"/>
                                </a:cubicBezTo>
                                <a:cubicBezTo>
                                  <a:pt x="978329" y="669762"/>
                                  <a:pt x="961877" y="672360"/>
                                  <a:pt x="948022" y="672360"/>
                                </a:cubicBezTo>
                                <a:cubicBezTo>
                                  <a:pt x="918581" y="671494"/>
                                  <a:pt x="888274" y="669762"/>
                                  <a:pt x="858834" y="668031"/>
                                </a:cubicBezTo>
                                <a:cubicBezTo>
                                  <a:pt x="851906" y="668031"/>
                                  <a:pt x="767047" y="655042"/>
                                  <a:pt x="767047" y="669762"/>
                                </a:cubicBezTo>
                                <a:close/>
                                <a:moveTo>
                                  <a:pt x="1254554" y="733840"/>
                                </a:moveTo>
                                <a:cubicBezTo>
                                  <a:pt x="1254554" y="733840"/>
                                  <a:pt x="1254554" y="733840"/>
                                  <a:pt x="1254554" y="733840"/>
                                </a:cubicBezTo>
                                <a:cubicBezTo>
                                  <a:pt x="1252822" y="733840"/>
                                  <a:pt x="1251956" y="734706"/>
                                  <a:pt x="1251091" y="734706"/>
                                </a:cubicBezTo>
                                <a:cubicBezTo>
                                  <a:pt x="1251956" y="734706"/>
                                  <a:pt x="1253688" y="734706"/>
                                  <a:pt x="1254554" y="733840"/>
                                </a:cubicBezTo>
                                <a:close/>
                                <a:moveTo>
                                  <a:pt x="1096093" y="732108"/>
                                </a:moveTo>
                                <a:cubicBezTo>
                                  <a:pt x="1124668" y="733840"/>
                                  <a:pt x="1152377" y="735571"/>
                                  <a:pt x="1180952" y="736437"/>
                                </a:cubicBezTo>
                                <a:cubicBezTo>
                                  <a:pt x="1203466" y="737303"/>
                                  <a:pt x="1232041" y="741633"/>
                                  <a:pt x="1253688" y="734706"/>
                                </a:cubicBezTo>
                                <a:cubicBezTo>
                                  <a:pt x="1253688" y="734706"/>
                                  <a:pt x="1253688" y="734706"/>
                                  <a:pt x="1253688" y="734706"/>
                                </a:cubicBezTo>
                                <a:cubicBezTo>
                                  <a:pt x="1253688" y="734706"/>
                                  <a:pt x="1253688" y="734706"/>
                                  <a:pt x="1253688" y="734706"/>
                                </a:cubicBezTo>
                                <a:cubicBezTo>
                                  <a:pt x="1258018" y="732974"/>
                                  <a:pt x="1264079" y="729510"/>
                                  <a:pt x="1266677" y="726046"/>
                                </a:cubicBezTo>
                                <a:cubicBezTo>
                                  <a:pt x="1271006" y="717387"/>
                                  <a:pt x="1238968" y="724315"/>
                                  <a:pt x="1237236" y="724315"/>
                                </a:cubicBezTo>
                                <a:cubicBezTo>
                                  <a:pt x="1208661" y="726912"/>
                                  <a:pt x="1179220" y="726046"/>
                                  <a:pt x="1149779" y="724315"/>
                                </a:cubicBezTo>
                                <a:cubicBezTo>
                                  <a:pt x="1120338" y="723449"/>
                                  <a:pt x="1090897" y="720851"/>
                                  <a:pt x="1061456" y="719119"/>
                                </a:cubicBezTo>
                                <a:cubicBezTo>
                                  <a:pt x="1055395" y="719119"/>
                                  <a:pt x="990452" y="719119"/>
                                  <a:pt x="992184" y="721717"/>
                                </a:cubicBezTo>
                                <a:cubicBezTo>
                                  <a:pt x="999977" y="736437"/>
                                  <a:pt x="1083970" y="731242"/>
                                  <a:pt x="1096093" y="732108"/>
                                </a:cubicBezTo>
                                <a:close/>
                                <a:moveTo>
                                  <a:pt x="2833107" y="723449"/>
                                </a:moveTo>
                                <a:lnTo>
                                  <a:pt x="2833107" y="723449"/>
                                </a:lnTo>
                                <a:cubicBezTo>
                                  <a:pt x="2830509" y="724315"/>
                                  <a:pt x="2831375" y="723449"/>
                                  <a:pt x="2833107" y="723449"/>
                                </a:cubicBezTo>
                                <a:close/>
                                <a:moveTo>
                                  <a:pt x="1102154" y="701801"/>
                                </a:moveTo>
                                <a:cubicBezTo>
                                  <a:pt x="1100422" y="701801"/>
                                  <a:pt x="1099557" y="701801"/>
                                  <a:pt x="1102154" y="701801"/>
                                </a:cubicBezTo>
                                <a:cubicBezTo>
                                  <a:pt x="1114277" y="700935"/>
                                  <a:pt x="1117740" y="700935"/>
                                  <a:pt x="1117740" y="700935"/>
                                </a:cubicBezTo>
                                <a:cubicBezTo>
                                  <a:pt x="1159304" y="698337"/>
                                  <a:pt x="1200868" y="695740"/>
                                  <a:pt x="1242432" y="696606"/>
                                </a:cubicBezTo>
                                <a:cubicBezTo>
                                  <a:pt x="1249359" y="696606"/>
                                  <a:pt x="1278800" y="683617"/>
                                  <a:pt x="1261481" y="682751"/>
                                </a:cubicBezTo>
                                <a:cubicBezTo>
                                  <a:pt x="1238102" y="681885"/>
                                  <a:pt x="1214722" y="684483"/>
                                  <a:pt x="1192209" y="686215"/>
                                </a:cubicBezTo>
                                <a:cubicBezTo>
                                  <a:pt x="1147182" y="690544"/>
                                  <a:pt x="1103886" y="692276"/>
                                  <a:pt x="1058859" y="687946"/>
                                </a:cubicBezTo>
                                <a:cubicBezTo>
                                  <a:pt x="1044138" y="686215"/>
                                  <a:pt x="1045870" y="703533"/>
                                  <a:pt x="1060591" y="705265"/>
                                </a:cubicBezTo>
                                <a:cubicBezTo>
                                  <a:pt x="1073579" y="706996"/>
                                  <a:pt x="1087434" y="702667"/>
                                  <a:pt x="1102154" y="701801"/>
                                </a:cubicBezTo>
                                <a:close/>
                                <a:moveTo>
                                  <a:pt x="1102154" y="701801"/>
                                </a:moveTo>
                                <a:cubicBezTo>
                                  <a:pt x="1105618" y="701801"/>
                                  <a:pt x="1116875" y="700935"/>
                                  <a:pt x="1117740" y="700935"/>
                                </a:cubicBezTo>
                                <a:cubicBezTo>
                                  <a:pt x="1112545" y="701801"/>
                                  <a:pt x="1107350" y="701801"/>
                                  <a:pt x="1102154" y="701801"/>
                                </a:cubicBezTo>
                                <a:lnTo>
                                  <a:pt x="1102154" y="701801"/>
                                </a:lnTo>
                                <a:close/>
                                <a:moveTo>
                                  <a:pt x="961011" y="532949"/>
                                </a:moveTo>
                                <a:cubicBezTo>
                                  <a:pt x="922911" y="539010"/>
                                  <a:pt x="877884" y="541608"/>
                                  <a:pt x="839784" y="538144"/>
                                </a:cubicBezTo>
                                <a:cubicBezTo>
                                  <a:pt x="825929" y="537278"/>
                                  <a:pt x="812941" y="523424"/>
                                  <a:pt x="799086" y="532083"/>
                                </a:cubicBezTo>
                                <a:cubicBezTo>
                                  <a:pt x="784365" y="540742"/>
                                  <a:pt x="805147" y="551999"/>
                                  <a:pt x="815538" y="549401"/>
                                </a:cubicBezTo>
                                <a:lnTo>
                                  <a:pt x="815538" y="549401"/>
                                </a:lnTo>
                                <a:cubicBezTo>
                                  <a:pt x="846711" y="540742"/>
                                  <a:pt x="888274" y="548535"/>
                                  <a:pt x="920313" y="548535"/>
                                </a:cubicBezTo>
                                <a:cubicBezTo>
                                  <a:pt x="940229" y="548535"/>
                                  <a:pt x="961011" y="549401"/>
                                  <a:pt x="980927" y="545071"/>
                                </a:cubicBezTo>
                                <a:cubicBezTo>
                                  <a:pt x="1003441" y="540742"/>
                                  <a:pt x="971402" y="531217"/>
                                  <a:pt x="961011" y="532949"/>
                                </a:cubicBezTo>
                                <a:close/>
                                <a:moveTo>
                                  <a:pt x="920313" y="603953"/>
                                </a:moveTo>
                                <a:cubicBezTo>
                                  <a:pt x="882213" y="603087"/>
                                  <a:pt x="845845" y="603953"/>
                                  <a:pt x="807745" y="597892"/>
                                </a:cubicBezTo>
                                <a:cubicBezTo>
                                  <a:pt x="800818" y="597026"/>
                                  <a:pt x="774841" y="602221"/>
                                  <a:pt x="792159" y="609149"/>
                                </a:cubicBezTo>
                                <a:cubicBezTo>
                                  <a:pt x="806879" y="615210"/>
                                  <a:pt x="833722" y="613478"/>
                                  <a:pt x="850175" y="614344"/>
                                </a:cubicBezTo>
                                <a:cubicBezTo>
                                  <a:pt x="886543" y="616076"/>
                                  <a:pt x="935034" y="624735"/>
                                  <a:pt x="971402" y="616076"/>
                                </a:cubicBezTo>
                                <a:cubicBezTo>
                                  <a:pt x="968804" y="616942"/>
                                  <a:pt x="964475" y="617808"/>
                                  <a:pt x="971402" y="616076"/>
                                </a:cubicBezTo>
                                <a:cubicBezTo>
                                  <a:pt x="974865" y="615210"/>
                                  <a:pt x="973134" y="615210"/>
                                  <a:pt x="971402" y="616076"/>
                                </a:cubicBezTo>
                                <a:cubicBezTo>
                                  <a:pt x="988720" y="611746"/>
                                  <a:pt x="980927" y="601356"/>
                                  <a:pt x="967072" y="599624"/>
                                </a:cubicBezTo>
                                <a:cubicBezTo>
                                  <a:pt x="951486" y="599624"/>
                                  <a:pt x="935900" y="604819"/>
                                  <a:pt x="920313" y="603953"/>
                                </a:cubicBezTo>
                                <a:close/>
                                <a:moveTo>
                                  <a:pt x="528057" y="742499"/>
                                </a:moveTo>
                                <a:cubicBezTo>
                                  <a:pt x="541911" y="746828"/>
                                  <a:pt x="558363" y="744231"/>
                                  <a:pt x="572218" y="744231"/>
                                </a:cubicBezTo>
                                <a:cubicBezTo>
                                  <a:pt x="601659" y="745096"/>
                                  <a:pt x="631966" y="746828"/>
                                  <a:pt x="661406" y="748560"/>
                                </a:cubicBezTo>
                                <a:cubicBezTo>
                                  <a:pt x="670932" y="748560"/>
                                  <a:pt x="755791" y="762415"/>
                                  <a:pt x="754925" y="747694"/>
                                </a:cubicBezTo>
                                <a:cubicBezTo>
                                  <a:pt x="754059" y="734706"/>
                                  <a:pt x="691713" y="741633"/>
                                  <a:pt x="683054" y="740767"/>
                                </a:cubicBezTo>
                                <a:cubicBezTo>
                                  <a:pt x="634563" y="738169"/>
                                  <a:pt x="579145" y="720851"/>
                                  <a:pt x="530654" y="732108"/>
                                </a:cubicBezTo>
                                <a:lnTo>
                                  <a:pt x="530654" y="732108"/>
                                </a:lnTo>
                                <a:cubicBezTo>
                                  <a:pt x="528922" y="732974"/>
                                  <a:pt x="528922" y="732108"/>
                                  <a:pt x="530654" y="732108"/>
                                </a:cubicBezTo>
                                <a:cubicBezTo>
                                  <a:pt x="521129" y="733840"/>
                                  <a:pt x="518531" y="739901"/>
                                  <a:pt x="528057" y="742499"/>
                                </a:cubicBezTo>
                                <a:close/>
                                <a:moveTo>
                                  <a:pt x="425013" y="678421"/>
                                </a:moveTo>
                                <a:cubicBezTo>
                                  <a:pt x="396438" y="676690"/>
                                  <a:pt x="368729" y="674958"/>
                                  <a:pt x="340154" y="674092"/>
                                </a:cubicBezTo>
                                <a:cubicBezTo>
                                  <a:pt x="317640" y="673226"/>
                                  <a:pt x="289066" y="668896"/>
                                  <a:pt x="267418" y="675824"/>
                                </a:cubicBezTo>
                                <a:cubicBezTo>
                                  <a:pt x="263088" y="677555"/>
                                  <a:pt x="257027" y="681019"/>
                                  <a:pt x="254429" y="684483"/>
                                </a:cubicBezTo>
                                <a:cubicBezTo>
                                  <a:pt x="250100" y="693142"/>
                                  <a:pt x="282138" y="686215"/>
                                  <a:pt x="283870" y="686215"/>
                                </a:cubicBezTo>
                                <a:cubicBezTo>
                                  <a:pt x="312445" y="683617"/>
                                  <a:pt x="341886" y="684483"/>
                                  <a:pt x="371327" y="686215"/>
                                </a:cubicBezTo>
                                <a:cubicBezTo>
                                  <a:pt x="400768" y="687081"/>
                                  <a:pt x="430209" y="689678"/>
                                  <a:pt x="459649" y="691410"/>
                                </a:cubicBezTo>
                                <a:cubicBezTo>
                                  <a:pt x="465711" y="691410"/>
                                  <a:pt x="530654" y="691410"/>
                                  <a:pt x="528922" y="688812"/>
                                </a:cubicBezTo>
                                <a:cubicBezTo>
                                  <a:pt x="521129" y="674092"/>
                                  <a:pt x="437136" y="679287"/>
                                  <a:pt x="425013" y="678421"/>
                                </a:cubicBezTo>
                                <a:close/>
                                <a:moveTo>
                                  <a:pt x="419818" y="711326"/>
                                </a:moveTo>
                                <a:cubicBezTo>
                                  <a:pt x="415488" y="711326"/>
                                  <a:pt x="402500" y="712192"/>
                                  <a:pt x="405097" y="712192"/>
                                </a:cubicBezTo>
                                <a:cubicBezTo>
                                  <a:pt x="409427" y="711326"/>
                                  <a:pt x="414622" y="711326"/>
                                  <a:pt x="419818" y="711326"/>
                                </a:cubicBezTo>
                                <a:lnTo>
                                  <a:pt x="419818" y="711326"/>
                                </a:lnTo>
                                <a:close/>
                                <a:moveTo>
                                  <a:pt x="2857352" y="701801"/>
                                </a:moveTo>
                                <a:cubicBezTo>
                                  <a:pt x="2847827" y="702667"/>
                                  <a:pt x="2819252" y="701801"/>
                                  <a:pt x="2813191" y="712192"/>
                                </a:cubicBezTo>
                                <a:cubicBezTo>
                                  <a:pt x="2806263" y="725180"/>
                                  <a:pt x="2825313" y="725180"/>
                                  <a:pt x="2833107" y="723449"/>
                                </a:cubicBezTo>
                                <a:cubicBezTo>
                                  <a:pt x="2847827" y="719119"/>
                                  <a:pt x="2837436" y="722583"/>
                                  <a:pt x="2833107" y="723449"/>
                                </a:cubicBezTo>
                                <a:cubicBezTo>
                                  <a:pt x="2868609" y="713924"/>
                                  <a:pt x="2913636" y="716521"/>
                                  <a:pt x="2950005" y="715656"/>
                                </a:cubicBezTo>
                                <a:cubicBezTo>
                                  <a:pt x="2956932" y="715656"/>
                                  <a:pt x="2975116" y="718253"/>
                                  <a:pt x="2988971" y="718253"/>
                                </a:cubicBezTo>
                                <a:lnTo>
                                  <a:pt x="2988971" y="694874"/>
                                </a:lnTo>
                                <a:cubicBezTo>
                                  <a:pt x="2988104" y="694874"/>
                                  <a:pt x="2986372" y="694874"/>
                                  <a:pt x="2985507" y="694874"/>
                                </a:cubicBezTo>
                                <a:cubicBezTo>
                                  <a:pt x="2943077" y="698337"/>
                                  <a:pt x="2899781" y="696606"/>
                                  <a:pt x="2857352" y="701801"/>
                                </a:cubicBezTo>
                                <a:close/>
                                <a:moveTo>
                                  <a:pt x="260490" y="730376"/>
                                </a:moveTo>
                                <a:cubicBezTo>
                                  <a:pt x="283870" y="731242"/>
                                  <a:pt x="307250" y="728644"/>
                                  <a:pt x="329763" y="726912"/>
                                </a:cubicBezTo>
                                <a:cubicBezTo>
                                  <a:pt x="374790" y="722583"/>
                                  <a:pt x="418086" y="720851"/>
                                  <a:pt x="463113" y="725180"/>
                                </a:cubicBezTo>
                                <a:cubicBezTo>
                                  <a:pt x="477834" y="726912"/>
                                  <a:pt x="476102" y="709594"/>
                                  <a:pt x="461381" y="707862"/>
                                </a:cubicBezTo>
                                <a:cubicBezTo>
                                  <a:pt x="446661" y="706996"/>
                                  <a:pt x="432806" y="710460"/>
                                  <a:pt x="418952" y="711326"/>
                                </a:cubicBezTo>
                                <a:cubicBezTo>
                                  <a:pt x="420684" y="711326"/>
                                  <a:pt x="420684" y="711326"/>
                                  <a:pt x="418952" y="711326"/>
                                </a:cubicBezTo>
                                <a:cubicBezTo>
                                  <a:pt x="409427" y="712192"/>
                                  <a:pt x="405097" y="712192"/>
                                  <a:pt x="404231" y="712192"/>
                                </a:cubicBezTo>
                                <a:cubicBezTo>
                                  <a:pt x="362668" y="714790"/>
                                  <a:pt x="321104" y="717387"/>
                                  <a:pt x="279540" y="716521"/>
                                </a:cubicBezTo>
                                <a:cubicBezTo>
                                  <a:pt x="272613" y="716521"/>
                                  <a:pt x="243172" y="729510"/>
                                  <a:pt x="260490" y="730376"/>
                                </a:cubicBezTo>
                                <a:close/>
                                <a:moveTo>
                                  <a:pt x="560095" y="542474"/>
                                </a:moveTo>
                                <a:lnTo>
                                  <a:pt x="560095" y="542474"/>
                                </a:lnTo>
                                <a:cubicBezTo>
                                  <a:pt x="569620" y="553731"/>
                                  <a:pt x="599061" y="546803"/>
                                  <a:pt x="611184" y="545071"/>
                                </a:cubicBezTo>
                                <a:cubicBezTo>
                                  <a:pt x="627636" y="542474"/>
                                  <a:pt x="644088" y="540742"/>
                                  <a:pt x="659675" y="541608"/>
                                </a:cubicBezTo>
                                <a:cubicBezTo>
                                  <a:pt x="679591" y="541608"/>
                                  <a:pt x="697774" y="549401"/>
                                  <a:pt x="717691" y="550267"/>
                                </a:cubicBezTo>
                                <a:cubicBezTo>
                                  <a:pt x="727216" y="550267"/>
                                  <a:pt x="753193" y="552865"/>
                                  <a:pt x="759254" y="544206"/>
                                </a:cubicBezTo>
                                <a:cubicBezTo>
                                  <a:pt x="765316" y="535546"/>
                                  <a:pt x="717691" y="534680"/>
                                  <a:pt x="713361" y="533815"/>
                                </a:cubicBezTo>
                                <a:cubicBezTo>
                                  <a:pt x="667468" y="530351"/>
                                  <a:pt x="621575" y="528619"/>
                                  <a:pt x="575682" y="531217"/>
                                </a:cubicBezTo>
                                <a:cubicBezTo>
                                  <a:pt x="575682" y="531217"/>
                                  <a:pt x="575682" y="531217"/>
                                  <a:pt x="576547" y="531217"/>
                                </a:cubicBezTo>
                                <a:cubicBezTo>
                                  <a:pt x="576547" y="531217"/>
                                  <a:pt x="576547" y="531217"/>
                                  <a:pt x="575682" y="531217"/>
                                </a:cubicBezTo>
                                <a:cubicBezTo>
                                  <a:pt x="575682" y="531217"/>
                                  <a:pt x="575682" y="531217"/>
                                  <a:pt x="575682" y="531217"/>
                                </a:cubicBezTo>
                                <a:cubicBezTo>
                                  <a:pt x="571352" y="531217"/>
                                  <a:pt x="551436" y="532949"/>
                                  <a:pt x="560095" y="542474"/>
                                </a:cubicBezTo>
                                <a:close/>
                                <a:moveTo>
                                  <a:pt x="577413" y="530351"/>
                                </a:moveTo>
                                <a:cubicBezTo>
                                  <a:pt x="586072" y="529485"/>
                                  <a:pt x="590402" y="529485"/>
                                  <a:pt x="592134" y="529485"/>
                                </a:cubicBezTo>
                                <a:cubicBezTo>
                                  <a:pt x="588670" y="530351"/>
                                  <a:pt x="580011" y="530351"/>
                                  <a:pt x="577413" y="530351"/>
                                </a:cubicBezTo>
                                <a:close/>
                                <a:moveTo>
                                  <a:pt x="576547" y="531217"/>
                                </a:moveTo>
                                <a:cubicBezTo>
                                  <a:pt x="576547" y="531217"/>
                                  <a:pt x="576547" y="531217"/>
                                  <a:pt x="576547" y="531217"/>
                                </a:cubicBezTo>
                                <a:cubicBezTo>
                                  <a:pt x="576547" y="531217"/>
                                  <a:pt x="575682" y="531217"/>
                                  <a:pt x="576547" y="531217"/>
                                </a:cubicBezTo>
                                <a:close/>
                                <a:moveTo>
                                  <a:pt x="554899" y="582305"/>
                                </a:moveTo>
                                <a:cubicBezTo>
                                  <a:pt x="573084" y="583171"/>
                                  <a:pt x="592134" y="579708"/>
                                  <a:pt x="611184" y="578842"/>
                                </a:cubicBezTo>
                                <a:cubicBezTo>
                                  <a:pt x="655345" y="577976"/>
                                  <a:pt x="697774" y="581440"/>
                                  <a:pt x="741070" y="583171"/>
                                </a:cubicBezTo>
                                <a:cubicBezTo>
                                  <a:pt x="754925" y="584037"/>
                                  <a:pt x="755791" y="569317"/>
                                  <a:pt x="741070" y="567585"/>
                                </a:cubicBezTo>
                                <a:cubicBezTo>
                                  <a:pt x="721154" y="564987"/>
                                  <a:pt x="699506" y="565853"/>
                                  <a:pt x="679591" y="565853"/>
                                </a:cubicBezTo>
                                <a:cubicBezTo>
                                  <a:pt x="639759" y="564987"/>
                                  <a:pt x="590402" y="556328"/>
                                  <a:pt x="550570" y="563256"/>
                                </a:cubicBezTo>
                                <a:cubicBezTo>
                                  <a:pt x="553168" y="562390"/>
                                  <a:pt x="555765" y="562390"/>
                                  <a:pt x="550570" y="563256"/>
                                </a:cubicBezTo>
                                <a:cubicBezTo>
                                  <a:pt x="546240" y="564121"/>
                                  <a:pt x="547972" y="563256"/>
                                  <a:pt x="550570" y="563256"/>
                                </a:cubicBezTo>
                                <a:cubicBezTo>
                                  <a:pt x="533252" y="566719"/>
                                  <a:pt x="541045" y="582305"/>
                                  <a:pt x="554899" y="582305"/>
                                </a:cubicBezTo>
                                <a:close/>
                                <a:moveTo>
                                  <a:pt x="932436" y="502642"/>
                                </a:moveTo>
                                <a:cubicBezTo>
                                  <a:pt x="912520" y="502642"/>
                                  <a:pt x="890872" y="503508"/>
                                  <a:pt x="870956" y="500044"/>
                                </a:cubicBezTo>
                                <a:cubicBezTo>
                                  <a:pt x="857102" y="497446"/>
                                  <a:pt x="836320" y="486190"/>
                                  <a:pt x="825063" y="499178"/>
                                </a:cubicBezTo>
                                <a:cubicBezTo>
                                  <a:pt x="815538" y="509569"/>
                                  <a:pt x="896934" y="512167"/>
                                  <a:pt x="907325" y="513033"/>
                                </a:cubicBezTo>
                                <a:cubicBezTo>
                                  <a:pt x="927240" y="514765"/>
                                  <a:pt x="947156" y="515630"/>
                                  <a:pt x="967938" y="516496"/>
                                </a:cubicBezTo>
                                <a:cubicBezTo>
                                  <a:pt x="975731" y="516496"/>
                                  <a:pt x="1007770" y="524290"/>
                                  <a:pt x="1015563" y="517362"/>
                                </a:cubicBezTo>
                                <a:cubicBezTo>
                                  <a:pt x="1034613" y="499178"/>
                                  <a:pt x="939363" y="502642"/>
                                  <a:pt x="932436" y="502642"/>
                                </a:cubicBezTo>
                                <a:close/>
                                <a:moveTo>
                                  <a:pt x="1013831" y="351974"/>
                                </a:moveTo>
                                <a:lnTo>
                                  <a:pt x="1013831" y="351974"/>
                                </a:lnTo>
                                <a:lnTo>
                                  <a:pt x="1013831" y="351974"/>
                                </a:lnTo>
                                <a:lnTo>
                                  <a:pt x="1013831" y="351974"/>
                                </a:lnTo>
                                <a:close/>
                                <a:moveTo>
                                  <a:pt x="1066652" y="458481"/>
                                </a:moveTo>
                                <a:cubicBezTo>
                                  <a:pt x="1073579" y="453285"/>
                                  <a:pt x="1090032" y="456749"/>
                                  <a:pt x="1097825" y="456749"/>
                                </a:cubicBezTo>
                                <a:cubicBezTo>
                                  <a:pt x="1116009" y="457615"/>
                                  <a:pt x="1134193" y="457615"/>
                                  <a:pt x="1152377" y="456749"/>
                                </a:cubicBezTo>
                                <a:cubicBezTo>
                                  <a:pt x="1169695" y="455883"/>
                                  <a:pt x="1246761" y="461078"/>
                                  <a:pt x="1245895" y="435101"/>
                                </a:cubicBezTo>
                                <a:cubicBezTo>
                                  <a:pt x="1198270" y="435101"/>
                                  <a:pt x="1148913" y="445492"/>
                                  <a:pt x="1101288" y="448090"/>
                                </a:cubicBezTo>
                                <a:cubicBezTo>
                                  <a:pt x="1083970" y="448956"/>
                                  <a:pt x="1069250" y="434235"/>
                                  <a:pt x="1051932" y="442894"/>
                                </a:cubicBezTo>
                                <a:cubicBezTo>
                                  <a:pt x="1032881" y="454151"/>
                                  <a:pt x="1057993" y="466274"/>
                                  <a:pt x="1066652" y="458481"/>
                                </a:cubicBezTo>
                                <a:cubicBezTo>
                                  <a:pt x="1069250" y="455883"/>
                                  <a:pt x="1067518" y="457615"/>
                                  <a:pt x="1066652" y="458481"/>
                                </a:cubicBezTo>
                                <a:close/>
                                <a:moveTo>
                                  <a:pt x="1066652" y="458481"/>
                                </a:moveTo>
                                <a:cubicBezTo>
                                  <a:pt x="1066652" y="458481"/>
                                  <a:pt x="1066652" y="458481"/>
                                  <a:pt x="1066652" y="458481"/>
                                </a:cubicBezTo>
                                <a:cubicBezTo>
                                  <a:pt x="1064920" y="460212"/>
                                  <a:pt x="1065786" y="459346"/>
                                  <a:pt x="1066652" y="458481"/>
                                </a:cubicBezTo>
                                <a:close/>
                                <a:moveTo>
                                  <a:pt x="1048468" y="373621"/>
                                </a:moveTo>
                                <a:cubicBezTo>
                                  <a:pt x="1042406" y="386610"/>
                                  <a:pt x="1101288" y="384878"/>
                                  <a:pt x="1107350" y="384878"/>
                                </a:cubicBezTo>
                                <a:cubicBezTo>
                                  <a:pt x="1157572" y="384012"/>
                                  <a:pt x="1213856" y="396135"/>
                                  <a:pt x="1263213" y="384012"/>
                                </a:cubicBezTo>
                                <a:cubicBezTo>
                                  <a:pt x="1270141" y="382280"/>
                                  <a:pt x="1290057" y="376219"/>
                                  <a:pt x="1280532" y="367560"/>
                                </a:cubicBezTo>
                                <a:cubicBezTo>
                                  <a:pt x="1294386" y="370158"/>
                                  <a:pt x="1325559" y="366694"/>
                                  <a:pt x="1331620" y="367560"/>
                                </a:cubicBezTo>
                                <a:cubicBezTo>
                                  <a:pt x="1358463" y="371024"/>
                                  <a:pt x="1385307" y="371024"/>
                                  <a:pt x="1412150" y="371890"/>
                                </a:cubicBezTo>
                                <a:cubicBezTo>
                                  <a:pt x="1434663" y="372755"/>
                                  <a:pt x="1458909" y="377085"/>
                                  <a:pt x="1480557" y="371024"/>
                                </a:cubicBezTo>
                                <a:cubicBezTo>
                                  <a:pt x="1488350" y="369292"/>
                                  <a:pt x="1508266" y="358035"/>
                                  <a:pt x="1488350" y="355437"/>
                                </a:cubicBezTo>
                                <a:cubicBezTo>
                                  <a:pt x="1468434" y="352840"/>
                                  <a:pt x="1445054" y="360633"/>
                                  <a:pt x="1424273" y="360633"/>
                                </a:cubicBezTo>
                                <a:cubicBezTo>
                                  <a:pt x="1380977" y="359767"/>
                                  <a:pt x="1338547" y="355437"/>
                                  <a:pt x="1296118" y="350242"/>
                                </a:cubicBezTo>
                                <a:cubicBezTo>
                                  <a:pt x="1286593" y="349376"/>
                                  <a:pt x="1272738" y="349376"/>
                                  <a:pt x="1273604" y="362365"/>
                                </a:cubicBezTo>
                                <a:cubicBezTo>
                                  <a:pt x="1273604" y="363231"/>
                                  <a:pt x="1274470" y="364096"/>
                                  <a:pt x="1275336" y="364962"/>
                                </a:cubicBezTo>
                                <a:cubicBezTo>
                                  <a:pt x="1263213" y="364096"/>
                                  <a:pt x="1238102" y="374487"/>
                                  <a:pt x="1229443" y="374487"/>
                                </a:cubicBezTo>
                                <a:cubicBezTo>
                                  <a:pt x="1187879" y="376219"/>
                                  <a:pt x="1141986" y="376219"/>
                                  <a:pt x="1100422" y="372755"/>
                                </a:cubicBezTo>
                                <a:cubicBezTo>
                                  <a:pt x="1088300" y="371890"/>
                                  <a:pt x="1056261" y="357169"/>
                                  <a:pt x="1048468" y="373621"/>
                                </a:cubicBezTo>
                                <a:close/>
                                <a:moveTo>
                                  <a:pt x="1264079" y="384012"/>
                                </a:moveTo>
                                <a:cubicBezTo>
                                  <a:pt x="1246761" y="388342"/>
                                  <a:pt x="1268409" y="383146"/>
                                  <a:pt x="1264079" y="384012"/>
                                </a:cubicBezTo>
                                <a:lnTo>
                                  <a:pt x="1264079" y="384012"/>
                                </a:lnTo>
                                <a:close/>
                                <a:moveTo>
                                  <a:pt x="1121204" y="496581"/>
                                </a:moveTo>
                                <a:cubicBezTo>
                                  <a:pt x="1098691" y="498312"/>
                                  <a:pt x="1141986" y="494849"/>
                                  <a:pt x="1121204" y="496581"/>
                                </a:cubicBezTo>
                                <a:lnTo>
                                  <a:pt x="1121204" y="496581"/>
                                </a:lnTo>
                                <a:close/>
                                <a:moveTo>
                                  <a:pt x="1036345" y="520826"/>
                                </a:moveTo>
                                <a:cubicBezTo>
                                  <a:pt x="1057993" y="523424"/>
                                  <a:pt x="1080506" y="520826"/>
                                  <a:pt x="1101288" y="520826"/>
                                </a:cubicBezTo>
                                <a:cubicBezTo>
                                  <a:pt x="1129863" y="520826"/>
                                  <a:pt x="1157572" y="520826"/>
                                  <a:pt x="1186147" y="521692"/>
                                </a:cubicBezTo>
                                <a:cubicBezTo>
                                  <a:pt x="1205197" y="521692"/>
                                  <a:pt x="1229443" y="526887"/>
                                  <a:pt x="1247627" y="521692"/>
                                </a:cubicBezTo>
                                <a:cubicBezTo>
                                  <a:pt x="1269275" y="516496"/>
                                  <a:pt x="1245029" y="505240"/>
                                  <a:pt x="1233772" y="506971"/>
                                </a:cubicBezTo>
                                <a:cubicBezTo>
                                  <a:pt x="1207795" y="511301"/>
                                  <a:pt x="1180086" y="509569"/>
                                  <a:pt x="1154109" y="510435"/>
                                </a:cubicBezTo>
                                <a:cubicBezTo>
                                  <a:pt x="1130729" y="510435"/>
                                  <a:pt x="1107350" y="510435"/>
                                  <a:pt x="1083104" y="508703"/>
                                </a:cubicBezTo>
                                <a:cubicBezTo>
                                  <a:pt x="1065786" y="507837"/>
                                  <a:pt x="1047602" y="503508"/>
                                  <a:pt x="1030284" y="507837"/>
                                </a:cubicBezTo>
                                <a:cubicBezTo>
                                  <a:pt x="1014697" y="511301"/>
                                  <a:pt x="1025954" y="519960"/>
                                  <a:pt x="1036345" y="520826"/>
                                </a:cubicBezTo>
                                <a:close/>
                                <a:moveTo>
                                  <a:pt x="1247627" y="521692"/>
                                </a:moveTo>
                                <a:cubicBezTo>
                                  <a:pt x="1236370" y="525156"/>
                                  <a:pt x="1261481" y="518228"/>
                                  <a:pt x="1247627" y="521692"/>
                                </a:cubicBezTo>
                                <a:lnTo>
                                  <a:pt x="1247627" y="521692"/>
                                </a:lnTo>
                                <a:close/>
                                <a:moveTo>
                                  <a:pt x="1047602" y="493983"/>
                                </a:moveTo>
                                <a:cubicBezTo>
                                  <a:pt x="1071847" y="497446"/>
                                  <a:pt x="1096093" y="498312"/>
                                  <a:pt x="1120338" y="496581"/>
                                </a:cubicBezTo>
                                <a:cubicBezTo>
                                  <a:pt x="1144584" y="494849"/>
                                  <a:pt x="1169695" y="492251"/>
                                  <a:pt x="1193941" y="492251"/>
                                </a:cubicBezTo>
                                <a:cubicBezTo>
                                  <a:pt x="1206929" y="492251"/>
                                  <a:pt x="1247627" y="498312"/>
                                  <a:pt x="1256286" y="488787"/>
                                </a:cubicBezTo>
                                <a:cubicBezTo>
                                  <a:pt x="1265811" y="478396"/>
                                  <a:pt x="1247627" y="469737"/>
                                  <a:pt x="1238968" y="472335"/>
                                </a:cubicBezTo>
                                <a:cubicBezTo>
                                  <a:pt x="1215588" y="478396"/>
                                  <a:pt x="1190477" y="477530"/>
                                  <a:pt x="1166231" y="480994"/>
                                </a:cubicBezTo>
                                <a:cubicBezTo>
                                  <a:pt x="1141986" y="484458"/>
                                  <a:pt x="1118606" y="486190"/>
                                  <a:pt x="1093495" y="486190"/>
                                </a:cubicBezTo>
                                <a:cubicBezTo>
                                  <a:pt x="1077043" y="486190"/>
                                  <a:pt x="1061456" y="478396"/>
                                  <a:pt x="1045870" y="480128"/>
                                </a:cubicBezTo>
                                <a:cubicBezTo>
                                  <a:pt x="1032015" y="480994"/>
                                  <a:pt x="1032881" y="492251"/>
                                  <a:pt x="1047602" y="493983"/>
                                </a:cubicBezTo>
                                <a:close/>
                                <a:moveTo>
                                  <a:pt x="1131595" y="339851"/>
                                </a:moveTo>
                                <a:cubicBezTo>
                                  <a:pt x="1111679" y="340717"/>
                                  <a:pt x="1093495" y="339851"/>
                                  <a:pt x="1074445" y="337253"/>
                                </a:cubicBezTo>
                                <a:cubicBezTo>
                                  <a:pt x="1054529" y="333790"/>
                                  <a:pt x="1049334" y="357169"/>
                                  <a:pt x="1073579" y="355437"/>
                                </a:cubicBezTo>
                                <a:cubicBezTo>
                                  <a:pt x="1073579" y="355437"/>
                                  <a:pt x="1073579" y="355437"/>
                                  <a:pt x="1073579" y="355437"/>
                                </a:cubicBezTo>
                                <a:cubicBezTo>
                                  <a:pt x="1119472" y="351974"/>
                                  <a:pt x="1165365" y="351974"/>
                                  <a:pt x="1211259" y="348510"/>
                                </a:cubicBezTo>
                                <a:cubicBezTo>
                                  <a:pt x="1226845" y="347644"/>
                                  <a:pt x="1250225" y="350242"/>
                                  <a:pt x="1264079" y="344181"/>
                                </a:cubicBezTo>
                                <a:cubicBezTo>
                                  <a:pt x="1278800" y="338119"/>
                                  <a:pt x="1263213" y="330326"/>
                                  <a:pt x="1255420" y="330326"/>
                                </a:cubicBezTo>
                                <a:cubicBezTo>
                                  <a:pt x="1215588" y="326862"/>
                                  <a:pt x="1173159" y="338119"/>
                                  <a:pt x="1131595" y="339851"/>
                                </a:cubicBezTo>
                                <a:close/>
                                <a:moveTo>
                                  <a:pt x="1037211" y="416917"/>
                                </a:moveTo>
                                <a:cubicBezTo>
                                  <a:pt x="1078775" y="416917"/>
                                  <a:pt x="1121204" y="417783"/>
                                  <a:pt x="1162768" y="416051"/>
                                </a:cubicBezTo>
                                <a:cubicBezTo>
                                  <a:pt x="1154109" y="416051"/>
                                  <a:pt x="1133327" y="417783"/>
                                  <a:pt x="1163634" y="416051"/>
                                </a:cubicBezTo>
                                <a:cubicBezTo>
                                  <a:pt x="1187879" y="415185"/>
                                  <a:pt x="1227711" y="421246"/>
                                  <a:pt x="1249359" y="410856"/>
                                </a:cubicBezTo>
                                <a:cubicBezTo>
                                  <a:pt x="1265811" y="403062"/>
                                  <a:pt x="1230309" y="400465"/>
                                  <a:pt x="1230309" y="400465"/>
                                </a:cubicBezTo>
                                <a:cubicBezTo>
                                  <a:pt x="1211259" y="400465"/>
                                  <a:pt x="1192209" y="403062"/>
                                  <a:pt x="1173159" y="404794"/>
                                </a:cubicBezTo>
                                <a:cubicBezTo>
                                  <a:pt x="1141986" y="408258"/>
                                  <a:pt x="1112545" y="403928"/>
                                  <a:pt x="1081372" y="402196"/>
                                </a:cubicBezTo>
                                <a:cubicBezTo>
                                  <a:pt x="1070115" y="401331"/>
                                  <a:pt x="1033747" y="398733"/>
                                  <a:pt x="1037211" y="416917"/>
                                </a:cubicBezTo>
                                <a:close/>
                                <a:moveTo>
                                  <a:pt x="1319497" y="299153"/>
                                </a:moveTo>
                                <a:lnTo>
                                  <a:pt x="1319497" y="299153"/>
                                </a:lnTo>
                                <a:cubicBezTo>
                                  <a:pt x="1319497" y="299153"/>
                                  <a:pt x="1319497" y="299153"/>
                                  <a:pt x="1319497" y="299153"/>
                                </a:cubicBezTo>
                                <a:cubicBezTo>
                                  <a:pt x="1319497" y="299153"/>
                                  <a:pt x="1319497" y="299153"/>
                                  <a:pt x="1319497" y="299153"/>
                                </a:cubicBezTo>
                                <a:close/>
                                <a:moveTo>
                                  <a:pt x="2854755" y="876715"/>
                                </a:moveTo>
                                <a:cubicBezTo>
                                  <a:pt x="2854755" y="876715"/>
                                  <a:pt x="2854755" y="877581"/>
                                  <a:pt x="2854755" y="876715"/>
                                </a:cubicBezTo>
                                <a:cubicBezTo>
                                  <a:pt x="2850425" y="878446"/>
                                  <a:pt x="2852156" y="877581"/>
                                  <a:pt x="2854755" y="876715"/>
                                </a:cubicBezTo>
                                <a:close/>
                                <a:moveTo>
                                  <a:pt x="1498740" y="158876"/>
                                </a:moveTo>
                                <a:cubicBezTo>
                                  <a:pt x="1490081" y="151083"/>
                                  <a:pt x="1467568" y="162340"/>
                                  <a:pt x="1457177" y="163205"/>
                                </a:cubicBezTo>
                                <a:cubicBezTo>
                                  <a:pt x="1405222" y="165803"/>
                                  <a:pt x="1353268" y="168401"/>
                                  <a:pt x="1301313" y="170133"/>
                                </a:cubicBezTo>
                                <a:cubicBezTo>
                                  <a:pt x="1296118" y="170133"/>
                                  <a:pt x="1251956" y="170999"/>
                                  <a:pt x="1276202" y="180524"/>
                                </a:cubicBezTo>
                                <a:cubicBezTo>
                                  <a:pt x="1291788" y="186585"/>
                                  <a:pt x="1308240" y="184853"/>
                                  <a:pt x="1324693" y="183987"/>
                                </a:cubicBezTo>
                                <a:cubicBezTo>
                                  <a:pt x="1323827" y="183987"/>
                                  <a:pt x="1323827" y="183987"/>
                                  <a:pt x="1326425" y="183987"/>
                                </a:cubicBezTo>
                                <a:cubicBezTo>
                                  <a:pt x="1374050" y="180524"/>
                                  <a:pt x="1424273" y="174462"/>
                                  <a:pt x="1471898" y="175328"/>
                                </a:cubicBezTo>
                                <a:cubicBezTo>
                                  <a:pt x="1477093" y="174462"/>
                                  <a:pt x="1516059" y="173596"/>
                                  <a:pt x="1498740" y="158876"/>
                                </a:cubicBezTo>
                                <a:close/>
                                <a:moveTo>
                                  <a:pt x="1329022" y="335521"/>
                                </a:moveTo>
                                <a:cubicBezTo>
                                  <a:pt x="1366256" y="326862"/>
                                  <a:pt x="1406954" y="325996"/>
                                  <a:pt x="1445054" y="327728"/>
                                </a:cubicBezTo>
                                <a:cubicBezTo>
                                  <a:pt x="1454579" y="328594"/>
                                  <a:pt x="1481422" y="332924"/>
                                  <a:pt x="1486618" y="322533"/>
                                </a:cubicBezTo>
                                <a:cubicBezTo>
                                  <a:pt x="1497875" y="301751"/>
                                  <a:pt x="1461506" y="313008"/>
                                  <a:pt x="1453713" y="313874"/>
                                </a:cubicBezTo>
                                <a:cubicBezTo>
                                  <a:pt x="1414747" y="319069"/>
                                  <a:pt x="1368854" y="324265"/>
                                  <a:pt x="1329022" y="319069"/>
                                </a:cubicBezTo>
                                <a:cubicBezTo>
                                  <a:pt x="1296118" y="313874"/>
                                  <a:pt x="1294386" y="343315"/>
                                  <a:pt x="1329022" y="335521"/>
                                </a:cubicBezTo>
                                <a:cubicBezTo>
                                  <a:pt x="1326425" y="336387"/>
                                  <a:pt x="1325559" y="336387"/>
                                  <a:pt x="1329022" y="335521"/>
                                </a:cubicBezTo>
                                <a:close/>
                                <a:moveTo>
                                  <a:pt x="2938747" y="894899"/>
                                </a:moveTo>
                                <a:cubicBezTo>
                                  <a:pt x="2887659" y="892301"/>
                                  <a:pt x="2837436" y="889703"/>
                                  <a:pt x="2786348" y="898362"/>
                                </a:cubicBezTo>
                                <a:cubicBezTo>
                                  <a:pt x="2769029" y="900960"/>
                                  <a:pt x="2779420" y="914815"/>
                                  <a:pt x="2793275" y="913949"/>
                                </a:cubicBezTo>
                                <a:cubicBezTo>
                                  <a:pt x="2820118" y="913083"/>
                                  <a:pt x="2846961" y="912217"/>
                                  <a:pt x="2873804" y="912217"/>
                                </a:cubicBezTo>
                                <a:cubicBezTo>
                                  <a:pt x="2896318" y="912217"/>
                                  <a:pt x="2918832" y="913949"/>
                                  <a:pt x="2941346" y="913949"/>
                                </a:cubicBezTo>
                                <a:cubicBezTo>
                                  <a:pt x="2950870" y="913949"/>
                                  <a:pt x="2971652" y="916546"/>
                                  <a:pt x="2988971" y="915680"/>
                                </a:cubicBezTo>
                                <a:lnTo>
                                  <a:pt x="2988971" y="890569"/>
                                </a:lnTo>
                                <a:cubicBezTo>
                                  <a:pt x="2972518" y="892301"/>
                                  <a:pt x="2956932" y="895765"/>
                                  <a:pt x="2938747" y="894899"/>
                                </a:cubicBezTo>
                                <a:close/>
                                <a:moveTo>
                                  <a:pt x="1342877" y="220356"/>
                                </a:moveTo>
                                <a:cubicBezTo>
                                  <a:pt x="1351536" y="215160"/>
                                  <a:pt x="1377513" y="218624"/>
                                  <a:pt x="1387038" y="217758"/>
                                </a:cubicBezTo>
                                <a:cubicBezTo>
                                  <a:pt x="1408686" y="216892"/>
                                  <a:pt x="1431200" y="216026"/>
                                  <a:pt x="1452847" y="213428"/>
                                </a:cubicBezTo>
                                <a:cubicBezTo>
                                  <a:pt x="1462372" y="212562"/>
                                  <a:pt x="1496143" y="196110"/>
                                  <a:pt x="1468434" y="194378"/>
                                </a:cubicBezTo>
                                <a:cubicBezTo>
                                  <a:pt x="1446786" y="192646"/>
                                  <a:pt x="1421675" y="202171"/>
                                  <a:pt x="1399161" y="203903"/>
                                </a:cubicBezTo>
                                <a:cubicBezTo>
                                  <a:pt x="1378379" y="205635"/>
                                  <a:pt x="1356731" y="208233"/>
                                  <a:pt x="1335950" y="207367"/>
                                </a:cubicBezTo>
                                <a:cubicBezTo>
                                  <a:pt x="1322961" y="206501"/>
                                  <a:pt x="1292654" y="198708"/>
                                  <a:pt x="1280532" y="205635"/>
                                </a:cubicBezTo>
                                <a:cubicBezTo>
                                  <a:pt x="1264945" y="216026"/>
                                  <a:pt x="1332486" y="228149"/>
                                  <a:pt x="1342877" y="220356"/>
                                </a:cubicBezTo>
                                <a:cubicBezTo>
                                  <a:pt x="1344609" y="219490"/>
                                  <a:pt x="1343743" y="220356"/>
                                  <a:pt x="1342877" y="220356"/>
                                </a:cubicBezTo>
                                <a:close/>
                                <a:moveTo>
                                  <a:pt x="1342877" y="220356"/>
                                </a:moveTo>
                                <a:cubicBezTo>
                                  <a:pt x="1342877" y="221221"/>
                                  <a:pt x="1342877" y="221221"/>
                                  <a:pt x="1342877" y="220356"/>
                                </a:cubicBezTo>
                                <a:cubicBezTo>
                                  <a:pt x="1341145" y="222087"/>
                                  <a:pt x="1342011" y="221221"/>
                                  <a:pt x="1342877" y="220356"/>
                                </a:cubicBezTo>
                                <a:close/>
                                <a:moveTo>
                                  <a:pt x="2833107" y="934730"/>
                                </a:moveTo>
                                <a:cubicBezTo>
                                  <a:pt x="2816654" y="935596"/>
                                  <a:pt x="2791543" y="932999"/>
                                  <a:pt x="2775957" y="940792"/>
                                </a:cubicBezTo>
                                <a:cubicBezTo>
                                  <a:pt x="2755175" y="952049"/>
                                  <a:pt x="2785482" y="955512"/>
                                  <a:pt x="2794141" y="953781"/>
                                </a:cubicBezTo>
                                <a:cubicBezTo>
                                  <a:pt x="2793275" y="953781"/>
                                  <a:pt x="2793275" y="953781"/>
                                  <a:pt x="2794141" y="953781"/>
                                </a:cubicBezTo>
                                <a:cubicBezTo>
                                  <a:pt x="2794141" y="953781"/>
                                  <a:pt x="2794141" y="953781"/>
                                  <a:pt x="2794141" y="953781"/>
                                </a:cubicBezTo>
                                <a:cubicBezTo>
                                  <a:pt x="2839168" y="945121"/>
                                  <a:pt x="2885927" y="944256"/>
                                  <a:pt x="2931820" y="944256"/>
                                </a:cubicBezTo>
                                <a:cubicBezTo>
                                  <a:pt x="2950870" y="944256"/>
                                  <a:pt x="2969920" y="944256"/>
                                  <a:pt x="2989836" y="943390"/>
                                </a:cubicBezTo>
                                <a:lnTo>
                                  <a:pt x="2989836" y="924340"/>
                                </a:lnTo>
                                <a:cubicBezTo>
                                  <a:pt x="2985507" y="924340"/>
                                  <a:pt x="2982043" y="924340"/>
                                  <a:pt x="2979445" y="924340"/>
                                </a:cubicBezTo>
                                <a:cubicBezTo>
                                  <a:pt x="2930954" y="925206"/>
                                  <a:pt x="2881598" y="932133"/>
                                  <a:pt x="2833107" y="934730"/>
                                </a:cubicBezTo>
                                <a:close/>
                                <a:moveTo>
                                  <a:pt x="2797604" y="952915"/>
                                </a:moveTo>
                                <a:cubicBezTo>
                                  <a:pt x="2825313" y="947719"/>
                                  <a:pt x="2807130" y="951183"/>
                                  <a:pt x="2797604" y="952915"/>
                                </a:cubicBezTo>
                                <a:lnTo>
                                  <a:pt x="2797604" y="952915"/>
                                </a:lnTo>
                                <a:close/>
                                <a:moveTo>
                                  <a:pt x="1319497" y="299153"/>
                                </a:moveTo>
                                <a:cubicBezTo>
                                  <a:pt x="1329022" y="297421"/>
                                  <a:pt x="1322961" y="298287"/>
                                  <a:pt x="1319497" y="299153"/>
                                </a:cubicBezTo>
                                <a:cubicBezTo>
                                  <a:pt x="1361927" y="289628"/>
                                  <a:pt x="1408686" y="288762"/>
                                  <a:pt x="1451115" y="287896"/>
                                </a:cubicBezTo>
                                <a:cubicBezTo>
                                  <a:pt x="1455445" y="287896"/>
                                  <a:pt x="1481422" y="291360"/>
                                  <a:pt x="1480557" y="281835"/>
                                </a:cubicBezTo>
                                <a:cubicBezTo>
                                  <a:pt x="1478825" y="264517"/>
                                  <a:pt x="1460641" y="267981"/>
                                  <a:pt x="1449384" y="271444"/>
                                </a:cubicBezTo>
                                <a:cubicBezTo>
                                  <a:pt x="1413016" y="283567"/>
                                  <a:pt x="1370586" y="280103"/>
                                  <a:pt x="1332486" y="282701"/>
                                </a:cubicBezTo>
                                <a:cubicBezTo>
                                  <a:pt x="1322095" y="283567"/>
                                  <a:pt x="1298716" y="279237"/>
                                  <a:pt x="1289191" y="284433"/>
                                </a:cubicBezTo>
                                <a:cubicBezTo>
                                  <a:pt x="1280532" y="289628"/>
                                  <a:pt x="1288325" y="297421"/>
                                  <a:pt x="1293520" y="300019"/>
                                </a:cubicBezTo>
                                <a:cubicBezTo>
                                  <a:pt x="1302179" y="304349"/>
                                  <a:pt x="1311704" y="300885"/>
                                  <a:pt x="1319497" y="299153"/>
                                </a:cubicBezTo>
                                <a:cubicBezTo>
                                  <a:pt x="1317766" y="299153"/>
                                  <a:pt x="1317766" y="300019"/>
                                  <a:pt x="1319497" y="299153"/>
                                </a:cubicBezTo>
                                <a:close/>
                                <a:moveTo>
                                  <a:pt x="1480557" y="231612"/>
                                </a:moveTo>
                                <a:cubicBezTo>
                                  <a:pt x="1465836" y="234210"/>
                                  <a:pt x="1449384" y="242003"/>
                                  <a:pt x="1434663" y="242003"/>
                                </a:cubicBezTo>
                                <a:cubicBezTo>
                                  <a:pt x="1395697" y="243735"/>
                                  <a:pt x="1353268" y="247199"/>
                                  <a:pt x="1313436" y="244601"/>
                                </a:cubicBezTo>
                                <a:cubicBezTo>
                                  <a:pt x="1306509" y="243735"/>
                                  <a:pt x="1296984" y="240271"/>
                                  <a:pt x="1290057" y="243735"/>
                                </a:cubicBezTo>
                                <a:cubicBezTo>
                                  <a:pt x="1281397" y="248065"/>
                                  <a:pt x="1288325" y="255858"/>
                                  <a:pt x="1294386" y="257590"/>
                                </a:cubicBezTo>
                                <a:cubicBezTo>
                                  <a:pt x="1313436" y="263651"/>
                                  <a:pt x="1335084" y="261919"/>
                                  <a:pt x="1354134" y="258455"/>
                                </a:cubicBezTo>
                                <a:cubicBezTo>
                                  <a:pt x="1350670" y="259321"/>
                                  <a:pt x="1348938" y="259321"/>
                                  <a:pt x="1354134" y="258455"/>
                                </a:cubicBezTo>
                                <a:cubicBezTo>
                                  <a:pt x="1398295" y="250662"/>
                                  <a:pt x="1443322" y="257590"/>
                                  <a:pt x="1487484" y="247199"/>
                                </a:cubicBezTo>
                                <a:cubicBezTo>
                                  <a:pt x="1505668" y="243735"/>
                                  <a:pt x="1494411" y="229015"/>
                                  <a:pt x="1480557" y="231612"/>
                                </a:cubicBezTo>
                                <a:close/>
                                <a:moveTo>
                                  <a:pt x="999977" y="313008"/>
                                </a:moveTo>
                                <a:lnTo>
                                  <a:pt x="999977" y="313008"/>
                                </a:lnTo>
                                <a:cubicBezTo>
                                  <a:pt x="970536" y="314740"/>
                                  <a:pt x="996513" y="313008"/>
                                  <a:pt x="999977" y="313008"/>
                                </a:cubicBezTo>
                                <a:close/>
                                <a:moveTo>
                                  <a:pt x="761852" y="191780"/>
                                </a:moveTo>
                                <a:cubicBezTo>
                                  <a:pt x="710763" y="186585"/>
                                  <a:pt x="653613" y="190049"/>
                                  <a:pt x="601659" y="192646"/>
                                </a:cubicBezTo>
                                <a:cubicBezTo>
                                  <a:pt x="592134" y="193512"/>
                                  <a:pt x="579145" y="191780"/>
                                  <a:pt x="570486" y="196976"/>
                                </a:cubicBezTo>
                                <a:cubicBezTo>
                                  <a:pt x="554899" y="207367"/>
                                  <a:pt x="583475" y="208233"/>
                                  <a:pt x="588670" y="207367"/>
                                </a:cubicBezTo>
                                <a:cubicBezTo>
                                  <a:pt x="629368" y="203903"/>
                                  <a:pt x="668334" y="200440"/>
                                  <a:pt x="709031" y="200440"/>
                                </a:cubicBezTo>
                                <a:cubicBezTo>
                                  <a:pt x="729813" y="200440"/>
                                  <a:pt x="750595" y="201305"/>
                                  <a:pt x="769645" y="209099"/>
                                </a:cubicBezTo>
                                <a:cubicBezTo>
                                  <a:pt x="775706" y="211696"/>
                                  <a:pt x="786963" y="210830"/>
                                  <a:pt x="787829" y="202171"/>
                                </a:cubicBezTo>
                                <a:cubicBezTo>
                                  <a:pt x="789561" y="193512"/>
                                  <a:pt x="767047" y="192646"/>
                                  <a:pt x="761852" y="191780"/>
                                </a:cubicBezTo>
                                <a:close/>
                                <a:moveTo>
                                  <a:pt x="560961" y="241137"/>
                                </a:moveTo>
                                <a:cubicBezTo>
                                  <a:pt x="571352" y="243735"/>
                                  <a:pt x="585206" y="240271"/>
                                  <a:pt x="595597" y="239405"/>
                                </a:cubicBezTo>
                                <a:cubicBezTo>
                                  <a:pt x="618977" y="237674"/>
                                  <a:pt x="643222" y="238540"/>
                                  <a:pt x="667468" y="238540"/>
                                </a:cubicBezTo>
                                <a:cubicBezTo>
                                  <a:pt x="679591" y="238540"/>
                                  <a:pt x="788695" y="254992"/>
                                  <a:pt x="790427" y="242869"/>
                                </a:cubicBezTo>
                                <a:cubicBezTo>
                                  <a:pt x="791293" y="239405"/>
                                  <a:pt x="578279" y="213428"/>
                                  <a:pt x="555765" y="225551"/>
                                </a:cubicBezTo>
                                <a:cubicBezTo>
                                  <a:pt x="547106" y="230746"/>
                                  <a:pt x="555765" y="239405"/>
                                  <a:pt x="560961" y="241137"/>
                                </a:cubicBezTo>
                                <a:close/>
                                <a:moveTo>
                                  <a:pt x="1028552" y="335521"/>
                                </a:moveTo>
                                <a:cubicBezTo>
                                  <a:pt x="1006904" y="332924"/>
                                  <a:pt x="982659" y="337253"/>
                                  <a:pt x="961011" y="337253"/>
                                </a:cubicBezTo>
                                <a:cubicBezTo>
                                  <a:pt x="938497" y="337253"/>
                                  <a:pt x="915118" y="335521"/>
                                  <a:pt x="892604" y="332924"/>
                                </a:cubicBezTo>
                                <a:cubicBezTo>
                                  <a:pt x="870956" y="331192"/>
                                  <a:pt x="848443" y="320801"/>
                                  <a:pt x="827661" y="320801"/>
                                </a:cubicBezTo>
                                <a:cubicBezTo>
                                  <a:pt x="825063" y="320801"/>
                                  <a:pt x="797354" y="331192"/>
                                  <a:pt x="808611" y="334655"/>
                                </a:cubicBezTo>
                                <a:cubicBezTo>
                                  <a:pt x="825929" y="339851"/>
                                  <a:pt x="847577" y="338985"/>
                                  <a:pt x="864895" y="340717"/>
                                </a:cubicBezTo>
                                <a:cubicBezTo>
                                  <a:pt x="914252" y="345046"/>
                                  <a:pt x="964475" y="354571"/>
                                  <a:pt x="1013831" y="351108"/>
                                </a:cubicBezTo>
                                <a:cubicBezTo>
                                  <a:pt x="1021625" y="351974"/>
                                  <a:pt x="1048468" y="338985"/>
                                  <a:pt x="1028552" y="335521"/>
                                </a:cubicBezTo>
                                <a:close/>
                                <a:moveTo>
                                  <a:pt x="572218" y="304349"/>
                                </a:moveTo>
                                <a:cubicBezTo>
                                  <a:pt x="590402" y="306946"/>
                                  <a:pt x="609452" y="304349"/>
                                  <a:pt x="627636" y="303483"/>
                                </a:cubicBezTo>
                                <a:cubicBezTo>
                                  <a:pt x="666602" y="301751"/>
                                  <a:pt x="709897" y="300019"/>
                                  <a:pt x="746265" y="313874"/>
                                </a:cubicBezTo>
                                <a:cubicBezTo>
                                  <a:pt x="754059" y="317337"/>
                                  <a:pt x="785231" y="313008"/>
                                  <a:pt x="767047" y="303483"/>
                                </a:cubicBezTo>
                                <a:cubicBezTo>
                                  <a:pt x="749729" y="293958"/>
                                  <a:pt x="722886" y="296556"/>
                                  <a:pt x="703836" y="294824"/>
                                </a:cubicBezTo>
                                <a:cubicBezTo>
                                  <a:pt x="662272" y="292226"/>
                                  <a:pt x="619843" y="284433"/>
                                  <a:pt x="578279" y="289628"/>
                                </a:cubicBezTo>
                                <a:lnTo>
                                  <a:pt x="578279" y="289628"/>
                                </a:lnTo>
                                <a:cubicBezTo>
                                  <a:pt x="576547" y="289628"/>
                                  <a:pt x="576547" y="289628"/>
                                  <a:pt x="578279" y="289628"/>
                                </a:cubicBezTo>
                                <a:cubicBezTo>
                                  <a:pt x="570486" y="291360"/>
                                  <a:pt x="557497" y="302617"/>
                                  <a:pt x="572218" y="304349"/>
                                </a:cubicBezTo>
                                <a:close/>
                                <a:moveTo>
                                  <a:pt x="676993" y="93067"/>
                                </a:moveTo>
                                <a:cubicBezTo>
                                  <a:pt x="658809" y="92201"/>
                                  <a:pt x="593000" y="75749"/>
                                  <a:pt x="578279" y="89603"/>
                                </a:cubicBezTo>
                                <a:cubicBezTo>
                                  <a:pt x="562693" y="105190"/>
                                  <a:pt x="659675" y="105190"/>
                                  <a:pt x="664870" y="105190"/>
                                </a:cubicBezTo>
                                <a:cubicBezTo>
                                  <a:pt x="672663" y="106055"/>
                                  <a:pt x="798220" y="121642"/>
                                  <a:pt x="791293" y="104324"/>
                                </a:cubicBezTo>
                                <a:cubicBezTo>
                                  <a:pt x="788695" y="97396"/>
                                  <a:pt x="688250" y="93067"/>
                                  <a:pt x="676993" y="93067"/>
                                </a:cubicBezTo>
                                <a:close/>
                                <a:moveTo>
                                  <a:pt x="501213" y="139826"/>
                                </a:moveTo>
                                <a:cubicBezTo>
                                  <a:pt x="470040" y="141558"/>
                                  <a:pt x="438002" y="137228"/>
                                  <a:pt x="406829" y="135496"/>
                                </a:cubicBezTo>
                                <a:cubicBezTo>
                                  <a:pt x="377388" y="133765"/>
                                  <a:pt x="348813" y="132899"/>
                                  <a:pt x="319372" y="131167"/>
                                </a:cubicBezTo>
                                <a:cubicBezTo>
                                  <a:pt x="312445" y="131167"/>
                                  <a:pt x="269149" y="125971"/>
                                  <a:pt x="268284" y="137228"/>
                                </a:cubicBezTo>
                                <a:cubicBezTo>
                                  <a:pt x="267418" y="149351"/>
                                  <a:pt x="321104" y="145887"/>
                                  <a:pt x="325434" y="145887"/>
                                </a:cubicBezTo>
                                <a:cubicBezTo>
                                  <a:pt x="382584" y="144155"/>
                                  <a:pt x="445795" y="144155"/>
                                  <a:pt x="502079" y="154546"/>
                                </a:cubicBezTo>
                                <a:cubicBezTo>
                                  <a:pt x="508140" y="155412"/>
                                  <a:pt x="520263" y="157144"/>
                                  <a:pt x="522861" y="149351"/>
                                </a:cubicBezTo>
                                <a:cubicBezTo>
                                  <a:pt x="526325" y="134630"/>
                                  <a:pt x="507274" y="139826"/>
                                  <a:pt x="501213" y="139826"/>
                                </a:cubicBezTo>
                                <a:close/>
                                <a:moveTo>
                                  <a:pt x="223256" y="367560"/>
                                </a:moveTo>
                                <a:lnTo>
                                  <a:pt x="218927" y="368426"/>
                                </a:lnTo>
                                <a:cubicBezTo>
                                  <a:pt x="208536" y="370158"/>
                                  <a:pt x="180827" y="365828"/>
                                  <a:pt x="171302" y="365828"/>
                                </a:cubicBezTo>
                                <a:cubicBezTo>
                                  <a:pt x="140129" y="366694"/>
                                  <a:pt x="109822" y="368426"/>
                                  <a:pt x="78649" y="369292"/>
                                </a:cubicBezTo>
                                <a:cubicBezTo>
                                  <a:pt x="69125" y="369292"/>
                                  <a:pt x="35354" y="366694"/>
                                  <a:pt x="33622" y="380549"/>
                                </a:cubicBezTo>
                                <a:cubicBezTo>
                                  <a:pt x="30159" y="403928"/>
                                  <a:pt x="63929" y="392671"/>
                                  <a:pt x="75186" y="389208"/>
                                </a:cubicBezTo>
                                <a:cubicBezTo>
                                  <a:pt x="121945" y="376219"/>
                                  <a:pt x="183424" y="382280"/>
                                  <a:pt x="231049" y="387476"/>
                                </a:cubicBezTo>
                                <a:cubicBezTo>
                                  <a:pt x="238843" y="388342"/>
                                  <a:pt x="270015" y="393537"/>
                                  <a:pt x="271747" y="381415"/>
                                </a:cubicBezTo>
                                <a:cubicBezTo>
                                  <a:pt x="272613" y="367560"/>
                                  <a:pt x="231049" y="360633"/>
                                  <a:pt x="223256" y="367560"/>
                                </a:cubicBezTo>
                                <a:close/>
                                <a:moveTo>
                                  <a:pt x="505543" y="174462"/>
                                </a:moveTo>
                                <a:cubicBezTo>
                                  <a:pt x="480431" y="177926"/>
                                  <a:pt x="455320" y="177926"/>
                                  <a:pt x="430209" y="176194"/>
                                </a:cubicBezTo>
                                <a:cubicBezTo>
                                  <a:pt x="417220" y="175328"/>
                                  <a:pt x="270881" y="157144"/>
                                  <a:pt x="269149" y="170133"/>
                                </a:cubicBezTo>
                                <a:cubicBezTo>
                                  <a:pt x="261356" y="187451"/>
                                  <a:pt x="297725" y="181390"/>
                                  <a:pt x="305518" y="180524"/>
                                </a:cubicBezTo>
                                <a:cubicBezTo>
                                  <a:pt x="336691" y="178792"/>
                                  <a:pt x="368729" y="183121"/>
                                  <a:pt x="399902" y="184853"/>
                                </a:cubicBezTo>
                                <a:cubicBezTo>
                                  <a:pt x="429343" y="186585"/>
                                  <a:pt x="459649" y="184853"/>
                                  <a:pt x="489956" y="187451"/>
                                </a:cubicBezTo>
                                <a:cubicBezTo>
                                  <a:pt x="501213" y="188317"/>
                                  <a:pt x="534984" y="195244"/>
                                  <a:pt x="542777" y="183121"/>
                                </a:cubicBezTo>
                                <a:cubicBezTo>
                                  <a:pt x="550570" y="168401"/>
                                  <a:pt x="509872" y="173596"/>
                                  <a:pt x="505543" y="174462"/>
                                </a:cubicBezTo>
                                <a:close/>
                                <a:moveTo>
                                  <a:pt x="1210393" y="897496"/>
                                </a:moveTo>
                                <a:cubicBezTo>
                                  <a:pt x="1179220" y="898362"/>
                                  <a:pt x="1147182" y="896631"/>
                                  <a:pt x="1116009" y="896631"/>
                                </a:cubicBezTo>
                                <a:cubicBezTo>
                                  <a:pt x="1106484" y="896631"/>
                                  <a:pt x="1007770" y="886240"/>
                                  <a:pt x="1003441" y="900960"/>
                                </a:cubicBezTo>
                                <a:cubicBezTo>
                                  <a:pt x="999111" y="914815"/>
                                  <a:pt x="1031150" y="908753"/>
                                  <a:pt x="1037211" y="907887"/>
                                </a:cubicBezTo>
                                <a:cubicBezTo>
                                  <a:pt x="1062322" y="904424"/>
                                  <a:pt x="1087434" y="905290"/>
                                  <a:pt x="1112545" y="906156"/>
                                </a:cubicBezTo>
                                <a:cubicBezTo>
                                  <a:pt x="1142852" y="907887"/>
                                  <a:pt x="1173159" y="910485"/>
                                  <a:pt x="1204331" y="911351"/>
                                </a:cubicBezTo>
                                <a:cubicBezTo>
                                  <a:pt x="1217320" y="912217"/>
                                  <a:pt x="1250225" y="922608"/>
                                  <a:pt x="1260615" y="913083"/>
                                </a:cubicBezTo>
                                <a:cubicBezTo>
                                  <a:pt x="1281397" y="894033"/>
                                  <a:pt x="1216454" y="897496"/>
                                  <a:pt x="1210393" y="897496"/>
                                </a:cubicBezTo>
                                <a:close/>
                                <a:moveTo>
                                  <a:pt x="562693" y="326862"/>
                                </a:moveTo>
                                <a:lnTo>
                                  <a:pt x="562693" y="326862"/>
                                </a:lnTo>
                                <a:cubicBezTo>
                                  <a:pt x="553168" y="332058"/>
                                  <a:pt x="561827" y="340717"/>
                                  <a:pt x="567888" y="342449"/>
                                </a:cubicBezTo>
                                <a:cubicBezTo>
                                  <a:pt x="578279" y="345046"/>
                                  <a:pt x="592134" y="341583"/>
                                  <a:pt x="602524" y="340717"/>
                                </a:cubicBezTo>
                                <a:cubicBezTo>
                                  <a:pt x="625904" y="338985"/>
                                  <a:pt x="650149" y="339851"/>
                                  <a:pt x="674395" y="339851"/>
                                </a:cubicBezTo>
                                <a:cubicBezTo>
                                  <a:pt x="686518" y="339851"/>
                                  <a:pt x="795622" y="356303"/>
                                  <a:pt x="798220" y="344181"/>
                                </a:cubicBezTo>
                                <a:cubicBezTo>
                                  <a:pt x="798220" y="341583"/>
                                  <a:pt x="585206" y="315606"/>
                                  <a:pt x="562693" y="326862"/>
                                </a:cubicBezTo>
                                <a:close/>
                                <a:moveTo>
                                  <a:pt x="625038" y="138094"/>
                                </a:moveTo>
                                <a:cubicBezTo>
                                  <a:pt x="670932" y="137228"/>
                                  <a:pt x="716825" y="143290"/>
                                  <a:pt x="762718" y="147619"/>
                                </a:cubicBezTo>
                                <a:cubicBezTo>
                                  <a:pt x="773975" y="148485"/>
                                  <a:pt x="804281" y="136362"/>
                                  <a:pt x="780036" y="132033"/>
                                </a:cubicBezTo>
                                <a:cubicBezTo>
                                  <a:pt x="758388" y="128569"/>
                                  <a:pt x="734143" y="131167"/>
                                  <a:pt x="712495" y="130301"/>
                                </a:cubicBezTo>
                                <a:cubicBezTo>
                                  <a:pt x="685652" y="129435"/>
                                  <a:pt x="659675" y="125971"/>
                                  <a:pt x="632831" y="123374"/>
                                </a:cubicBezTo>
                                <a:cubicBezTo>
                                  <a:pt x="618111" y="122508"/>
                                  <a:pt x="592134" y="113849"/>
                                  <a:pt x="580011" y="124240"/>
                                </a:cubicBezTo>
                                <a:cubicBezTo>
                                  <a:pt x="582609" y="122508"/>
                                  <a:pt x="583475" y="120776"/>
                                  <a:pt x="580011" y="124240"/>
                                </a:cubicBezTo>
                                <a:lnTo>
                                  <a:pt x="580011" y="124240"/>
                                </a:lnTo>
                                <a:cubicBezTo>
                                  <a:pt x="562693" y="139826"/>
                                  <a:pt x="618111" y="138094"/>
                                  <a:pt x="625038" y="138094"/>
                                </a:cubicBezTo>
                                <a:close/>
                                <a:moveTo>
                                  <a:pt x="1325559" y="183121"/>
                                </a:moveTo>
                                <a:cubicBezTo>
                                  <a:pt x="1324693" y="183121"/>
                                  <a:pt x="1324693" y="183121"/>
                                  <a:pt x="1323827" y="183121"/>
                                </a:cubicBezTo>
                                <a:cubicBezTo>
                                  <a:pt x="1327291" y="183121"/>
                                  <a:pt x="1351536" y="181390"/>
                                  <a:pt x="1325559" y="183121"/>
                                </a:cubicBezTo>
                                <a:close/>
                                <a:moveTo>
                                  <a:pt x="996513" y="225551"/>
                                </a:moveTo>
                                <a:cubicBezTo>
                                  <a:pt x="951486" y="227283"/>
                                  <a:pt x="905593" y="228149"/>
                                  <a:pt x="860566" y="228149"/>
                                </a:cubicBezTo>
                                <a:cubicBezTo>
                                  <a:pt x="852772" y="228149"/>
                                  <a:pt x="831125" y="220356"/>
                                  <a:pt x="826795" y="231612"/>
                                </a:cubicBezTo>
                                <a:cubicBezTo>
                                  <a:pt x="823331" y="241137"/>
                                  <a:pt x="833722" y="249796"/>
                                  <a:pt x="842381" y="243735"/>
                                </a:cubicBezTo>
                                <a:cubicBezTo>
                                  <a:pt x="851041" y="238540"/>
                                  <a:pt x="846711" y="241137"/>
                                  <a:pt x="842381" y="243735"/>
                                </a:cubicBezTo>
                                <a:cubicBezTo>
                                  <a:pt x="867493" y="227283"/>
                                  <a:pt x="920313" y="239405"/>
                                  <a:pt x="948888" y="240271"/>
                                </a:cubicBezTo>
                                <a:cubicBezTo>
                                  <a:pt x="971402" y="241137"/>
                                  <a:pt x="993916" y="242869"/>
                                  <a:pt x="1016429" y="240271"/>
                                </a:cubicBezTo>
                                <a:cubicBezTo>
                                  <a:pt x="1020759" y="239405"/>
                                  <a:pt x="1028552" y="235942"/>
                                  <a:pt x="1027686" y="229880"/>
                                </a:cubicBezTo>
                                <a:cubicBezTo>
                                  <a:pt x="1026820" y="221221"/>
                                  <a:pt x="1001709" y="225551"/>
                                  <a:pt x="996513" y="225551"/>
                                </a:cubicBezTo>
                                <a:close/>
                                <a:moveTo>
                                  <a:pt x="988720" y="261919"/>
                                </a:moveTo>
                                <a:cubicBezTo>
                                  <a:pt x="931570" y="265383"/>
                                  <a:pt x="875286" y="268846"/>
                                  <a:pt x="819002" y="262785"/>
                                </a:cubicBezTo>
                                <a:cubicBezTo>
                                  <a:pt x="808611" y="261919"/>
                                  <a:pt x="783500" y="272310"/>
                                  <a:pt x="805147" y="276640"/>
                                </a:cubicBezTo>
                                <a:cubicBezTo>
                                  <a:pt x="817270" y="279237"/>
                                  <a:pt x="831990" y="279237"/>
                                  <a:pt x="844113" y="277505"/>
                                </a:cubicBezTo>
                                <a:cubicBezTo>
                                  <a:pt x="844113" y="277505"/>
                                  <a:pt x="844113" y="277505"/>
                                  <a:pt x="843247" y="277505"/>
                                </a:cubicBezTo>
                                <a:cubicBezTo>
                                  <a:pt x="843247" y="277505"/>
                                  <a:pt x="843247" y="277505"/>
                                  <a:pt x="844113" y="277505"/>
                                </a:cubicBezTo>
                                <a:cubicBezTo>
                                  <a:pt x="891738" y="270578"/>
                                  <a:pt x="943693" y="274042"/>
                                  <a:pt x="991318" y="276640"/>
                                </a:cubicBezTo>
                                <a:cubicBezTo>
                                  <a:pt x="993916" y="276640"/>
                                  <a:pt x="1038943" y="273176"/>
                                  <a:pt x="1025954" y="262785"/>
                                </a:cubicBezTo>
                                <a:cubicBezTo>
                                  <a:pt x="1017295" y="255858"/>
                                  <a:pt x="999111" y="261919"/>
                                  <a:pt x="988720" y="261919"/>
                                </a:cubicBezTo>
                                <a:close/>
                                <a:moveTo>
                                  <a:pt x="2806263" y="971965"/>
                                </a:moveTo>
                                <a:cubicBezTo>
                                  <a:pt x="2798470" y="971099"/>
                                  <a:pt x="2767297" y="965903"/>
                                  <a:pt x="2765566" y="978026"/>
                                </a:cubicBezTo>
                                <a:cubicBezTo>
                                  <a:pt x="2762968" y="992746"/>
                                  <a:pt x="2805398" y="997942"/>
                                  <a:pt x="2813191" y="991015"/>
                                </a:cubicBezTo>
                                <a:cubicBezTo>
                                  <a:pt x="2814922" y="989283"/>
                                  <a:pt x="2814057" y="990149"/>
                                  <a:pt x="2813191" y="991015"/>
                                </a:cubicBezTo>
                                <a:cubicBezTo>
                                  <a:pt x="2820984" y="984087"/>
                                  <a:pt x="2854755" y="989283"/>
                                  <a:pt x="2864279" y="989283"/>
                                </a:cubicBezTo>
                                <a:cubicBezTo>
                                  <a:pt x="2895452" y="988417"/>
                                  <a:pt x="2925759" y="986685"/>
                                  <a:pt x="2956932" y="985819"/>
                                </a:cubicBezTo>
                                <a:cubicBezTo>
                                  <a:pt x="2962993" y="985819"/>
                                  <a:pt x="2978579" y="988417"/>
                                  <a:pt x="2989836" y="987551"/>
                                </a:cubicBezTo>
                                <a:lnTo>
                                  <a:pt x="2989836" y="965037"/>
                                </a:lnTo>
                                <a:cubicBezTo>
                                  <a:pt x="2980311" y="965037"/>
                                  <a:pt x="2967323" y="968501"/>
                                  <a:pt x="2961261" y="970233"/>
                                </a:cubicBezTo>
                                <a:cubicBezTo>
                                  <a:pt x="2915368" y="983221"/>
                                  <a:pt x="2853888" y="976294"/>
                                  <a:pt x="2806263" y="971965"/>
                                </a:cubicBezTo>
                                <a:close/>
                                <a:moveTo>
                                  <a:pt x="999977" y="313008"/>
                                </a:moveTo>
                                <a:cubicBezTo>
                                  <a:pt x="1005172" y="313008"/>
                                  <a:pt x="1029418" y="312142"/>
                                  <a:pt x="1020759" y="300885"/>
                                </a:cubicBezTo>
                                <a:cubicBezTo>
                                  <a:pt x="1012100" y="290494"/>
                                  <a:pt x="985256" y="297421"/>
                                  <a:pt x="974865" y="299153"/>
                                </a:cubicBezTo>
                                <a:cubicBezTo>
                                  <a:pt x="935900" y="303483"/>
                                  <a:pt x="892604" y="302617"/>
                                  <a:pt x="854504" y="296556"/>
                                </a:cubicBezTo>
                                <a:cubicBezTo>
                                  <a:pt x="850175" y="295690"/>
                                  <a:pt x="815538" y="287896"/>
                                  <a:pt x="826795" y="300885"/>
                                </a:cubicBezTo>
                                <a:cubicBezTo>
                                  <a:pt x="833722" y="309544"/>
                                  <a:pt x="853638" y="306946"/>
                                  <a:pt x="863163" y="306946"/>
                                </a:cubicBezTo>
                                <a:cubicBezTo>
                                  <a:pt x="907325" y="309544"/>
                                  <a:pt x="954084" y="315606"/>
                                  <a:pt x="999977" y="313008"/>
                                </a:cubicBezTo>
                                <a:cubicBezTo>
                                  <a:pt x="999977" y="313008"/>
                                  <a:pt x="999977" y="313008"/>
                                  <a:pt x="999977" y="313008"/>
                                </a:cubicBezTo>
                                <a:close/>
                                <a:moveTo>
                                  <a:pt x="953218" y="144155"/>
                                </a:moveTo>
                                <a:cubicBezTo>
                                  <a:pt x="911654" y="145021"/>
                                  <a:pt x="957547" y="143290"/>
                                  <a:pt x="953218" y="144155"/>
                                </a:cubicBezTo>
                                <a:lnTo>
                                  <a:pt x="953218" y="144155"/>
                                </a:lnTo>
                                <a:close/>
                                <a:moveTo>
                                  <a:pt x="930704" y="91335"/>
                                </a:moveTo>
                                <a:cubicBezTo>
                                  <a:pt x="917716" y="91335"/>
                                  <a:pt x="905593" y="94799"/>
                                  <a:pt x="892604" y="94799"/>
                                </a:cubicBezTo>
                                <a:cubicBezTo>
                                  <a:pt x="863163" y="95665"/>
                                  <a:pt x="835454" y="92201"/>
                                  <a:pt x="806013" y="90469"/>
                                </a:cubicBezTo>
                                <a:cubicBezTo>
                                  <a:pt x="797354" y="89603"/>
                                  <a:pt x="786963" y="101726"/>
                                  <a:pt x="799952" y="105190"/>
                                </a:cubicBezTo>
                                <a:cubicBezTo>
                                  <a:pt x="816404" y="109519"/>
                                  <a:pt x="833722" y="106921"/>
                                  <a:pt x="850175" y="107787"/>
                                </a:cubicBezTo>
                                <a:cubicBezTo>
                                  <a:pt x="873554" y="108653"/>
                                  <a:pt x="917716" y="118178"/>
                                  <a:pt x="939363" y="107787"/>
                                </a:cubicBezTo>
                                <a:cubicBezTo>
                                  <a:pt x="937631" y="108653"/>
                                  <a:pt x="934168" y="110385"/>
                                  <a:pt x="939363" y="107787"/>
                                </a:cubicBezTo>
                                <a:cubicBezTo>
                                  <a:pt x="941961" y="106055"/>
                                  <a:pt x="941095" y="106921"/>
                                  <a:pt x="939363" y="107787"/>
                                </a:cubicBezTo>
                                <a:cubicBezTo>
                                  <a:pt x="953218" y="100860"/>
                                  <a:pt x="939363" y="91335"/>
                                  <a:pt x="930704" y="91335"/>
                                </a:cubicBezTo>
                                <a:close/>
                                <a:moveTo>
                                  <a:pt x="954084" y="129435"/>
                                </a:moveTo>
                                <a:cubicBezTo>
                                  <a:pt x="916850" y="132899"/>
                                  <a:pt x="878750" y="136362"/>
                                  <a:pt x="841515" y="132899"/>
                                </a:cubicBezTo>
                                <a:cubicBezTo>
                                  <a:pt x="830259" y="132033"/>
                                  <a:pt x="816404" y="117312"/>
                                  <a:pt x="806879" y="126837"/>
                                </a:cubicBezTo>
                                <a:cubicBezTo>
                                  <a:pt x="795622" y="138094"/>
                                  <a:pt x="818136" y="141558"/>
                                  <a:pt x="824197" y="141558"/>
                                </a:cubicBezTo>
                                <a:cubicBezTo>
                                  <a:pt x="867493" y="144155"/>
                                  <a:pt x="909922" y="144155"/>
                                  <a:pt x="953218" y="143290"/>
                                </a:cubicBezTo>
                                <a:cubicBezTo>
                                  <a:pt x="977463" y="143290"/>
                                  <a:pt x="981793" y="127703"/>
                                  <a:pt x="954084" y="129435"/>
                                </a:cubicBezTo>
                                <a:close/>
                                <a:moveTo>
                                  <a:pt x="983525" y="193512"/>
                                </a:moveTo>
                                <a:cubicBezTo>
                                  <a:pt x="969670" y="189183"/>
                                  <a:pt x="949754" y="196110"/>
                                  <a:pt x="935034" y="196976"/>
                                </a:cubicBezTo>
                                <a:cubicBezTo>
                                  <a:pt x="899531" y="200440"/>
                                  <a:pt x="867493" y="196110"/>
                                  <a:pt x="832856" y="193512"/>
                                </a:cubicBezTo>
                                <a:cubicBezTo>
                                  <a:pt x="828527" y="193512"/>
                                  <a:pt x="803416" y="198708"/>
                                  <a:pt x="818136" y="206501"/>
                                </a:cubicBezTo>
                                <a:cubicBezTo>
                                  <a:pt x="831125" y="212562"/>
                                  <a:pt x="853638" y="208233"/>
                                  <a:pt x="867493" y="208233"/>
                                </a:cubicBezTo>
                                <a:cubicBezTo>
                                  <a:pt x="906459" y="209965"/>
                                  <a:pt x="952352" y="217758"/>
                                  <a:pt x="990452" y="210830"/>
                                </a:cubicBezTo>
                                <a:cubicBezTo>
                                  <a:pt x="1006038" y="207367"/>
                                  <a:pt x="990452" y="195244"/>
                                  <a:pt x="983525" y="193512"/>
                                </a:cubicBezTo>
                                <a:close/>
                                <a:moveTo>
                                  <a:pt x="959279" y="158876"/>
                                </a:moveTo>
                                <a:cubicBezTo>
                                  <a:pt x="920313" y="161474"/>
                                  <a:pt x="883945" y="166669"/>
                                  <a:pt x="844113" y="164071"/>
                                </a:cubicBezTo>
                                <a:cubicBezTo>
                                  <a:pt x="837186" y="164071"/>
                                  <a:pt x="801684" y="156278"/>
                                  <a:pt x="798220" y="164937"/>
                                </a:cubicBezTo>
                                <a:cubicBezTo>
                                  <a:pt x="793024" y="177060"/>
                                  <a:pt x="828527" y="175328"/>
                                  <a:pt x="832856" y="175328"/>
                                </a:cubicBezTo>
                                <a:cubicBezTo>
                                  <a:pt x="876152" y="174462"/>
                                  <a:pt x="920313" y="180524"/>
                                  <a:pt x="963609" y="174462"/>
                                </a:cubicBezTo>
                                <a:cubicBezTo>
                                  <a:pt x="958413" y="175328"/>
                                  <a:pt x="933302" y="178792"/>
                                  <a:pt x="963609" y="174462"/>
                                </a:cubicBezTo>
                                <a:cubicBezTo>
                                  <a:pt x="964475" y="174462"/>
                                  <a:pt x="964475" y="174462"/>
                                  <a:pt x="963609" y="174462"/>
                                </a:cubicBezTo>
                                <a:cubicBezTo>
                                  <a:pt x="992184" y="170999"/>
                                  <a:pt x="988720" y="157144"/>
                                  <a:pt x="959279" y="158876"/>
                                </a:cubicBezTo>
                                <a:close/>
                                <a:moveTo>
                                  <a:pt x="1028552" y="436833"/>
                                </a:moveTo>
                                <a:cubicBezTo>
                                  <a:pt x="1017295" y="431637"/>
                                  <a:pt x="999111" y="435101"/>
                                  <a:pt x="986988" y="435967"/>
                                </a:cubicBezTo>
                                <a:cubicBezTo>
                                  <a:pt x="958413" y="438565"/>
                                  <a:pt x="930704" y="436833"/>
                                  <a:pt x="901263" y="435101"/>
                                </a:cubicBezTo>
                                <a:cubicBezTo>
                                  <a:pt x="878750" y="433369"/>
                                  <a:pt x="857102" y="429040"/>
                                  <a:pt x="834588" y="426442"/>
                                </a:cubicBezTo>
                                <a:cubicBezTo>
                                  <a:pt x="825929" y="425576"/>
                                  <a:pt x="813807" y="431637"/>
                                  <a:pt x="825929" y="435967"/>
                                </a:cubicBezTo>
                                <a:cubicBezTo>
                                  <a:pt x="850175" y="444626"/>
                                  <a:pt x="879615" y="445492"/>
                                  <a:pt x="905593" y="447224"/>
                                </a:cubicBezTo>
                                <a:cubicBezTo>
                                  <a:pt x="919447" y="448090"/>
                                  <a:pt x="932436" y="448956"/>
                                  <a:pt x="946291" y="449821"/>
                                </a:cubicBezTo>
                                <a:cubicBezTo>
                                  <a:pt x="967938" y="450687"/>
                                  <a:pt x="1006904" y="458481"/>
                                  <a:pt x="1027686" y="449821"/>
                                </a:cubicBezTo>
                                <a:cubicBezTo>
                                  <a:pt x="1035479" y="446358"/>
                                  <a:pt x="1035479" y="440296"/>
                                  <a:pt x="1028552" y="436833"/>
                                </a:cubicBezTo>
                                <a:close/>
                                <a:moveTo>
                                  <a:pt x="214597" y="678421"/>
                                </a:moveTo>
                                <a:cubicBezTo>
                                  <a:pt x="225854" y="677555"/>
                                  <a:pt x="201609" y="680153"/>
                                  <a:pt x="214597" y="678421"/>
                                </a:cubicBezTo>
                                <a:lnTo>
                                  <a:pt x="214597" y="678421"/>
                                </a:lnTo>
                                <a:close/>
                                <a:moveTo>
                                  <a:pt x="241440" y="405660"/>
                                </a:moveTo>
                                <a:lnTo>
                                  <a:pt x="241440" y="405660"/>
                                </a:lnTo>
                                <a:cubicBezTo>
                                  <a:pt x="196413" y="414319"/>
                                  <a:pt x="149654" y="415185"/>
                                  <a:pt x="103761" y="415185"/>
                                </a:cubicBezTo>
                                <a:cubicBezTo>
                                  <a:pt x="82113" y="415185"/>
                                  <a:pt x="60466" y="415185"/>
                                  <a:pt x="38818" y="416917"/>
                                </a:cubicBezTo>
                                <a:cubicBezTo>
                                  <a:pt x="32756" y="417783"/>
                                  <a:pt x="19768" y="419515"/>
                                  <a:pt x="25829" y="429040"/>
                                </a:cubicBezTo>
                                <a:cubicBezTo>
                                  <a:pt x="31024" y="436833"/>
                                  <a:pt x="48343" y="435101"/>
                                  <a:pt x="57002" y="435101"/>
                                </a:cubicBezTo>
                                <a:cubicBezTo>
                                  <a:pt x="105493" y="434235"/>
                                  <a:pt x="154850" y="427308"/>
                                  <a:pt x="203341" y="424710"/>
                                </a:cubicBezTo>
                                <a:cubicBezTo>
                                  <a:pt x="219793" y="423844"/>
                                  <a:pt x="244904" y="426442"/>
                                  <a:pt x="260490" y="418649"/>
                                </a:cubicBezTo>
                                <a:cubicBezTo>
                                  <a:pt x="279540" y="408258"/>
                                  <a:pt x="249234" y="403928"/>
                                  <a:pt x="241440" y="405660"/>
                                </a:cubicBezTo>
                                <a:close/>
                                <a:moveTo>
                                  <a:pt x="261356" y="494849"/>
                                </a:moveTo>
                                <a:lnTo>
                                  <a:pt x="261356" y="494849"/>
                                </a:lnTo>
                                <a:cubicBezTo>
                                  <a:pt x="239709" y="513899"/>
                                  <a:pt x="304652" y="510435"/>
                                  <a:pt x="310713" y="510435"/>
                                </a:cubicBezTo>
                                <a:cubicBezTo>
                                  <a:pt x="341886" y="509569"/>
                                  <a:pt x="373925" y="510435"/>
                                  <a:pt x="405097" y="511301"/>
                                </a:cubicBezTo>
                                <a:cubicBezTo>
                                  <a:pt x="414622" y="511301"/>
                                  <a:pt x="513336" y="521692"/>
                                  <a:pt x="517665" y="506971"/>
                                </a:cubicBezTo>
                                <a:cubicBezTo>
                                  <a:pt x="521995" y="493117"/>
                                  <a:pt x="489956" y="499178"/>
                                  <a:pt x="483895" y="500044"/>
                                </a:cubicBezTo>
                                <a:cubicBezTo>
                                  <a:pt x="458784" y="503508"/>
                                  <a:pt x="433672" y="502642"/>
                                  <a:pt x="408561" y="501776"/>
                                </a:cubicBezTo>
                                <a:cubicBezTo>
                                  <a:pt x="378254" y="500044"/>
                                  <a:pt x="347947" y="497446"/>
                                  <a:pt x="316774" y="496581"/>
                                </a:cubicBezTo>
                                <a:cubicBezTo>
                                  <a:pt x="304652" y="495715"/>
                                  <a:pt x="272613" y="485324"/>
                                  <a:pt x="261356" y="494849"/>
                                </a:cubicBezTo>
                                <a:close/>
                                <a:moveTo>
                                  <a:pt x="277809" y="434235"/>
                                </a:moveTo>
                                <a:lnTo>
                                  <a:pt x="277809" y="434235"/>
                                </a:lnTo>
                                <a:cubicBezTo>
                                  <a:pt x="281272" y="443760"/>
                                  <a:pt x="298591" y="437699"/>
                                  <a:pt x="304652" y="435967"/>
                                </a:cubicBezTo>
                                <a:cubicBezTo>
                                  <a:pt x="337556" y="430771"/>
                                  <a:pt x="370461" y="431637"/>
                                  <a:pt x="403365" y="432503"/>
                                </a:cubicBezTo>
                                <a:cubicBezTo>
                                  <a:pt x="436270" y="433369"/>
                                  <a:pt x="468309" y="432503"/>
                                  <a:pt x="501213" y="435101"/>
                                </a:cubicBezTo>
                                <a:cubicBezTo>
                                  <a:pt x="509872" y="435967"/>
                                  <a:pt x="546240" y="442894"/>
                                  <a:pt x="541045" y="424710"/>
                                </a:cubicBezTo>
                                <a:cubicBezTo>
                                  <a:pt x="458784" y="427308"/>
                                  <a:pt x="373925" y="413453"/>
                                  <a:pt x="292529" y="422112"/>
                                </a:cubicBezTo>
                                <a:cubicBezTo>
                                  <a:pt x="289066" y="422978"/>
                                  <a:pt x="275211" y="428174"/>
                                  <a:pt x="277809" y="434235"/>
                                </a:cubicBezTo>
                                <a:close/>
                                <a:moveTo>
                                  <a:pt x="293395" y="422112"/>
                                </a:moveTo>
                                <a:cubicBezTo>
                                  <a:pt x="334959" y="417783"/>
                                  <a:pt x="286468" y="422978"/>
                                  <a:pt x="293395" y="422112"/>
                                </a:cubicBezTo>
                                <a:lnTo>
                                  <a:pt x="293395" y="422112"/>
                                </a:lnTo>
                                <a:close/>
                                <a:moveTo>
                                  <a:pt x="214597" y="678421"/>
                                </a:moveTo>
                                <a:cubicBezTo>
                                  <a:pt x="175631" y="681885"/>
                                  <a:pt x="139263" y="686215"/>
                                  <a:pt x="100297" y="686215"/>
                                </a:cubicBezTo>
                                <a:cubicBezTo>
                                  <a:pt x="81247" y="686215"/>
                                  <a:pt x="59600" y="682751"/>
                                  <a:pt x="41415" y="686215"/>
                                </a:cubicBezTo>
                                <a:cubicBezTo>
                                  <a:pt x="35354" y="687081"/>
                                  <a:pt x="26695" y="694874"/>
                                  <a:pt x="33622" y="700069"/>
                                </a:cubicBezTo>
                                <a:cubicBezTo>
                                  <a:pt x="39684" y="706131"/>
                                  <a:pt x="50940" y="704399"/>
                                  <a:pt x="58734" y="704399"/>
                                </a:cubicBezTo>
                                <a:cubicBezTo>
                                  <a:pt x="102029" y="704399"/>
                                  <a:pt x="144459" y="702667"/>
                                  <a:pt x="187754" y="701801"/>
                                </a:cubicBezTo>
                                <a:cubicBezTo>
                                  <a:pt x="204206" y="701801"/>
                                  <a:pt x="231915" y="705265"/>
                                  <a:pt x="245770" y="694874"/>
                                </a:cubicBezTo>
                                <a:cubicBezTo>
                                  <a:pt x="263088" y="679287"/>
                                  <a:pt x="221524" y="678421"/>
                                  <a:pt x="214597" y="678421"/>
                                </a:cubicBezTo>
                                <a:close/>
                                <a:moveTo>
                                  <a:pt x="106359" y="774537"/>
                                </a:moveTo>
                                <a:cubicBezTo>
                                  <a:pt x="128872" y="775403"/>
                                  <a:pt x="152252" y="775403"/>
                                  <a:pt x="174765" y="777135"/>
                                </a:cubicBezTo>
                                <a:cubicBezTo>
                                  <a:pt x="192084" y="778867"/>
                                  <a:pt x="213731" y="788392"/>
                                  <a:pt x="231049" y="783196"/>
                                </a:cubicBezTo>
                                <a:cubicBezTo>
                                  <a:pt x="240575" y="780599"/>
                                  <a:pt x="245770" y="766744"/>
                                  <a:pt x="232781" y="765012"/>
                                </a:cubicBezTo>
                                <a:cubicBezTo>
                                  <a:pt x="211134" y="762415"/>
                                  <a:pt x="188620" y="765878"/>
                                  <a:pt x="166106" y="763281"/>
                                </a:cubicBezTo>
                                <a:cubicBezTo>
                                  <a:pt x="140995" y="760683"/>
                                  <a:pt x="115018" y="761549"/>
                                  <a:pt x="89906" y="760683"/>
                                </a:cubicBezTo>
                                <a:cubicBezTo>
                                  <a:pt x="76052" y="759817"/>
                                  <a:pt x="36220" y="746828"/>
                                  <a:pt x="24963" y="755487"/>
                                </a:cubicBezTo>
                                <a:lnTo>
                                  <a:pt x="24963" y="755487"/>
                                </a:lnTo>
                                <a:cubicBezTo>
                                  <a:pt x="718" y="776269"/>
                                  <a:pt x="95968" y="774537"/>
                                  <a:pt x="106359" y="774537"/>
                                </a:cubicBezTo>
                                <a:close/>
                                <a:moveTo>
                                  <a:pt x="20634" y="736437"/>
                                </a:moveTo>
                                <a:lnTo>
                                  <a:pt x="20634" y="736437"/>
                                </a:lnTo>
                                <a:cubicBezTo>
                                  <a:pt x="27561" y="747694"/>
                                  <a:pt x="49209" y="740767"/>
                                  <a:pt x="60466" y="739901"/>
                                </a:cubicBezTo>
                                <a:cubicBezTo>
                                  <a:pt x="87309" y="739035"/>
                                  <a:pt x="114152" y="737303"/>
                                  <a:pt x="140995" y="737303"/>
                                </a:cubicBezTo>
                                <a:cubicBezTo>
                                  <a:pt x="166972" y="737303"/>
                                  <a:pt x="192950" y="738169"/>
                                  <a:pt x="218927" y="737303"/>
                                </a:cubicBezTo>
                                <a:cubicBezTo>
                                  <a:pt x="242306" y="736437"/>
                                  <a:pt x="242306" y="709594"/>
                                  <a:pt x="223256" y="718253"/>
                                </a:cubicBezTo>
                                <a:cubicBezTo>
                                  <a:pt x="216329" y="721717"/>
                                  <a:pt x="219793" y="719985"/>
                                  <a:pt x="223256" y="718253"/>
                                </a:cubicBezTo>
                                <a:cubicBezTo>
                                  <a:pt x="208536" y="725180"/>
                                  <a:pt x="189486" y="721717"/>
                                  <a:pt x="173899" y="722583"/>
                                </a:cubicBezTo>
                                <a:cubicBezTo>
                                  <a:pt x="146190" y="723449"/>
                                  <a:pt x="119347" y="723449"/>
                                  <a:pt x="91638" y="723449"/>
                                </a:cubicBezTo>
                                <a:cubicBezTo>
                                  <a:pt x="89040" y="724315"/>
                                  <a:pt x="8511" y="718253"/>
                                  <a:pt x="20634" y="736437"/>
                                </a:cubicBezTo>
                                <a:close/>
                                <a:moveTo>
                                  <a:pt x="54404" y="805710"/>
                                </a:moveTo>
                                <a:cubicBezTo>
                                  <a:pt x="78649" y="805710"/>
                                  <a:pt x="102895" y="808308"/>
                                  <a:pt x="127140" y="811771"/>
                                </a:cubicBezTo>
                                <a:cubicBezTo>
                                  <a:pt x="151386" y="815235"/>
                                  <a:pt x="174765" y="816967"/>
                                  <a:pt x="199011" y="820430"/>
                                </a:cubicBezTo>
                                <a:cubicBezTo>
                                  <a:pt x="215463" y="822162"/>
                                  <a:pt x="232781" y="834285"/>
                                  <a:pt x="246636" y="820430"/>
                                </a:cubicBezTo>
                                <a:cubicBezTo>
                                  <a:pt x="259625" y="807442"/>
                                  <a:pt x="223256" y="809174"/>
                                  <a:pt x="218061" y="809174"/>
                                </a:cubicBezTo>
                                <a:cubicBezTo>
                                  <a:pt x="198145" y="810040"/>
                                  <a:pt x="177363" y="806576"/>
                                  <a:pt x="157447" y="803978"/>
                                </a:cubicBezTo>
                                <a:cubicBezTo>
                                  <a:pt x="135799" y="801381"/>
                                  <a:pt x="115018" y="797051"/>
                                  <a:pt x="93370" y="794453"/>
                                </a:cubicBezTo>
                                <a:cubicBezTo>
                                  <a:pt x="76918" y="791856"/>
                                  <a:pt x="51806" y="782331"/>
                                  <a:pt x="35354" y="790124"/>
                                </a:cubicBezTo>
                                <a:lnTo>
                                  <a:pt x="35354" y="790124"/>
                                </a:lnTo>
                                <a:cubicBezTo>
                                  <a:pt x="33622" y="790990"/>
                                  <a:pt x="33622" y="790990"/>
                                  <a:pt x="35354" y="790124"/>
                                </a:cubicBezTo>
                                <a:cubicBezTo>
                                  <a:pt x="11109" y="801381"/>
                                  <a:pt x="46611" y="805710"/>
                                  <a:pt x="54404" y="805710"/>
                                </a:cubicBezTo>
                                <a:close/>
                                <a:moveTo>
                                  <a:pt x="179961" y="639456"/>
                                </a:moveTo>
                                <a:cubicBezTo>
                                  <a:pt x="147922" y="640321"/>
                                  <a:pt x="105493" y="646383"/>
                                  <a:pt x="84711" y="646383"/>
                                </a:cubicBezTo>
                                <a:cubicBezTo>
                                  <a:pt x="73454" y="646383"/>
                                  <a:pt x="35354" y="639456"/>
                                  <a:pt x="28427" y="648115"/>
                                </a:cubicBezTo>
                                <a:cubicBezTo>
                                  <a:pt x="17170" y="661969"/>
                                  <a:pt x="39684" y="668031"/>
                                  <a:pt x="48343" y="667165"/>
                                </a:cubicBezTo>
                                <a:cubicBezTo>
                                  <a:pt x="91638" y="663701"/>
                                  <a:pt x="134934" y="665433"/>
                                  <a:pt x="178229" y="660237"/>
                                </a:cubicBezTo>
                                <a:cubicBezTo>
                                  <a:pt x="187754" y="659371"/>
                                  <a:pt x="221524" y="661969"/>
                                  <a:pt x="222390" y="649846"/>
                                </a:cubicBezTo>
                                <a:cubicBezTo>
                                  <a:pt x="223256" y="642919"/>
                                  <a:pt x="203341" y="638590"/>
                                  <a:pt x="179961" y="639456"/>
                                </a:cubicBezTo>
                                <a:close/>
                                <a:moveTo>
                                  <a:pt x="1500472" y="623869"/>
                                </a:moveTo>
                                <a:cubicBezTo>
                                  <a:pt x="1493545" y="612612"/>
                                  <a:pt x="1471898" y="619540"/>
                                  <a:pt x="1460641" y="620406"/>
                                </a:cubicBezTo>
                                <a:cubicBezTo>
                                  <a:pt x="1433797" y="621271"/>
                                  <a:pt x="1406954" y="623003"/>
                                  <a:pt x="1380111" y="623003"/>
                                </a:cubicBezTo>
                                <a:cubicBezTo>
                                  <a:pt x="1354134" y="623003"/>
                                  <a:pt x="1328157" y="622137"/>
                                  <a:pt x="1302179" y="623003"/>
                                </a:cubicBezTo>
                                <a:cubicBezTo>
                                  <a:pt x="1278800" y="623003"/>
                                  <a:pt x="1278800" y="650712"/>
                                  <a:pt x="1297850" y="642053"/>
                                </a:cubicBezTo>
                                <a:cubicBezTo>
                                  <a:pt x="1304777" y="638590"/>
                                  <a:pt x="1301313" y="640321"/>
                                  <a:pt x="1297850" y="642053"/>
                                </a:cubicBezTo>
                                <a:cubicBezTo>
                                  <a:pt x="1312570" y="635126"/>
                                  <a:pt x="1331620" y="638590"/>
                                  <a:pt x="1347206" y="637724"/>
                                </a:cubicBezTo>
                                <a:cubicBezTo>
                                  <a:pt x="1374916" y="636858"/>
                                  <a:pt x="1401759" y="636858"/>
                                  <a:pt x="1429468" y="636858"/>
                                </a:cubicBezTo>
                                <a:cubicBezTo>
                                  <a:pt x="1432932" y="635992"/>
                                  <a:pt x="1512595" y="642053"/>
                                  <a:pt x="1500472" y="623869"/>
                                </a:cubicBezTo>
                                <a:close/>
                                <a:moveTo>
                                  <a:pt x="242306" y="331192"/>
                                </a:moveTo>
                                <a:cubicBezTo>
                                  <a:pt x="241440" y="332058"/>
                                  <a:pt x="241440" y="332058"/>
                                  <a:pt x="242306" y="331192"/>
                                </a:cubicBezTo>
                                <a:cubicBezTo>
                                  <a:pt x="235379" y="337253"/>
                                  <a:pt x="202475" y="332058"/>
                                  <a:pt x="194681" y="332924"/>
                                </a:cubicBezTo>
                                <a:cubicBezTo>
                                  <a:pt x="165240" y="332924"/>
                                  <a:pt x="135799" y="333790"/>
                                  <a:pt x="105493" y="334655"/>
                                </a:cubicBezTo>
                                <a:cubicBezTo>
                                  <a:pt x="84711" y="335521"/>
                                  <a:pt x="57868" y="332058"/>
                                  <a:pt x="37952" y="338985"/>
                                </a:cubicBezTo>
                                <a:cubicBezTo>
                                  <a:pt x="14572" y="345912"/>
                                  <a:pt x="33622" y="358035"/>
                                  <a:pt x="48343" y="355437"/>
                                </a:cubicBezTo>
                                <a:cubicBezTo>
                                  <a:pt x="98565" y="345912"/>
                                  <a:pt x="147922" y="348510"/>
                                  <a:pt x="198145" y="350242"/>
                                </a:cubicBezTo>
                                <a:cubicBezTo>
                                  <a:pt x="215463" y="350242"/>
                                  <a:pt x="244904" y="354571"/>
                                  <a:pt x="261356" y="347644"/>
                                </a:cubicBezTo>
                                <a:cubicBezTo>
                                  <a:pt x="277809" y="339851"/>
                                  <a:pt x="252697" y="322533"/>
                                  <a:pt x="242306" y="331192"/>
                                </a:cubicBezTo>
                                <a:close/>
                                <a:moveTo>
                                  <a:pt x="533252" y="384012"/>
                                </a:moveTo>
                                <a:cubicBezTo>
                                  <a:pt x="471772" y="382280"/>
                                  <a:pt x="408561" y="379683"/>
                                  <a:pt x="346216" y="384012"/>
                                </a:cubicBezTo>
                                <a:cubicBezTo>
                                  <a:pt x="353143" y="383146"/>
                                  <a:pt x="366997" y="382280"/>
                                  <a:pt x="346216" y="384012"/>
                                </a:cubicBezTo>
                                <a:cubicBezTo>
                                  <a:pt x="334959" y="384878"/>
                                  <a:pt x="285602" y="382280"/>
                                  <a:pt x="282138" y="396135"/>
                                </a:cubicBezTo>
                                <a:cubicBezTo>
                                  <a:pt x="277809" y="412587"/>
                                  <a:pt x="320238" y="398733"/>
                                  <a:pt x="328031" y="397867"/>
                                </a:cubicBezTo>
                                <a:cubicBezTo>
                                  <a:pt x="355740" y="394403"/>
                                  <a:pt x="383450" y="393537"/>
                                  <a:pt x="410293" y="393537"/>
                                </a:cubicBezTo>
                                <a:cubicBezTo>
                                  <a:pt x="438868" y="392671"/>
                                  <a:pt x="469175" y="388342"/>
                                  <a:pt x="496884" y="395269"/>
                                </a:cubicBezTo>
                                <a:cubicBezTo>
                                  <a:pt x="508140" y="397867"/>
                                  <a:pt x="520263" y="399599"/>
                                  <a:pt x="532386" y="398733"/>
                                </a:cubicBezTo>
                                <a:cubicBezTo>
                                  <a:pt x="549704" y="397001"/>
                                  <a:pt x="551436" y="384878"/>
                                  <a:pt x="533252" y="384012"/>
                                </a:cubicBezTo>
                                <a:close/>
                                <a:moveTo>
                                  <a:pt x="778304" y="584037"/>
                                </a:moveTo>
                                <a:cubicBezTo>
                                  <a:pt x="773109" y="597892"/>
                                  <a:pt x="834588" y="593562"/>
                                  <a:pt x="841515" y="593562"/>
                                </a:cubicBezTo>
                                <a:cubicBezTo>
                                  <a:pt x="862297" y="594428"/>
                                  <a:pt x="883945" y="594428"/>
                                  <a:pt x="904727" y="595294"/>
                                </a:cubicBezTo>
                                <a:cubicBezTo>
                                  <a:pt x="919447" y="595294"/>
                                  <a:pt x="954084" y="602221"/>
                                  <a:pt x="966206" y="593562"/>
                                </a:cubicBezTo>
                                <a:cubicBezTo>
                                  <a:pt x="969670" y="590965"/>
                                  <a:pt x="967938" y="592696"/>
                                  <a:pt x="966206" y="593562"/>
                                </a:cubicBezTo>
                                <a:cubicBezTo>
                                  <a:pt x="968804" y="591831"/>
                                  <a:pt x="974865" y="567585"/>
                                  <a:pt x="975731" y="563256"/>
                                </a:cubicBezTo>
                                <a:cubicBezTo>
                                  <a:pt x="977463" y="551999"/>
                                  <a:pt x="951486" y="554596"/>
                                  <a:pt x="946291" y="555462"/>
                                </a:cubicBezTo>
                                <a:cubicBezTo>
                                  <a:pt x="911654" y="558926"/>
                                  <a:pt x="875286" y="564121"/>
                                  <a:pt x="840649" y="558060"/>
                                </a:cubicBezTo>
                                <a:cubicBezTo>
                                  <a:pt x="831125" y="556328"/>
                                  <a:pt x="805147" y="543340"/>
                                  <a:pt x="800818" y="559792"/>
                                </a:cubicBezTo>
                                <a:cubicBezTo>
                                  <a:pt x="799086" y="567585"/>
                                  <a:pt x="831990" y="566719"/>
                                  <a:pt x="836320" y="567585"/>
                                </a:cubicBezTo>
                                <a:cubicBezTo>
                                  <a:pt x="844979" y="568451"/>
                                  <a:pt x="949754" y="572781"/>
                                  <a:pt x="949754" y="576244"/>
                                </a:cubicBezTo>
                                <a:cubicBezTo>
                                  <a:pt x="949754" y="587501"/>
                                  <a:pt x="867493" y="584037"/>
                                  <a:pt x="858834" y="584037"/>
                                </a:cubicBezTo>
                                <a:cubicBezTo>
                                  <a:pt x="844979" y="584037"/>
                                  <a:pt x="784365" y="565853"/>
                                  <a:pt x="778304" y="584037"/>
                                </a:cubicBezTo>
                                <a:close/>
                                <a:moveTo>
                                  <a:pt x="1029418" y="469737"/>
                                </a:moveTo>
                                <a:cubicBezTo>
                                  <a:pt x="1021625" y="460212"/>
                                  <a:pt x="981793" y="469737"/>
                                  <a:pt x="971402" y="470603"/>
                                </a:cubicBezTo>
                                <a:cubicBezTo>
                                  <a:pt x="929838" y="474933"/>
                                  <a:pt x="883079" y="470603"/>
                                  <a:pt x="841515" y="462810"/>
                                </a:cubicBezTo>
                                <a:cubicBezTo>
                                  <a:pt x="837186" y="461944"/>
                                  <a:pt x="807745" y="448956"/>
                                  <a:pt x="810343" y="466274"/>
                                </a:cubicBezTo>
                                <a:cubicBezTo>
                                  <a:pt x="812075" y="479262"/>
                                  <a:pt x="857968" y="477530"/>
                                  <a:pt x="867493" y="478396"/>
                                </a:cubicBezTo>
                                <a:cubicBezTo>
                                  <a:pt x="915984" y="481860"/>
                                  <a:pt x="962743" y="490519"/>
                                  <a:pt x="1012100" y="485324"/>
                                </a:cubicBezTo>
                                <a:cubicBezTo>
                                  <a:pt x="1019893" y="485324"/>
                                  <a:pt x="1037211" y="479262"/>
                                  <a:pt x="1029418" y="469737"/>
                                </a:cubicBezTo>
                                <a:close/>
                                <a:moveTo>
                                  <a:pt x="1012966" y="486190"/>
                                </a:moveTo>
                                <a:cubicBezTo>
                                  <a:pt x="974000" y="489653"/>
                                  <a:pt x="1020759" y="485324"/>
                                  <a:pt x="1012966" y="486190"/>
                                </a:cubicBezTo>
                                <a:lnTo>
                                  <a:pt x="1012966" y="486190"/>
                                </a:lnTo>
                                <a:close/>
                                <a:moveTo>
                                  <a:pt x="321104" y="365828"/>
                                </a:moveTo>
                                <a:cubicBezTo>
                                  <a:pt x="344484" y="363231"/>
                                  <a:pt x="366997" y="361499"/>
                                  <a:pt x="390377" y="360633"/>
                                </a:cubicBezTo>
                                <a:cubicBezTo>
                                  <a:pt x="415488" y="359767"/>
                                  <a:pt x="440600" y="360633"/>
                                  <a:pt x="465711" y="363231"/>
                                </a:cubicBezTo>
                                <a:cubicBezTo>
                                  <a:pt x="481297" y="364962"/>
                                  <a:pt x="515068" y="375353"/>
                                  <a:pt x="526325" y="360633"/>
                                </a:cubicBezTo>
                                <a:cubicBezTo>
                                  <a:pt x="534118" y="350242"/>
                                  <a:pt x="500347" y="351974"/>
                                  <a:pt x="496884" y="351974"/>
                                </a:cubicBezTo>
                                <a:cubicBezTo>
                                  <a:pt x="469175" y="351108"/>
                                  <a:pt x="440600" y="351108"/>
                                  <a:pt x="412890" y="351108"/>
                                </a:cubicBezTo>
                                <a:cubicBezTo>
                                  <a:pt x="391243" y="351108"/>
                                  <a:pt x="368729" y="351974"/>
                                  <a:pt x="347081" y="350242"/>
                                </a:cubicBezTo>
                                <a:cubicBezTo>
                                  <a:pt x="334093" y="349376"/>
                                  <a:pt x="312445" y="343315"/>
                                  <a:pt x="300322" y="351108"/>
                                </a:cubicBezTo>
                                <a:cubicBezTo>
                                  <a:pt x="281272" y="362365"/>
                                  <a:pt x="315043" y="366694"/>
                                  <a:pt x="321104" y="365828"/>
                                </a:cubicBezTo>
                                <a:close/>
                                <a:moveTo>
                                  <a:pt x="494286" y="212562"/>
                                </a:moveTo>
                                <a:cubicBezTo>
                                  <a:pt x="470906" y="211696"/>
                                  <a:pt x="446661" y="209965"/>
                                  <a:pt x="423281" y="208233"/>
                                </a:cubicBezTo>
                                <a:cubicBezTo>
                                  <a:pt x="399902" y="206501"/>
                                  <a:pt x="376522" y="203903"/>
                                  <a:pt x="353143" y="204769"/>
                                </a:cubicBezTo>
                                <a:cubicBezTo>
                                  <a:pt x="339288" y="204769"/>
                                  <a:pt x="304652" y="196110"/>
                                  <a:pt x="293395" y="206501"/>
                                </a:cubicBezTo>
                                <a:cubicBezTo>
                                  <a:pt x="274345" y="223819"/>
                                  <a:pt x="309847" y="219490"/>
                                  <a:pt x="316774" y="219490"/>
                                </a:cubicBezTo>
                                <a:cubicBezTo>
                                  <a:pt x="338422" y="217758"/>
                                  <a:pt x="360070" y="218624"/>
                                  <a:pt x="381718" y="219490"/>
                                </a:cubicBezTo>
                                <a:cubicBezTo>
                                  <a:pt x="425013" y="220356"/>
                                  <a:pt x="472638" y="229880"/>
                                  <a:pt x="515068" y="225551"/>
                                </a:cubicBezTo>
                                <a:cubicBezTo>
                                  <a:pt x="517665" y="225551"/>
                                  <a:pt x="528057" y="221221"/>
                                  <a:pt x="523727" y="216892"/>
                                </a:cubicBezTo>
                                <a:cubicBezTo>
                                  <a:pt x="519397" y="210830"/>
                                  <a:pt x="500347" y="212562"/>
                                  <a:pt x="494286" y="212562"/>
                                </a:cubicBezTo>
                                <a:close/>
                                <a:moveTo>
                                  <a:pt x="510738" y="283567"/>
                                </a:moveTo>
                                <a:cubicBezTo>
                                  <a:pt x="487359" y="281835"/>
                                  <a:pt x="463979" y="278371"/>
                                  <a:pt x="440600" y="276640"/>
                                </a:cubicBezTo>
                                <a:cubicBezTo>
                                  <a:pt x="397304" y="273176"/>
                                  <a:pt x="344484" y="265383"/>
                                  <a:pt x="302054" y="273176"/>
                                </a:cubicBezTo>
                                <a:cubicBezTo>
                                  <a:pt x="296859" y="274042"/>
                                  <a:pt x="291663" y="282701"/>
                                  <a:pt x="298591" y="286165"/>
                                </a:cubicBezTo>
                                <a:cubicBezTo>
                                  <a:pt x="306384" y="289628"/>
                                  <a:pt x="315043" y="287896"/>
                                  <a:pt x="323702" y="287896"/>
                                </a:cubicBezTo>
                                <a:cubicBezTo>
                                  <a:pt x="346216" y="287030"/>
                                  <a:pt x="369595" y="286165"/>
                                  <a:pt x="392109" y="287030"/>
                                </a:cubicBezTo>
                                <a:cubicBezTo>
                                  <a:pt x="416354" y="287030"/>
                                  <a:pt x="441466" y="287896"/>
                                  <a:pt x="465711" y="289628"/>
                                </a:cubicBezTo>
                                <a:cubicBezTo>
                                  <a:pt x="487359" y="291360"/>
                                  <a:pt x="506409" y="298287"/>
                                  <a:pt x="528057" y="300885"/>
                                </a:cubicBezTo>
                                <a:cubicBezTo>
                                  <a:pt x="533252" y="301751"/>
                                  <a:pt x="540179" y="295690"/>
                                  <a:pt x="536716" y="290494"/>
                                </a:cubicBezTo>
                                <a:cubicBezTo>
                                  <a:pt x="532386" y="282701"/>
                                  <a:pt x="516800" y="284433"/>
                                  <a:pt x="510738" y="283567"/>
                                </a:cubicBezTo>
                                <a:close/>
                                <a:moveTo>
                                  <a:pt x="332361" y="323399"/>
                                </a:moveTo>
                                <a:cubicBezTo>
                                  <a:pt x="357472" y="323399"/>
                                  <a:pt x="382584" y="320801"/>
                                  <a:pt x="407695" y="321667"/>
                                </a:cubicBezTo>
                                <a:cubicBezTo>
                                  <a:pt x="430209" y="322533"/>
                                  <a:pt x="452722" y="322533"/>
                                  <a:pt x="475236" y="325130"/>
                                </a:cubicBezTo>
                                <a:cubicBezTo>
                                  <a:pt x="479566" y="325996"/>
                                  <a:pt x="532386" y="340717"/>
                                  <a:pt x="528057" y="324265"/>
                                </a:cubicBezTo>
                                <a:cubicBezTo>
                                  <a:pt x="524593" y="311276"/>
                                  <a:pt x="452722" y="313874"/>
                                  <a:pt x="444929" y="313008"/>
                                </a:cubicBezTo>
                                <a:cubicBezTo>
                                  <a:pt x="419818" y="312142"/>
                                  <a:pt x="394706" y="311276"/>
                                  <a:pt x="370461" y="310410"/>
                                </a:cubicBezTo>
                                <a:cubicBezTo>
                                  <a:pt x="354875" y="310410"/>
                                  <a:pt x="310713" y="302617"/>
                                  <a:pt x="297725" y="313874"/>
                                </a:cubicBezTo>
                                <a:cubicBezTo>
                                  <a:pt x="282138" y="327728"/>
                                  <a:pt x="328897" y="323399"/>
                                  <a:pt x="332361" y="323399"/>
                                </a:cubicBezTo>
                                <a:close/>
                                <a:moveTo>
                                  <a:pt x="278674" y="235076"/>
                                </a:moveTo>
                                <a:cubicBezTo>
                                  <a:pt x="267418" y="254126"/>
                                  <a:pt x="377388" y="255858"/>
                                  <a:pt x="388645" y="256724"/>
                                </a:cubicBezTo>
                                <a:cubicBezTo>
                                  <a:pt x="414622" y="259321"/>
                                  <a:pt x="441466" y="261053"/>
                                  <a:pt x="468309" y="263651"/>
                                </a:cubicBezTo>
                                <a:cubicBezTo>
                                  <a:pt x="478700" y="264517"/>
                                  <a:pt x="495152" y="272310"/>
                                  <a:pt x="504677" y="263651"/>
                                </a:cubicBezTo>
                                <a:cubicBezTo>
                                  <a:pt x="509006" y="259321"/>
                                  <a:pt x="503811" y="256724"/>
                                  <a:pt x="500347" y="255858"/>
                                </a:cubicBezTo>
                                <a:cubicBezTo>
                                  <a:pt x="466577" y="245467"/>
                                  <a:pt x="425013" y="249796"/>
                                  <a:pt x="389511" y="245467"/>
                                </a:cubicBezTo>
                                <a:cubicBezTo>
                                  <a:pt x="378254" y="243735"/>
                                  <a:pt x="286468" y="222087"/>
                                  <a:pt x="278674" y="235076"/>
                                </a:cubicBezTo>
                                <a:close/>
                                <a:moveTo>
                                  <a:pt x="61331" y="845542"/>
                                </a:moveTo>
                                <a:cubicBezTo>
                                  <a:pt x="84711" y="847274"/>
                                  <a:pt x="108091" y="849006"/>
                                  <a:pt x="130604" y="851603"/>
                                </a:cubicBezTo>
                                <a:cubicBezTo>
                                  <a:pt x="150520" y="853335"/>
                                  <a:pt x="171302" y="855933"/>
                                  <a:pt x="191218" y="857665"/>
                                </a:cubicBezTo>
                                <a:cubicBezTo>
                                  <a:pt x="201609" y="858531"/>
                                  <a:pt x="233647" y="871519"/>
                                  <a:pt x="240575" y="862860"/>
                                </a:cubicBezTo>
                                <a:cubicBezTo>
                                  <a:pt x="255295" y="845542"/>
                                  <a:pt x="230184" y="844676"/>
                                  <a:pt x="218061" y="847274"/>
                                </a:cubicBezTo>
                                <a:cubicBezTo>
                                  <a:pt x="198145" y="851603"/>
                                  <a:pt x="177363" y="846408"/>
                                  <a:pt x="157447" y="843810"/>
                                </a:cubicBezTo>
                                <a:cubicBezTo>
                                  <a:pt x="133202" y="840346"/>
                                  <a:pt x="108956" y="839481"/>
                                  <a:pt x="84711" y="836017"/>
                                </a:cubicBezTo>
                                <a:cubicBezTo>
                                  <a:pt x="70856" y="834285"/>
                                  <a:pt x="38818" y="821296"/>
                                  <a:pt x="25829" y="829090"/>
                                </a:cubicBezTo>
                                <a:lnTo>
                                  <a:pt x="25829" y="829090"/>
                                </a:lnTo>
                                <a:cubicBezTo>
                                  <a:pt x="24097" y="829956"/>
                                  <a:pt x="24097" y="829956"/>
                                  <a:pt x="25829" y="829090"/>
                                </a:cubicBezTo>
                                <a:cubicBezTo>
                                  <a:pt x="4181" y="842944"/>
                                  <a:pt x="57868" y="845542"/>
                                  <a:pt x="61331" y="845542"/>
                                </a:cubicBezTo>
                                <a:close/>
                                <a:moveTo>
                                  <a:pt x="1299581" y="987551"/>
                                </a:moveTo>
                                <a:cubicBezTo>
                                  <a:pt x="1301313" y="985819"/>
                                  <a:pt x="1300447" y="986685"/>
                                  <a:pt x="1299581" y="987551"/>
                                </a:cubicBezTo>
                                <a:cubicBezTo>
                                  <a:pt x="1307375" y="980624"/>
                                  <a:pt x="1341145" y="985819"/>
                                  <a:pt x="1350670" y="985819"/>
                                </a:cubicBezTo>
                                <a:cubicBezTo>
                                  <a:pt x="1381843" y="984953"/>
                                  <a:pt x="1412150" y="983221"/>
                                  <a:pt x="1443322" y="982355"/>
                                </a:cubicBezTo>
                                <a:cubicBezTo>
                                  <a:pt x="1452847" y="982355"/>
                                  <a:pt x="1486618" y="989283"/>
                                  <a:pt x="1489216" y="976294"/>
                                </a:cubicBezTo>
                                <a:cubicBezTo>
                                  <a:pt x="1492679" y="952915"/>
                                  <a:pt x="1458909" y="964171"/>
                                  <a:pt x="1447652" y="967635"/>
                                </a:cubicBezTo>
                                <a:cubicBezTo>
                                  <a:pt x="1400893" y="980624"/>
                                  <a:pt x="1339413" y="974562"/>
                                  <a:pt x="1291788" y="969367"/>
                                </a:cubicBezTo>
                                <a:cubicBezTo>
                                  <a:pt x="1283995" y="968501"/>
                                  <a:pt x="1252822" y="963305"/>
                                  <a:pt x="1251091" y="975428"/>
                                </a:cubicBezTo>
                                <a:cubicBezTo>
                                  <a:pt x="1248493" y="989283"/>
                                  <a:pt x="1291788" y="994478"/>
                                  <a:pt x="1299581" y="987551"/>
                                </a:cubicBezTo>
                                <a:close/>
                                <a:moveTo>
                                  <a:pt x="1499606" y="906156"/>
                                </a:moveTo>
                                <a:cubicBezTo>
                                  <a:pt x="1499606" y="906156"/>
                                  <a:pt x="1498740" y="907021"/>
                                  <a:pt x="1498740" y="907021"/>
                                </a:cubicBezTo>
                                <a:cubicBezTo>
                                  <a:pt x="1498740" y="907021"/>
                                  <a:pt x="1498740" y="907021"/>
                                  <a:pt x="1498740" y="907021"/>
                                </a:cubicBezTo>
                                <a:cubicBezTo>
                                  <a:pt x="1499606" y="907021"/>
                                  <a:pt x="1499606" y="906156"/>
                                  <a:pt x="1499606" y="906156"/>
                                </a:cubicBezTo>
                                <a:close/>
                                <a:moveTo>
                                  <a:pt x="1278800" y="1024785"/>
                                </a:moveTo>
                                <a:lnTo>
                                  <a:pt x="1278800" y="1024785"/>
                                </a:lnTo>
                                <a:cubicBezTo>
                                  <a:pt x="1276202" y="1028249"/>
                                  <a:pt x="1277934" y="1025651"/>
                                  <a:pt x="1278800" y="1024785"/>
                                </a:cubicBezTo>
                                <a:close/>
                                <a:moveTo>
                                  <a:pt x="1481422" y="887106"/>
                                </a:moveTo>
                                <a:cubicBezTo>
                                  <a:pt x="1462372" y="889703"/>
                                  <a:pt x="1445054" y="893167"/>
                                  <a:pt x="1425138" y="892301"/>
                                </a:cubicBezTo>
                                <a:cubicBezTo>
                                  <a:pt x="1374050" y="889703"/>
                                  <a:pt x="1323827" y="887106"/>
                                  <a:pt x="1272738" y="895765"/>
                                </a:cubicBezTo>
                                <a:cubicBezTo>
                                  <a:pt x="1255420" y="898362"/>
                                  <a:pt x="1265811" y="912217"/>
                                  <a:pt x="1279666" y="911351"/>
                                </a:cubicBezTo>
                                <a:cubicBezTo>
                                  <a:pt x="1306509" y="910485"/>
                                  <a:pt x="1333352" y="909619"/>
                                  <a:pt x="1360195" y="909619"/>
                                </a:cubicBezTo>
                                <a:cubicBezTo>
                                  <a:pt x="1382709" y="909619"/>
                                  <a:pt x="1405222" y="911351"/>
                                  <a:pt x="1427736" y="911351"/>
                                </a:cubicBezTo>
                                <a:cubicBezTo>
                                  <a:pt x="1442456" y="911351"/>
                                  <a:pt x="1486618" y="917412"/>
                                  <a:pt x="1497875" y="907021"/>
                                </a:cubicBezTo>
                                <a:lnTo>
                                  <a:pt x="1497875" y="907021"/>
                                </a:lnTo>
                                <a:cubicBezTo>
                                  <a:pt x="1497875" y="907021"/>
                                  <a:pt x="1497875" y="907021"/>
                                  <a:pt x="1497875" y="907021"/>
                                </a:cubicBezTo>
                                <a:cubicBezTo>
                                  <a:pt x="1514327" y="893167"/>
                                  <a:pt x="1493545" y="885374"/>
                                  <a:pt x="1481422" y="887106"/>
                                </a:cubicBezTo>
                                <a:close/>
                                <a:moveTo>
                                  <a:pt x="2853888" y="818699"/>
                                </a:moveTo>
                                <a:cubicBezTo>
                                  <a:pt x="2840900" y="818699"/>
                                  <a:pt x="2804531" y="810906"/>
                                  <a:pt x="2793275" y="820430"/>
                                </a:cubicBezTo>
                                <a:cubicBezTo>
                                  <a:pt x="2766432" y="842944"/>
                                  <a:pt x="2843497" y="837749"/>
                                  <a:pt x="2850425" y="836883"/>
                                </a:cubicBezTo>
                                <a:cubicBezTo>
                                  <a:pt x="2897184" y="835151"/>
                                  <a:pt x="2943943" y="832553"/>
                                  <a:pt x="2989836" y="828224"/>
                                </a:cubicBezTo>
                                <a:lnTo>
                                  <a:pt x="2989836" y="808308"/>
                                </a:lnTo>
                                <a:cubicBezTo>
                                  <a:pt x="2971652" y="809174"/>
                                  <a:pt x="2951736" y="814369"/>
                                  <a:pt x="2941346" y="815235"/>
                                </a:cubicBezTo>
                                <a:cubicBezTo>
                                  <a:pt x="2912770" y="818699"/>
                                  <a:pt x="2883329" y="818699"/>
                                  <a:pt x="2853888" y="818699"/>
                                </a:cubicBezTo>
                                <a:close/>
                                <a:moveTo>
                                  <a:pt x="1278800" y="1024785"/>
                                </a:moveTo>
                                <a:cubicBezTo>
                                  <a:pt x="1280532" y="1023919"/>
                                  <a:pt x="1279666" y="1024785"/>
                                  <a:pt x="1278800" y="1024785"/>
                                </a:cubicBezTo>
                                <a:cubicBezTo>
                                  <a:pt x="1285727" y="1018724"/>
                                  <a:pt x="1318631" y="1023919"/>
                                  <a:pt x="1326425" y="1023053"/>
                                </a:cubicBezTo>
                                <a:cubicBezTo>
                                  <a:pt x="1355865" y="1023053"/>
                                  <a:pt x="1385307" y="1022187"/>
                                  <a:pt x="1415613" y="1021321"/>
                                </a:cubicBezTo>
                                <a:cubicBezTo>
                                  <a:pt x="1436395" y="1020456"/>
                                  <a:pt x="1463238" y="1023919"/>
                                  <a:pt x="1483154" y="1016992"/>
                                </a:cubicBezTo>
                                <a:cubicBezTo>
                                  <a:pt x="1506534" y="1010065"/>
                                  <a:pt x="1487484" y="997942"/>
                                  <a:pt x="1472763" y="1000540"/>
                                </a:cubicBezTo>
                                <a:cubicBezTo>
                                  <a:pt x="1422541" y="1010065"/>
                                  <a:pt x="1373184" y="1007467"/>
                                  <a:pt x="1322961" y="1005735"/>
                                </a:cubicBezTo>
                                <a:cubicBezTo>
                                  <a:pt x="1305643" y="1005735"/>
                                  <a:pt x="1276202" y="1001406"/>
                                  <a:pt x="1259750" y="1008333"/>
                                </a:cubicBezTo>
                                <a:cubicBezTo>
                                  <a:pt x="1243297" y="1016992"/>
                                  <a:pt x="1268409" y="1034310"/>
                                  <a:pt x="1278800" y="1024785"/>
                                </a:cubicBezTo>
                                <a:close/>
                                <a:moveTo>
                                  <a:pt x="1298716" y="641187"/>
                                </a:moveTo>
                                <a:lnTo>
                                  <a:pt x="1298716" y="641187"/>
                                </a:lnTo>
                                <a:cubicBezTo>
                                  <a:pt x="1293520" y="643785"/>
                                  <a:pt x="1296118" y="642053"/>
                                  <a:pt x="1298716" y="641187"/>
                                </a:cubicBezTo>
                                <a:close/>
                                <a:moveTo>
                                  <a:pt x="1306509" y="681019"/>
                                </a:moveTo>
                                <a:cubicBezTo>
                                  <a:pt x="1295252" y="681885"/>
                                  <a:pt x="1319497" y="680153"/>
                                  <a:pt x="1306509" y="681019"/>
                                </a:cubicBezTo>
                                <a:lnTo>
                                  <a:pt x="1306509" y="681019"/>
                                </a:lnTo>
                                <a:close/>
                                <a:moveTo>
                                  <a:pt x="2817520" y="851603"/>
                                </a:moveTo>
                                <a:cubicBezTo>
                                  <a:pt x="2809727" y="851603"/>
                                  <a:pt x="2785482" y="866324"/>
                                  <a:pt x="2801068" y="873251"/>
                                </a:cubicBezTo>
                                <a:cubicBezTo>
                                  <a:pt x="2813191" y="878446"/>
                                  <a:pt x="2841766" y="881044"/>
                                  <a:pt x="2853888" y="877581"/>
                                </a:cubicBezTo>
                                <a:cubicBezTo>
                                  <a:pt x="2867743" y="873251"/>
                                  <a:pt x="2859084" y="875849"/>
                                  <a:pt x="2854755" y="877581"/>
                                </a:cubicBezTo>
                                <a:cubicBezTo>
                                  <a:pt x="2874670" y="872385"/>
                                  <a:pt x="2896318" y="875849"/>
                                  <a:pt x="2917100" y="875849"/>
                                </a:cubicBezTo>
                                <a:cubicBezTo>
                                  <a:pt x="2940479" y="875849"/>
                                  <a:pt x="2962993" y="872385"/>
                                  <a:pt x="2986372" y="869787"/>
                                </a:cubicBezTo>
                                <a:cubicBezTo>
                                  <a:pt x="2987239" y="869787"/>
                                  <a:pt x="2988104" y="869787"/>
                                  <a:pt x="2990702" y="868921"/>
                                </a:cubicBezTo>
                                <a:lnTo>
                                  <a:pt x="2990702" y="848140"/>
                                </a:lnTo>
                                <a:cubicBezTo>
                                  <a:pt x="2975982" y="849871"/>
                                  <a:pt x="2959529" y="855067"/>
                                  <a:pt x="2949138" y="855067"/>
                                </a:cubicBezTo>
                                <a:cubicBezTo>
                                  <a:pt x="2904977" y="855933"/>
                                  <a:pt x="2860816" y="849006"/>
                                  <a:pt x="2817520" y="851603"/>
                                </a:cubicBezTo>
                                <a:close/>
                                <a:moveTo>
                                  <a:pt x="1306509" y="681019"/>
                                </a:moveTo>
                                <a:cubicBezTo>
                                  <a:pt x="1345475" y="677555"/>
                                  <a:pt x="1381843" y="673226"/>
                                  <a:pt x="1420809" y="673226"/>
                                </a:cubicBezTo>
                                <a:cubicBezTo>
                                  <a:pt x="1439859" y="673226"/>
                                  <a:pt x="1461506" y="676690"/>
                                  <a:pt x="1479691" y="673226"/>
                                </a:cubicBezTo>
                                <a:cubicBezTo>
                                  <a:pt x="1485752" y="672360"/>
                                  <a:pt x="1494411" y="664567"/>
                                  <a:pt x="1487484" y="659371"/>
                                </a:cubicBezTo>
                                <a:cubicBezTo>
                                  <a:pt x="1481422" y="653310"/>
                                  <a:pt x="1470166" y="655042"/>
                                  <a:pt x="1462372" y="655042"/>
                                </a:cubicBezTo>
                                <a:cubicBezTo>
                                  <a:pt x="1419077" y="655042"/>
                                  <a:pt x="1376648" y="656774"/>
                                  <a:pt x="1333352" y="657640"/>
                                </a:cubicBezTo>
                                <a:cubicBezTo>
                                  <a:pt x="1316900" y="657640"/>
                                  <a:pt x="1289191" y="654176"/>
                                  <a:pt x="1275336" y="664567"/>
                                </a:cubicBezTo>
                                <a:cubicBezTo>
                                  <a:pt x="1258018" y="680153"/>
                                  <a:pt x="1300447" y="681885"/>
                                  <a:pt x="1306509" y="681019"/>
                                </a:cubicBezTo>
                                <a:close/>
                                <a:moveTo>
                                  <a:pt x="588670" y="914815"/>
                                </a:moveTo>
                                <a:cubicBezTo>
                                  <a:pt x="608586" y="914815"/>
                                  <a:pt x="630234" y="913949"/>
                                  <a:pt x="650149" y="917412"/>
                                </a:cubicBezTo>
                                <a:cubicBezTo>
                                  <a:pt x="664004" y="920010"/>
                                  <a:pt x="684786" y="931267"/>
                                  <a:pt x="696043" y="918278"/>
                                </a:cubicBezTo>
                                <a:cubicBezTo>
                                  <a:pt x="705568" y="907887"/>
                                  <a:pt x="624172" y="905290"/>
                                  <a:pt x="613781" y="904424"/>
                                </a:cubicBezTo>
                                <a:cubicBezTo>
                                  <a:pt x="593865" y="902692"/>
                                  <a:pt x="573950" y="901826"/>
                                  <a:pt x="553168" y="900960"/>
                                </a:cubicBezTo>
                                <a:cubicBezTo>
                                  <a:pt x="545375" y="900960"/>
                                  <a:pt x="513336" y="893167"/>
                                  <a:pt x="505543" y="900094"/>
                                </a:cubicBezTo>
                                <a:cubicBezTo>
                                  <a:pt x="506409" y="899228"/>
                                  <a:pt x="507274" y="899228"/>
                                  <a:pt x="505543" y="900094"/>
                                </a:cubicBezTo>
                                <a:lnTo>
                                  <a:pt x="505543" y="900094"/>
                                </a:lnTo>
                                <a:cubicBezTo>
                                  <a:pt x="487359" y="918278"/>
                                  <a:pt x="581743" y="914815"/>
                                  <a:pt x="588670" y="914815"/>
                                </a:cubicBezTo>
                                <a:close/>
                                <a:moveTo>
                                  <a:pt x="290797" y="868921"/>
                                </a:moveTo>
                                <a:cubicBezTo>
                                  <a:pt x="343618" y="861128"/>
                                  <a:pt x="407695" y="861128"/>
                                  <a:pt x="460515" y="869787"/>
                                </a:cubicBezTo>
                                <a:cubicBezTo>
                                  <a:pt x="467443" y="870653"/>
                                  <a:pt x="508140" y="878446"/>
                                  <a:pt x="508140" y="865458"/>
                                </a:cubicBezTo>
                                <a:cubicBezTo>
                                  <a:pt x="508140" y="851603"/>
                                  <a:pt x="456186" y="857665"/>
                                  <a:pt x="447527" y="857665"/>
                                </a:cubicBezTo>
                                <a:cubicBezTo>
                                  <a:pt x="390377" y="857665"/>
                                  <a:pt x="333227" y="851603"/>
                                  <a:pt x="276077" y="856799"/>
                                </a:cubicBezTo>
                                <a:lnTo>
                                  <a:pt x="276077" y="856799"/>
                                </a:lnTo>
                                <a:cubicBezTo>
                                  <a:pt x="270015" y="857665"/>
                                  <a:pt x="254429" y="856799"/>
                                  <a:pt x="250966" y="863726"/>
                                </a:cubicBezTo>
                                <a:cubicBezTo>
                                  <a:pt x="244038" y="881044"/>
                                  <a:pt x="286468" y="868921"/>
                                  <a:pt x="290797" y="868921"/>
                                </a:cubicBezTo>
                                <a:close/>
                                <a:moveTo>
                                  <a:pt x="145325" y="897496"/>
                                </a:moveTo>
                                <a:cubicBezTo>
                                  <a:pt x="172168" y="897496"/>
                                  <a:pt x="202475" y="893167"/>
                                  <a:pt x="228452" y="897496"/>
                                </a:cubicBezTo>
                                <a:cubicBezTo>
                                  <a:pt x="246636" y="900960"/>
                                  <a:pt x="253563" y="879312"/>
                                  <a:pt x="233647" y="878446"/>
                                </a:cubicBezTo>
                                <a:cubicBezTo>
                                  <a:pt x="215463" y="877581"/>
                                  <a:pt x="198145" y="884508"/>
                                  <a:pt x="179961" y="884508"/>
                                </a:cubicBezTo>
                                <a:cubicBezTo>
                                  <a:pt x="152252" y="885374"/>
                                  <a:pt x="122811" y="885374"/>
                                  <a:pt x="95102" y="881910"/>
                                </a:cubicBezTo>
                                <a:cubicBezTo>
                                  <a:pt x="82979" y="880178"/>
                                  <a:pt x="39684" y="863726"/>
                                  <a:pt x="29293" y="873251"/>
                                </a:cubicBezTo>
                                <a:lnTo>
                                  <a:pt x="29293" y="873251"/>
                                </a:lnTo>
                                <a:cubicBezTo>
                                  <a:pt x="16304" y="885374"/>
                                  <a:pt x="68259" y="889703"/>
                                  <a:pt x="74320" y="889703"/>
                                </a:cubicBezTo>
                                <a:cubicBezTo>
                                  <a:pt x="97700" y="893167"/>
                                  <a:pt x="121079" y="897496"/>
                                  <a:pt x="145325" y="897496"/>
                                </a:cubicBezTo>
                                <a:close/>
                                <a:moveTo>
                                  <a:pt x="40549" y="965037"/>
                                </a:moveTo>
                                <a:cubicBezTo>
                                  <a:pt x="60466" y="966769"/>
                                  <a:pt x="79515" y="968501"/>
                                  <a:pt x="99431" y="970233"/>
                                </a:cubicBezTo>
                                <a:cubicBezTo>
                                  <a:pt x="142727" y="974562"/>
                                  <a:pt x="186022" y="977160"/>
                                  <a:pt x="229318" y="977160"/>
                                </a:cubicBezTo>
                                <a:cubicBezTo>
                                  <a:pt x="240575" y="977160"/>
                                  <a:pt x="247502" y="958976"/>
                                  <a:pt x="231915" y="958110"/>
                                </a:cubicBezTo>
                                <a:cubicBezTo>
                                  <a:pt x="211134" y="958110"/>
                                  <a:pt x="191218" y="964171"/>
                                  <a:pt x="169570" y="963305"/>
                                </a:cubicBezTo>
                                <a:cubicBezTo>
                                  <a:pt x="145325" y="962440"/>
                                  <a:pt x="120213" y="959842"/>
                                  <a:pt x="95968" y="956378"/>
                                </a:cubicBezTo>
                                <a:cubicBezTo>
                                  <a:pt x="76052" y="953781"/>
                                  <a:pt x="53538" y="943390"/>
                                  <a:pt x="34488" y="946853"/>
                                </a:cubicBezTo>
                                <a:cubicBezTo>
                                  <a:pt x="14572" y="950317"/>
                                  <a:pt x="29293" y="964171"/>
                                  <a:pt x="40549" y="965037"/>
                                </a:cubicBezTo>
                                <a:close/>
                                <a:moveTo>
                                  <a:pt x="2880732" y="800515"/>
                                </a:moveTo>
                                <a:cubicBezTo>
                                  <a:pt x="2880732" y="800515"/>
                                  <a:pt x="2880732" y="800515"/>
                                  <a:pt x="2880732" y="800515"/>
                                </a:cubicBezTo>
                                <a:cubicBezTo>
                                  <a:pt x="2868609" y="802246"/>
                                  <a:pt x="2874670" y="801381"/>
                                  <a:pt x="2880732" y="800515"/>
                                </a:cubicBezTo>
                                <a:close/>
                                <a:moveTo>
                                  <a:pt x="491688" y="946853"/>
                                </a:moveTo>
                                <a:cubicBezTo>
                                  <a:pt x="499481" y="956378"/>
                                  <a:pt x="539313" y="946853"/>
                                  <a:pt x="549704" y="945987"/>
                                </a:cubicBezTo>
                                <a:cubicBezTo>
                                  <a:pt x="591268" y="941658"/>
                                  <a:pt x="638027" y="945987"/>
                                  <a:pt x="679591" y="953781"/>
                                </a:cubicBezTo>
                                <a:cubicBezTo>
                                  <a:pt x="683920" y="954646"/>
                                  <a:pt x="713361" y="967635"/>
                                  <a:pt x="710763" y="950317"/>
                                </a:cubicBezTo>
                                <a:cubicBezTo>
                                  <a:pt x="709031" y="937328"/>
                                  <a:pt x="663138" y="939060"/>
                                  <a:pt x="653613" y="938194"/>
                                </a:cubicBezTo>
                                <a:cubicBezTo>
                                  <a:pt x="605122" y="934730"/>
                                  <a:pt x="558363" y="926071"/>
                                  <a:pt x="509006" y="931267"/>
                                </a:cubicBezTo>
                                <a:cubicBezTo>
                                  <a:pt x="501213" y="932133"/>
                                  <a:pt x="483895" y="938194"/>
                                  <a:pt x="491688" y="946853"/>
                                </a:cubicBezTo>
                                <a:close/>
                                <a:moveTo>
                                  <a:pt x="219793" y="921742"/>
                                </a:moveTo>
                                <a:cubicBezTo>
                                  <a:pt x="195547" y="924340"/>
                                  <a:pt x="170436" y="926071"/>
                                  <a:pt x="146190" y="926071"/>
                                </a:cubicBezTo>
                                <a:cubicBezTo>
                                  <a:pt x="123677" y="926071"/>
                                  <a:pt x="102029" y="922608"/>
                                  <a:pt x="79515" y="920876"/>
                                </a:cubicBezTo>
                                <a:cubicBezTo>
                                  <a:pt x="71722" y="920010"/>
                                  <a:pt x="38818" y="908753"/>
                                  <a:pt x="33622" y="916546"/>
                                </a:cubicBezTo>
                                <a:cubicBezTo>
                                  <a:pt x="18902" y="940792"/>
                                  <a:pt x="126274" y="935596"/>
                                  <a:pt x="140129" y="935596"/>
                                </a:cubicBezTo>
                                <a:cubicBezTo>
                                  <a:pt x="162643" y="935596"/>
                                  <a:pt x="186022" y="932999"/>
                                  <a:pt x="209402" y="933865"/>
                                </a:cubicBezTo>
                                <a:cubicBezTo>
                                  <a:pt x="223256" y="934730"/>
                                  <a:pt x="244038" y="939926"/>
                                  <a:pt x="255295" y="929535"/>
                                </a:cubicBezTo>
                                <a:cubicBezTo>
                                  <a:pt x="274345" y="912217"/>
                                  <a:pt x="224122" y="920876"/>
                                  <a:pt x="219793" y="921742"/>
                                </a:cubicBezTo>
                                <a:close/>
                                <a:moveTo>
                                  <a:pt x="1299581" y="987551"/>
                                </a:moveTo>
                                <a:cubicBezTo>
                                  <a:pt x="1299581" y="987551"/>
                                  <a:pt x="1299581" y="987551"/>
                                  <a:pt x="1299581" y="987551"/>
                                </a:cubicBezTo>
                                <a:cubicBezTo>
                                  <a:pt x="1296984" y="989283"/>
                                  <a:pt x="1297850" y="988417"/>
                                  <a:pt x="1299581" y="987551"/>
                                </a:cubicBezTo>
                                <a:close/>
                                <a:moveTo>
                                  <a:pt x="493420" y="980624"/>
                                </a:moveTo>
                                <a:cubicBezTo>
                                  <a:pt x="504677" y="985819"/>
                                  <a:pt x="522861" y="982355"/>
                                  <a:pt x="534984" y="981490"/>
                                </a:cubicBezTo>
                                <a:cubicBezTo>
                                  <a:pt x="563559" y="978892"/>
                                  <a:pt x="591268" y="980624"/>
                                  <a:pt x="620709" y="982355"/>
                                </a:cubicBezTo>
                                <a:cubicBezTo>
                                  <a:pt x="643222" y="984087"/>
                                  <a:pt x="664870" y="988417"/>
                                  <a:pt x="687384" y="991015"/>
                                </a:cubicBezTo>
                                <a:cubicBezTo>
                                  <a:pt x="696043" y="991881"/>
                                  <a:pt x="708166" y="985819"/>
                                  <a:pt x="696043" y="981490"/>
                                </a:cubicBezTo>
                                <a:cubicBezTo>
                                  <a:pt x="671797" y="972831"/>
                                  <a:pt x="642356" y="971965"/>
                                  <a:pt x="616379" y="970233"/>
                                </a:cubicBezTo>
                                <a:cubicBezTo>
                                  <a:pt x="602524" y="969367"/>
                                  <a:pt x="589536" y="968501"/>
                                  <a:pt x="575682" y="967635"/>
                                </a:cubicBezTo>
                                <a:cubicBezTo>
                                  <a:pt x="554034" y="966769"/>
                                  <a:pt x="515068" y="958976"/>
                                  <a:pt x="494286" y="967635"/>
                                </a:cubicBezTo>
                                <a:cubicBezTo>
                                  <a:pt x="486493" y="971099"/>
                                  <a:pt x="485627" y="977160"/>
                                  <a:pt x="493420" y="980624"/>
                                </a:cubicBezTo>
                                <a:close/>
                                <a:moveTo>
                                  <a:pt x="1015563" y="1227408"/>
                                </a:moveTo>
                                <a:cubicBezTo>
                                  <a:pt x="1040675" y="1223944"/>
                                  <a:pt x="1065786" y="1223944"/>
                                  <a:pt x="1090897" y="1225676"/>
                                </a:cubicBezTo>
                                <a:cubicBezTo>
                                  <a:pt x="1103886" y="1226542"/>
                                  <a:pt x="1249359" y="1244726"/>
                                  <a:pt x="1251956" y="1231737"/>
                                </a:cubicBezTo>
                                <a:cubicBezTo>
                                  <a:pt x="1259750" y="1214419"/>
                                  <a:pt x="1223381" y="1220480"/>
                                  <a:pt x="1215588" y="1221346"/>
                                </a:cubicBezTo>
                                <a:cubicBezTo>
                                  <a:pt x="1184416" y="1223078"/>
                                  <a:pt x="1152377" y="1218749"/>
                                  <a:pt x="1121204" y="1217017"/>
                                </a:cubicBezTo>
                                <a:cubicBezTo>
                                  <a:pt x="1091763" y="1215285"/>
                                  <a:pt x="1061456" y="1217017"/>
                                  <a:pt x="1031150" y="1214419"/>
                                </a:cubicBezTo>
                                <a:cubicBezTo>
                                  <a:pt x="1019893" y="1213553"/>
                                  <a:pt x="986122" y="1206626"/>
                                  <a:pt x="978329" y="1218749"/>
                                </a:cubicBezTo>
                                <a:cubicBezTo>
                                  <a:pt x="970536" y="1232603"/>
                                  <a:pt x="1011234" y="1227408"/>
                                  <a:pt x="1015563" y="1227408"/>
                                </a:cubicBezTo>
                                <a:close/>
                                <a:moveTo>
                                  <a:pt x="948888" y="1113108"/>
                                </a:moveTo>
                                <a:cubicBezTo>
                                  <a:pt x="930704" y="1110510"/>
                                  <a:pt x="911654" y="1113108"/>
                                  <a:pt x="893470" y="1113974"/>
                                </a:cubicBezTo>
                                <a:cubicBezTo>
                                  <a:pt x="854504" y="1115706"/>
                                  <a:pt x="811209" y="1117437"/>
                                  <a:pt x="774841" y="1103583"/>
                                </a:cubicBezTo>
                                <a:cubicBezTo>
                                  <a:pt x="767047" y="1100119"/>
                                  <a:pt x="735875" y="1104449"/>
                                  <a:pt x="754059" y="1113974"/>
                                </a:cubicBezTo>
                                <a:cubicBezTo>
                                  <a:pt x="771377" y="1123499"/>
                                  <a:pt x="798220" y="1120901"/>
                                  <a:pt x="817270" y="1122633"/>
                                </a:cubicBezTo>
                                <a:cubicBezTo>
                                  <a:pt x="858834" y="1125230"/>
                                  <a:pt x="901263" y="1133024"/>
                                  <a:pt x="942827" y="1127828"/>
                                </a:cubicBezTo>
                                <a:lnTo>
                                  <a:pt x="942827" y="1127828"/>
                                </a:lnTo>
                                <a:cubicBezTo>
                                  <a:pt x="944559" y="1127828"/>
                                  <a:pt x="944559" y="1127828"/>
                                  <a:pt x="942827" y="1127828"/>
                                </a:cubicBezTo>
                                <a:cubicBezTo>
                                  <a:pt x="950620" y="1126096"/>
                                  <a:pt x="964475" y="1115706"/>
                                  <a:pt x="948888" y="1113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8">
                          <a:extLst>
                            <a:ext uri="{FF2B5EF4-FFF2-40B4-BE49-F238E27FC236}">
                              <a16:creationId xmlns:a16="http://schemas.microsoft.com/office/drawing/2014/main" id="{34D62469-0CC9-7A48-9FCD-9FEC08767585}"/>
                            </a:ext>
                          </a:extLst>
                        </wps:cNvPr>
                        <wps:cNvSpPr/>
                        <wps:spPr>
                          <a:xfrm>
                            <a:off x="0" y="5048519"/>
                            <a:ext cx="1452847" cy="1534562"/>
                          </a:xfrm>
                          <a:custGeom>
                            <a:avLst/>
                            <a:gdLst>
                              <a:gd name="connsiteX0" fmla="*/ 919596 w 1452847"/>
                              <a:gd name="connsiteY0" fmla="*/ 1022187 h 1534562"/>
                              <a:gd name="connsiteX1" fmla="*/ 1106632 w 1452847"/>
                              <a:gd name="connsiteY1" fmla="*/ 1022187 h 1534562"/>
                              <a:gd name="connsiteX2" fmla="*/ 1106632 w 1452847"/>
                              <a:gd name="connsiteY2" fmla="*/ 1022187 h 1534562"/>
                              <a:gd name="connsiteX3" fmla="*/ 1170709 w 1452847"/>
                              <a:gd name="connsiteY3" fmla="*/ 1010065 h 1534562"/>
                              <a:gd name="connsiteX4" fmla="*/ 1124816 w 1452847"/>
                              <a:gd name="connsiteY4" fmla="*/ 1008333 h 1534562"/>
                              <a:gd name="connsiteX5" fmla="*/ 1042555 w 1452847"/>
                              <a:gd name="connsiteY5" fmla="*/ 1012662 h 1534562"/>
                              <a:gd name="connsiteX6" fmla="*/ 955964 w 1452847"/>
                              <a:gd name="connsiteY6" fmla="*/ 1010930 h 1534562"/>
                              <a:gd name="connsiteX7" fmla="*/ 920461 w 1452847"/>
                              <a:gd name="connsiteY7" fmla="*/ 1007467 h 1534562"/>
                              <a:gd name="connsiteX8" fmla="*/ 919596 w 1452847"/>
                              <a:gd name="connsiteY8" fmla="*/ 1022187 h 1534562"/>
                              <a:gd name="connsiteX9" fmla="*/ 1152525 w 1452847"/>
                              <a:gd name="connsiteY9" fmla="*/ 1053360 h 1534562"/>
                              <a:gd name="connsiteX10" fmla="*/ 1152525 w 1452847"/>
                              <a:gd name="connsiteY10" fmla="*/ 1053360 h 1534562"/>
                              <a:gd name="connsiteX11" fmla="*/ 1152525 w 1452847"/>
                              <a:gd name="connsiteY11" fmla="*/ 1053360 h 1534562"/>
                              <a:gd name="connsiteX12" fmla="*/ 1188027 w 1452847"/>
                              <a:gd name="connsiteY12" fmla="*/ 824760 h 1534562"/>
                              <a:gd name="connsiteX13" fmla="*/ 1109230 w 1452847"/>
                              <a:gd name="connsiteY13" fmla="*/ 830821 h 1534562"/>
                              <a:gd name="connsiteX14" fmla="*/ 949902 w 1452847"/>
                              <a:gd name="connsiteY14" fmla="*/ 825626 h 1534562"/>
                              <a:gd name="connsiteX15" fmla="*/ 929986 w 1452847"/>
                              <a:gd name="connsiteY15" fmla="*/ 839480 h 1534562"/>
                              <a:gd name="connsiteX16" fmla="*/ 975880 w 1452847"/>
                              <a:gd name="connsiteY16" fmla="*/ 839480 h 1534562"/>
                              <a:gd name="connsiteX17" fmla="*/ 1169843 w 1452847"/>
                              <a:gd name="connsiteY17" fmla="*/ 844676 h 1534562"/>
                              <a:gd name="connsiteX18" fmla="*/ 1194955 w 1452847"/>
                              <a:gd name="connsiteY18" fmla="*/ 841212 h 1534562"/>
                              <a:gd name="connsiteX19" fmla="*/ 1188027 w 1452847"/>
                              <a:gd name="connsiteY19" fmla="*/ 824760 h 1534562"/>
                              <a:gd name="connsiteX20" fmla="*/ 674543 w 1452847"/>
                              <a:gd name="connsiteY20" fmla="*/ 834285 h 1534562"/>
                              <a:gd name="connsiteX21" fmla="*/ 611332 w 1452847"/>
                              <a:gd name="connsiteY21" fmla="*/ 824760 h 1534562"/>
                              <a:gd name="connsiteX22" fmla="*/ 548121 w 1452847"/>
                              <a:gd name="connsiteY22" fmla="*/ 823028 h 1534562"/>
                              <a:gd name="connsiteX23" fmla="*/ 486641 w 1452847"/>
                              <a:gd name="connsiteY23" fmla="*/ 824760 h 1534562"/>
                              <a:gd name="connsiteX24" fmla="*/ 486641 w 1452847"/>
                              <a:gd name="connsiteY24" fmla="*/ 824760 h 1534562"/>
                              <a:gd name="connsiteX25" fmla="*/ 486641 w 1452847"/>
                              <a:gd name="connsiteY25" fmla="*/ 824760 h 1534562"/>
                              <a:gd name="connsiteX26" fmla="*/ 477116 w 1452847"/>
                              <a:gd name="connsiteY26" fmla="*/ 855067 h 1534562"/>
                              <a:gd name="connsiteX27" fmla="*/ 506557 w 1452847"/>
                              <a:gd name="connsiteY27" fmla="*/ 862860 h 1534562"/>
                              <a:gd name="connsiteX28" fmla="*/ 612198 w 1452847"/>
                              <a:gd name="connsiteY28" fmla="*/ 860262 h 1534562"/>
                              <a:gd name="connsiteX29" fmla="*/ 652030 w 1452847"/>
                              <a:gd name="connsiteY29" fmla="*/ 858530 h 1534562"/>
                              <a:gd name="connsiteX30" fmla="*/ 616527 w 1452847"/>
                              <a:gd name="connsiteY30" fmla="*/ 850737 h 1534562"/>
                              <a:gd name="connsiteX31" fmla="*/ 503093 w 1452847"/>
                              <a:gd name="connsiteY31" fmla="*/ 842078 h 1534562"/>
                              <a:gd name="connsiteX32" fmla="*/ 594014 w 1452847"/>
                              <a:gd name="connsiteY32" fmla="*/ 834285 h 1534562"/>
                              <a:gd name="connsiteX33" fmla="*/ 674543 w 1452847"/>
                              <a:gd name="connsiteY33" fmla="*/ 834285 h 1534562"/>
                              <a:gd name="connsiteX34" fmla="*/ 1131743 w 1452847"/>
                              <a:gd name="connsiteY34" fmla="*/ 1038639 h 1534562"/>
                              <a:gd name="connsiteX35" fmla="*/ 1062471 w 1452847"/>
                              <a:gd name="connsiteY35" fmla="*/ 1043835 h 1534562"/>
                              <a:gd name="connsiteX36" fmla="*/ 987136 w 1452847"/>
                              <a:gd name="connsiteY36" fmla="*/ 1041237 h 1534562"/>
                              <a:gd name="connsiteX37" fmla="*/ 926523 w 1452847"/>
                              <a:gd name="connsiteY37" fmla="*/ 1043835 h 1534562"/>
                              <a:gd name="connsiteX38" fmla="*/ 955964 w 1452847"/>
                              <a:gd name="connsiteY38" fmla="*/ 1052494 h 1534562"/>
                              <a:gd name="connsiteX39" fmla="*/ 1039957 w 1452847"/>
                              <a:gd name="connsiteY39" fmla="*/ 1053360 h 1534562"/>
                              <a:gd name="connsiteX40" fmla="*/ 1105766 w 1452847"/>
                              <a:gd name="connsiteY40" fmla="*/ 1054226 h 1534562"/>
                              <a:gd name="connsiteX41" fmla="*/ 1152525 w 1452847"/>
                              <a:gd name="connsiteY41" fmla="*/ 1053360 h 1534562"/>
                              <a:gd name="connsiteX42" fmla="*/ 1131743 w 1452847"/>
                              <a:gd name="connsiteY42" fmla="*/ 1038639 h 1534562"/>
                              <a:gd name="connsiteX43" fmla="*/ 1190625 w 1452847"/>
                              <a:gd name="connsiteY43" fmla="*/ 860262 h 1534562"/>
                              <a:gd name="connsiteX44" fmla="*/ 1163782 w 1452847"/>
                              <a:gd name="connsiteY44" fmla="*/ 864592 h 1534562"/>
                              <a:gd name="connsiteX45" fmla="*/ 1120487 w 1452847"/>
                              <a:gd name="connsiteY45" fmla="*/ 865458 h 1534562"/>
                              <a:gd name="connsiteX46" fmla="*/ 974148 w 1452847"/>
                              <a:gd name="connsiteY46" fmla="*/ 862860 h 1534562"/>
                              <a:gd name="connsiteX47" fmla="*/ 954232 w 1452847"/>
                              <a:gd name="connsiteY47" fmla="*/ 872385 h 1534562"/>
                              <a:gd name="connsiteX48" fmla="*/ 1012248 w 1452847"/>
                              <a:gd name="connsiteY48" fmla="*/ 874983 h 1534562"/>
                              <a:gd name="connsiteX49" fmla="*/ 1185430 w 1452847"/>
                              <a:gd name="connsiteY49" fmla="*/ 877581 h 1534562"/>
                              <a:gd name="connsiteX50" fmla="*/ 1190625 w 1452847"/>
                              <a:gd name="connsiteY50" fmla="*/ 860262 h 1534562"/>
                              <a:gd name="connsiteX51" fmla="*/ 632114 w 1452847"/>
                              <a:gd name="connsiteY51" fmla="*/ 768476 h 1534562"/>
                              <a:gd name="connsiteX52" fmla="*/ 548986 w 1452847"/>
                              <a:gd name="connsiteY52" fmla="*/ 767610 h 1534562"/>
                              <a:gd name="connsiteX53" fmla="*/ 485775 w 1452847"/>
                              <a:gd name="connsiteY53" fmla="*/ 767610 h 1534562"/>
                              <a:gd name="connsiteX54" fmla="*/ 485775 w 1452847"/>
                              <a:gd name="connsiteY54" fmla="*/ 767610 h 1534562"/>
                              <a:gd name="connsiteX55" fmla="*/ 485775 w 1452847"/>
                              <a:gd name="connsiteY55" fmla="*/ 767610 h 1534562"/>
                              <a:gd name="connsiteX56" fmla="*/ 533400 w 1452847"/>
                              <a:gd name="connsiteY56" fmla="*/ 779733 h 1534562"/>
                              <a:gd name="connsiteX57" fmla="*/ 617393 w 1452847"/>
                              <a:gd name="connsiteY57" fmla="*/ 779733 h 1534562"/>
                              <a:gd name="connsiteX58" fmla="*/ 674543 w 1452847"/>
                              <a:gd name="connsiteY58" fmla="*/ 784928 h 1534562"/>
                              <a:gd name="connsiteX59" fmla="*/ 632114 w 1452847"/>
                              <a:gd name="connsiteY59" fmla="*/ 768476 h 1534562"/>
                              <a:gd name="connsiteX60" fmla="*/ 486641 w 1452847"/>
                              <a:gd name="connsiteY60" fmla="*/ 824760 h 1534562"/>
                              <a:gd name="connsiteX61" fmla="*/ 486641 w 1452847"/>
                              <a:gd name="connsiteY61" fmla="*/ 824760 h 1534562"/>
                              <a:gd name="connsiteX62" fmla="*/ 486641 w 1452847"/>
                              <a:gd name="connsiteY62" fmla="*/ 824760 h 1534562"/>
                              <a:gd name="connsiteX63" fmla="*/ 486641 w 1452847"/>
                              <a:gd name="connsiteY63" fmla="*/ 824760 h 1534562"/>
                              <a:gd name="connsiteX64" fmla="*/ 1165514 w 1452847"/>
                              <a:gd name="connsiteY64" fmla="*/ 949451 h 1534562"/>
                              <a:gd name="connsiteX65" fmla="*/ 1165514 w 1452847"/>
                              <a:gd name="connsiteY65" fmla="*/ 949451 h 1534562"/>
                              <a:gd name="connsiteX66" fmla="*/ 1165514 w 1452847"/>
                              <a:gd name="connsiteY66" fmla="*/ 949451 h 1534562"/>
                              <a:gd name="connsiteX67" fmla="*/ 1159452 w 1452847"/>
                              <a:gd name="connsiteY67" fmla="*/ 983222 h 1534562"/>
                              <a:gd name="connsiteX68" fmla="*/ 1159452 w 1452847"/>
                              <a:gd name="connsiteY68" fmla="*/ 983222 h 1534562"/>
                              <a:gd name="connsiteX69" fmla="*/ 1159452 w 1452847"/>
                              <a:gd name="connsiteY69" fmla="*/ 983222 h 1534562"/>
                              <a:gd name="connsiteX70" fmla="*/ 1174173 w 1452847"/>
                              <a:gd name="connsiteY70" fmla="*/ 1175453 h 1534562"/>
                              <a:gd name="connsiteX71" fmla="*/ 1174173 w 1452847"/>
                              <a:gd name="connsiteY71" fmla="*/ 1175453 h 1534562"/>
                              <a:gd name="connsiteX72" fmla="*/ 1064202 w 1452847"/>
                              <a:gd name="connsiteY72" fmla="*/ 1153805 h 1534562"/>
                              <a:gd name="connsiteX73" fmla="*/ 985405 w 1452847"/>
                              <a:gd name="connsiteY73" fmla="*/ 1146878 h 1534562"/>
                              <a:gd name="connsiteX74" fmla="*/ 949036 w 1452847"/>
                              <a:gd name="connsiteY74" fmla="*/ 1146878 h 1534562"/>
                              <a:gd name="connsiteX75" fmla="*/ 953366 w 1452847"/>
                              <a:gd name="connsiteY75" fmla="*/ 1154671 h 1534562"/>
                              <a:gd name="connsiteX76" fmla="*/ 1064202 w 1452847"/>
                              <a:gd name="connsiteY76" fmla="*/ 1165062 h 1534562"/>
                              <a:gd name="connsiteX77" fmla="*/ 1174173 w 1452847"/>
                              <a:gd name="connsiteY77" fmla="*/ 1175453 h 1534562"/>
                              <a:gd name="connsiteX78" fmla="*/ 1175039 w 1452847"/>
                              <a:gd name="connsiteY78" fmla="*/ 971099 h 1534562"/>
                              <a:gd name="connsiteX79" fmla="*/ 1148196 w 1452847"/>
                              <a:gd name="connsiteY79" fmla="*/ 969367 h 1534562"/>
                              <a:gd name="connsiteX80" fmla="*/ 1049482 w 1452847"/>
                              <a:gd name="connsiteY80" fmla="*/ 972831 h 1534562"/>
                              <a:gd name="connsiteX81" fmla="*/ 951634 w 1452847"/>
                              <a:gd name="connsiteY81" fmla="*/ 970233 h 1534562"/>
                              <a:gd name="connsiteX82" fmla="*/ 911802 w 1452847"/>
                              <a:gd name="connsiteY82" fmla="*/ 980623 h 1534562"/>
                              <a:gd name="connsiteX83" fmla="*/ 1160318 w 1452847"/>
                              <a:gd name="connsiteY83" fmla="*/ 983222 h 1534562"/>
                              <a:gd name="connsiteX84" fmla="*/ 1175039 w 1452847"/>
                              <a:gd name="connsiteY84" fmla="*/ 971099 h 1534562"/>
                              <a:gd name="connsiteX85" fmla="*/ 987136 w 1452847"/>
                              <a:gd name="connsiteY85" fmla="*/ 674092 h 1534562"/>
                              <a:gd name="connsiteX86" fmla="*/ 987136 w 1452847"/>
                              <a:gd name="connsiteY86" fmla="*/ 674092 h 1534562"/>
                              <a:gd name="connsiteX87" fmla="*/ 987136 w 1452847"/>
                              <a:gd name="connsiteY87" fmla="*/ 674092 h 1534562"/>
                              <a:gd name="connsiteX88" fmla="*/ 1120487 w 1452847"/>
                              <a:gd name="connsiteY88" fmla="*/ 1081935 h 1534562"/>
                              <a:gd name="connsiteX89" fmla="*/ 1045152 w 1452847"/>
                              <a:gd name="connsiteY89" fmla="*/ 1083667 h 1534562"/>
                              <a:gd name="connsiteX90" fmla="*/ 977611 w 1452847"/>
                              <a:gd name="connsiteY90" fmla="*/ 1080203 h 1534562"/>
                              <a:gd name="connsiteX91" fmla="*/ 924791 w 1452847"/>
                              <a:gd name="connsiteY91" fmla="*/ 1081069 h 1534562"/>
                              <a:gd name="connsiteX92" fmla="*/ 1007918 w 1452847"/>
                              <a:gd name="connsiteY92" fmla="*/ 1092326 h 1534562"/>
                              <a:gd name="connsiteX93" fmla="*/ 1082387 w 1452847"/>
                              <a:gd name="connsiteY93" fmla="*/ 1094924 h 1534562"/>
                              <a:gd name="connsiteX94" fmla="*/ 1155123 w 1452847"/>
                              <a:gd name="connsiteY94" fmla="*/ 1091460 h 1534562"/>
                              <a:gd name="connsiteX95" fmla="*/ 1120487 w 1452847"/>
                              <a:gd name="connsiteY95" fmla="*/ 1081935 h 1534562"/>
                              <a:gd name="connsiteX96" fmla="*/ 1136939 w 1452847"/>
                              <a:gd name="connsiteY96" fmla="*/ 936462 h 1534562"/>
                              <a:gd name="connsiteX97" fmla="*/ 1136939 w 1452847"/>
                              <a:gd name="connsiteY97" fmla="*/ 936462 h 1534562"/>
                              <a:gd name="connsiteX98" fmla="*/ 1072862 w 1452847"/>
                              <a:gd name="connsiteY98" fmla="*/ 939060 h 1534562"/>
                              <a:gd name="connsiteX99" fmla="*/ 997527 w 1452847"/>
                              <a:gd name="connsiteY99" fmla="*/ 935597 h 1534562"/>
                              <a:gd name="connsiteX100" fmla="*/ 936048 w 1452847"/>
                              <a:gd name="connsiteY100" fmla="*/ 931267 h 1534562"/>
                              <a:gd name="connsiteX101" fmla="*/ 950768 w 1452847"/>
                              <a:gd name="connsiteY101" fmla="*/ 942524 h 1534562"/>
                              <a:gd name="connsiteX102" fmla="*/ 1015711 w 1452847"/>
                              <a:gd name="connsiteY102" fmla="*/ 945987 h 1534562"/>
                              <a:gd name="connsiteX103" fmla="*/ 1091046 w 1452847"/>
                              <a:gd name="connsiteY103" fmla="*/ 948585 h 1534562"/>
                              <a:gd name="connsiteX104" fmla="*/ 1165514 w 1452847"/>
                              <a:gd name="connsiteY104" fmla="*/ 948585 h 1534562"/>
                              <a:gd name="connsiteX105" fmla="*/ 1164648 w 1452847"/>
                              <a:gd name="connsiteY105" fmla="*/ 949451 h 1534562"/>
                              <a:gd name="connsiteX106" fmla="*/ 1165514 w 1452847"/>
                              <a:gd name="connsiteY106" fmla="*/ 948585 h 1534562"/>
                              <a:gd name="connsiteX107" fmla="*/ 1165514 w 1452847"/>
                              <a:gd name="connsiteY107" fmla="*/ 948585 h 1534562"/>
                              <a:gd name="connsiteX108" fmla="*/ 1136939 w 1452847"/>
                              <a:gd name="connsiteY108" fmla="*/ 936462 h 1534562"/>
                              <a:gd name="connsiteX109" fmla="*/ 942109 w 1452847"/>
                              <a:gd name="connsiteY109" fmla="*/ 1123498 h 1534562"/>
                              <a:gd name="connsiteX110" fmla="*/ 1012248 w 1452847"/>
                              <a:gd name="connsiteY110" fmla="*/ 1130426 h 1534562"/>
                              <a:gd name="connsiteX111" fmla="*/ 1150793 w 1452847"/>
                              <a:gd name="connsiteY111" fmla="*/ 1133889 h 1534562"/>
                              <a:gd name="connsiteX112" fmla="*/ 1154257 w 1452847"/>
                              <a:gd name="connsiteY112" fmla="*/ 1120901 h 1534562"/>
                              <a:gd name="connsiteX113" fmla="*/ 1129146 w 1452847"/>
                              <a:gd name="connsiteY113" fmla="*/ 1119169 h 1534562"/>
                              <a:gd name="connsiteX114" fmla="*/ 1060739 w 1452847"/>
                              <a:gd name="connsiteY114" fmla="*/ 1120035 h 1534562"/>
                              <a:gd name="connsiteX115" fmla="*/ 987136 w 1452847"/>
                              <a:gd name="connsiteY115" fmla="*/ 1117437 h 1534562"/>
                              <a:gd name="connsiteX116" fmla="*/ 924791 w 1452847"/>
                              <a:gd name="connsiteY116" fmla="*/ 1106180 h 1534562"/>
                              <a:gd name="connsiteX117" fmla="*/ 916132 w 1452847"/>
                              <a:gd name="connsiteY117" fmla="*/ 1116571 h 1534562"/>
                              <a:gd name="connsiteX118" fmla="*/ 942109 w 1452847"/>
                              <a:gd name="connsiteY118" fmla="*/ 1123498 h 1534562"/>
                              <a:gd name="connsiteX119" fmla="*/ 1184564 w 1452847"/>
                              <a:gd name="connsiteY119" fmla="*/ 876714 h 1534562"/>
                              <a:gd name="connsiteX120" fmla="*/ 1184564 w 1452847"/>
                              <a:gd name="connsiteY120" fmla="*/ 876714 h 1534562"/>
                              <a:gd name="connsiteX121" fmla="*/ 1184564 w 1452847"/>
                              <a:gd name="connsiteY121" fmla="*/ 876714 h 1534562"/>
                              <a:gd name="connsiteX122" fmla="*/ 485775 w 1452847"/>
                              <a:gd name="connsiteY122" fmla="*/ 817833 h 1534562"/>
                              <a:gd name="connsiteX123" fmla="*/ 532534 w 1452847"/>
                              <a:gd name="connsiteY123" fmla="*/ 814369 h 1534562"/>
                              <a:gd name="connsiteX124" fmla="*/ 645102 w 1452847"/>
                              <a:gd name="connsiteY124" fmla="*/ 820430 h 1534562"/>
                              <a:gd name="connsiteX125" fmla="*/ 660689 w 1452847"/>
                              <a:gd name="connsiteY125" fmla="*/ 809174 h 1534562"/>
                              <a:gd name="connsiteX126" fmla="*/ 602673 w 1452847"/>
                              <a:gd name="connsiteY126" fmla="*/ 803978 h 1534562"/>
                              <a:gd name="connsiteX127" fmla="*/ 481446 w 1452847"/>
                              <a:gd name="connsiteY127" fmla="*/ 802246 h 1534562"/>
                              <a:gd name="connsiteX128" fmla="*/ 481446 w 1452847"/>
                              <a:gd name="connsiteY128" fmla="*/ 802246 h 1534562"/>
                              <a:gd name="connsiteX129" fmla="*/ 481446 w 1452847"/>
                              <a:gd name="connsiteY129" fmla="*/ 802246 h 1534562"/>
                              <a:gd name="connsiteX130" fmla="*/ 485775 w 1452847"/>
                              <a:gd name="connsiteY130" fmla="*/ 817833 h 1534562"/>
                              <a:gd name="connsiteX131" fmla="*/ 1165514 w 1452847"/>
                              <a:gd name="connsiteY131" fmla="*/ 949451 h 1534562"/>
                              <a:gd name="connsiteX132" fmla="*/ 1165514 w 1452847"/>
                              <a:gd name="connsiteY132" fmla="*/ 949451 h 1534562"/>
                              <a:gd name="connsiteX133" fmla="*/ 1165514 w 1452847"/>
                              <a:gd name="connsiteY133" fmla="*/ 949451 h 1534562"/>
                              <a:gd name="connsiteX134" fmla="*/ 1165514 w 1452847"/>
                              <a:gd name="connsiteY134" fmla="*/ 949451 h 1534562"/>
                              <a:gd name="connsiteX135" fmla="*/ 673677 w 1452847"/>
                              <a:gd name="connsiteY135" fmla="*/ 668896 h 1534562"/>
                              <a:gd name="connsiteX136" fmla="*/ 550718 w 1452847"/>
                              <a:gd name="connsiteY136" fmla="*/ 665433 h 1534562"/>
                              <a:gd name="connsiteX137" fmla="*/ 550718 w 1452847"/>
                              <a:gd name="connsiteY137" fmla="*/ 665433 h 1534562"/>
                              <a:gd name="connsiteX138" fmla="*/ 548986 w 1452847"/>
                              <a:gd name="connsiteY138" fmla="*/ 665433 h 1534562"/>
                              <a:gd name="connsiteX139" fmla="*/ 550718 w 1452847"/>
                              <a:gd name="connsiteY139" fmla="*/ 665433 h 1534562"/>
                              <a:gd name="connsiteX140" fmla="*/ 498764 w 1452847"/>
                              <a:gd name="connsiteY140" fmla="*/ 668030 h 1534562"/>
                              <a:gd name="connsiteX141" fmla="*/ 504825 w 1452847"/>
                              <a:gd name="connsiteY141" fmla="*/ 685349 h 1534562"/>
                              <a:gd name="connsiteX142" fmla="*/ 626052 w 1452847"/>
                              <a:gd name="connsiteY142" fmla="*/ 676690 h 1534562"/>
                              <a:gd name="connsiteX143" fmla="*/ 673677 w 1452847"/>
                              <a:gd name="connsiteY143" fmla="*/ 682751 h 1534562"/>
                              <a:gd name="connsiteX144" fmla="*/ 673677 w 1452847"/>
                              <a:gd name="connsiteY144" fmla="*/ 668896 h 1534562"/>
                              <a:gd name="connsiteX145" fmla="*/ 547255 w 1452847"/>
                              <a:gd name="connsiteY145" fmla="*/ 665433 h 1534562"/>
                              <a:gd name="connsiteX146" fmla="*/ 547255 w 1452847"/>
                              <a:gd name="connsiteY146" fmla="*/ 665433 h 1534562"/>
                              <a:gd name="connsiteX147" fmla="*/ 547255 w 1452847"/>
                              <a:gd name="connsiteY147" fmla="*/ 665433 h 1534562"/>
                              <a:gd name="connsiteX148" fmla="*/ 331643 w 1452847"/>
                              <a:gd name="connsiteY148" fmla="*/ 924339 h 1534562"/>
                              <a:gd name="connsiteX149" fmla="*/ 331643 w 1452847"/>
                              <a:gd name="connsiteY149" fmla="*/ 924339 h 1534562"/>
                              <a:gd name="connsiteX150" fmla="*/ 331643 w 1452847"/>
                              <a:gd name="connsiteY150" fmla="*/ 924339 h 1534562"/>
                              <a:gd name="connsiteX151" fmla="*/ 801832 w 1452847"/>
                              <a:gd name="connsiteY151" fmla="*/ 719119 h 1534562"/>
                              <a:gd name="connsiteX152" fmla="*/ 896216 w 1452847"/>
                              <a:gd name="connsiteY152" fmla="*/ 719985 h 1534562"/>
                              <a:gd name="connsiteX153" fmla="*/ 896216 w 1452847"/>
                              <a:gd name="connsiteY153" fmla="*/ 719985 h 1534562"/>
                              <a:gd name="connsiteX154" fmla="*/ 835602 w 1452847"/>
                              <a:gd name="connsiteY154" fmla="*/ 706996 h 1534562"/>
                              <a:gd name="connsiteX155" fmla="*/ 768927 w 1452847"/>
                              <a:gd name="connsiteY155" fmla="*/ 708728 h 1534562"/>
                              <a:gd name="connsiteX156" fmla="*/ 722168 w 1452847"/>
                              <a:gd name="connsiteY156" fmla="*/ 696605 h 1534562"/>
                              <a:gd name="connsiteX157" fmla="*/ 739486 w 1452847"/>
                              <a:gd name="connsiteY157" fmla="*/ 718253 h 1534562"/>
                              <a:gd name="connsiteX158" fmla="*/ 801832 w 1452847"/>
                              <a:gd name="connsiteY158" fmla="*/ 719119 h 1534562"/>
                              <a:gd name="connsiteX159" fmla="*/ 386195 w 1452847"/>
                              <a:gd name="connsiteY159" fmla="*/ 961574 h 1534562"/>
                              <a:gd name="connsiteX160" fmla="*/ 386195 w 1452847"/>
                              <a:gd name="connsiteY160" fmla="*/ 961574 h 1534562"/>
                              <a:gd name="connsiteX161" fmla="*/ 386195 w 1452847"/>
                              <a:gd name="connsiteY161" fmla="*/ 961574 h 1534562"/>
                              <a:gd name="connsiteX162" fmla="*/ 405246 w 1452847"/>
                              <a:gd name="connsiteY162" fmla="*/ 926937 h 1534562"/>
                              <a:gd name="connsiteX163" fmla="*/ 332509 w 1452847"/>
                              <a:gd name="connsiteY163" fmla="*/ 924339 h 1534562"/>
                              <a:gd name="connsiteX164" fmla="*/ 258907 w 1452847"/>
                              <a:gd name="connsiteY164" fmla="*/ 928669 h 1534562"/>
                              <a:gd name="connsiteX165" fmla="*/ 196561 w 1452847"/>
                              <a:gd name="connsiteY165" fmla="*/ 932133 h 1534562"/>
                              <a:gd name="connsiteX166" fmla="*/ 213880 w 1452847"/>
                              <a:gd name="connsiteY166" fmla="*/ 948585 h 1534562"/>
                              <a:gd name="connsiteX167" fmla="*/ 286616 w 1452847"/>
                              <a:gd name="connsiteY167" fmla="*/ 939926 h 1534562"/>
                              <a:gd name="connsiteX168" fmla="*/ 359352 w 1452847"/>
                              <a:gd name="connsiteY168" fmla="*/ 934730 h 1534562"/>
                              <a:gd name="connsiteX169" fmla="*/ 406977 w 1452847"/>
                              <a:gd name="connsiteY169" fmla="*/ 940792 h 1534562"/>
                              <a:gd name="connsiteX170" fmla="*/ 405246 w 1452847"/>
                              <a:gd name="connsiteY170" fmla="*/ 926937 h 1534562"/>
                              <a:gd name="connsiteX171" fmla="*/ 898814 w 1452847"/>
                              <a:gd name="connsiteY171" fmla="*/ 767610 h 1534562"/>
                              <a:gd name="connsiteX172" fmla="*/ 840798 w 1452847"/>
                              <a:gd name="connsiteY172" fmla="*/ 774537 h 1534562"/>
                              <a:gd name="connsiteX173" fmla="*/ 755939 w 1452847"/>
                              <a:gd name="connsiteY173" fmla="*/ 774537 h 1534562"/>
                              <a:gd name="connsiteX174" fmla="*/ 696191 w 1452847"/>
                              <a:gd name="connsiteY174" fmla="*/ 767610 h 1534562"/>
                              <a:gd name="connsiteX175" fmla="*/ 685800 w 1452847"/>
                              <a:gd name="connsiteY175" fmla="*/ 778867 h 1534562"/>
                              <a:gd name="connsiteX176" fmla="*/ 716107 w 1452847"/>
                              <a:gd name="connsiteY176" fmla="*/ 787526 h 1534562"/>
                              <a:gd name="connsiteX177" fmla="*/ 880630 w 1452847"/>
                              <a:gd name="connsiteY177" fmla="*/ 788392 h 1534562"/>
                              <a:gd name="connsiteX178" fmla="*/ 898814 w 1452847"/>
                              <a:gd name="connsiteY178" fmla="*/ 767610 h 1534562"/>
                              <a:gd name="connsiteX179" fmla="*/ 833871 w 1452847"/>
                              <a:gd name="connsiteY179" fmla="*/ 753756 h 1534562"/>
                              <a:gd name="connsiteX180" fmla="*/ 833871 w 1452847"/>
                              <a:gd name="connsiteY180" fmla="*/ 753756 h 1534562"/>
                              <a:gd name="connsiteX181" fmla="*/ 833871 w 1452847"/>
                              <a:gd name="connsiteY181" fmla="*/ 753756 h 1534562"/>
                              <a:gd name="connsiteX182" fmla="*/ 833871 w 1452847"/>
                              <a:gd name="connsiteY182" fmla="*/ 753756 h 1534562"/>
                              <a:gd name="connsiteX183" fmla="*/ 882361 w 1452847"/>
                              <a:gd name="connsiteY183" fmla="*/ 1260312 h 1534562"/>
                              <a:gd name="connsiteX184" fmla="*/ 882361 w 1452847"/>
                              <a:gd name="connsiteY184" fmla="*/ 1260312 h 1534562"/>
                              <a:gd name="connsiteX185" fmla="*/ 882361 w 1452847"/>
                              <a:gd name="connsiteY185" fmla="*/ 1260312 h 1534562"/>
                              <a:gd name="connsiteX186" fmla="*/ 690996 w 1452847"/>
                              <a:gd name="connsiteY186" fmla="*/ 605685 h 1534562"/>
                              <a:gd name="connsiteX187" fmla="*/ 623455 w 1452847"/>
                              <a:gd name="connsiteY187" fmla="*/ 603087 h 1534562"/>
                              <a:gd name="connsiteX188" fmla="*/ 482311 w 1452847"/>
                              <a:gd name="connsiteY188" fmla="*/ 597892 h 1534562"/>
                              <a:gd name="connsiteX189" fmla="*/ 482311 w 1452847"/>
                              <a:gd name="connsiteY189" fmla="*/ 597892 h 1534562"/>
                              <a:gd name="connsiteX190" fmla="*/ 482311 w 1452847"/>
                              <a:gd name="connsiteY190" fmla="*/ 597892 h 1534562"/>
                              <a:gd name="connsiteX191" fmla="*/ 478848 w 1452847"/>
                              <a:gd name="connsiteY191" fmla="*/ 614344 h 1534562"/>
                              <a:gd name="connsiteX192" fmla="*/ 542059 w 1452847"/>
                              <a:gd name="connsiteY192" fmla="*/ 613478 h 1534562"/>
                              <a:gd name="connsiteX193" fmla="*/ 671080 w 1452847"/>
                              <a:gd name="connsiteY193" fmla="*/ 619540 h 1534562"/>
                              <a:gd name="connsiteX194" fmla="*/ 697923 w 1452847"/>
                              <a:gd name="connsiteY194" fmla="*/ 616942 h 1534562"/>
                              <a:gd name="connsiteX195" fmla="*/ 690996 w 1452847"/>
                              <a:gd name="connsiteY195" fmla="*/ 605685 h 1534562"/>
                              <a:gd name="connsiteX196" fmla="*/ 337705 w 1452847"/>
                              <a:gd name="connsiteY196" fmla="*/ 136362 h 1534562"/>
                              <a:gd name="connsiteX197" fmla="*/ 250248 w 1452847"/>
                              <a:gd name="connsiteY197" fmla="*/ 132032 h 1534562"/>
                              <a:gd name="connsiteX198" fmla="*/ 199159 w 1452847"/>
                              <a:gd name="connsiteY198" fmla="*/ 138094 h 1534562"/>
                              <a:gd name="connsiteX199" fmla="*/ 256309 w 1452847"/>
                              <a:gd name="connsiteY199" fmla="*/ 146753 h 1534562"/>
                              <a:gd name="connsiteX200" fmla="*/ 432955 w 1452847"/>
                              <a:gd name="connsiteY200" fmla="*/ 155412 h 1534562"/>
                              <a:gd name="connsiteX201" fmla="*/ 453736 w 1452847"/>
                              <a:gd name="connsiteY201" fmla="*/ 150217 h 1534562"/>
                              <a:gd name="connsiteX202" fmla="*/ 432089 w 1452847"/>
                              <a:gd name="connsiteY202" fmla="*/ 141558 h 1534562"/>
                              <a:gd name="connsiteX203" fmla="*/ 432089 w 1452847"/>
                              <a:gd name="connsiteY203" fmla="*/ 141558 h 1534562"/>
                              <a:gd name="connsiteX204" fmla="*/ 337705 w 1452847"/>
                              <a:gd name="connsiteY204" fmla="*/ 136362 h 1534562"/>
                              <a:gd name="connsiteX205" fmla="*/ 710046 w 1452847"/>
                              <a:gd name="connsiteY205" fmla="*/ 750292 h 1534562"/>
                              <a:gd name="connsiteX206" fmla="*/ 833005 w 1452847"/>
                              <a:gd name="connsiteY206" fmla="*/ 753756 h 1534562"/>
                              <a:gd name="connsiteX207" fmla="*/ 833005 w 1452847"/>
                              <a:gd name="connsiteY207" fmla="*/ 753756 h 1534562"/>
                              <a:gd name="connsiteX208" fmla="*/ 833005 w 1452847"/>
                              <a:gd name="connsiteY208" fmla="*/ 753756 h 1534562"/>
                              <a:gd name="connsiteX209" fmla="*/ 884093 w 1452847"/>
                              <a:gd name="connsiteY209" fmla="*/ 751157 h 1534562"/>
                              <a:gd name="connsiteX210" fmla="*/ 878032 w 1452847"/>
                              <a:gd name="connsiteY210" fmla="*/ 733839 h 1534562"/>
                              <a:gd name="connsiteX211" fmla="*/ 756805 w 1452847"/>
                              <a:gd name="connsiteY211" fmla="*/ 742498 h 1534562"/>
                              <a:gd name="connsiteX212" fmla="*/ 709180 w 1452847"/>
                              <a:gd name="connsiteY212" fmla="*/ 736437 h 1534562"/>
                              <a:gd name="connsiteX213" fmla="*/ 710046 w 1452847"/>
                              <a:gd name="connsiteY213" fmla="*/ 750292 h 1534562"/>
                              <a:gd name="connsiteX214" fmla="*/ 415636 w 1452847"/>
                              <a:gd name="connsiteY214" fmla="*/ 1000540 h 1534562"/>
                              <a:gd name="connsiteX215" fmla="*/ 290080 w 1452847"/>
                              <a:gd name="connsiteY215" fmla="*/ 1001405 h 1534562"/>
                              <a:gd name="connsiteX216" fmla="*/ 290080 w 1452847"/>
                              <a:gd name="connsiteY216" fmla="*/ 1001405 h 1534562"/>
                              <a:gd name="connsiteX217" fmla="*/ 204355 w 1452847"/>
                              <a:gd name="connsiteY217" fmla="*/ 1006601 h 1534562"/>
                              <a:gd name="connsiteX218" fmla="*/ 223405 w 1452847"/>
                              <a:gd name="connsiteY218" fmla="*/ 1016992 h 1534562"/>
                              <a:gd name="connsiteX219" fmla="*/ 280555 w 1452847"/>
                              <a:gd name="connsiteY219" fmla="*/ 1012662 h 1534562"/>
                              <a:gd name="connsiteX220" fmla="*/ 372341 w 1452847"/>
                              <a:gd name="connsiteY220" fmla="*/ 1015260 h 1534562"/>
                              <a:gd name="connsiteX221" fmla="*/ 415636 w 1452847"/>
                              <a:gd name="connsiteY221" fmla="*/ 1000540 h 1534562"/>
                              <a:gd name="connsiteX222" fmla="*/ 503959 w 1452847"/>
                              <a:gd name="connsiteY222" fmla="*/ 632528 h 1534562"/>
                              <a:gd name="connsiteX223" fmla="*/ 503959 w 1452847"/>
                              <a:gd name="connsiteY223" fmla="*/ 632528 h 1534562"/>
                              <a:gd name="connsiteX224" fmla="*/ 503959 w 1452847"/>
                              <a:gd name="connsiteY224" fmla="*/ 632528 h 1534562"/>
                              <a:gd name="connsiteX225" fmla="*/ 403514 w 1452847"/>
                              <a:gd name="connsiteY225" fmla="*/ 1047299 h 1534562"/>
                              <a:gd name="connsiteX226" fmla="*/ 344632 w 1452847"/>
                              <a:gd name="connsiteY226" fmla="*/ 1036042 h 1534562"/>
                              <a:gd name="connsiteX227" fmla="*/ 188768 w 1452847"/>
                              <a:gd name="connsiteY227" fmla="*/ 1036907 h 1534562"/>
                              <a:gd name="connsiteX228" fmla="*/ 173182 w 1452847"/>
                              <a:gd name="connsiteY228" fmla="*/ 1055092 h 1534562"/>
                              <a:gd name="connsiteX229" fmla="*/ 223405 w 1452847"/>
                              <a:gd name="connsiteY229" fmla="*/ 1047299 h 1534562"/>
                              <a:gd name="connsiteX230" fmla="*/ 352425 w 1452847"/>
                              <a:gd name="connsiteY230" fmla="*/ 1049030 h 1534562"/>
                              <a:gd name="connsiteX231" fmla="*/ 403514 w 1452847"/>
                              <a:gd name="connsiteY231" fmla="*/ 1047299 h 1534562"/>
                              <a:gd name="connsiteX232" fmla="*/ 188768 w 1452847"/>
                              <a:gd name="connsiteY232" fmla="*/ 1036907 h 1534562"/>
                              <a:gd name="connsiteX233" fmla="*/ 188768 w 1452847"/>
                              <a:gd name="connsiteY233" fmla="*/ 1036907 h 1534562"/>
                              <a:gd name="connsiteX234" fmla="*/ 188768 w 1452847"/>
                              <a:gd name="connsiteY234" fmla="*/ 1036907 h 1534562"/>
                              <a:gd name="connsiteX235" fmla="*/ 550718 w 1452847"/>
                              <a:gd name="connsiteY235" fmla="*/ 665433 h 1534562"/>
                              <a:gd name="connsiteX236" fmla="*/ 550718 w 1452847"/>
                              <a:gd name="connsiteY236" fmla="*/ 665433 h 1534562"/>
                              <a:gd name="connsiteX237" fmla="*/ 550718 w 1452847"/>
                              <a:gd name="connsiteY237" fmla="*/ 665433 h 1534562"/>
                              <a:gd name="connsiteX238" fmla="*/ 550718 w 1452847"/>
                              <a:gd name="connsiteY238" fmla="*/ 665433 h 1534562"/>
                              <a:gd name="connsiteX239" fmla="*/ 488373 w 1452847"/>
                              <a:gd name="connsiteY239" fmla="*/ 699203 h 1534562"/>
                              <a:gd name="connsiteX240" fmla="*/ 488373 w 1452847"/>
                              <a:gd name="connsiteY240" fmla="*/ 699203 h 1534562"/>
                              <a:gd name="connsiteX241" fmla="*/ 488373 w 1452847"/>
                              <a:gd name="connsiteY241" fmla="*/ 699203 h 1534562"/>
                              <a:gd name="connsiteX242" fmla="*/ 488373 w 1452847"/>
                              <a:gd name="connsiteY242" fmla="*/ 699203 h 1534562"/>
                              <a:gd name="connsiteX243" fmla="*/ 386195 w 1452847"/>
                              <a:gd name="connsiteY243" fmla="*/ 961574 h 1534562"/>
                              <a:gd name="connsiteX244" fmla="*/ 355023 w 1452847"/>
                              <a:gd name="connsiteY244" fmla="*/ 963305 h 1534562"/>
                              <a:gd name="connsiteX245" fmla="*/ 300470 w 1452847"/>
                              <a:gd name="connsiteY245" fmla="*/ 963305 h 1534562"/>
                              <a:gd name="connsiteX246" fmla="*/ 206952 w 1452847"/>
                              <a:gd name="connsiteY246" fmla="*/ 984953 h 1534562"/>
                              <a:gd name="connsiteX247" fmla="*/ 351559 w 1452847"/>
                              <a:gd name="connsiteY247" fmla="*/ 971964 h 1534562"/>
                              <a:gd name="connsiteX248" fmla="*/ 400916 w 1452847"/>
                              <a:gd name="connsiteY248" fmla="*/ 977160 h 1534562"/>
                              <a:gd name="connsiteX249" fmla="*/ 386195 w 1452847"/>
                              <a:gd name="connsiteY249" fmla="*/ 961574 h 1534562"/>
                              <a:gd name="connsiteX250" fmla="*/ 386195 w 1452847"/>
                              <a:gd name="connsiteY250" fmla="*/ 961574 h 1534562"/>
                              <a:gd name="connsiteX251" fmla="*/ 484909 w 1452847"/>
                              <a:gd name="connsiteY251" fmla="*/ 651578 h 1534562"/>
                              <a:gd name="connsiteX252" fmla="*/ 542925 w 1452847"/>
                              <a:gd name="connsiteY252" fmla="*/ 644651 h 1534562"/>
                              <a:gd name="connsiteX253" fmla="*/ 627784 w 1452847"/>
                              <a:gd name="connsiteY253" fmla="*/ 644651 h 1534562"/>
                              <a:gd name="connsiteX254" fmla="*/ 687532 w 1452847"/>
                              <a:gd name="connsiteY254" fmla="*/ 651578 h 1534562"/>
                              <a:gd name="connsiteX255" fmla="*/ 697923 w 1452847"/>
                              <a:gd name="connsiteY255" fmla="*/ 640321 h 1534562"/>
                              <a:gd name="connsiteX256" fmla="*/ 667616 w 1452847"/>
                              <a:gd name="connsiteY256" fmla="*/ 631662 h 1534562"/>
                              <a:gd name="connsiteX257" fmla="*/ 503093 w 1452847"/>
                              <a:gd name="connsiteY257" fmla="*/ 630796 h 1534562"/>
                              <a:gd name="connsiteX258" fmla="*/ 484909 w 1452847"/>
                              <a:gd name="connsiteY258" fmla="*/ 651578 h 1534562"/>
                              <a:gd name="connsiteX259" fmla="*/ 488373 w 1452847"/>
                              <a:gd name="connsiteY259" fmla="*/ 699203 h 1534562"/>
                              <a:gd name="connsiteX260" fmla="*/ 548986 w 1452847"/>
                              <a:gd name="connsiteY260" fmla="*/ 712192 h 1534562"/>
                              <a:gd name="connsiteX261" fmla="*/ 615661 w 1452847"/>
                              <a:gd name="connsiteY261" fmla="*/ 710460 h 1534562"/>
                              <a:gd name="connsiteX262" fmla="*/ 662421 w 1452847"/>
                              <a:gd name="connsiteY262" fmla="*/ 722583 h 1534562"/>
                              <a:gd name="connsiteX263" fmla="*/ 645102 w 1452847"/>
                              <a:gd name="connsiteY263" fmla="*/ 700935 h 1534562"/>
                              <a:gd name="connsiteX264" fmla="*/ 583623 w 1452847"/>
                              <a:gd name="connsiteY264" fmla="*/ 700069 h 1534562"/>
                              <a:gd name="connsiteX265" fmla="*/ 488373 w 1452847"/>
                              <a:gd name="connsiteY265" fmla="*/ 699203 h 1534562"/>
                              <a:gd name="connsiteX266" fmla="*/ 488373 w 1452847"/>
                              <a:gd name="connsiteY266" fmla="*/ 699203 h 1534562"/>
                              <a:gd name="connsiteX267" fmla="*/ 488373 w 1452847"/>
                              <a:gd name="connsiteY267" fmla="*/ 699203 h 1534562"/>
                              <a:gd name="connsiteX268" fmla="*/ 1230457 w 1452847"/>
                              <a:gd name="connsiteY268" fmla="*/ 988417 h 1534562"/>
                              <a:gd name="connsiteX269" fmla="*/ 1230457 w 1452847"/>
                              <a:gd name="connsiteY269" fmla="*/ 988417 h 1534562"/>
                              <a:gd name="connsiteX270" fmla="*/ 1281546 w 1452847"/>
                              <a:gd name="connsiteY270" fmla="*/ 986685 h 1534562"/>
                              <a:gd name="connsiteX271" fmla="*/ 1374198 w 1452847"/>
                              <a:gd name="connsiteY271" fmla="*/ 983222 h 1534562"/>
                              <a:gd name="connsiteX272" fmla="*/ 1420091 w 1452847"/>
                              <a:gd name="connsiteY272" fmla="*/ 977160 h 1534562"/>
                              <a:gd name="connsiteX273" fmla="*/ 1378527 w 1452847"/>
                              <a:gd name="connsiteY273" fmla="*/ 968501 h 1534562"/>
                              <a:gd name="connsiteX274" fmla="*/ 1222664 w 1452847"/>
                              <a:gd name="connsiteY274" fmla="*/ 970233 h 1534562"/>
                              <a:gd name="connsiteX275" fmla="*/ 1181966 w 1452847"/>
                              <a:gd name="connsiteY275" fmla="*/ 976294 h 1534562"/>
                              <a:gd name="connsiteX276" fmla="*/ 1230457 w 1452847"/>
                              <a:gd name="connsiteY276" fmla="*/ 988417 h 1534562"/>
                              <a:gd name="connsiteX277" fmla="*/ 1210541 w 1452847"/>
                              <a:gd name="connsiteY277" fmla="*/ 1025651 h 1534562"/>
                              <a:gd name="connsiteX278" fmla="*/ 1210541 w 1452847"/>
                              <a:gd name="connsiteY278" fmla="*/ 1025651 h 1534562"/>
                              <a:gd name="connsiteX279" fmla="*/ 1210541 w 1452847"/>
                              <a:gd name="connsiteY279" fmla="*/ 1025651 h 1534562"/>
                              <a:gd name="connsiteX280" fmla="*/ 1205346 w 1452847"/>
                              <a:gd name="connsiteY280" fmla="*/ 146753 h 1534562"/>
                              <a:gd name="connsiteX281" fmla="*/ 1284143 w 1452847"/>
                              <a:gd name="connsiteY281" fmla="*/ 147619 h 1534562"/>
                              <a:gd name="connsiteX282" fmla="*/ 1287607 w 1452847"/>
                              <a:gd name="connsiteY282" fmla="*/ 147619 h 1534562"/>
                              <a:gd name="connsiteX283" fmla="*/ 1422689 w 1452847"/>
                              <a:gd name="connsiteY283" fmla="*/ 133764 h 1534562"/>
                              <a:gd name="connsiteX284" fmla="*/ 1424421 w 1452847"/>
                              <a:gd name="connsiteY284" fmla="*/ 117312 h 1534562"/>
                              <a:gd name="connsiteX285" fmla="*/ 1356014 w 1452847"/>
                              <a:gd name="connsiteY285" fmla="*/ 125972 h 1534562"/>
                              <a:gd name="connsiteX286" fmla="*/ 1223530 w 1452847"/>
                              <a:gd name="connsiteY286" fmla="*/ 132899 h 1534562"/>
                              <a:gd name="connsiteX287" fmla="*/ 1205346 w 1452847"/>
                              <a:gd name="connsiteY287" fmla="*/ 146753 h 1534562"/>
                              <a:gd name="connsiteX288" fmla="*/ 1412298 w 1452847"/>
                              <a:gd name="connsiteY288" fmla="*/ 887972 h 1534562"/>
                              <a:gd name="connsiteX289" fmla="*/ 1356014 w 1452847"/>
                              <a:gd name="connsiteY289" fmla="*/ 893167 h 1534562"/>
                              <a:gd name="connsiteX290" fmla="*/ 1203614 w 1452847"/>
                              <a:gd name="connsiteY290" fmla="*/ 896631 h 1534562"/>
                              <a:gd name="connsiteX291" fmla="*/ 1210541 w 1452847"/>
                              <a:gd name="connsiteY291" fmla="*/ 912217 h 1534562"/>
                              <a:gd name="connsiteX292" fmla="*/ 1291071 w 1452847"/>
                              <a:gd name="connsiteY292" fmla="*/ 910485 h 1534562"/>
                              <a:gd name="connsiteX293" fmla="*/ 1358612 w 1452847"/>
                              <a:gd name="connsiteY293" fmla="*/ 912217 h 1534562"/>
                              <a:gd name="connsiteX294" fmla="*/ 1428750 w 1452847"/>
                              <a:gd name="connsiteY294" fmla="*/ 907887 h 1534562"/>
                              <a:gd name="connsiteX295" fmla="*/ 1428750 w 1452847"/>
                              <a:gd name="connsiteY295" fmla="*/ 907887 h 1534562"/>
                              <a:gd name="connsiteX296" fmla="*/ 1428750 w 1452847"/>
                              <a:gd name="connsiteY296" fmla="*/ 907887 h 1534562"/>
                              <a:gd name="connsiteX297" fmla="*/ 1412298 w 1452847"/>
                              <a:gd name="connsiteY297" fmla="*/ 887972 h 1534562"/>
                              <a:gd name="connsiteX298" fmla="*/ 888423 w 1452847"/>
                              <a:gd name="connsiteY298" fmla="*/ 1467264 h 1534562"/>
                              <a:gd name="connsiteX299" fmla="*/ 888423 w 1452847"/>
                              <a:gd name="connsiteY299" fmla="*/ 1467264 h 1534562"/>
                              <a:gd name="connsiteX300" fmla="*/ 888423 w 1452847"/>
                              <a:gd name="connsiteY300" fmla="*/ 1467264 h 1534562"/>
                              <a:gd name="connsiteX301" fmla="*/ 1431348 w 1452847"/>
                              <a:gd name="connsiteY301" fmla="*/ 906155 h 1534562"/>
                              <a:gd name="connsiteX302" fmla="*/ 1429616 w 1452847"/>
                              <a:gd name="connsiteY302" fmla="*/ 907021 h 1534562"/>
                              <a:gd name="connsiteX303" fmla="*/ 1429616 w 1452847"/>
                              <a:gd name="connsiteY303" fmla="*/ 907021 h 1534562"/>
                              <a:gd name="connsiteX304" fmla="*/ 1431348 w 1452847"/>
                              <a:gd name="connsiteY304" fmla="*/ 906155 h 1534562"/>
                              <a:gd name="connsiteX305" fmla="*/ 880630 w 1452847"/>
                              <a:gd name="connsiteY305" fmla="*/ 1113974 h 1534562"/>
                              <a:gd name="connsiteX306" fmla="*/ 825211 w 1452847"/>
                              <a:gd name="connsiteY306" fmla="*/ 1114839 h 1534562"/>
                              <a:gd name="connsiteX307" fmla="*/ 706582 w 1452847"/>
                              <a:gd name="connsiteY307" fmla="*/ 1104449 h 1534562"/>
                              <a:gd name="connsiteX308" fmla="*/ 685800 w 1452847"/>
                              <a:gd name="connsiteY308" fmla="*/ 1114839 h 1534562"/>
                              <a:gd name="connsiteX309" fmla="*/ 749011 w 1452847"/>
                              <a:gd name="connsiteY309" fmla="*/ 1123498 h 1534562"/>
                              <a:gd name="connsiteX310" fmla="*/ 874568 w 1452847"/>
                              <a:gd name="connsiteY310" fmla="*/ 1128694 h 1534562"/>
                              <a:gd name="connsiteX311" fmla="*/ 874568 w 1452847"/>
                              <a:gd name="connsiteY311" fmla="*/ 1128694 h 1534562"/>
                              <a:gd name="connsiteX312" fmla="*/ 874568 w 1452847"/>
                              <a:gd name="connsiteY312" fmla="*/ 1128694 h 1534562"/>
                              <a:gd name="connsiteX313" fmla="*/ 880630 w 1452847"/>
                              <a:gd name="connsiteY313" fmla="*/ 1113974 h 1534562"/>
                              <a:gd name="connsiteX314" fmla="*/ 879764 w 1452847"/>
                              <a:gd name="connsiteY314" fmla="*/ 786660 h 1534562"/>
                              <a:gd name="connsiteX315" fmla="*/ 876300 w 1452847"/>
                              <a:gd name="connsiteY315" fmla="*/ 786660 h 1534562"/>
                              <a:gd name="connsiteX316" fmla="*/ 879764 w 1452847"/>
                              <a:gd name="connsiteY316" fmla="*/ 786660 h 1534562"/>
                              <a:gd name="connsiteX317" fmla="*/ 1238250 w 1452847"/>
                              <a:gd name="connsiteY317" fmla="*/ 681885 h 1534562"/>
                              <a:gd name="connsiteX318" fmla="*/ 1238250 w 1452847"/>
                              <a:gd name="connsiteY318" fmla="*/ 681885 h 1534562"/>
                              <a:gd name="connsiteX319" fmla="*/ 1238250 w 1452847"/>
                              <a:gd name="connsiteY319" fmla="*/ 681885 h 1534562"/>
                              <a:gd name="connsiteX320" fmla="*/ 947305 w 1452847"/>
                              <a:gd name="connsiteY320" fmla="*/ 1228274 h 1534562"/>
                              <a:gd name="connsiteX321" fmla="*/ 1022639 w 1452847"/>
                              <a:gd name="connsiteY321" fmla="*/ 1226542 h 1534562"/>
                              <a:gd name="connsiteX322" fmla="*/ 1183698 w 1452847"/>
                              <a:gd name="connsiteY322" fmla="*/ 1232603 h 1534562"/>
                              <a:gd name="connsiteX323" fmla="*/ 1147330 w 1452847"/>
                              <a:gd name="connsiteY323" fmla="*/ 1222212 h 1534562"/>
                              <a:gd name="connsiteX324" fmla="*/ 1052946 w 1452847"/>
                              <a:gd name="connsiteY324" fmla="*/ 1217883 h 1534562"/>
                              <a:gd name="connsiteX325" fmla="*/ 962891 w 1452847"/>
                              <a:gd name="connsiteY325" fmla="*/ 1215285 h 1534562"/>
                              <a:gd name="connsiteX326" fmla="*/ 910071 w 1452847"/>
                              <a:gd name="connsiteY326" fmla="*/ 1219615 h 1534562"/>
                              <a:gd name="connsiteX327" fmla="*/ 947305 w 1452847"/>
                              <a:gd name="connsiteY327" fmla="*/ 1228274 h 1534562"/>
                              <a:gd name="connsiteX328" fmla="*/ 898814 w 1452847"/>
                              <a:gd name="connsiteY328" fmla="*/ 1451678 h 1534562"/>
                              <a:gd name="connsiteX329" fmla="*/ 830407 w 1452847"/>
                              <a:gd name="connsiteY329" fmla="*/ 1449946 h 1534562"/>
                              <a:gd name="connsiteX330" fmla="*/ 771525 w 1452847"/>
                              <a:gd name="connsiteY330" fmla="*/ 1448214 h 1534562"/>
                              <a:gd name="connsiteX331" fmla="*/ 739486 w 1452847"/>
                              <a:gd name="connsiteY331" fmla="*/ 1446483 h 1534562"/>
                              <a:gd name="connsiteX332" fmla="*/ 712643 w 1452847"/>
                              <a:gd name="connsiteY332" fmla="*/ 1437824 h 1534562"/>
                              <a:gd name="connsiteX333" fmla="*/ 703118 w 1452847"/>
                              <a:gd name="connsiteY333" fmla="*/ 1455142 h 1534562"/>
                              <a:gd name="connsiteX334" fmla="*/ 760268 w 1452847"/>
                              <a:gd name="connsiteY334" fmla="*/ 1458605 h 1534562"/>
                              <a:gd name="connsiteX335" fmla="*/ 830407 w 1452847"/>
                              <a:gd name="connsiteY335" fmla="*/ 1463801 h 1534562"/>
                              <a:gd name="connsiteX336" fmla="*/ 889289 w 1452847"/>
                              <a:gd name="connsiteY336" fmla="*/ 1467264 h 1534562"/>
                              <a:gd name="connsiteX337" fmla="*/ 898814 w 1452847"/>
                              <a:gd name="connsiteY337" fmla="*/ 1451678 h 1534562"/>
                              <a:gd name="connsiteX338" fmla="*/ 1230457 w 1452847"/>
                              <a:gd name="connsiteY338" fmla="*/ 988417 h 1534562"/>
                              <a:gd name="connsiteX339" fmla="*/ 1230457 w 1452847"/>
                              <a:gd name="connsiteY339" fmla="*/ 988417 h 1534562"/>
                              <a:gd name="connsiteX340" fmla="*/ 1230457 w 1452847"/>
                              <a:gd name="connsiteY340" fmla="*/ 988417 h 1534562"/>
                              <a:gd name="connsiteX341" fmla="*/ 1272886 w 1452847"/>
                              <a:gd name="connsiteY341" fmla="*/ 70553 h 1534562"/>
                              <a:gd name="connsiteX342" fmla="*/ 1272886 w 1452847"/>
                              <a:gd name="connsiteY342" fmla="*/ 70553 h 1534562"/>
                              <a:gd name="connsiteX343" fmla="*/ 1272886 w 1452847"/>
                              <a:gd name="connsiteY343" fmla="*/ 70553 h 1534562"/>
                              <a:gd name="connsiteX344" fmla="*/ 1238250 w 1452847"/>
                              <a:gd name="connsiteY344" fmla="*/ 681885 h 1534562"/>
                              <a:gd name="connsiteX345" fmla="*/ 1352550 w 1452847"/>
                              <a:gd name="connsiteY345" fmla="*/ 674092 h 1534562"/>
                              <a:gd name="connsiteX346" fmla="*/ 1411432 w 1452847"/>
                              <a:gd name="connsiteY346" fmla="*/ 674092 h 1534562"/>
                              <a:gd name="connsiteX347" fmla="*/ 1419225 w 1452847"/>
                              <a:gd name="connsiteY347" fmla="*/ 660237 h 1534562"/>
                              <a:gd name="connsiteX348" fmla="*/ 1394114 w 1452847"/>
                              <a:gd name="connsiteY348" fmla="*/ 655907 h 1534562"/>
                              <a:gd name="connsiteX349" fmla="*/ 1265093 w 1452847"/>
                              <a:gd name="connsiteY349" fmla="*/ 658506 h 1534562"/>
                              <a:gd name="connsiteX350" fmla="*/ 1207077 w 1452847"/>
                              <a:gd name="connsiteY350" fmla="*/ 665433 h 1534562"/>
                              <a:gd name="connsiteX351" fmla="*/ 1238250 w 1452847"/>
                              <a:gd name="connsiteY351" fmla="*/ 681885 h 1534562"/>
                              <a:gd name="connsiteX352" fmla="*/ 1250373 w 1452847"/>
                              <a:gd name="connsiteY352" fmla="*/ 300019 h 1534562"/>
                              <a:gd name="connsiteX353" fmla="*/ 1250373 w 1452847"/>
                              <a:gd name="connsiteY353" fmla="*/ 300019 h 1534562"/>
                              <a:gd name="connsiteX354" fmla="*/ 1250373 w 1452847"/>
                              <a:gd name="connsiteY354" fmla="*/ 300019 h 1534562"/>
                              <a:gd name="connsiteX355" fmla="*/ 1250373 w 1452847"/>
                              <a:gd name="connsiteY355" fmla="*/ 300019 h 1534562"/>
                              <a:gd name="connsiteX356" fmla="*/ 1429616 w 1452847"/>
                              <a:gd name="connsiteY356" fmla="*/ 159742 h 1534562"/>
                              <a:gd name="connsiteX357" fmla="*/ 1388052 w 1452847"/>
                              <a:gd name="connsiteY357" fmla="*/ 164071 h 1534562"/>
                              <a:gd name="connsiteX358" fmla="*/ 1232189 w 1452847"/>
                              <a:gd name="connsiteY358" fmla="*/ 170998 h 1534562"/>
                              <a:gd name="connsiteX359" fmla="*/ 1207077 w 1452847"/>
                              <a:gd name="connsiteY359" fmla="*/ 181389 h 1534562"/>
                              <a:gd name="connsiteX360" fmla="*/ 1255568 w 1452847"/>
                              <a:gd name="connsiteY360" fmla="*/ 184853 h 1534562"/>
                              <a:gd name="connsiteX361" fmla="*/ 1257300 w 1452847"/>
                              <a:gd name="connsiteY361" fmla="*/ 184853 h 1534562"/>
                              <a:gd name="connsiteX362" fmla="*/ 1402773 w 1452847"/>
                              <a:gd name="connsiteY362" fmla="*/ 176194 h 1534562"/>
                              <a:gd name="connsiteX363" fmla="*/ 1429616 w 1452847"/>
                              <a:gd name="connsiteY363" fmla="*/ 159742 h 1534562"/>
                              <a:gd name="connsiteX364" fmla="*/ 1260764 w 1452847"/>
                              <a:gd name="connsiteY364" fmla="*/ 336387 h 1534562"/>
                              <a:gd name="connsiteX365" fmla="*/ 1376796 w 1452847"/>
                              <a:gd name="connsiteY365" fmla="*/ 328594 h 1534562"/>
                              <a:gd name="connsiteX366" fmla="*/ 1418359 w 1452847"/>
                              <a:gd name="connsiteY366" fmla="*/ 323399 h 1534562"/>
                              <a:gd name="connsiteX367" fmla="*/ 1385455 w 1452847"/>
                              <a:gd name="connsiteY367" fmla="*/ 314740 h 1534562"/>
                              <a:gd name="connsiteX368" fmla="*/ 1260764 w 1452847"/>
                              <a:gd name="connsiteY368" fmla="*/ 319935 h 1534562"/>
                              <a:gd name="connsiteX369" fmla="*/ 1260764 w 1452847"/>
                              <a:gd name="connsiteY369" fmla="*/ 336387 h 1534562"/>
                              <a:gd name="connsiteX370" fmla="*/ 1260764 w 1452847"/>
                              <a:gd name="connsiteY370" fmla="*/ 336387 h 1534562"/>
                              <a:gd name="connsiteX371" fmla="*/ 1272886 w 1452847"/>
                              <a:gd name="connsiteY371" fmla="*/ 70553 h 1534562"/>
                              <a:gd name="connsiteX372" fmla="*/ 1272886 w 1452847"/>
                              <a:gd name="connsiteY372" fmla="*/ 70553 h 1534562"/>
                              <a:gd name="connsiteX373" fmla="*/ 1414030 w 1452847"/>
                              <a:gd name="connsiteY373" fmla="*/ 55833 h 1534562"/>
                              <a:gd name="connsiteX374" fmla="*/ 1429616 w 1452847"/>
                              <a:gd name="connsiteY374" fmla="*/ 42844 h 1534562"/>
                              <a:gd name="connsiteX375" fmla="*/ 1380259 w 1452847"/>
                              <a:gd name="connsiteY375" fmla="*/ 45442 h 1534562"/>
                              <a:gd name="connsiteX376" fmla="*/ 1247775 w 1452847"/>
                              <a:gd name="connsiteY376" fmla="*/ 54967 h 1534562"/>
                              <a:gd name="connsiteX377" fmla="*/ 1204480 w 1452847"/>
                              <a:gd name="connsiteY377" fmla="*/ 63626 h 1534562"/>
                              <a:gd name="connsiteX378" fmla="*/ 1272886 w 1452847"/>
                              <a:gd name="connsiteY378" fmla="*/ 70553 h 1534562"/>
                              <a:gd name="connsiteX379" fmla="*/ 1257300 w 1452847"/>
                              <a:gd name="connsiteY379" fmla="*/ 183987 h 1534562"/>
                              <a:gd name="connsiteX380" fmla="*/ 1255568 w 1452847"/>
                              <a:gd name="connsiteY380" fmla="*/ 183987 h 1534562"/>
                              <a:gd name="connsiteX381" fmla="*/ 1257300 w 1452847"/>
                              <a:gd name="connsiteY381" fmla="*/ 183987 h 1534562"/>
                              <a:gd name="connsiteX382" fmla="*/ 1229591 w 1452847"/>
                              <a:gd name="connsiteY382" fmla="*/ 642053 h 1534562"/>
                              <a:gd name="connsiteX383" fmla="*/ 1229591 w 1452847"/>
                              <a:gd name="connsiteY383" fmla="*/ 642053 h 1534562"/>
                              <a:gd name="connsiteX384" fmla="*/ 1229591 w 1452847"/>
                              <a:gd name="connsiteY384" fmla="*/ 642053 h 1534562"/>
                              <a:gd name="connsiteX385" fmla="*/ 1432214 w 1452847"/>
                              <a:gd name="connsiteY385" fmla="*/ 624735 h 1534562"/>
                              <a:gd name="connsiteX386" fmla="*/ 1392382 w 1452847"/>
                              <a:gd name="connsiteY386" fmla="*/ 621271 h 1534562"/>
                              <a:gd name="connsiteX387" fmla="*/ 1311852 w 1452847"/>
                              <a:gd name="connsiteY387" fmla="*/ 623869 h 1534562"/>
                              <a:gd name="connsiteX388" fmla="*/ 1233921 w 1452847"/>
                              <a:gd name="connsiteY388" fmla="*/ 623869 h 1534562"/>
                              <a:gd name="connsiteX389" fmla="*/ 1229591 w 1452847"/>
                              <a:gd name="connsiteY389" fmla="*/ 642919 h 1534562"/>
                              <a:gd name="connsiteX390" fmla="*/ 1229591 w 1452847"/>
                              <a:gd name="connsiteY390" fmla="*/ 642919 h 1534562"/>
                              <a:gd name="connsiteX391" fmla="*/ 1278948 w 1452847"/>
                              <a:gd name="connsiteY391" fmla="*/ 638589 h 1534562"/>
                              <a:gd name="connsiteX392" fmla="*/ 1361209 w 1452847"/>
                              <a:gd name="connsiteY392" fmla="*/ 637724 h 1534562"/>
                              <a:gd name="connsiteX393" fmla="*/ 1432214 w 1452847"/>
                              <a:gd name="connsiteY393" fmla="*/ 624735 h 1534562"/>
                              <a:gd name="connsiteX394" fmla="*/ 464993 w 1452847"/>
                              <a:gd name="connsiteY394" fmla="*/ 384878 h 1534562"/>
                              <a:gd name="connsiteX395" fmla="*/ 277957 w 1452847"/>
                              <a:gd name="connsiteY395" fmla="*/ 384878 h 1534562"/>
                              <a:gd name="connsiteX396" fmla="*/ 277957 w 1452847"/>
                              <a:gd name="connsiteY396" fmla="*/ 384878 h 1534562"/>
                              <a:gd name="connsiteX397" fmla="*/ 213880 w 1452847"/>
                              <a:gd name="connsiteY397" fmla="*/ 397001 h 1534562"/>
                              <a:gd name="connsiteX398" fmla="*/ 259773 w 1452847"/>
                              <a:gd name="connsiteY398" fmla="*/ 398733 h 1534562"/>
                              <a:gd name="connsiteX399" fmla="*/ 342034 w 1452847"/>
                              <a:gd name="connsiteY399" fmla="*/ 394403 h 1534562"/>
                              <a:gd name="connsiteX400" fmla="*/ 428625 w 1452847"/>
                              <a:gd name="connsiteY400" fmla="*/ 396135 h 1534562"/>
                              <a:gd name="connsiteX401" fmla="*/ 464127 w 1452847"/>
                              <a:gd name="connsiteY401" fmla="*/ 399599 h 1534562"/>
                              <a:gd name="connsiteX402" fmla="*/ 464993 w 1452847"/>
                              <a:gd name="connsiteY402" fmla="*/ 384878 h 1534562"/>
                              <a:gd name="connsiteX403" fmla="*/ 1161184 w 1452847"/>
                              <a:gd name="connsiteY403" fmla="*/ 546803 h 1534562"/>
                              <a:gd name="connsiteX404" fmla="*/ 991466 w 1452847"/>
                              <a:gd name="connsiteY404" fmla="*/ 545937 h 1534562"/>
                              <a:gd name="connsiteX405" fmla="*/ 943841 w 1452847"/>
                              <a:gd name="connsiteY405" fmla="*/ 550267 h 1534562"/>
                              <a:gd name="connsiteX406" fmla="*/ 1004455 w 1452847"/>
                              <a:gd name="connsiteY406" fmla="*/ 558060 h 1534562"/>
                              <a:gd name="connsiteX407" fmla="*/ 1175905 w 1452847"/>
                              <a:gd name="connsiteY407" fmla="*/ 558926 h 1534562"/>
                              <a:gd name="connsiteX408" fmla="*/ 1175905 w 1452847"/>
                              <a:gd name="connsiteY408" fmla="*/ 558926 h 1534562"/>
                              <a:gd name="connsiteX409" fmla="*/ 1201016 w 1452847"/>
                              <a:gd name="connsiteY409" fmla="*/ 551998 h 1534562"/>
                              <a:gd name="connsiteX410" fmla="*/ 1161184 w 1452847"/>
                              <a:gd name="connsiteY410" fmla="*/ 546803 h 1534562"/>
                              <a:gd name="connsiteX411" fmla="*/ 863311 w 1452847"/>
                              <a:gd name="connsiteY411" fmla="*/ 503508 h 1534562"/>
                              <a:gd name="connsiteX412" fmla="*/ 801832 w 1452847"/>
                              <a:gd name="connsiteY412" fmla="*/ 500910 h 1534562"/>
                              <a:gd name="connsiteX413" fmla="*/ 755939 w 1452847"/>
                              <a:gd name="connsiteY413" fmla="*/ 500044 h 1534562"/>
                              <a:gd name="connsiteX414" fmla="*/ 838200 w 1452847"/>
                              <a:gd name="connsiteY414" fmla="*/ 513899 h 1534562"/>
                              <a:gd name="connsiteX415" fmla="*/ 898814 w 1452847"/>
                              <a:gd name="connsiteY415" fmla="*/ 517362 h 1534562"/>
                              <a:gd name="connsiteX416" fmla="*/ 946439 w 1452847"/>
                              <a:gd name="connsiteY416" fmla="*/ 518228 h 1534562"/>
                              <a:gd name="connsiteX417" fmla="*/ 863311 w 1452847"/>
                              <a:gd name="connsiteY417" fmla="*/ 503508 h 1534562"/>
                              <a:gd name="connsiteX418" fmla="*/ 961159 w 1452847"/>
                              <a:gd name="connsiteY418" fmla="*/ 470603 h 1534562"/>
                              <a:gd name="connsiteX419" fmla="*/ 903143 w 1452847"/>
                              <a:gd name="connsiteY419" fmla="*/ 471469 h 1534562"/>
                              <a:gd name="connsiteX420" fmla="*/ 773257 w 1452847"/>
                              <a:gd name="connsiteY420" fmla="*/ 463676 h 1534562"/>
                              <a:gd name="connsiteX421" fmla="*/ 742084 w 1452847"/>
                              <a:gd name="connsiteY421" fmla="*/ 467139 h 1534562"/>
                              <a:gd name="connsiteX422" fmla="*/ 799234 w 1452847"/>
                              <a:gd name="connsiteY422" fmla="*/ 479262 h 1534562"/>
                              <a:gd name="connsiteX423" fmla="*/ 943841 w 1452847"/>
                              <a:gd name="connsiteY423" fmla="*/ 486190 h 1534562"/>
                              <a:gd name="connsiteX424" fmla="*/ 961159 w 1452847"/>
                              <a:gd name="connsiteY424" fmla="*/ 470603 h 1534562"/>
                              <a:gd name="connsiteX425" fmla="*/ 944707 w 1452847"/>
                              <a:gd name="connsiteY425" fmla="*/ 487055 h 1534562"/>
                              <a:gd name="connsiteX426" fmla="*/ 944707 w 1452847"/>
                              <a:gd name="connsiteY426" fmla="*/ 487055 h 1534562"/>
                              <a:gd name="connsiteX427" fmla="*/ 944707 w 1452847"/>
                              <a:gd name="connsiteY427" fmla="*/ 487055 h 1534562"/>
                              <a:gd name="connsiteX428" fmla="*/ 424296 w 1452847"/>
                              <a:gd name="connsiteY428" fmla="*/ 981490 h 1534562"/>
                              <a:gd name="connsiteX429" fmla="*/ 465859 w 1452847"/>
                              <a:gd name="connsiteY429" fmla="*/ 982355 h 1534562"/>
                              <a:gd name="connsiteX430" fmla="*/ 551584 w 1452847"/>
                              <a:gd name="connsiteY430" fmla="*/ 983222 h 1534562"/>
                              <a:gd name="connsiteX431" fmla="*/ 618259 w 1452847"/>
                              <a:gd name="connsiteY431" fmla="*/ 991881 h 1534562"/>
                              <a:gd name="connsiteX432" fmla="*/ 626918 w 1452847"/>
                              <a:gd name="connsiteY432" fmla="*/ 982355 h 1534562"/>
                              <a:gd name="connsiteX433" fmla="*/ 547255 w 1452847"/>
                              <a:gd name="connsiteY433" fmla="*/ 971099 h 1534562"/>
                              <a:gd name="connsiteX434" fmla="*/ 506557 w 1452847"/>
                              <a:gd name="connsiteY434" fmla="*/ 968501 h 1534562"/>
                              <a:gd name="connsiteX435" fmla="*/ 425161 w 1452847"/>
                              <a:gd name="connsiteY435" fmla="*/ 968501 h 1534562"/>
                              <a:gd name="connsiteX436" fmla="*/ 424296 w 1452847"/>
                              <a:gd name="connsiteY436" fmla="*/ 981490 h 1534562"/>
                              <a:gd name="connsiteX437" fmla="*/ 1160318 w 1452847"/>
                              <a:gd name="connsiteY437" fmla="*/ 629930 h 1534562"/>
                              <a:gd name="connsiteX438" fmla="*/ 1160318 w 1452847"/>
                              <a:gd name="connsiteY438" fmla="*/ 629930 h 1534562"/>
                              <a:gd name="connsiteX439" fmla="*/ 1160318 w 1452847"/>
                              <a:gd name="connsiteY439" fmla="*/ 629930 h 1534562"/>
                              <a:gd name="connsiteX440" fmla="*/ 1196687 w 1452847"/>
                              <a:gd name="connsiteY440" fmla="*/ 589233 h 1534562"/>
                              <a:gd name="connsiteX441" fmla="*/ 1117889 w 1452847"/>
                              <a:gd name="connsiteY441" fmla="*/ 590099 h 1534562"/>
                              <a:gd name="connsiteX442" fmla="*/ 971550 w 1452847"/>
                              <a:gd name="connsiteY442" fmla="*/ 584903 h 1534562"/>
                              <a:gd name="connsiteX443" fmla="*/ 951634 w 1452847"/>
                              <a:gd name="connsiteY443" fmla="*/ 577110 h 1534562"/>
                              <a:gd name="connsiteX444" fmla="*/ 941243 w 1452847"/>
                              <a:gd name="connsiteY444" fmla="*/ 591831 h 1534562"/>
                              <a:gd name="connsiteX445" fmla="*/ 1007918 w 1452847"/>
                              <a:gd name="connsiteY445" fmla="*/ 599623 h 1534562"/>
                              <a:gd name="connsiteX446" fmla="*/ 1175039 w 1452847"/>
                              <a:gd name="connsiteY446" fmla="*/ 602222 h 1534562"/>
                              <a:gd name="connsiteX447" fmla="*/ 1175039 w 1452847"/>
                              <a:gd name="connsiteY447" fmla="*/ 602222 h 1534562"/>
                              <a:gd name="connsiteX448" fmla="*/ 1175039 w 1452847"/>
                              <a:gd name="connsiteY448" fmla="*/ 602222 h 1534562"/>
                              <a:gd name="connsiteX449" fmla="*/ 1196687 w 1452847"/>
                              <a:gd name="connsiteY449" fmla="*/ 589233 h 1534562"/>
                              <a:gd name="connsiteX450" fmla="*/ 1149927 w 1452847"/>
                              <a:gd name="connsiteY450" fmla="*/ 654176 h 1534562"/>
                              <a:gd name="connsiteX451" fmla="*/ 968952 w 1452847"/>
                              <a:gd name="connsiteY451" fmla="*/ 658506 h 1534562"/>
                              <a:gd name="connsiteX452" fmla="*/ 941243 w 1452847"/>
                              <a:gd name="connsiteY452" fmla="*/ 670628 h 1534562"/>
                              <a:gd name="connsiteX453" fmla="*/ 987136 w 1452847"/>
                              <a:gd name="connsiteY453" fmla="*/ 674092 h 1534562"/>
                              <a:gd name="connsiteX454" fmla="*/ 987136 w 1452847"/>
                              <a:gd name="connsiteY454" fmla="*/ 674092 h 1534562"/>
                              <a:gd name="connsiteX455" fmla="*/ 1067666 w 1452847"/>
                              <a:gd name="connsiteY455" fmla="*/ 672360 h 1534562"/>
                              <a:gd name="connsiteX456" fmla="*/ 1155123 w 1452847"/>
                              <a:gd name="connsiteY456" fmla="*/ 668030 h 1534562"/>
                              <a:gd name="connsiteX457" fmla="*/ 1199284 w 1452847"/>
                              <a:gd name="connsiteY457" fmla="*/ 657639 h 1534562"/>
                              <a:gd name="connsiteX458" fmla="*/ 1149927 w 1452847"/>
                              <a:gd name="connsiteY458" fmla="*/ 654176 h 1534562"/>
                              <a:gd name="connsiteX459" fmla="*/ 1181100 w 1452847"/>
                              <a:gd name="connsiteY459" fmla="*/ 615210 h 1534562"/>
                              <a:gd name="connsiteX460" fmla="*/ 1120487 w 1452847"/>
                              <a:gd name="connsiteY460" fmla="*/ 616076 h 1534562"/>
                              <a:gd name="connsiteX461" fmla="*/ 989734 w 1452847"/>
                              <a:gd name="connsiteY461" fmla="*/ 614344 h 1534562"/>
                              <a:gd name="connsiteX462" fmla="*/ 963757 w 1452847"/>
                              <a:gd name="connsiteY462" fmla="*/ 623869 h 1534562"/>
                              <a:gd name="connsiteX463" fmla="*/ 1015711 w 1452847"/>
                              <a:gd name="connsiteY463" fmla="*/ 629930 h 1534562"/>
                              <a:gd name="connsiteX464" fmla="*/ 1160318 w 1452847"/>
                              <a:gd name="connsiteY464" fmla="*/ 629930 h 1534562"/>
                              <a:gd name="connsiteX465" fmla="*/ 1181100 w 1452847"/>
                              <a:gd name="connsiteY465" fmla="*/ 615210 h 1534562"/>
                              <a:gd name="connsiteX466" fmla="*/ 845993 w 1452847"/>
                              <a:gd name="connsiteY466" fmla="*/ 1423969 h 1534562"/>
                              <a:gd name="connsiteX467" fmla="*/ 716107 w 1452847"/>
                              <a:gd name="connsiteY467" fmla="*/ 1403187 h 1534562"/>
                              <a:gd name="connsiteX468" fmla="*/ 704850 w 1452847"/>
                              <a:gd name="connsiteY468" fmla="*/ 1420506 h 1534562"/>
                              <a:gd name="connsiteX469" fmla="*/ 777586 w 1452847"/>
                              <a:gd name="connsiteY469" fmla="*/ 1425701 h 1534562"/>
                              <a:gd name="connsiteX470" fmla="*/ 850323 w 1452847"/>
                              <a:gd name="connsiteY470" fmla="*/ 1436958 h 1534562"/>
                              <a:gd name="connsiteX471" fmla="*/ 903143 w 1452847"/>
                              <a:gd name="connsiteY471" fmla="*/ 1436092 h 1534562"/>
                              <a:gd name="connsiteX472" fmla="*/ 903143 w 1452847"/>
                              <a:gd name="connsiteY472" fmla="*/ 1436092 h 1534562"/>
                              <a:gd name="connsiteX473" fmla="*/ 903143 w 1452847"/>
                              <a:gd name="connsiteY473" fmla="*/ 1436092 h 1534562"/>
                              <a:gd name="connsiteX474" fmla="*/ 845993 w 1452847"/>
                              <a:gd name="connsiteY474" fmla="*/ 1423969 h 1534562"/>
                              <a:gd name="connsiteX475" fmla="*/ 426027 w 1452847"/>
                              <a:gd name="connsiteY475" fmla="*/ 213428 h 1534562"/>
                              <a:gd name="connsiteX476" fmla="*/ 355023 w 1452847"/>
                              <a:gd name="connsiteY476" fmla="*/ 209099 h 1534562"/>
                              <a:gd name="connsiteX477" fmla="*/ 284884 w 1452847"/>
                              <a:gd name="connsiteY477" fmla="*/ 205635 h 1534562"/>
                              <a:gd name="connsiteX478" fmla="*/ 225136 w 1452847"/>
                              <a:gd name="connsiteY478" fmla="*/ 207367 h 1534562"/>
                              <a:gd name="connsiteX479" fmla="*/ 248516 w 1452847"/>
                              <a:gd name="connsiteY479" fmla="*/ 220355 h 1534562"/>
                              <a:gd name="connsiteX480" fmla="*/ 313459 w 1452847"/>
                              <a:gd name="connsiteY480" fmla="*/ 220355 h 1534562"/>
                              <a:gd name="connsiteX481" fmla="*/ 446809 w 1452847"/>
                              <a:gd name="connsiteY481" fmla="*/ 226417 h 1534562"/>
                              <a:gd name="connsiteX482" fmla="*/ 455468 w 1452847"/>
                              <a:gd name="connsiteY482" fmla="*/ 217758 h 1534562"/>
                              <a:gd name="connsiteX483" fmla="*/ 426027 w 1452847"/>
                              <a:gd name="connsiteY483" fmla="*/ 213428 h 1534562"/>
                              <a:gd name="connsiteX484" fmla="*/ 442480 w 1452847"/>
                              <a:gd name="connsiteY484" fmla="*/ 284433 h 1534562"/>
                              <a:gd name="connsiteX485" fmla="*/ 372341 w 1452847"/>
                              <a:gd name="connsiteY485" fmla="*/ 277506 h 1534562"/>
                              <a:gd name="connsiteX486" fmla="*/ 233795 w 1452847"/>
                              <a:gd name="connsiteY486" fmla="*/ 274042 h 1534562"/>
                              <a:gd name="connsiteX487" fmla="*/ 230332 w 1452847"/>
                              <a:gd name="connsiteY487" fmla="*/ 287030 h 1534562"/>
                              <a:gd name="connsiteX488" fmla="*/ 255443 w 1452847"/>
                              <a:gd name="connsiteY488" fmla="*/ 288762 h 1534562"/>
                              <a:gd name="connsiteX489" fmla="*/ 323850 w 1452847"/>
                              <a:gd name="connsiteY489" fmla="*/ 287896 h 1534562"/>
                              <a:gd name="connsiteX490" fmla="*/ 397452 w 1452847"/>
                              <a:gd name="connsiteY490" fmla="*/ 290494 h 1534562"/>
                              <a:gd name="connsiteX491" fmla="*/ 459798 w 1452847"/>
                              <a:gd name="connsiteY491" fmla="*/ 301751 h 1534562"/>
                              <a:gd name="connsiteX492" fmla="*/ 468457 w 1452847"/>
                              <a:gd name="connsiteY492" fmla="*/ 291360 h 1534562"/>
                              <a:gd name="connsiteX493" fmla="*/ 442480 w 1452847"/>
                              <a:gd name="connsiteY493" fmla="*/ 284433 h 1534562"/>
                              <a:gd name="connsiteX494" fmla="*/ 210416 w 1452847"/>
                              <a:gd name="connsiteY494" fmla="*/ 235942 h 1534562"/>
                              <a:gd name="connsiteX495" fmla="*/ 320386 w 1452847"/>
                              <a:gd name="connsiteY495" fmla="*/ 257589 h 1534562"/>
                              <a:gd name="connsiteX496" fmla="*/ 400050 w 1452847"/>
                              <a:gd name="connsiteY496" fmla="*/ 264517 h 1534562"/>
                              <a:gd name="connsiteX497" fmla="*/ 436418 w 1452847"/>
                              <a:gd name="connsiteY497" fmla="*/ 264517 h 1534562"/>
                              <a:gd name="connsiteX498" fmla="*/ 432089 w 1452847"/>
                              <a:gd name="connsiteY498" fmla="*/ 256724 h 1534562"/>
                              <a:gd name="connsiteX499" fmla="*/ 321252 w 1452847"/>
                              <a:gd name="connsiteY499" fmla="*/ 246333 h 1534562"/>
                              <a:gd name="connsiteX500" fmla="*/ 210416 w 1452847"/>
                              <a:gd name="connsiteY500" fmla="*/ 235942 h 1534562"/>
                              <a:gd name="connsiteX501" fmla="*/ 423430 w 1452847"/>
                              <a:gd name="connsiteY501" fmla="*/ 947719 h 1534562"/>
                              <a:gd name="connsiteX502" fmla="*/ 481446 w 1452847"/>
                              <a:gd name="connsiteY502" fmla="*/ 946853 h 1534562"/>
                              <a:gd name="connsiteX503" fmla="*/ 611332 w 1452847"/>
                              <a:gd name="connsiteY503" fmla="*/ 954646 h 1534562"/>
                              <a:gd name="connsiteX504" fmla="*/ 642505 w 1452847"/>
                              <a:gd name="connsiteY504" fmla="*/ 951183 h 1534562"/>
                              <a:gd name="connsiteX505" fmla="*/ 585355 w 1452847"/>
                              <a:gd name="connsiteY505" fmla="*/ 939060 h 1534562"/>
                              <a:gd name="connsiteX506" fmla="*/ 440748 w 1452847"/>
                              <a:gd name="connsiteY506" fmla="*/ 932133 h 1534562"/>
                              <a:gd name="connsiteX507" fmla="*/ 423430 w 1452847"/>
                              <a:gd name="connsiteY507" fmla="*/ 947719 h 1534562"/>
                              <a:gd name="connsiteX508" fmla="*/ 379268 w 1452847"/>
                              <a:gd name="connsiteY508" fmla="*/ 1068946 h 1534562"/>
                              <a:gd name="connsiteX509" fmla="*/ 241589 w 1452847"/>
                              <a:gd name="connsiteY509" fmla="*/ 1075873 h 1534562"/>
                              <a:gd name="connsiteX510" fmla="*/ 188768 w 1452847"/>
                              <a:gd name="connsiteY510" fmla="*/ 1080203 h 1534562"/>
                              <a:gd name="connsiteX511" fmla="*/ 197427 w 1452847"/>
                              <a:gd name="connsiteY511" fmla="*/ 1094058 h 1534562"/>
                              <a:gd name="connsiteX512" fmla="*/ 322118 w 1452847"/>
                              <a:gd name="connsiteY512" fmla="*/ 1083667 h 1534562"/>
                              <a:gd name="connsiteX513" fmla="*/ 379268 w 1452847"/>
                              <a:gd name="connsiteY513" fmla="*/ 1086264 h 1534562"/>
                              <a:gd name="connsiteX514" fmla="*/ 379268 w 1452847"/>
                              <a:gd name="connsiteY514" fmla="*/ 1068946 h 1534562"/>
                              <a:gd name="connsiteX515" fmla="*/ 379268 w 1452847"/>
                              <a:gd name="connsiteY515" fmla="*/ 1068946 h 1534562"/>
                              <a:gd name="connsiteX516" fmla="*/ 263236 w 1452847"/>
                              <a:gd name="connsiteY516" fmla="*/ 324264 h 1534562"/>
                              <a:gd name="connsiteX517" fmla="*/ 338570 w 1452847"/>
                              <a:gd name="connsiteY517" fmla="*/ 322532 h 1534562"/>
                              <a:gd name="connsiteX518" fmla="*/ 406111 w 1452847"/>
                              <a:gd name="connsiteY518" fmla="*/ 325996 h 1534562"/>
                              <a:gd name="connsiteX519" fmla="*/ 458932 w 1452847"/>
                              <a:gd name="connsiteY519" fmla="*/ 325131 h 1534562"/>
                              <a:gd name="connsiteX520" fmla="*/ 375805 w 1452847"/>
                              <a:gd name="connsiteY520" fmla="*/ 313873 h 1534562"/>
                              <a:gd name="connsiteX521" fmla="*/ 301336 w 1452847"/>
                              <a:gd name="connsiteY521" fmla="*/ 311276 h 1534562"/>
                              <a:gd name="connsiteX522" fmla="*/ 228600 w 1452847"/>
                              <a:gd name="connsiteY522" fmla="*/ 314740 h 1534562"/>
                              <a:gd name="connsiteX523" fmla="*/ 263236 w 1452847"/>
                              <a:gd name="connsiteY523" fmla="*/ 324264 h 1534562"/>
                              <a:gd name="connsiteX524" fmla="*/ 709180 w 1452847"/>
                              <a:gd name="connsiteY524" fmla="*/ 584903 h 1534562"/>
                              <a:gd name="connsiteX525" fmla="*/ 772391 w 1452847"/>
                              <a:gd name="connsiteY525" fmla="*/ 594428 h 1534562"/>
                              <a:gd name="connsiteX526" fmla="*/ 835602 w 1452847"/>
                              <a:gd name="connsiteY526" fmla="*/ 596160 h 1534562"/>
                              <a:gd name="connsiteX527" fmla="*/ 897082 w 1452847"/>
                              <a:gd name="connsiteY527" fmla="*/ 594428 h 1534562"/>
                              <a:gd name="connsiteX528" fmla="*/ 897082 w 1452847"/>
                              <a:gd name="connsiteY528" fmla="*/ 594428 h 1534562"/>
                              <a:gd name="connsiteX529" fmla="*/ 906607 w 1452847"/>
                              <a:gd name="connsiteY529" fmla="*/ 564121 h 1534562"/>
                              <a:gd name="connsiteX530" fmla="*/ 877166 w 1452847"/>
                              <a:gd name="connsiteY530" fmla="*/ 556328 h 1534562"/>
                              <a:gd name="connsiteX531" fmla="*/ 771525 w 1452847"/>
                              <a:gd name="connsiteY531" fmla="*/ 558926 h 1534562"/>
                              <a:gd name="connsiteX532" fmla="*/ 731693 w 1452847"/>
                              <a:gd name="connsiteY532" fmla="*/ 560657 h 1534562"/>
                              <a:gd name="connsiteX533" fmla="*/ 767196 w 1452847"/>
                              <a:gd name="connsiteY533" fmla="*/ 568451 h 1534562"/>
                              <a:gd name="connsiteX534" fmla="*/ 880630 w 1452847"/>
                              <a:gd name="connsiteY534" fmla="*/ 577110 h 1534562"/>
                              <a:gd name="connsiteX535" fmla="*/ 789709 w 1452847"/>
                              <a:gd name="connsiteY535" fmla="*/ 584903 h 1534562"/>
                              <a:gd name="connsiteX536" fmla="*/ 709180 w 1452847"/>
                              <a:gd name="connsiteY536" fmla="*/ 584903 h 1534562"/>
                              <a:gd name="connsiteX537" fmla="*/ 959427 w 1452847"/>
                              <a:gd name="connsiteY537" fmla="*/ 437699 h 1534562"/>
                              <a:gd name="connsiteX538" fmla="*/ 917864 w 1452847"/>
                              <a:gd name="connsiteY538" fmla="*/ 436833 h 1534562"/>
                              <a:gd name="connsiteX539" fmla="*/ 832139 w 1452847"/>
                              <a:gd name="connsiteY539" fmla="*/ 435967 h 1534562"/>
                              <a:gd name="connsiteX540" fmla="*/ 765464 w 1452847"/>
                              <a:gd name="connsiteY540" fmla="*/ 427308 h 1534562"/>
                              <a:gd name="connsiteX541" fmla="*/ 756805 w 1452847"/>
                              <a:gd name="connsiteY541" fmla="*/ 436833 h 1534562"/>
                              <a:gd name="connsiteX542" fmla="*/ 836468 w 1452847"/>
                              <a:gd name="connsiteY542" fmla="*/ 448089 h 1534562"/>
                              <a:gd name="connsiteX543" fmla="*/ 877166 w 1452847"/>
                              <a:gd name="connsiteY543" fmla="*/ 450687 h 1534562"/>
                              <a:gd name="connsiteX544" fmla="*/ 958561 w 1452847"/>
                              <a:gd name="connsiteY544" fmla="*/ 450687 h 1534562"/>
                              <a:gd name="connsiteX545" fmla="*/ 959427 w 1452847"/>
                              <a:gd name="connsiteY545" fmla="*/ 437699 h 1534562"/>
                              <a:gd name="connsiteX546" fmla="*/ 252845 w 1452847"/>
                              <a:gd name="connsiteY546" fmla="*/ 366694 h 1534562"/>
                              <a:gd name="connsiteX547" fmla="*/ 322118 w 1452847"/>
                              <a:gd name="connsiteY547" fmla="*/ 361498 h 1534562"/>
                              <a:gd name="connsiteX548" fmla="*/ 397452 w 1452847"/>
                              <a:gd name="connsiteY548" fmla="*/ 364097 h 1534562"/>
                              <a:gd name="connsiteX549" fmla="*/ 458066 w 1452847"/>
                              <a:gd name="connsiteY549" fmla="*/ 361498 h 1534562"/>
                              <a:gd name="connsiteX550" fmla="*/ 428625 w 1452847"/>
                              <a:gd name="connsiteY550" fmla="*/ 352839 h 1534562"/>
                              <a:gd name="connsiteX551" fmla="*/ 344632 w 1452847"/>
                              <a:gd name="connsiteY551" fmla="*/ 351974 h 1534562"/>
                              <a:gd name="connsiteX552" fmla="*/ 278823 w 1452847"/>
                              <a:gd name="connsiteY552" fmla="*/ 351108 h 1534562"/>
                              <a:gd name="connsiteX553" fmla="*/ 232064 w 1452847"/>
                              <a:gd name="connsiteY553" fmla="*/ 351974 h 1534562"/>
                              <a:gd name="connsiteX554" fmla="*/ 252845 w 1452847"/>
                              <a:gd name="connsiteY554" fmla="*/ 366694 h 1534562"/>
                              <a:gd name="connsiteX555" fmla="*/ 236393 w 1452847"/>
                              <a:gd name="connsiteY555" fmla="*/ 182256 h 1534562"/>
                              <a:gd name="connsiteX556" fmla="*/ 330777 w 1452847"/>
                              <a:gd name="connsiteY556" fmla="*/ 186585 h 1534562"/>
                              <a:gd name="connsiteX557" fmla="*/ 420832 w 1452847"/>
                              <a:gd name="connsiteY557" fmla="*/ 189183 h 1534562"/>
                              <a:gd name="connsiteX558" fmla="*/ 473652 w 1452847"/>
                              <a:gd name="connsiteY558" fmla="*/ 184853 h 1534562"/>
                              <a:gd name="connsiteX559" fmla="*/ 437284 w 1452847"/>
                              <a:gd name="connsiteY559" fmla="*/ 176194 h 1534562"/>
                              <a:gd name="connsiteX560" fmla="*/ 361950 w 1452847"/>
                              <a:gd name="connsiteY560" fmla="*/ 177926 h 1534562"/>
                              <a:gd name="connsiteX561" fmla="*/ 200891 w 1452847"/>
                              <a:gd name="connsiteY561" fmla="*/ 171865 h 1534562"/>
                              <a:gd name="connsiteX562" fmla="*/ 236393 w 1452847"/>
                              <a:gd name="connsiteY562" fmla="*/ 182256 h 1534562"/>
                              <a:gd name="connsiteX563" fmla="*/ 498764 w 1452847"/>
                              <a:gd name="connsiteY563" fmla="*/ 464542 h 1534562"/>
                              <a:gd name="connsiteX564" fmla="*/ 504825 w 1452847"/>
                              <a:gd name="connsiteY564" fmla="*/ 478396 h 1534562"/>
                              <a:gd name="connsiteX565" fmla="*/ 530802 w 1452847"/>
                              <a:gd name="connsiteY565" fmla="*/ 475798 h 1534562"/>
                              <a:gd name="connsiteX566" fmla="*/ 598343 w 1452847"/>
                              <a:gd name="connsiteY566" fmla="*/ 474067 h 1534562"/>
                              <a:gd name="connsiteX567" fmla="*/ 677141 w 1452847"/>
                              <a:gd name="connsiteY567" fmla="*/ 477530 h 1534562"/>
                              <a:gd name="connsiteX568" fmla="*/ 498764 w 1452847"/>
                              <a:gd name="connsiteY568" fmla="*/ 464542 h 1534562"/>
                              <a:gd name="connsiteX569" fmla="*/ 696191 w 1452847"/>
                              <a:gd name="connsiteY569" fmla="*/ 446358 h 1534562"/>
                              <a:gd name="connsiteX570" fmla="*/ 503093 w 1452847"/>
                              <a:gd name="connsiteY570" fmla="*/ 429040 h 1534562"/>
                              <a:gd name="connsiteX571" fmla="*/ 503093 w 1452847"/>
                              <a:gd name="connsiteY571" fmla="*/ 429040 h 1534562"/>
                              <a:gd name="connsiteX572" fmla="*/ 528205 w 1452847"/>
                              <a:gd name="connsiteY572" fmla="*/ 446358 h 1534562"/>
                              <a:gd name="connsiteX573" fmla="*/ 610466 w 1452847"/>
                              <a:gd name="connsiteY573" fmla="*/ 440296 h 1534562"/>
                              <a:gd name="connsiteX574" fmla="*/ 696191 w 1452847"/>
                              <a:gd name="connsiteY574" fmla="*/ 446358 h 1534562"/>
                              <a:gd name="connsiteX575" fmla="*/ 504825 w 1452847"/>
                              <a:gd name="connsiteY575" fmla="*/ 393537 h 1534562"/>
                              <a:gd name="connsiteX576" fmla="*/ 504825 w 1452847"/>
                              <a:gd name="connsiteY576" fmla="*/ 393537 h 1534562"/>
                              <a:gd name="connsiteX577" fmla="*/ 504825 w 1452847"/>
                              <a:gd name="connsiteY577" fmla="*/ 393537 h 1534562"/>
                              <a:gd name="connsiteX578" fmla="*/ 1297998 w 1452847"/>
                              <a:gd name="connsiteY578" fmla="*/ 798782 h 1534562"/>
                              <a:gd name="connsiteX579" fmla="*/ 1427884 w 1452847"/>
                              <a:gd name="connsiteY579" fmla="*/ 785794 h 1534562"/>
                              <a:gd name="connsiteX580" fmla="*/ 1432214 w 1452847"/>
                              <a:gd name="connsiteY580" fmla="*/ 771074 h 1534562"/>
                              <a:gd name="connsiteX581" fmla="*/ 1408834 w 1452847"/>
                              <a:gd name="connsiteY581" fmla="*/ 770208 h 1534562"/>
                              <a:gd name="connsiteX582" fmla="*/ 1330902 w 1452847"/>
                              <a:gd name="connsiteY582" fmla="*/ 778867 h 1534562"/>
                              <a:gd name="connsiteX583" fmla="*/ 1261630 w 1452847"/>
                              <a:gd name="connsiteY583" fmla="*/ 778867 h 1534562"/>
                              <a:gd name="connsiteX584" fmla="*/ 1213139 w 1452847"/>
                              <a:gd name="connsiteY584" fmla="*/ 783196 h 1534562"/>
                              <a:gd name="connsiteX585" fmla="*/ 1223530 w 1452847"/>
                              <a:gd name="connsiteY585" fmla="*/ 796185 h 1534562"/>
                              <a:gd name="connsiteX586" fmla="*/ 1297998 w 1452847"/>
                              <a:gd name="connsiteY586" fmla="*/ 798782 h 1534562"/>
                              <a:gd name="connsiteX587" fmla="*/ 1297998 w 1452847"/>
                              <a:gd name="connsiteY587" fmla="*/ 798782 h 1534562"/>
                              <a:gd name="connsiteX588" fmla="*/ 683202 w 1452847"/>
                              <a:gd name="connsiteY588" fmla="*/ 361498 h 1534562"/>
                              <a:gd name="connsiteX589" fmla="*/ 561975 w 1452847"/>
                              <a:gd name="connsiteY589" fmla="*/ 364097 h 1534562"/>
                              <a:gd name="connsiteX590" fmla="*/ 496166 w 1452847"/>
                              <a:gd name="connsiteY590" fmla="*/ 371889 h 1534562"/>
                              <a:gd name="connsiteX591" fmla="*/ 539461 w 1452847"/>
                              <a:gd name="connsiteY591" fmla="*/ 379683 h 1534562"/>
                              <a:gd name="connsiteX592" fmla="*/ 677141 w 1452847"/>
                              <a:gd name="connsiteY592" fmla="*/ 378817 h 1534562"/>
                              <a:gd name="connsiteX593" fmla="*/ 710911 w 1452847"/>
                              <a:gd name="connsiteY593" fmla="*/ 369292 h 1534562"/>
                              <a:gd name="connsiteX594" fmla="*/ 683202 w 1452847"/>
                              <a:gd name="connsiteY594" fmla="*/ 361498 h 1534562"/>
                              <a:gd name="connsiteX595" fmla="*/ 683202 w 1452847"/>
                              <a:gd name="connsiteY595" fmla="*/ 361498 h 1534562"/>
                              <a:gd name="connsiteX596" fmla="*/ 510020 w 1452847"/>
                              <a:gd name="connsiteY596" fmla="*/ 411722 h 1534562"/>
                              <a:gd name="connsiteX597" fmla="*/ 569768 w 1452847"/>
                              <a:gd name="connsiteY597" fmla="*/ 409990 h 1534562"/>
                              <a:gd name="connsiteX598" fmla="*/ 626052 w 1452847"/>
                              <a:gd name="connsiteY598" fmla="*/ 409990 h 1534562"/>
                              <a:gd name="connsiteX599" fmla="*/ 672811 w 1452847"/>
                              <a:gd name="connsiteY599" fmla="*/ 419514 h 1534562"/>
                              <a:gd name="connsiteX600" fmla="*/ 681471 w 1452847"/>
                              <a:gd name="connsiteY600" fmla="*/ 403928 h 1534562"/>
                              <a:gd name="connsiteX601" fmla="*/ 622589 w 1452847"/>
                              <a:gd name="connsiteY601" fmla="*/ 400464 h 1534562"/>
                              <a:gd name="connsiteX602" fmla="*/ 558511 w 1452847"/>
                              <a:gd name="connsiteY602" fmla="*/ 394403 h 1534562"/>
                              <a:gd name="connsiteX603" fmla="*/ 503959 w 1452847"/>
                              <a:gd name="connsiteY603" fmla="*/ 392671 h 1534562"/>
                              <a:gd name="connsiteX604" fmla="*/ 510020 w 1452847"/>
                              <a:gd name="connsiteY604" fmla="*/ 411722 h 1534562"/>
                              <a:gd name="connsiteX605" fmla="*/ 224270 w 1452847"/>
                              <a:gd name="connsiteY605" fmla="*/ 422978 h 1534562"/>
                              <a:gd name="connsiteX606" fmla="*/ 224270 w 1452847"/>
                              <a:gd name="connsiteY606" fmla="*/ 422978 h 1534562"/>
                              <a:gd name="connsiteX607" fmla="*/ 224270 w 1452847"/>
                              <a:gd name="connsiteY607" fmla="*/ 422978 h 1534562"/>
                              <a:gd name="connsiteX608" fmla="*/ 1423555 w 1452847"/>
                              <a:gd name="connsiteY608" fmla="*/ 488787 h 1534562"/>
                              <a:gd name="connsiteX609" fmla="*/ 1423555 w 1452847"/>
                              <a:gd name="connsiteY609" fmla="*/ 488787 h 1534562"/>
                              <a:gd name="connsiteX610" fmla="*/ 1378527 w 1452847"/>
                              <a:gd name="connsiteY610" fmla="*/ 472335 h 1534562"/>
                              <a:gd name="connsiteX611" fmla="*/ 1307523 w 1452847"/>
                              <a:gd name="connsiteY611" fmla="*/ 465407 h 1534562"/>
                              <a:gd name="connsiteX612" fmla="*/ 1224396 w 1452847"/>
                              <a:gd name="connsiteY612" fmla="*/ 465407 h 1534562"/>
                              <a:gd name="connsiteX613" fmla="*/ 1219200 w 1452847"/>
                              <a:gd name="connsiteY613" fmla="*/ 484458 h 1534562"/>
                              <a:gd name="connsiteX614" fmla="*/ 1272886 w 1452847"/>
                              <a:gd name="connsiteY614" fmla="*/ 478396 h 1534562"/>
                              <a:gd name="connsiteX615" fmla="*/ 1357746 w 1452847"/>
                              <a:gd name="connsiteY615" fmla="*/ 480994 h 1534562"/>
                              <a:gd name="connsiteX616" fmla="*/ 1423555 w 1452847"/>
                              <a:gd name="connsiteY616" fmla="*/ 488787 h 1534562"/>
                              <a:gd name="connsiteX617" fmla="*/ 1423555 w 1452847"/>
                              <a:gd name="connsiteY617" fmla="*/ 488787 h 1534562"/>
                              <a:gd name="connsiteX618" fmla="*/ 1297998 w 1452847"/>
                              <a:gd name="connsiteY618" fmla="*/ 798782 h 1534562"/>
                              <a:gd name="connsiteX619" fmla="*/ 1297998 w 1452847"/>
                              <a:gd name="connsiteY619" fmla="*/ 798782 h 1534562"/>
                              <a:gd name="connsiteX620" fmla="*/ 1297998 w 1452847"/>
                              <a:gd name="connsiteY620" fmla="*/ 798782 h 1534562"/>
                              <a:gd name="connsiteX621" fmla="*/ 368011 w 1452847"/>
                              <a:gd name="connsiteY621" fmla="*/ 461944 h 1534562"/>
                              <a:gd name="connsiteX622" fmla="*/ 292677 w 1452847"/>
                              <a:gd name="connsiteY622" fmla="*/ 459347 h 1534562"/>
                              <a:gd name="connsiteX623" fmla="*/ 218209 w 1452847"/>
                              <a:gd name="connsiteY623" fmla="*/ 459347 h 1534562"/>
                              <a:gd name="connsiteX624" fmla="*/ 218209 w 1452847"/>
                              <a:gd name="connsiteY624" fmla="*/ 459347 h 1534562"/>
                              <a:gd name="connsiteX625" fmla="*/ 246784 w 1452847"/>
                              <a:gd name="connsiteY625" fmla="*/ 473201 h 1534562"/>
                              <a:gd name="connsiteX626" fmla="*/ 310861 w 1452847"/>
                              <a:gd name="connsiteY626" fmla="*/ 470603 h 1534562"/>
                              <a:gd name="connsiteX627" fmla="*/ 386195 w 1452847"/>
                              <a:gd name="connsiteY627" fmla="*/ 474067 h 1534562"/>
                              <a:gd name="connsiteX628" fmla="*/ 447675 w 1452847"/>
                              <a:gd name="connsiteY628" fmla="*/ 478396 h 1534562"/>
                              <a:gd name="connsiteX629" fmla="*/ 432955 w 1452847"/>
                              <a:gd name="connsiteY629" fmla="*/ 467139 h 1534562"/>
                              <a:gd name="connsiteX630" fmla="*/ 368011 w 1452847"/>
                              <a:gd name="connsiteY630" fmla="*/ 461944 h 1534562"/>
                              <a:gd name="connsiteX631" fmla="*/ 877166 w 1452847"/>
                              <a:gd name="connsiteY631" fmla="*/ 369292 h 1534562"/>
                              <a:gd name="connsiteX632" fmla="*/ 814821 w 1452847"/>
                              <a:gd name="connsiteY632" fmla="*/ 366694 h 1534562"/>
                              <a:gd name="connsiteX633" fmla="*/ 774989 w 1452847"/>
                              <a:gd name="connsiteY633" fmla="*/ 370157 h 1534562"/>
                              <a:gd name="connsiteX634" fmla="*/ 829541 w 1452847"/>
                              <a:gd name="connsiteY634" fmla="*/ 380548 h 1534562"/>
                              <a:gd name="connsiteX635" fmla="*/ 906607 w 1452847"/>
                              <a:gd name="connsiteY635" fmla="*/ 379683 h 1534562"/>
                              <a:gd name="connsiteX636" fmla="*/ 949902 w 1452847"/>
                              <a:gd name="connsiteY636" fmla="*/ 377951 h 1534562"/>
                              <a:gd name="connsiteX637" fmla="*/ 949902 w 1452847"/>
                              <a:gd name="connsiteY637" fmla="*/ 377951 h 1534562"/>
                              <a:gd name="connsiteX638" fmla="*/ 949902 w 1452847"/>
                              <a:gd name="connsiteY638" fmla="*/ 377951 h 1534562"/>
                              <a:gd name="connsiteX639" fmla="*/ 877166 w 1452847"/>
                              <a:gd name="connsiteY639" fmla="*/ 369292 h 1534562"/>
                              <a:gd name="connsiteX640" fmla="*/ 732559 w 1452847"/>
                              <a:gd name="connsiteY640" fmla="*/ 408258 h 1534562"/>
                              <a:gd name="connsiteX641" fmla="*/ 803564 w 1452847"/>
                              <a:gd name="connsiteY641" fmla="*/ 411722 h 1534562"/>
                              <a:gd name="connsiteX642" fmla="*/ 944707 w 1452847"/>
                              <a:gd name="connsiteY642" fmla="*/ 412587 h 1534562"/>
                              <a:gd name="connsiteX643" fmla="*/ 944707 w 1452847"/>
                              <a:gd name="connsiteY643" fmla="*/ 397001 h 1534562"/>
                              <a:gd name="connsiteX644" fmla="*/ 873702 w 1452847"/>
                              <a:gd name="connsiteY644" fmla="*/ 401331 h 1534562"/>
                              <a:gd name="connsiteX645" fmla="*/ 739486 w 1452847"/>
                              <a:gd name="connsiteY645" fmla="*/ 396135 h 1534562"/>
                              <a:gd name="connsiteX646" fmla="*/ 732559 w 1452847"/>
                              <a:gd name="connsiteY646" fmla="*/ 408258 h 1534562"/>
                              <a:gd name="connsiteX647" fmla="*/ 1398443 w 1452847"/>
                              <a:gd name="connsiteY647" fmla="*/ 556328 h 1534562"/>
                              <a:gd name="connsiteX648" fmla="*/ 1325707 w 1452847"/>
                              <a:gd name="connsiteY648" fmla="*/ 550267 h 1534562"/>
                              <a:gd name="connsiteX649" fmla="*/ 1253836 w 1452847"/>
                              <a:gd name="connsiteY649" fmla="*/ 541608 h 1534562"/>
                              <a:gd name="connsiteX650" fmla="*/ 1206211 w 1452847"/>
                              <a:gd name="connsiteY650" fmla="*/ 541608 h 1534562"/>
                              <a:gd name="connsiteX651" fmla="*/ 1234787 w 1452847"/>
                              <a:gd name="connsiteY651" fmla="*/ 552865 h 1534562"/>
                              <a:gd name="connsiteX652" fmla="*/ 1295400 w 1452847"/>
                              <a:gd name="connsiteY652" fmla="*/ 558060 h 1534562"/>
                              <a:gd name="connsiteX653" fmla="*/ 1359477 w 1452847"/>
                              <a:gd name="connsiteY653" fmla="*/ 567585 h 1534562"/>
                              <a:gd name="connsiteX654" fmla="*/ 1417493 w 1452847"/>
                              <a:gd name="connsiteY654" fmla="*/ 571915 h 1534562"/>
                              <a:gd name="connsiteX655" fmla="*/ 1417493 w 1452847"/>
                              <a:gd name="connsiteY655" fmla="*/ 571915 h 1534562"/>
                              <a:gd name="connsiteX656" fmla="*/ 1417493 w 1452847"/>
                              <a:gd name="connsiteY656" fmla="*/ 571915 h 1534562"/>
                              <a:gd name="connsiteX657" fmla="*/ 1398443 w 1452847"/>
                              <a:gd name="connsiteY657" fmla="*/ 556328 h 1534562"/>
                              <a:gd name="connsiteX658" fmla="*/ 1250373 w 1452847"/>
                              <a:gd name="connsiteY658" fmla="*/ 721717 h 1534562"/>
                              <a:gd name="connsiteX659" fmla="*/ 1250373 w 1452847"/>
                              <a:gd name="connsiteY659" fmla="*/ 721717 h 1534562"/>
                              <a:gd name="connsiteX660" fmla="*/ 1250373 w 1452847"/>
                              <a:gd name="connsiteY660" fmla="*/ 721717 h 1534562"/>
                              <a:gd name="connsiteX661" fmla="*/ 1391516 w 1452847"/>
                              <a:gd name="connsiteY661" fmla="*/ 516496 h 1534562"/>
                              <a:gd name="connsiteX662" fmla="*/ 1322243 w 1452847"/>
                              <a:gd name="connsiteY662" fmla="*/ 510435 h 1534562"/>
                              <a:gd name="connsiteX663" fmla="*/ 1261630 w 1452847"/>
                              <a:gd name="connsiteY663" fmla="*/ 504373 h 1534562"/>
                              <a:gd name="connsiteX664" fmla="*/ 1212273 w 1452847"/>
                              <a:gd name="connsiteY664" fmla="*/ 499178 h 1534562"/>
                              <a:gd name="connsiteX665" fmla="*/ 1234787 w 1452847"/>
                              <a:gd name="connsiteY665" fmla="*/ 514764 h 1534562"/>
                              <a:gd name="connsiteX666" fmla="*/ 1295400 w 1452847"/>
                              <a:gd name="connsiteY666" fmla="*/ 518228 h 1534562"/>
                              <a:gd name="connsiteX667" fmla="*/ 1368136 w 1452847"/>
                              <a:gd name="connsiteY667" fmla="*/ 526021 h 1534562"/>
                              <a:gd name="connsiteX668" fmla="*/ 1427018 w 1452847"/>
                              <a:gd name="connsiteY668" fmla="*/ 532949 h 1534562"/>
                              <a:gd name="connsiteX669" fmla="*/ 1427018 w 1452847"/>
                              <a:gd name="connsiteY669" fmla="*/ 532949 h 1534562"/>
                              <a:gd name="connsiteX670" fmla="*/ 1427018 w 1452847"/>
                              <a:gd name="connsiteY670" fmla="*/ 532949 h 1534562"/>
                              <a:gd name="connsiteX671" fmla="*/ 1391516 w 1452847"/>
                              <a:gd name="connsiteY671" fmla="*/ 516496 h 1534562"/>
                              <a:gd name="connsiteX672" fmla="*/ 1220066 w 1452847"/>
                              <a:gd name="connsiteY672" fmla="*/ 596160 h 1534562"/>
                              <a:gd name="connsiteX673" fmla="*/ 1286741 w 1452847"/>
                              <a:gd name="connsiteY673" fmla="*/ 597892 h 1534562"/>
                              <a:gd name="connsiteX674" fmla="*/ 1362941 w 1452847"/>
                              <a:gd name="connsiteY674" fmla="*/ 600490 h 1534562"/>
                              <a:gd name="connsiteX675" fmla="*/ 1427884 w 1452847"/>
                              <a:gd name="connsiteY675" fmla="*/ 605685 h 1534562"/>
                              <a:gd name="connsiteX676" fmla="*/ 1427884 w 1452847"/>
                              <a:gd name="connsiteY676" fmla="*/ 605685 h 1534562"/>
                              <a:gd name="connsiteX677" fmla="*/ 1346489 w 1452847"/>
                              <a:gd name="connsiteY677" fmla="*/ 587501 h 1534562"/>
                              <a:gd name="connsiteX678" fmla="*/ 1278082 w 1452847"/>
                              <a:gd name="connsiteY678" fmla="*/ 584903 h 1534562"/>
                              <a:gd name="connsiteX679" fmla="*/ 1221798 w 1452847"/>
                              <a:gd name="connsiteY679" fmla="*/ 578842 h 1534562"/>
                              <a:gd name="connsiteX680" fmla="*/ 1220066 w 1452847"/>
                              <a:gd name="connsiteY680" fmla="*/ 596160 h 1534562"/>
                              <a:gd name="connsiteX681" fmla="*/ 206952 w 1452847"/>
                              <a:gd name="connsiteY681" fmla="*/ 641187 h 1534562"/>
                              <a:gd name="connsiteX682" fmla="*/ 206952 w 1452847"/>
                              <a:gd name="connsiteY682" fmla="*/ 641187 h 1534562"/>
                              <a:gd name="connsiteX683" fmla="*/ 187902 w 1452847"/>
                              <a:gd name="connsiteY683" fmla="*/ 648980 h 1534562"/>
                              <a:gd name="connsiteX684" fmla="*/ 226002 w 1452847"/>
                              <a:gd name="connsiteY684" fmla="*/ 651578 h 1534562"/>
                              <a:gd name="connsiteX685" fmla="*/ 366280 w 1452847"/>
                              <a:gd name="connsiteY685" fmla="*/ 651578 h 1534562"/>
                              <a:gd name="connsiteX686" fmla="*/ 414770 w 1452847"/>
                              <a:gd name="connsiteY686" fmla="*/ 648115 h 1534562"/>
                              <a:gd name="connsiteX687" fmla="*/ 355889 w 1452847"/>
                              <a:gd name="connsiteY687" fmla="*/ 640321 h 1534562"/>
                              <a:gd name="connsiteX688" fmla="*/ 206952 w 1452847"/>
                              <a:gd name="connsiteY688" fmla="*/ 641187 h 1534562"/>
                              <a:gd name="connsiteX689" fmla="*/ 206952 w 1452847"/>
                              <a:gd name="connsiteY689" fmla="*/ 641187 h 1534562"/>
                              <a:gd name="connsiteX690" fmla="*/ 944707 w 1452847"/>
                              <a:gd name="connsiteY690" fmla="*/ 412587 h 1534562"/>
                              <a:gd name="connsiteX691" fmla="*/ 944707 w 1452847"/>
                              <a:gd name="connsiteY691" fmla="*/ 412587 h 1534562"/>
                              <a:gd name="connsiteX692" fmla="*/ 944707 w 1452847"/>
                              <a:gd name="connsiteY692" fmla="*/ 412587 h 1534562"/>
                              <a:gd name="connsiteX693" fmla="*/ 474518 w 1452847"/>
                              <a:gd name="connsiteY693" fmla="*/ 498312 h 1534562"/>
                              <a:gd name="connsiteX694" fmla="*/ 474518 w 1452847"/>
                              <a:gd name="connsiteY694" fmla="*/ 498312 h 1534562"/>
                              <a:gd name="connsiteX695" fmla="*/ 474518 w 1452847"/>
                              <a:gd name="connsiteY695" fmla="*/ 498312 h 1534562"/>
                              <a:gd name="connsiteX696" fmla="*/ 566305 w 1452847"/>
                              <a:gd name="connsiteY696" fmla="*/ 514764 h 1534562"/>
                              <a:gd name="connsiteX697" fmla="*/ 712643 w 1452847"/>
                              <a:gd name="connsiteY697" fmla="*/ 513032 h 1534562"/>
                              <a:gd name="connsiteX698" fmla="*/ 595746 w 1452847"/>
                              <a:gd name="connsiteY698" fmla="*/ 504373 h 1534562"/>
                              <a:gd name="connsiteX699" fmla="*/ 524741 w 1452847"/>
                              <a:gd name="connsiteY699" fmla="*/ 500044 h 1534562"/>
                              <a:gd name="connsiteX700" fmla="*/ 474518 w 1452847"/>
                              <a:gd name="connsiteY700" fmla="*/ 498312 h 1534562"/>
                              <a:gd name="connsiteX701" fmla="*/ 929121 w 1452847"/>
                              <a:gd name="connsiteY701" fmla="*/ 353706 h 1534562"/>
                              <a:gd name="connsiteX702" fmla="*/ 929121 w 1452847"/>
                              <a:gd name="connsiteY702" fmla="*/ 353706 h 1534562"/>
                              <a:gd name="connsiteX703" fmla="*/ 929121 w 1452847"/>
                              <a:gd name="connsiteY703" fmla="*/ 353706 h 1534562"/>
                              <a:gd name="connsiteX704" fmla="*/ 942109 w 1452847"/>
                              <a:gd name="connsiteY704" fmla="*/ 352839 h 1534562"/>
                              <a:gd name="connsiteX705" fmla="*/ 933450 w 1452847"/>
                              <a:gd name="connsiteY705" fmla="*/ 353706 h 1534562"/>
                              <a:gd name="connsiteX706" fmla="*/ 942109 w 1452847"/>
                              <a:gd name="connsiteY706" fmla="*/ 352839 h 1534562"/>
                              <a:gd name="connsiteX707" fmla="*/ 472786 w 1452847"/>
                              <a:gd name="connsiteY707" fmla="*/ 425576 h 1534562"/>
                              <a:gd name="connsiteX708" fmla="*/ 224270 w 1452847"/>
                              <a:gd name="connsiteY708" fmla="*/ 422978 h 1534562"/>
                              <a:gd name="connsiteX709" fmla="*/ 208684 w 1452847"/>
                              <a:gd name="connsiteY709" fmla="*/ 435101 h 1534562"/>
                              <a:gd name="connsiteX710" fmla="*/ 208684 w 1452847"/>
                              <a:gd name="connsiteY710" fmla="*/ 435101 h 1534562"/>
                              <a:gd name="connsiteX711" fmla="*/ 235527 w 1452847"/>
                              <a:gd name="connsiteY711" fmla="*/ 436833 h 1534562"/>
                              <a:gd name="connsiteX712" fmla="*/ 334241 w 1452847"/>
                              <a:gd name="connsiteY712" fmla="*/ 433369 h 1534562"/>
                              <a:gd name="connsiteX713" fmla="*/ 432089 w 1452847"/>
                              <a:gd name="connsiteY713" fmla="*/ 435967 h 1534562"/>
                              <a:gd name="connsiteX714" fmla="*/ 472786 w 1452847"/>
                              <a:gd name="connsiteY714" fmla="*/ 425576 h 1534562"/>
                              <a:gd name="connsiteX715" fmla="*/ 522143 w 1452847"/>
                              <a:gd name="connsiteY715" fmla="*/ 1326121 h 1534562"/>
                              <a:gd name="connsiteX716" fmla="*/ 560243 w 1452847"/>
                              <a:gd name="connsiteY716" fmla="*/ 1322658 h 1534562"/>
                              <a:gd name="connsiteX717" fmla="*/ 646834 w 1452847"/>
                              <a:gd name="connsiteY717" fmla="*/ 1326987 h 1534562"/>
                              <a:gd name="connsiteX718" fmla="*/ 652896 w 1452847"/>
                              <a:gd name="connsiteY718" fmla="*/ 1312267 h 1534562"/>
                              <a:gd name="connsiteX719" fmla="*/ 602673 w 1452847"/>
                              <a:gd name="connsiteY719" fmla="*/ 1309669 h 1534562"/>
                              <a:gd name="connsiteX720" fmla="*/ 513484 w 1452847"/>
                              <a:gd name="connsiteY720" fmla="*/ 1309669 h 1534562"/>
                              <a:gd name="connsiteX721" fmla="*/ 513484 w 1452847"/>
                              <a:gd name="connsiteY721" fmla="*/ 1309669 h 1534562"/>
                              <a:gd name="connsiteX722" fmla="*/ 513484 w 1452847"/>
                              <a:gd name="connsiteY722" fmla="*/ 1309669 h 1534562"/>
                              <a:gd name="connsiteX723" fmla="*/ 522143 w 1452847"/>
                              <a:gd name="connsiteY723" fmla="*/ 1326121 h 1534562"/>
                              <a:gd name="connsiteX724" fmla="*/ 890155 w 1452847"/>
                              <a:gd name="connsiteY724" fmla="*/ 1091460 h 1534562"/>
                              <a:gd name="connsiteX725" fmla="*/ 890155 w 1452847"/>
                              <a:gd name="connsiteY725" fmla="*/ 1091460 h 1534562"/>
                              <a:gd name="connsiteX726" fmla="*/ 884959 w 1452847"/>
                              <a:gd name="connsiteY726" fmla="*/ 1075873 h 1534562"/>
                              <a:gd name="connsiteX727" fmla="*/ 850323 w 1452847"/>
                              <a:gd name="connsiteY727" fmla="*/ 1077605 h 1534562"/>
                              <a:gd name="connsiteX728" fmla="*/ 778452 w 1452847"/>
                              <a:gd name="connsiteY728" fmla="*/ 1078472 h 1534562"/>
                              <a:gd name="connsiteX729" fmla="*/ 655493 w 1452847"/>
                              <a:gd name="connsiteY729" fmla="*/ 1074142 h 1534562"/>
                              <a:gd name="connsiteX730" fmla="*/ 890155 w 1452847"/>
                              <a:gd name="connsiteY730" fmla="*/ 1091460 h 1534562"/>
                              <a:gd name="connsiteX731" fmla="*/ 651164 w 1452847"/>
                              <a:gd name="connsiteY731" fmla="*/ 1010065 h 1534562"/>
                              <a:gd name="connsiteX732" fmla="*/ 580159 w 1452847"/>
                              <a:gd name="connsiteY732" fmla="*/ 1006601 h 1534562"/>
                              <a:gd name="connsiteX733" fmla="*/ 439016 w 1452847"/>
                              <a:gd name="connsiteY733" fmla="*/ 1005735 h 1534562"/>
                              <a:gd name="connsiteX734" fmla="*/ 439016 w 1452847"/>
                              <a:gd name="connsiteY734" fmla="*/ 1021321 h 1534562"/>
                              <a:gd name="connsiteX735" fmla="*/ 510020 w 1452847"/>
                              <a:gd name="connsiteY735" fmla="*/ 1016992 h 1534562"/>
                              <a:gd name="connsiteX736" fmla="*/ 644236 w 1452847"/>
                              <a:gd name="connsiteY736" fmla="*/ 1022187 h 1534562"/>
                              <a:gd name="connsiteX737" fmla="*/ 651164 w 1452847"/>
                              <a:gd name="connsiteY737" fmla="*/ 1010065 h 1534562"/>
                              <a:gd name="connsiteX738" fmla="*/ 513484 w 1452847"/>
                              <a:gd name="connsiteY738" fmla="*/ 1309669 h 1534562"/>
                              <a:gd name="connsiteX739" fmla="*/ 513484 w 1452847"/>
                              <a:gd name="connsiteY739" fmla="*/ 1309669 h 1534562"/>
                              <a:gd name="connsiteX740" fmla="*/ 513484 w 1452847"/>
                              <a:gd name="connsiteY740" fmla="*/ 1309669 h 1534562"/>
                              <a:gd name="connsiteX741" fmla="*/ 438150 w 1452847"/>
                              <a:gd name="connsiteY741" fmla="*/ 900960 h 1534562"/>
                              <a:gd name="connsiteX742" fmla="*/ 438150 w 1452847"/>
                              <a:gd name="connsiteY742" fmla="*/ 900960 h 1534562"/>
                              <a:gd name="connsiteX743" fmla="*/ 520411 w 1452847"/>
                              <a:gd name="connsiteY743" fmla="*/ 915680 h 1534562"/>
                              <a:gd name="connsiteX744" fmla="*/ 581891 w 1452847"/>
                              <a:gd name="connsiteY744" fmla="*/ 918278 h 1534562"/>
                              <a:gd name="connsiteX745" fmla="*/ 627784 w 1452847"/>
                              <a:gd name="connsiteY745" fmla="*/ 919144 h 1534562"/>
                              <a:gd name="connsiteX746" fmla="*/ 545523 w 1452847"/>
                              <a:gd name="connsiteY746" fmla="*/ 905290 h 1534562"/>
                              <a:gd name="connsiteX747" fmla="*/ 484909 w 1452847"/>
                              <a:gd name="connsiteY747" fmla="*/ 901826 h 1534562"/>
                              <a:gd name="connsiteX748" fmla="*/ 438150 w 1452847"/>
                              <a:gd name="connsiteY748" fmla="*/ 900960 h 1534562"/>
                              <a:gd name="connsiteX749" fmla="*/ 438150 w 1452847"/>
                              <a:gd name="connsiteY749" fmla="*/ 900960 h 1534562"/>
                              <a:gd name="connsiteX750" fmla="*/ 433820 w 1452847"/>
                              <a:gd name="connsiteY750" fmla="*/ 1040371 h 1534562"/>
                              <a:gd name="connsiteX751" fmla="*/ 433820 w 1452847"/>
                              <a:gd name="connsiteY751" fmla="*/ 1040371 h 1534562"/>
                              <a:gd name="connsiteX752" fmla="*/ 507423 w 1452847"/>
                              <a:gd name="connsiteY752" fmla="*/ 1049896 h 1534562"/>
                              <a:gd name="connsiteX753" fmla="*/ 569768 w 1452847"/>
                              <a:gd name="connsiteY753" fmla="*/ 1052494 h 1534562"/>
                              <a:gd name="connsiteX754" fmla="*/ 609600 w 1452847"/>
                              <a:gd name="connsiteY754" fmla="*/ 1049030 h 1534562"/>
                              <a:gd name="connsiteX755" fmla="*/ 555048 w 1452847"/>
                              <a:gd name="connsiteY755" fmla="*/ 1038639 h 1534562"/>
                              <a:gd name="connsiteX756" fmla="*/ 477982 w 1452847"/>
                              <a:gd name="connsiteY756" fmla="*/ 1039506 h 1534562"/>
                              <a:gd name="connsiteX757" fmla="*/ 433820 w 1452847"/>
                              <a:gd name="connsiteY757" fmla="*/ 1040371 h 1534562"/>
                              <a:gd name="connsiteX758" fmla="*/ 433820 w 1452847"/>
                              <a:gd name="connsiteY758" fmla="*/ 1040371 h 1534562"/>
                              <a:gd name="connsiteX759" fmla="*/ 876300 w 1452847"/>
                              <a:gd name="connsiteY759" fmla="*/ 1243860 h 1534562"/>
                              <a:gd name="connsiteX760" fmla="*/ 812223 w 1452847"/>
                              <a:gd name="connsiteY760" fmla="*/ 1248190 h 1534562"/>
                              <a:gd name="connsiteX761" fmla="*/ 685800 w 1452847"/>
                              <a:gd name="connsiteY761" fmla="*/ 1242128 h 1534562"/>
                              <a:gd name="connsiteX762" fmla="*/ 677141 w 1452847"/>
                              <a:gd name="connsiteY762" fmla="*/ 1259446 h 1534562"/>
                              <a:gd name="connsiteX763" fmla="*/ 745548 w 1452847"/>
                              <a:gd name="connsiteY763" fmla="*/ 1261178 h 1534562"/>
                              <a:gd name="connsiteX764" fmla="*/ 820882 w 1452847"/>
                              <a:gd name="connsiteY764" fmla="*/ 1261178 h 1534562"/>
                              <a:gd name="connsiteX765" fmla="*/ 882361 w 1452847"/>
                              <a:gd name="connsiteY765" fmla="*/ 1261178 h 1534562"/>
                              <a:gd name="connsiteX766" fmla="*/ 876300 w 1452847"/>
                              <a:gd name="connsiteY766" fmla="*/ 1243860 h 1534562"/>
                              <a:gd name="connsiteX767" fmla="*/ 873702 w 1452847"/>
                              <a:gd name="connsiteY767" fmla="*/ 1294083 h 1534562"/>
                              <a:gd name="connsiteX768" fmla="*/ 873702 w 1452847"/>
                              <a:gd name="connsiteY768" fmla="*/ 1294083 h 1534562"/>
                              <a:gd name="connsiteX769" fmla="*/ 828675 w 1452847"/>
                              <a:gd name="connsiteY769" fmla="*/ 1281094 h 1534562"/>
                              <a:gd name="connsiteX770" fmla="*/ 690996 w 1452847"/>
                              <a:gd name="connsiteY770" fmla="*/ 1271569 h 1534562"/>
                              <a:gd name="connsiteX771" fmla="*/ 673677 w 1452847"/>
                              <a:gd name="connsiteY771" fmla="*/ 1287155 h 1534562"/>
                              <a:gd name="connsiteX772" fmla="*/ 741218 w 1452847"/>
                              <a:gd name="connsiteY772" fmla="*/ 1288887 h 1534562"/>
                              <a:gd name="connsiteX773" fmla="*/ 820882 w 1452847"/>
                              <a:gd name="connsiteY773" fmla="*/ 1295815 h 1534562"/>
                              <a:gd name="connsiteX774" fmla="*/ 873702 w 1452847"/>
                              <a:gd name="connsiteY774" fmla="*/ 1294083 h 1534562"/>
                              <a:gd name="connsiteX775" fmla="*/ 873702 w 1452847"/>
                              <a:gd name="connsiteY775" fmla="*/ 1294083 h 1534562"/>
                              <a:gd name="connsiteX776" fmla="*/ 690996 w 1452847"/>
                              <a:gd name="connsiteY776" fmla="*/ 1226542 h 1534562"/>
                              <a:gd name="connsiteX777" fmla="*/ 851189 w 1452847"/>
                              <a:gd name="connsiteY777" fmla="*/ 1225676 h 1534562"/>
                              <a:gd name="connsiteX778" fmla="*/ 882361 w 1452847"/>
                              <a:gd name="connsiteY778" fmla="*/ 1221347 h 1534562"/>
                              <a:gd name="connsiteX779" fmla="*/ 864177 w 1452847"/>
                              <a:gd name="connsiteY779" fmla="*/ 1210956 h 1534562"/>
                              <a:gd name="connsiteX780" fmla="*/ 743816 w 1452847"/>
                              <a:gd name="connsiteY780" fmla="*/ 1217883 h 1534562"/>
                              <a:gd name="connsiteX781" fmla="*/ 683202 w 1452847"/>
                              <a:gd name="connsiteY781" fmla="*/ 1209224 h 1534562"/>
                              <a:gd name="connsiteX782" fmla="*/ 665018 w 1452847"/>
                              <a:gd name="connsiteY782" fmla="*/ 1216151 h 1534562"/>
                              <a:gd name="connsiteX783" fmla="*/ 690996 w 1452847"/>
                              <a:gd name="connsiteY783" fmla="*/ 1226542 h 1534562"/>
                              <a:gd name="connsiteX784" fmla="*/ 512618 w 1452847"/>
                              <a:gd name="connsiteY784" fmla="*/ 1310535 h 1534562"/>
                              <a:gd name="connsiteX785" fmla="*/ 512618 w 1452847"/>
                              <a:gd name="connsiteY785" fmla="*/ 1310535 h 1534562"/>
                              <a:gd name="connsiteX786" fmla="*/ 512618 w 1452847"/>
                              <a:gd name="connsiteY786" fmla="*/ 1310535 h 1534562"/>
                              <a:gd name="connsiteX787" fmla="*/ 512618 w 1452847"/>
                              <a:gd name="connsiteY787" fmla="*/ 1310535 h 1534562"/>
                              <a:gd name="connsiteX788" fmla="*/ 350693 w 1452847"/>
                              <a:gd name="connsiteY788" fmla="*/ 712192 h 1534562"/>
                              <a:gd name="connsiteX789" fmla="*/ 335973 w 1452847"/>
                              <a:gd name="connsiteY789" fmla="*/ 713058 h 1534562"/>
                              <a:gd name="connsiteX790" fmla="*/ 350693 w 1452847"/>
                              <a:gd name="connsiteY790" fmla="*/ 712192 h 1534562"/>
                              <a:gd name="connsiteX791" fmla="*/ 350693 w 1452847"/>
                              <a:gd name="connsiteY791" fmla="*/ 712192 h 1534562"/>
                              <a:gd name="connsiteX792" fmla="*/ 1313584 w 1452847"/>
                              <a:gd name="connsiteY792" fmla="*/ 1049030 h 1534562"/>
                              <a:gd name="connsiteX793" fmla="*/ 1372466 w 1452847"/>
                              <a:gd name="connsiteY793" fmla="*/ 1049030 h 1534562"/>
                              <a:gd name="connsiteX794" fmla="*/ 1431348 w 1452847"/>
                              <a:gd name="connsiteY794" fmla="*/ 1048165 h 1534562"/>
                              <a:gd name="connsiteX795" fmla="*/ 1417493 w 1452847"/>
                              <a:gd name="connsiteY795" fmla="*/ 1034310 h 1534562"/>
                              <a:gd name="connsiteX796" fmla="*/ 1359477 w 1452847"/>
                              <a:gd name="connsiteY796" fmla="*/ 1034310 h 1534562"/>
                              <a:gd name="connsiteX797" fmla="*/ 1229591 w 1452847"/>
                              <a:gd name="connsiteY797" fmla="*/ 1031712 h 1534562"/>
                              <a:gd name="connsiteX798" fmla="*/ 1206211 w 1452847"/>
                              <a:gd name="connsiteY798" fmla="*/ 1045567 h 1534562"/>
                              <a:gd name="connsiteX799" fmla="*/ 1188027 w 1452847"/>
                              <a:gd name="connsiteY799" fmla="*/ 1056824 h 1534562"/>
                              <a:gd name="connsiteX800" fmla="*/ 1239982 w 1452847"/>
                              <a:gd name="connsiteY800" fmla="*/ 1068946 h 1534562"/>
                              <a:gd name="connsiteX801" fmla="*/ 1314450 w 1452847"/>
                              <a:gd name="connsiteY801" fmla="*/ 1071544 h 1534562"/>
                              <a:gd name="connsiteX802" fmla="*/ 1402773 w 1452847"/>
                              <a:gd name="connsiteY802" fmla="*/ 1072410 h 1534562"/>
                              <a:gd name="connsiteX803" fmla="*/ 1402773 w 1452847"/>
                              <a:gd name="connsiteY803" fmla="*/ 1072410 h 1534562"/>
                              <a:gd name="connsiteX804" fmla="*/ 1388052 w 1452847"/>
                              <a:gd name="connsiteY804" fmla="*/ 1059421 h 1534562"/>
                              <a:gd name="connsiteX805" fmla="*/ 1317914 w 1452847"/>
                              <a:gd name="connsiteY805" fmla="*/ 1058555 h 1534562"/>
                              <a:gd name="connsiteX806" fmla="*/ 1251239 w 1452847"/>
                              <a:gd name="connsiteY806" fmla="*/ 1053360 h 1534562"/>
                              <a:gd name="connsiteX807" fmla="*/ 1209675 w 1452847"/>
                              <a:gd name="connsiteY807" fmla="*/ 1049896 h 1534562"/>
                              <a:gd name="connsiteX808" fmla="*/ 1313584 w 1452847"/>
                              <a:gd name="connsiteY808" fmla="*/ 1049030 h 1534562"/>
                              <a:gd name="connsiteX809" fmla="*/ 355889 w 1452847"/>
                              <a:gd name="connsiteY809" fmla="*/ 679287 h 1534562"/>
                              <a:gd name="connsiteX810" fmla="*/ 271030 w 1452847"/>
                              <a:gd name="connsiteY810" fmla="*/ 674958 h 1534562"/>
                              <a:gd name="connsiteX811" fmla="*/ 198293 w 1452847"/>
                              <a:gd name="connsiteY811" fmla="*/ 676690 h 1534562"/>
                              <a:gd name="connsiteX812" fmla="*/ 185305 w 1452847"/>
                              <a:gd name="connsiteY812" fmla="*/ 685349 h 1534562"/>
                              <a:gd name="connsiteX813" fmla="*/ 214745 w 1452847"/>
                              <a:gd name="connsiteY813" fmla="*/ 687081 h 1534562"/>
                              <a:gd name="connsiteX814" fmla="*/ 302202 w 1452847"/>
                              <a:gd name="connsiteY814" fmla="*/ 687081 h 1534562"/>
                              <a:gd name="connsiteX815" fmla="*/ 390525 w 1452847"/>
                              <a:gd name="connsiteY815" fmla="*/ 692276 h 1534562"/>
                              <a:gd name="connsiteX816" fmla="*/ 459798 w 1452847"/>
                              <a:gd name="connsiteY816" fmla="*/ 689678 h 1534562"/>
                              <a:gd name="connsiteX817" fmla="*/ 355889 w 1452847"/>
                              <a:gd name="connsiteY817" fmla="*/ 679287 h 1534562"/>
                              <a:gd name="connsiteX818" fmla="*/ 231198 w 1452847"/>
                              <a:gd name="connsiteY818" fmla="*/ 603087 h 1534562"/>
                              <a:gd name="connsiteX819" fmla="*/ 192232 w 1452847"/>
                              <a:gd name="connsiteY819" fmla="*/ 604819 h 1534562"/>
                              <a:gd name="connsiteX820" fmla="*/ 205220 w 1452847"/>
                              <a:gd name="connsiteY820" fmla="*/ 620405 h 1534562"/>
                              <a:gd name="connsiteX821" fmla="*/ 342034 w 1452847"/>
                              <a:gd name="connsiteY821" fmla="*/ 611746 h 1534562"/>
                              <a:gd name="connsiteX822" fmla="*/ 426027 w 1452847"/>
                              <a:gd name="connsiteY822" fmla="*/ 616076 h 1534562"/>
                              <a:gd name="connsiteX823" fmla="*/ 428625 w 1452847"/>
                              <a:gd name="connsiteY823" fmla="*/ 604819 h 1534562"/>
                              <a:gd name="connsiteX824" fmla="*/ 231198 w 1452847"/>
                              <a:gd name="connsiteY824" fmla="*/ 603087 h 1534562"/>
                              <a:gd name="connsiteX825" fmla="*/ 251980 w 1452847"/>
                              <a:gd name="connsiteY825" fmla="*/ 603087 h 1534562"/>
                              <a:gd name="connsiteX826" fmla="*/ 231198 w 1452847"/>
                              <a:gd name="connsiteY826" fmla="*/ 603087 h 1534562"/>
                              <a:gd name="connsiteX827" fmla="*/ 192232 w 1452847"/>
                              <a:gd name="connsiteY827" fmla="*/ 731242 h 1534562"/>
                              <a:gd name="connsiteX828" fmla="*/ 261505 w 1452847"/>
                              <a:gd name="connsiteY828" fmla="*/ 727778 h 1534562"/>
                              <a:gd name="connsiteX829" fmla="*/ 394855 w 1452847"/>
                              <a:gd name="connsiteY829" fmla="*/ 726046 h 1534562"/>
                              <a:gd name="connsiteX830" fmla="*/ 393123 w 1452847"/>
                              <a:gd name="connsiteY830" fmla="*/ 708728 h 1534562"/>
                              <a:gd name="connsiteX831" fmla="*/ 350693 w 1452847"/>
                              <a:gd name="connsiteY831" fmla="*/ 712192 h 1534562"/>
                              <a:gd name="connsiteX832" fmla="*/ 350693 w 1452847"/>
                              <a:gd name="connsiteY832" fmla="*/ 712192 h 1534562"/>
                              <a:gd name="connsiteX833" fmla="*/ 335973 w 1452847"/>
                              <a:gd name="connsiteY833" fmla="*/ 713058 h 1534562"/>
                              <a:gd name="connsiteX834" fmla="*/ 211282 w 1452847"/>
                              <a:gd name="connsiteY834" fmla="*/ 717387 h 1534562"/>
                              <a:gd name="connsiteX835" fmla="*/ 192232 w 1452847"/>
                              <a:gd name="connsiteY835" fmla="*/ 731242 h 1534562"/>
                              <a:gd name="connsiteX836" fmla="*/ 898814 w 1452847"/>
                              <a:gd name="connsiteY836" fmla="*/ 1191905 h 1534562"/>
                              <a:gd name="connsiteX837" fmla="*/ 896216 w 1452847"/>
                              <a:gd name="connsiteY837" fmla="*/ 1192771 h 1534562"/>
                              <a:gd name="connsiteX838" fmla="*/ 898814 w 1452847"/>
                              <a:gd name="connsiteY838" fmla="*/ 1191905 h 1534562"/>
                              <a:gd name="connsiteX839" fmla="*/ 251980 w 1452847"/>
                              <a:gd name="connsiteY839" fmla="*/ 603087 h 1534562"/>
                              <a:gd name="connsiteX840" fmla="*/ 257175 w 1452847"/>
                              <a:gd name="connsiteY840" fmla="*/ 603087 h 1534562"/>
                              <a:gd name="connsiteX841" fmla="*/ 251980 w 1452847"/>
                              <a:gd name="connsiteY841" fmla="*/ 603087 h 1534562"/>
                              <a:gd name="connsiteX842" fmla="*/ 891021 w 1452847"/>
                              <a:gd name="connsiteY842" fmla="*/ 1177185 h 1534562"/>
                              <a:gd name="connsiteX843" fmla="*/ 856384 w 1452847"/>
                              <a:gd name="connsiteY843" fmla="*/ 1178917 h 1534562"/>
                              <a:gd name="connsiteX844" fmla="*/ 784514 w 1452847"/>
                              <a:gd name="connsiteY844" fmla="*/ 1179783 h 1534562"/>
                              <a:gd name="connsiteX845" fmla="*/ 660689 w 1452847"/>
                              <a:gd name="connsiteY845" fmla="*/ 1175453 h 1534562"/>
                              <a:gd name="connsiteX846" fmla="*/ 895350 w 1452847"/>
                              <a:gd name="connsiteY846" fmla="*/ 1192771 h 1534562"/>
                              <a:gd name="connsiteX847" fmla="*/ 891021 w 1452847"/>
                              <a:gd name="connsiteY847" fmla="*/ 1177185 h 1534562"/>
                              <a:gd name="connsiteX848" fmla="*/ 878032 w 1452847"/>
                              <a:gd name="connsiteY848" fmla="*/ 1146012 h 1534562"/>
                              <a:gd name="connsiteX849" fmla="*/ 798368 w 1452847"/>
                              <a:gd name="connsiteY849" fmla="*/ 1145146 h 1534562"/>
                              <a:gd name="connsiteX850" fmla="*/ 673677 w 1452847"/>
                              <a:gd name="connsiteY850" fmla="*/ 1139085 h 1534562"/>
                              <a:gd name="connsiteX851" fmla="*/ 677141 w 1452847"/>
                              <a:gd name="connsiteY851" fmla="*/ 1149476 h 1534562"/>
                              <a:gd name="connsiteX852" fmla="*/ 745548 w 1452847"/>
                              <a:gd name="connsiteY852" fmla="*/ 1152940 h 1534562"/>
                              <a:gd name="connsiteX853" fmla="*/ 834736 w 1452847"/>
                              <a:gd name="connsiteY853" fmla="*/ 1156403 h 1534562"/>
                              <a:gd name="connsiteX854" fmla="*/ 904875 w 1452847"/>
                              <a:gd name="connsiteY854" fmla="*/ 1158135 h 1534562"/>
                              <a:gd name="connsiteX855" fmla="*/ 904875 w 1452847"/>
                              <a:gd name="connsiteY855" fmla="*/ 1158135 h 1534562"/>
                              <a:gd name="connsiteX856" fmla="*/ 904875 w 1452847"/>
                              <a:gd name="connsiteY856" fmla="*/ 1158135 h 1534562"/>
                              <a:gd name="connsiteX857" fmla="*/ 878032 w 1452847"/>
                              <a:gd name="connsiteY857" fmla="*/ 1146012 h 1534562"/>
                              <a:gd name="connsiteX858" fmla="*/ 1181966 w 1452847"/>
                              <a:gd name="connsiteY858" fmla="*/ 1271569 h 1534562"/>
                              <a:gd name="connsiteX859" fmla="*/ 1181966 w 1452847"/>
                              <a:gd name="connsiteY859" fmla="*/ 1271569 h 1534562"/>
                              <a:gd name="connsiteX860" fmla="*/ 1126548 w 1452847"/>
                              <a:gd name="connsiteY860" fmla="*/ 1257714 h 1534562"/>
                              <a:gd name="connsiteX861" fmla="*/ 949902 w 1452847"/>
                              <a:gd name="connsiteY861" fmla="*/ 1249055 h 1534562"/>
                              <a:gd name="connsiteX862" fmla="*/ 929121 w 1452847"/>
                              <a:gd name="connsiteY862" fmla="*/ 1254251 h 1534562"/>
                              <a:gd name="connsiteX863" fmla="*/ 950768 w 1452847"/>
                              <a:gd name="connsiteY863" fmla="*/ 1262910 h 1534562"/>
                              <a:gd name="connsiteX864" fmla="*/ 1045152 w 1452847"/>
                              <a:gd name="connsiteY864" fmla="*/ 1267240 h 1534562"/>
                              <a:gd name="connsiteX865" fmla="*/ 1132609 w 1452847"/>
                              <a:gd name="connsiteY865" fmla="*/ 1271569 h 1534562"/>
                              <a:gd name="connsiteX866" fmla="*/ 1181966 w 1452847"/>
                              <a:gd name="connsiteY866" fmla="*/ 1271569 h 1534562"/>
                              <a:gd name="connsiteX867" fmla="*/ 1181966 w 1452847"/>
                              <a:gd name="connsiteY867" fmla="*/ 1271569 h 1534562"/>
                              <a:gd name="connsiteX868" fmla="*/ 1033030 w 1452847"/>
                              <a:gd name="connsiteY868" fmla="*/ 702667 h 1534562"/>
                              <a:gd name="connsiteX869" fmla="*/ 1048616 w 1452847"/>
                              <a:gd name="connsiteY869" fmla="*/ 701801 h 1534562"/>
                              <a:gd name="connsiteX870" fmla="*/ 1033030 w 1452847"/>
                              <a:gd name="connsiteY870" fmla="*/ 702667 h 1534562"/>
                              <a:gd name="connsiteX871" fmla="*/ 1033030 w 1452847"/>
                              <a:gd name="connsiteY871" fmla="*/ 702667 h 1534562"/>
                              <a:gd name="connsiteX872" fmla="*/ 1185430 w 1452847"/>
                              <a:gd name="connsiteY872" fmla="*/ 734706 h 1534562"/>
                              <a:gd name="connsiteX873" fmla="*/ 1185430 w 1452847"/>
                              <a:gd name="connsiteY873" fmla="*/ 734706 h 1534562"/>
                              <a:gd name="connsiteX874" fmla="*/ 1182832 w 1452847"/>
                              <a:gd name="connsiteY874" fmla="*/ 735571 h 1534562"/>
                              <a:gd name="connsiteX875" fmla="*/ 1185430 w 1452847"/>
                              <a:gd name="connsiteY875" fmla="*/ 734706 h 1534562"/>
                              <a:gd name="connsiteX876" fmla="*/ 1182832 w 1452847"/>
                              <a:gd name="connsiteY876" fmla="*/ 735571 h 1534562"/>
                              <a:gd name="connsiteX877" fmla="*/ 1182832 w 1452847"/>
                              <a:gd name="connsiteY877" fmla="*/ 735571 h 1534562"/>
                              <a:gd name="connsiteX878" fmla="*/ 1182832 w 1452847"/>
                              <a:gd name="connsiteY878" fmla="*/ 735571 h 1534562"/>
                              <a:gd name="connsiteX879" fmla="*/ 1027834 w 1452847"/>
                              <a:gd name="connsiteY879" fmla="*/ 732974 h 1534562"/>
                              <a:gd name="connsiteX880" fmla="*/ 1112693 w 1452847"/>
                              <a:gd name="connsiteY880" fmla="*/ 737303 h 1534562"/>
                              <a:gd name="connsiteX881" fmla="*/ 1185430 w 1452847"/>
                              <a:gd name="connsiteY881" fmla="*/ 735571 h 1534562"/>
                              <a:gd name="connsiteX882" fmla="*/ 1185430 w 1452847"/>
                              <a:gd name="connsiteY882" fmla="*/ 735571 h 1534562"/>
                              <a:gd name="connsiteX883" fmla="*/ 1185430 w 1452847"/>
                              <a:gd name="connsiteY883" fmla="*/ 735571 h 1534562"/>
                              <a:gd name="connsiteX884" fmla="*/ 1198418 w 1452847"/>
                              <a:gd name="connsiteY884" fmla="*/ 726912 h 1534562"/>
                              <a:gd name="connsiteX885" fmla="*/ 1168977 w 1452847"/>
                              <a:gd name="connsiteY885" fmla="*/ 725180 h 1534562"/>
                              <a:gd name="connsiteX886" fmla="*/ 1081521 w 1452847"/>
                              <a:gd name="connsiteY886" fmla="*/ 725180 h 1534562"/>
                              <a:gd name="connsiteX887" fmla="*/ 993198 w 1452847"/>
                              <a:gd name="connsiteY887" fmla="*/ 719985 h 1534562"/>
                              <a:gd name="connsiteX888" fmla="*/ 923925 w 1452847"/>
                              <a:gd name="connsiteY888" fmla="*/ 722583 h 1534562"/>
                              <a:gd name="connsiteX889" fmla="*/ 1027834 w 1452847"/>
                              <a:gd name="connsiteY889" fmla="*/ 732974 h 1534562"/>
                              <a:gd name="connsiteX890" fmla="*/ 501361 w 1452847"/>
                              <a:gd name="connsiteY890" fmla="*/ 159742 h 1534562"/>
                              <a:gd name="connsiteX891" fmla="*/ 501361 w 1452847"/>
                              <a:gd name="connsiteY891" fmla="*/ 159742 h 1534562"/>
                              <a:gd name="connsiteX892" fmla="*/ 501361 w 1452847"/>
                              <a:gd name="connsiteY892" fmla="*/ 159742 h 1534562"/>
                              <a:gd name="connsiteX893" fmla="*/ 479714 w 1452847"/>
                              <a:gd name="connsiteY893" fmla="*/ 261053 h 1534562"/>
                              <a:gd name="connsiteX894" fmla="*/ 479714 w 1452847"/>
                              <a:gd name="connsiteY894" fmla="*/ 261053 h 1534562"/>
                              <a:gd name="connsiteX895" fmla="*/ 505691 w 1452847"/>
                              <a:gd name="connsiteY895" fmla="*/ 273176 h 1534562"/>
                              <a:gd name="connsiteX896" fmla="*/ 585355 w 1452847"/>
                              <a:gd name="connsiteY896" fmla="*/ 274042 h 1534562"/>
                              <a:gd name="connsiteX897" fmla="*/ 710046 w 1452847"/>
                              <a:gd name="connsiteY897" fmla="*/ 280103 h 1534562"/>
                              <a:gd name="connsiteX898" fmla="*/ 706582 w 1452847"/>
                              <a:gd name="connsiteY898" fmla="*/ 269712 h 1534562"/>
                              <a:gd name="connsiteX899" fmla="*/ 638175 w 1452847"/>
                              <a:gd name="connsiteY899" fmla="*/ 266248 h 1534562"/>
                              <a:gd name="connsiteX900" fmla="*/ 548986 w 1452847"/>
                              <a:gd name="connsiteY900" fmla="*/ 262785 h 1534562"/>
                              <a:gd name="connsiteX901" fmla="*/ 479714 w 1452847"/>
                              <a:gd name="connsiteY901" fmla="*/ 261053 h 1534562"/>
                              <a:gd name="connsiteX902" fmla="*/ 479714 w 1452847"/>
                              <a:gd name="connsiteY902" fmla="*/ 261053 h 1534562"/>
                              <a:gd name="connsiteX903" fmla="*/ 698789 w 1452847"/>
                              <a:gd name="connsiteY903" fmla="*/ 670628 h 1534562"/>
                              <a:gd name="connsiteX904" fmla="*/ 770659 w 1452847"/>
                              <a:gd name="connsiteY904" fmla="*/ 677555 h 1534562"/>
                              <a:gd name="connsiteX905" fmla="*/ 923059 w 1452847"/>
                              <a:gd name="connsiteY905" fmla="*/ 686214 h 1534562"/>
                              <a:gd name="connsiteX906" fmla="*/ 923059 w 1452847"/>
                              <a:gd name="connsiteY906" fmla="*/ 686214 h 1534562"/>
                              <a:gd name="connsiteX907" fmla="*/ 923059 w 1452847"/>
                              <a:gd name="connsiteY907" fmla="*/ 686214 h 1534562"/>
                              <a:gd name="connsiteX908" fmla="*/ 923925 w 1452847"/>
                              <a:gd name="connsiteY908" fmla="*/ 674958 h 1534562"/>
                              <a:gd name="connsiteX909" fmla="*/ 879764 w 1452847"/>
                              <a:gd name="connsiteY909" fmla="*/ 673226 h 1534562"/>
                              <a:gd name="connsiteX910" fmla="*/ 790575 w 1452847"/>
                              <a:gd name="connsiteY910" fmla="*/ 668896 h 1534562"/>
                              <a:gd name="connsiteX911" fmla="*/ 698789 w 1452847"/>
                              <a:gd name="connsiteY911" fmla="*/ 670628 h 1534562"/>
                              <a:gd name="connsiteX912" fmla="*/ 1185430 w 1452847"/>
                              <a:gd name="connsiteY912" fmla="*/ 734706 h 1534562"/>
                              <a:gd name="connsiteX913" fmla="*/ 1185430 w 1452847"/>
                              <a:gd name="connsiteY913" fmla="*/ 734706 h 1534562"/>
                              <a:gd name="connsiteX914" fmla="*/ 1185430 w 1452847"/>
                              <a:gd name="connsiteY914" fmla="*/ 734706 h 1534562"/>
                              <a:gd name="connsiteX915" fmla="*/ 891886 w 1452847"/>
                              <a:gd name="connsiteY915" fmla="*/ 533815 h 1534562"/>
                              <a:gd name="connsiteX916" fmla="*/ 770659 w 1452847"/>
                              <a:gd name="connsiteY916" fmla="*/ 539010 h 1534562"/>
                              <a:gd name="connsiteX917" fmla="*/ 729961 w 1452847"/>
                              <a:gd name="connsiteY917" fmla="*/ 532949 h 1534562"/>
                              <a:gd name="connsiteX918" fmla="*/ 746414 w 1452847"/>
                              <a:gd name="connsiteY918" fmla="*/ 550267 h 1534562"/>
                              <a:gd name="connsiteX919" fmla="*/ 746414 w 1452847"/>
                              <a:gd name="connsiteY919" fmla="*/ 550267 h 1534562"/>
                              <a:gd name="connsiteX920" fmla="*/ 851189 w 1452847"/>
                              <a:gd name="connsiteY920" fmla="*/ 549401 h 1534562"/>
                              <a:gd name="connsiteX921" fmla="*/ 911802 w 1452847"/>
                              <a:gd name="connsiteY921" fmla="*/ 545937 h 1534562"/>
                              <a:gd name="connsiteX922" fmla="*/ 891886 w 1452847"/>
                              <a:gd name="connsiteY922" fmla="*/ 533815 h 1534562"/>
                              <a:gd name="connsiteX923" fmla="*/ 752475 w 1452847"/>
                              <a:gd name="connsiteY923" fmla="*/ 650712 h 1534562"/>
                              <a:gd name="connsiteX924" fmla="*/ 835602 w 1452847"/>
                              <a:gd name="connsiteY924" fmla="*/ 651578 h 1534562"/>
                              <a:gd name="connsiteX925" fmla="*/ 898814 w 1452847"/>
                              <a:gd name="connsiteY925" fmla="*/ 651578 h 1534562"/>
                              <a:gd name="connsiteX926" fmla="*/ 898814 w 1452847"/>
                              <a:gd name="connsiteY926" fmla="*/ 651578 h 1534562"/>
                              <a:gd name="connsiteX927" fmla="*/ 898814 w 1452847"/>
                              <a:gd name="connsiteY927" fmla="*/ 651578 h 1534562"/>
                              <a:gd name="connsiteX928" fmla="*/ 851189 w 1452847"/>
                              <a:gd name="connsiteY928" fmla="*/ 639456 h 1534562"/>
                              <a:gd name="connsiteX929" fmla="*/ 767196 w 1452847"/>
                              <a:gd name="connsiteY929" fmla="*/ 639456 h 1534562"/>
                              <a:gd name="connsiteX930" fmla="*/ 710046 w 1452847"/>
                              <a:gd name="connsiteY930" fmla="*/ 634260 h 1534562"/>
                              <a:gd name="connsiteX931" fmla="*/ 752475 w 1452847"/>
                              <a:gd name="connsiteY931" fmla="*/ 650712 h 1534562"/>
                              <a:gd name="connsiteX932" fmla="*/ 1033030 w 1452847"/>
                              <a:gd name="connsiteY932" fmla="*/ 702667 h 1534562"/>
                              <a:gd name="connsiteX933" fmla="*/ 1033030 w 1452847"/>
                              <a:gd name="connsiteY933" fmla="*/ 702667 h 1534562"/>
                              <a:gd name="connsiteX934" fmla="*/ 1048616 w 1452847"/>
                              <a:gd name="connsiteY934" fmla="*/ 701801 h 1534562"/>
                              <a:gd name="connsiteX935" fmla="*/ 1173307 w 1452847"/>
                              <a:gd name="connsiteY935" fmla="*/ 697472 h 1534562"/>
                              <a:gd name="connsiteX936" fmla="*/ 1192357 w 1452847"/>
                              <a:gd name="connsiteY936" fmla="*/ 683617 h 1534562"/>
                              <a:gd name="connsiteX937" fmla="*/ 1123084 w 1452847"/>
                              <a:gd name="connsiteY937" fmla="*/ 687081 h 1534562"/>
                              <a:gd name="connsiteX938" fmla="*/ 989734 w 1452847"/>
                              <a:gd name="connsiteY938" fmla="*/ 688812 h 1534562"/>
                              <a:gd name="connsiteX939" fmla="*/ 991466 w 1452847"/>
                              <a:gd name="connsiteY939" fmla="*/ 706131 h 1534562"/>
                              <a:gd name="connsiteX940" fmla="*/ 1033030 w 1452847"/>
                              <a:gd name="connsiteY940" fmla="*/ 702667 h 1534562"/>
                              <a:gd name="connsiteX941" fmla="*/ 1158586 w 1452847"/>
                              <a:gd name="connsiteY941" fmla="*/ 770208 h 1534562"/>
                              <a:gd name="connsiteX942" fmla="*/ 1158586 w 1452847"/>
                              <a:gd name="connsiteY942" fmla="*/ 770208 h 1534562"/>
                              <a:gd name="connsiteX943" fmla="*/ 1158586 w 1452847"/>
                              <a:gd name="connsiteY943" fmla="*/ 770208 h 1534562"/>
                              <a:gd name="connsiteX944" fmla="*/ 713509 w 1452847"/>
                              <a:gd name="connsiteY944" fmla="*/ 799649 h 1534562"/>
                              <a:gd name="connsiteX945" fmla="*/ 686666 w 1452847"/>
                              <a:gd name="connsiteY945" fmla="*/ 802246 h 1534562"/>
                              <a:gd name="connsiteX946" fmla="*/ 693593 w 1452847"/>
                              <a:gd name="connsiteY946" fmla="*/ 813503 h 1534562"/>
                              <a:gd name="connsiteX947" fmla="*/ 761134 w 1452847"/>
                              <a:gd name="connsiteY947" fmla="*/ 816101 h 1534562"/>
                              <a:gd name="connsiteX948" fmla="*/ 902277 w 1452847"/>
                              <a:gd name="connsiteY948" fmla="*/ 821296 h 1534562"/>
                              <a:gd name="connsiteX949" fmla="*/ 902277 w 1452847"/>
                              <a:gd name="connsiteY949" fmla="*/ 821296 h 1534562"/>
                              <a:gd name="connsiteX950" fmla="*/ 902277 w 1452847"/>
                              <a:gd name="connsiteY950" fmla="*/ 821296 h 1534562"/>
                              <a:gd name="connsiteX951" fmla="*/ 905741 w 1452847"/>
                              <a:gd name="connsiteY951" fmla="*/ 804844 h 1534562"/>
                              <a:gd name="connsiteX952" fmla="*/ 842530 w 1452847"/>
                              <a:gd name="connsiteY952" fmla="*/ 805710 h 1534562"/>
                              <a:gd name="connsiteX953" fmla="*/ 713509 w 1452847"/>
                              <a:gd name="connsiteY953" fmla="*/ 799649 h 1534562"/>
                              <a:gd name="connsiteX954" fmla="*/ 868507 w 1452847"/>
                              <a:gd name="connsiteY954" fmla="*/ 787526 h 1534562"/>
                              <a:gd name="connsiteX955" fmla="*/ 861580 w 1452847"/>
                              <a:gd name="connsiteY955" fmla="*/ 787526 h 1534562"/>
                              <a:gd name="connsiteX956" fmla="*/ 868507 w 1452847"/>
                              <a:gd name="connsiteY956" fmla="*/ 787526 h 1534562"/>
                              <a:gd name="connsiteX957" fmla="*/ 892752 w 1452847"/>
                              <a:gd name="connsiteY957" fmla="*/ 875849 h 1534562"/>
                              <a:gd name="connsiteX958" fmla="*/ 841664 w 1452847"/>
                              <a:gd name="connsiteY958" fmla="*/ 873251 h 1534562"/>
                              <a:gd name="connsiteX959" fmla="*/ 793173 w 1452847"/>
                              <a:gd name="connsiteY959" fmla="*/ 876714 h 1534562"/>
                              <a:gd name="connsiteX960" fmla="*/ 735157 w 1452847"/>
                              <a:gd name="connsiteY960" fmla="*/ 868055 h 1534562"/>
                              <a:gd name="connsiteX961" fmla="*/ 693593 w 1452847"/>
                              <a:gd name="connsiteY961" fmla="*/ 874117 h 1534562"/>
                              <a:gd name="connsiteX962" fmla="*/ 739486 w 1452847"/>
                              <a:gd name="connsiteY962" fmla="*/ 884508 h 1534562"/>
                              <a:gd name="connsiteX963" fmla="*/ 877166 w 1452847"/>
                              <a:gd name="connsiteY963" fmla="*/ 887105 h 1534562"/>
                              <a:gd name="connsiteX964" fmla="*/ 892752 w 1452847"/>
                              <a:gd name="connsiteY964" fmla="*/ 875849 h 1534562"/>
                              <a:gd name="connsiteX965" fmla="*/ 880630 w 1452847"/>
                              <a:gd name="connsiteY965" fmla="*/ 786660 h 1534562"/>
                              <a:gd name="connsiteX966" fmla="*/ 880630 w 1452847"/>
                              <a:gd name="connsiteY966" fmla="*/ 786660 h 1534562"/>
                              <a:gd name="connsiteX967" fmla="*/ 880630 w 1452847"/>
                              <a:gd name="connsiteY967" fmla="*/ 786660 h 1534562"/>
                              <a:gd name="connsiteX968" fmla="*/ 1153391 w 1452847"/>
                              <a:gd name="connsiteY968" fmla="*/ 806576 h 1534562"/>
                              <a:gd name="connsiteX969" fmla="*/ 1192357 w 1452847"/>
                              <a:gd name="connsiteY969" fmla="*/ 804844 h 1534562"/>
                              <a:gd name="connsiteX970" fmla="*/ 1179368 w 1452847"/>
                              <a:gd name="connsiteY970" fmla="*/ 789258 h 1534562"/>
                              <a:gd name="connsiteX971" fmla="*/ 1042555 w 1452847"/>
                              <a:gd name="connsiteY971" fmla="*/ 797917 h 1534562"/>
                              <a:gd name="connsiteX972" fmla="*/ 958561 w 1452847"/>
                              <a:gd name="connsiteY972" fmla="*/ 793587 h 1534562"/>
                              <a:gd name="connsiteX973" fmla="*/ 955964 w 1452847"/>
                              <a:gd name="connsiteY973" fmla="*/ 804844 h 1534562"/>
                              <a:gd name="connsiteX974" fmla="*/ 1153391 w 1452847"/>
                              <a:gd name="connsiteY974" fmla="*/ 806576 h 1534562"/>
                              <a:gd name="connsiteX975" fmla="*/ 1129146 w 1452847"/>
                              <a:gd name="connsiteY975" fmla="*/ 807442 h 1534562"/>
                              <a:gd name="connsiteX976" fmla="*/ 1153391 w 1452847"/>
                              <a:gd name="connsiteY976" fmla="*/ 806576 h 1534562"/>
                              <a:gd name="connsiteX977" fmla="*/ 1176771 w 1452847"/>
                              <a:gd name="connsiteY977" fmla="*/ 768476 h 1534562"/>
                              <a:gd name="connsiteX978" fmla="*/ 1176771 w 1452847"/>
                              <a:gd name="connsiteY978" fmla="*/ 768476 h 1534562"/>
                              <a:gd name="connsiteX979" fmla="*/ 1195821 w 1452847"/>
                              <a:gd name="connsiteY979" fmla="*/ 760683 h 1534562"/>
                              <a:gd name="connsiteX980" fmla="*/ 1157721 w 1452847"/>
                              <a:gd name="connsiteY980" fmla="*/ 758085 h 1534562"/>
                              <a:gd name="connsiteX981" fmla="*/ 1017443 w 1452847"/>
                              <a:gd name="connsiteY981" fmla="*/ 758085 h 1534562"/>
                              <a:gd name="connsiteX982" fmla="*/ 968952 w 1452847"/>
                              <a:gd name="connsiteY982" fmla="*/ 761549 h 1534562"/>
                              <a:gd name="connsiteX983" fmla="*/ 1027834 w 1452847"/>
                              <a:gd name="connsiteY983" fmla="*/ 769342 h 1534562"/>
                              <a:gd name="connsiteX984" fmla="*/ 1176771 w 1452847"/>
                              <a:gd name="connsiteY984" fmla="*/ 768476 h 1534562"/>
                              <a:gd name="connsiteX985" fmla="*/ 1158586 w 1452847"/>
                              <a:gd name="connsiteY985" fmla="*/ 770208 h 1534562"/>
                              <a:gd name="connsiteX986" fmla="*/ 1176771 w 1452847"/>
                              <a:gd name="connsiteY986" fmla="*/ 768476 h 1534562"/>
                              <a:gd name="connsiteX987" fmla="*/ 851189 w 1452847"/>
                              <a:gd name="connsiteY987" fmla="*/ 604819 h 1534562"/>
                              <a:gd name="connsiteX988" fmla="*/ 738621 w 1452847"/>
                              <a:gd name="connsiteY988" fmla="*/ 598758 h 1534562"/>
                              <a:gd name="connsiteX989" fmla="*/ 723034 w 1452847"/>
                              <a:gd name="connsiteY989" fmla="*/ 610014 h 1534562"/>
                              <a:gd name="connsiteX990" fmla="*/ 781050 w 1452847"/>
                              <a:gd name="connsiteY990" fmla="*/ 615210 h 1534562"/>
                              <a:gd name="connsiteX991" fmla="*/ 902277 w 1452847"/>
                              <a:gd name="connsiteY991" fmla="*/ 616942 h 1534562"/>
                              <a:gd name="connsiteX992" fmla="*/ 902277 w 1452847"/>
                              <a:gd name="connsiteY992" fmla="*/ 616942 h 1534562"/>
                              <a:gd name="connsiteX993" fmla="*/ 902277 w 1452847"/>
                              <a:gd name="connsiteY993" fmla="*/ 616942 h 1534562"/>
                              <a:gd name="connsiteX994" fmla="*/ 897948 w 1452847"/>
                              <a:gd name="connsiteY994" fmla="*/ 600490 h 1534562"/>
                              <a:gd name="connsiteX995" fmla="*/ 851189 w 1452847"/>
                              <a:gd name="connsiteY995" fmla="*/ 604819 h 1534562"/>
                              <a:gd name="connsiteX996" fmla="*/ 897948 w 1452847"/>
                              <a:gd name="connsiteY996" fmla="*/ 836017 h 1534562"/>
                              <a:gd name="connsiteX997" fmla="*/ 841664 w 1452847"/>
                              <a:gd name="connsiteY997" fmla="*/ 839480 h 1534562"/>
                              <a:gd name="connsiteX998" fmla="*/ 711777 w 1452847"/>
                              <a:gd name="connsiteY998" fmla="*/ 835151 h 1534562"/>
                              <a:gd name="connsiteX999" fmla="*/ 711777 w 1452847"/>
                              <a:gd name="connsiteY999" fmla="*/ 850737 h 1534562"/>
                              <a:gd name="connsiteX1000" fmla="*/ 773257 w 1452847"/>
                              <a:gd name="connsiteY1000" fmla="*/ 852469 h 1534562"/>
                              <a:gd name="connsiteX1001" fmla="*/ 902277 w 1452847"/>
                              <a:gd name="connsiteY1001" fmla="*/ 855067 h 1534562"/>
                              <a:gd name="connsiteX1002" fmla="*/ 902277 w 1452847"/>
                              <a:gd name="connsiteY1002" fmla="*/ 855067 h 1534562"/>
                              <a:gd name="connsiteX1003" fmla="*/ 902277 w 1452847"/>
                              <a:gd name="connsiteY1003" fmla="*/ 855067 h 1534562"/>
                              <a:gd name="connsiteX1004" fmla="*/ 897948 w 1452847"/>
                              <a:gd name="connsiteY1004" fmla="*/ 836017 h 1534562"/>
                              <a:gd name="connsiteX1005" fmla="*/ 876300 w 1452847"/>
                              <a:gd name="connsiteY1005" fmla="*/ 887972 h 1534562"/>
                              <a:gd name="connsiteX1006" fmla="*/ 876300 w 1452847"/>
                              <a:gd name="connsiteY1006" fmla="*/ 887972 h 1534562"/>
                              <a:gd name="connsiteX1007" fmla="*/ 876300 w 1452847"/>
                              <a:gd name="connsiteY1007" fmla="*/ 887972 h 1534562"/>
                              <a:gd name="connsiteX1008" fmla="*/ 701386 w 1452847"/>
                              <a:gd name="connsiteY1008" fmla="*/ 1057690 h 1534562"/>
                              <a:gd name="connsiteX1009" fmla="*/ 822614 w 1452847"/>
                              <a:gd name="connsiteY1009" fmla="*/ 1055092 h 1534562"/>
                              <a:gd name="connsiteX1010" fmla="*/ 888423 w 1452847"/>
                              <a:gd name="connsiteY1010" fmla="*/ 1047299 h 1534562"/>
                              <a:gd name="connsiteX1011" fmla="*/ 845127 w 1452847"/>
                              <a:gd name="connsiteY1011" fmla="*/ 1039506 h 1534562"/>
                              <a:gd name="connsiteX1012" fmla="*/ 707448 w 1452847"/>
                              <a:gd name="connsiteY1012" fmla="*/ 1040371 h 1534562"/>
                              <a:gd name="connsiteX1013" fmla="*/ 673677 w 1452847"/>
                              <a:gd name="connsiteY1013" fmla="*/ 1049896 h 1534562"/>
                              <a:gd name="connsiteX1014" fmla="*/ 701386 w 1452847"/>
                              <a:gd name="connsiteY1014" fmla="*/ 1057690 h 1534562"/>
                              <a:gd name="connsiteX1015" fmla="*/ 701386 w 1452847"/>
                              <a:gd name="connsiteY1015" fmla="*/ 1057690 h 1534562"/>
                              <a:gd name="connsiteX1016" fmla="*/ 1159452 w 1452847"/>
                              <a:gd name="connsiteY1016" fmla="*/ 1197101 h 1534562"/>
                              <a:gd name="connsiteX1017" fmla="*/ 1159452 w 1452847"/>
                              <a:gd name="connsiteY1017" fmla="*/ 1197101 h 1534562"/>
                              <a:gd name="connsiteX1018" fmla="*/ 1159452 w 1452847"/>
                              <a:gd name="connsiteY1018" fmla="*/ 1197101 h 1534562"/>
                              <a:gd name="connsiteX1019" fmla="*/ 1136073 w 1452847"/>
                              <a:gd name="connsiteY1019" fmla="*/ 1184112 h 1534562"/>
                              <a:gd name="connsiteX1020" fmla="*/ 1071130 w 1452847"/>
                              <a:gd name="connsiteY1020" fmla="*/ 1184112 h 1534562"/>
                              <a:gd name="connsiteX1021" fmla="*/ 937780 w 1452847"/>
                              <a:gd name="connsiteY1021" fmla="*/ 1178051 h 1534562"/>
                              <a:gd name="connsiteX1022" fmla="*/ 929121 w 1452847"/>
                              <a:gd name="connsiteY1022" fmla="*/ 1186710 h 1534562"/>
                              <a:gd name="connsiteX1023" fmla="*/ 958561 w 1452847"/>
                              <a:gd name="connsiteY1023" fmla="*/ 1190174 h 1534562"/>
                              <a:gd name="connsiteX1024" fmla="*/ 1029566 w 1452847"/>
                              <a:gd name="connsiteY1024" fmla="*/ 1194503 h 1534562"/>
                              <a:gd name="connsiteX1025" fmla="*/ 1099705 w 1452847"/>
                              <a:gd name="connsiteY1025" fmla="*/ 1197967 h 1534562"/>
                              <a:gd name="connsiteX1026" fmla="*/ 1159452 w 1452847"/>
                              <a:gd name="connsiteY1026" fmla="*/ 1196235 h 1534562"/>
                              <a:gd name="connsiteX1027" fmla="*/ 1136073 w 1452847"/>
                              <a:gd name="connsiteY1027" fmla="*/ 1184112 h 1534562"/>
                              <a:gd name="connsiteX1028" fmla="*/ 687532 w 1452847"/>
                              <a:gd name="connsiteY1028" fmla="*/ 973696 h 1534562"/>
                              <a:gd name="connsiteX1029" fmla="*/ 880630 w 1452847"/>
                              <a:gd name="connsiteY1029" fmla="*/ 991014 h 1534562"/>
                              <a:gd name="connsiteX1030" fmla="*/ 880630 w 1452847"/>
                              <a:gd name="connsiteY1030" fmla="*/ 991014 h 1534562"/>
                              <a:gd name="connsiteX1031" fmla="*/ 880630 w 1452847"/>
                              <a:gd name="connsiteY1031" fmla="*/ 991014 h 1534562"/>
                              <a:gd name="connsiteX1032" fmla="*/ 855518 w 1452847"/>
                              <a:gd name="connsiteY1032" fmla="*/ 973696 h 1534562"/>
                              <a:gd name="connsiteX1033" fmla="*/ 773257 w 1452847"/>
                              <a:gd name="connsiteY1033" fmla="*/ 979758 h 1534562"/>
                              <a:gd name="connsiteX1034" fmla="*/ 687532 w 1452847"/>
                              <a:gd name="connsiteY1034" fmla="*/ 973696 h 1534562"/>
                              <a:gd name="connsiteX1035" fmla="*/ 882361 w 1452847"/>
                              <a:gd name="connsiteY1035" fmla="*/ 989282 h 1534562"/>
                              <a:gd name="connsiteX1036" fmla="*/ 880630 w 1452847"/>
                              <a:gd name="connsiteY1036" fmla="*/ 990149 h 1534562"/>
                              <a:gd name="connsiteX1037" fmla="*/ 880630 w 1452847"/>
                              <a:gd name="connsiteY1037" fmla="*/ 990149 h 1534562"/>
                              <a:gd name="connsiteX1038" fmla="*/ 882361 w 1452847"/>
                              <a:gd name="connsiteY1038" fmla="*/ 989282 h 1534562"/>
                              <a:gd name="connsiteX1039" fmla="*/ 1412298 w 1452847"/>
                              <a:gd name="connsiteY1039" fmla="*/ 397867 h 1534562"/>
                              <a:gd name="connsiteX1040" fmla="*/ 1353416 w 1452847"/>
                              <a:gd name="connsiteY1040" fmla="*/ 392671 h 1534562"/>
                              <a:gd name="connsiteX1041" fmla="*/ 1223530 w 1452847"/>
                              <a:gd name="connsiteY1041" fmla="*/ 385744 h 1534562"/>
                              <a:gd name="connsiteX1042" fmla="*/ 1220932 w 1452847"/>
                              <a:gd name="connsiteY1042" fmla="*/ 404794 h 1534562"/>
                              <a:gd name="connsiteX1043" fmla="*/ 1283277 w 1452847"/>
                              <a:gd name="connsiteY1043" fmla="*/ 399599 h 1534562"/>
                              <a:gd name="connsiteX1044" fmla="*/ 1356880 w 1452847"/>
                              <a:gd name="connsiteY1044" fmla="*/ 406526 h 1534562"/>
                              <a:gd name="connsiteX1045" fmla="*/ 1418359 w 1452847"/>
                              <a:gd name="connsiteY1045" fmla="*/ 416051 h 1534562"/>
                              <a:gd name="connsiteX1046" fmla="*/ 1412298 w 1452847"/>
                              <a:gd name="connsiteY1046" fmla="*/ 397867 h 1534562"/>
                              <a:gd name="connsiteX1047" fmla="*/ 1141268 w 1452847"/>
                              <a:gd name="connsiteY1047" fmla="*/ 898362 h 1534562"/>
                              <a:gd name="connsiteX1048" fmla="*/ 1046884 w 1452847"/>
                              <a:gd name="connsiteY1048" fmla="*/ 897496 h 1534562"/>
                              <a:gd name="connsiteX1049" fmla="*/ 934316 w 1452847"/>
                              <a:gd name="connsiteY1049" fmla="*/ 901826 h 1534562"/>
                              <a:gd name="connsiteX1050" fmla="*/ 968086 w 1452847"/>
                              <a:gd name="connsiteY1050" fmla="*/ 908753 h 1534562"/>
                              <a:gd name="connsiteX1051" fmla="*/ 1043421 w 1452847"/>
                              <a:gd name="connsiteY1051" fmla="*/ 907021 h 1534562"/>
                              <a:gd name="connsiteX1052" fmla="*/ 1135207 w 1452847"/>
                              <a:gd name="connsiteY1052" fmla="*/ 912217 h 1534562"/>
                              <a:gd name="connsiteX1053" fmla="*/ 1191491 w 1452847"/>
                              <a:gd name="connsiteY1053" fmla="*/ 913949 h 1534562"/>
                              <a:gd name="connsiteX1054" fmla="*/ 1141268 w 1452847"/>
                              <a:gd name="connsiteY1054" fmla="*/ 898362 h 1534562"/>
                              <a:gd name="connsiteX1055" fmla="*/ 1190625 w 1452847"/>
                              <a:gd name="connsiteY1055" fmla="*/ 913949 h 1534562"/>
                              <a:gd name="connsiteX1056" fmla="*/ 1190625 w 1452847"/>
                              <a:gd name="connsiteY1056" fmla="*/ 913949 h 1534562"/>
                              <a:gd name="connsiteX1057" fmla="*/ 1190625 w 1452847"/>
                              <a:gd name="connsiteY1057" fmla="*/ 913949 h 1534562"/>
                              <a:gd name="connsiteX1058" fmla="*/ 1250373 w 1452847"/>
                              <a:gd name="connsiteY1058" fmla="*/ 721717 h 1534562"/>
                              <a:gd name="connsiteX1059" fmla="*/ 1367271 w 1452847"/>
                              <a:gd name="connsiteY1059" fmla="*/ 713924 h 1534562"/>
                              <a:gd name="connsiteX1060" fmla="*/ 1423555 w 1452847"/>
                              <a:gd name="connsiteY1060" fmla="*/ 712192 h 1534562"/>
                              <a:gd name="connsiteX1061" fmla="*/ 1403639 w 1452847"/>
                              <a:gd name="connsiteY1061" fmla="*/ 693142 h 1534562"/>
                              <a:gd name="connsiteX1062" fmla="*/ 1273752 w 1452847"/>
                              <a:gd name="connsiteY1062" fmla="*/ 700069 h 1534562"/>
                              <a:gd name="connsiteX1063" fmla="*/ 1229591 w 1452847"/>
                              <a:gd name="connsiteY1063" fmla="*/ 710460 h 1534562"/>
                              <a:gd name="connsiteX1064" fmla="*/ 1250373 w 1452847"/>
                              <a:gd name="connsiteY1064" fmla="*/ 721717 h 1534562"/>
                              <a:gd name="connsiteX1065" fmla="*/ 1250373 w 1452847"/>
                              <a:gd name="connsiteY1065" fmla="*/ 721717 h 1534562"/>
                              <a:gd name="connsiteX1066" fmla="*/ 490970 w 1452847"/>
                              <a:gd name="connsiteY1066" fmla="*/ 543339 h 1534562"/>
                              <a:gd name="connsiteX1067" fmla="*/ 490970 w 1452847"/>
                              <a:gd name="connsiteY1067" fmla="*/ 543339 h 1534562"/>
                              <a:gd name="connsiteX1068" fmla="*/ 542059 w 1452847"/>
                              <a:gd name="connsiteY1068" fmla="*/ 545937 h 1534562"/>
                              <a:gd name="connsiteX1069" fmla="*/ 590550 w 1452847"/>
                              <a:gd name="connsiteY1069" fmla="*/ 542474 h 1534562"/>
                              <a:gd name="connsiteX1070" fmla="*/ 648566 w 1452847"/>
                              <a:gd name="connsiteY1070" fmla="*/ 551133 h 1534562"/>
                              <a:gd name="connsiteX1071" fmla="*/ 690130 w 1452847"/>
                              <a:gd name="connsiteY1071" fmla="*/ 545071 h 1534562"/>
                              <a:gd name="connsiteX1072" fmla="*/ 644236 w 1452847"/>
                              <a:gd name="connsiteY1072" fmla="*/ 534680 h 1534562"/>
                              <a:gd name="connsiteX1073" fmla="*/ 506557 w 1452847"/>
                              <a:gd name="connsiteY1073" fmla="*/ 532083 h 1534562"/>
                              <a:gd name="connsiteX1074" fmla="*/ 507423 w 1452847"/>
                              <a:gd name="connsiteY1074" fmla="*/ 532083 h 1534562"/>
                              <a:gd name="connsiteX1075" fmla="*/ 506557 w 1452847"/>
                              <a:gd name="connsiteY1075" fmla="*/ 532083 h 1534562"/>
                              <a:gd name="connsiteX1076" fmla="*/ 506557 w 1452847"/>
                              <a:gd name="connsiteY1076" fmla="*/ 532083 h 1534562"/>
                              <a:gd name="connsiteX1077" fmla="*/ 490970 w 1452847"/>
                              <a:gd name="connsiteY1077" fmla="*/ 543339 h 1534562"/>
                              <a:gd name="connsiteX1078" fmla="*/ 1211407 w 1452847"/>
                              <a:gd name="connsiteY1078" fmla="*/ 952049 h 1534562"/>
                              <a:gd name="connsiteX1079" fmla="*/ 1211407 w 1452847"/>
                              <a:gd name="connsiteY1079" fmla="*/ 952049 h 1534562"/>
                              <a:gd name="connsiteX1080" fmla="*/ 1349086 w 1452847"/>
                              <a:gd name="connsiteY1080" fmla="*/ 942524 h 1534562"/>
                              <a:gd name="connsiteX1081" fmla="*/ 1414030 w 1452847"/>
                              <a:gd name="connsiteY1081" fmla="*/ 940792 h 1534562"/>
                              <a:gd name="connsiteX1082" fmla="*/ 1427018 w 1452847"/>
                              <a:gd name="connsiteY1082" fmla="*/ 928669 h 1534562"/>
                              <a:gd name="connsiteX1083" fmla="*/ 1395846 w 1452847"/>
                              <a:gd name="connsiteY1083" fmla="*/ 922608 h 1534562"/>
                              <a:gd name="connsiteX1084" fmla="*/ 1249507 w 1452847"/>
                              <a:gd name="connsiteY1084" fmla="*/ 932998 h 1534562"/>
                              <a:gd name="connsiteX1085" fmla="*/ 1192357 w 1452847"/>
                              <a:gd name="connsiteY1085" fmla="*/ 939060 h 1534562"/>
                              <a:gd name="connsiteX1086" fmla="*/ 1211407 w 1452847"/>
                              <a:gd name="connsiteY1086" fmla="*/ 952049 h 1534562"/>
                              <a:gd name="connsiteX1087" fmla="*/ 1211407 w 1452847"/>
                              <a:gd name="connsiteY1087" fmla="*/ 952049 h 1534562"/>
                              <a:gd name="connsiteX1088" fmla="*/ 1229591 w 1452847"/>
                              <a:gd name="connsiteY1088" fmla="*/ 948585 h 1534562"/>
                              <a:gd name="connsiteX1089" fmla="*/ 1215737 w 1452847"/>
                              <a:gd name="connsiteY1089" fmla="*/ 951183 h 1534562"/>
                              <a:gd name="connsiteX1090" fmla="*/ 1229591 w 1452847"/>
                              <a:gd name="connsiteY1090" fmla="*/ 948585 h 1534562"/>
                              <a:gd name="connsiteX1091" fmla="*/ 1232189 w 1452847"/>
                              <a:gd name="connsiteY1091" fmla="*/ 442028 h 1534562"/>
                              <a:gd name="connsiteX1092" fmla="*/ 1305791 w 1452847"/>
                              <a:gd name="connsiteY1092" fmla="*/ 437699 h 1534562"/>
                              <a:gd name="connsiteX1093" fmla="*/ 1372466 w 1452847"/>
                              <a:gd name="connsiteY1093" fmla="*/ 442894 h 1534562"/>
                              <a:gd name="connsiteX1094" fmla="*/ 1418359 w 1452847"/>
                              <a:gd name="connsiteY1094" fmla="*/ 447224 h 1534562"/>
                              <a:gd name="connsiteX1095" fmla="*/ 1311852 w 1452847"/>
                              <a:gd name="connsiteY1095" fmla="*/ 428173 h 1534562"/>
                              <a:gd name="connsiteX1096" fmla="*/ 1242580 w 1452847"/>
                              <a:gd name="connsiteY1096" fmla="*/ 429905 h 1534562"/>
                              <a:gd name="connsiteX1097" fmla="*/ 1196687 w 1452847"/>
                              <a:gd name="connsiteY1097" fmla="*/ 434235 h 1534562"/>
                              <a:gd name="connsiteX1098" fmla="*/ 1232189 w 1452847"/>
                              <a:gd name="connsiteY1098" fmla="*/ 442028 h 1534562"/>
                              <a:gd name="connsiteX1099" fmla="*/ 485775 w 1452847"/>
                              <a:gd name="connsiteY1099" fmla="*/ 583171 h 1534562"/>
                              <a:gd name="connsiteX1100" fmla="*/ 542059 w 1452847"/>
                              <a:gd name="connsiteY1100" fmla="*/ 579708 h 1534562"/>
                              <a:gd name="connsiteX1101" fmla="*/ 671946 w 1452847"/>
                              <a:gd name="connsiteY1101" fmla="*/ 584037 h 1534562"/>
                              <a:gd name="connsiteX1102" fmla="*/ 671946 w 1452847"/>
                              <a:gd name="connsiteY1102" fmla="*/ 568451 h 1534562"/>
                              <a:gd name="connsiteX1103" fmla="*/ 610466 w 1452847"/>
                              <a:gd name="connsiteY1103" fmla="*/ 566719 h 1534562"/>
                              <a:gd name="connsiteX1104" fmla="*/ 481446 w 1452847"/>
                              <a:gd name="connsiteY1104" fmla="*/ 564121 h 1534562"/>
                              <a:gd name="connsiteX1105" fmla="*/ 481446 w 1452847"/>
                              <a:gd name="connsiteY1105" fmla="*/ 564121 h 1534562"/>
                              <a:gd name="connsiteX1106" fmla="*/ 481446 w 1452847"/>
                              <a:gd name="connsiteY1106" fmla="*/ 564121 h 1534562"/>
                              <a:gd name="connsiteX1107" fmla="*/ 485775 w 1452847"/>
                              <a:gd name="connsiteY1107" fmla="*/ 583171 h 1534562"/>
                              <a:gd name="connsiteX1108" fmla="*/ 507423 w 1452847"/>
                              <a:gd name="connsiteY1108" fmla="*/ 176194 h 1534562"/>
                              <a:gd name="connsiteX1109" fmla="*/ 571500 w 1452847"/>
                              <a:gd name="connsiteY1109" fmla="*/ 171865 h 1534562"/>
                              <a:gd name="connsiteX1110" fmla="*/ 697923 w 1452847"/>
                              <a:gd name="connsiteY1110" fmla="*/ 177926 h 1534562"/>
                              <a:gd name="connsiteX1111" fmla="*/ 706582 w 1452847"/>
                              <a:gd name="connsiteY1111" fmla="*/ 160608 h 1534562"/>
                              <a:gd name="connsiteX1112" fmla="*/ 638175 w 1452847"/>
                              <a:gd name="connsiteY1112" fmla="*/ 158876 h 1534562"/>
                              <a:gd name="connsiteX1113" fmla="*/ 562841 w 1452847"/>
                              <a:gd name="connsiteY1113" fmla="*/ 158876 h 1534562"/>
                              <a:gd name="connsiteX1114" fmla="*/ 501361 w 1452847"/>
                              <a:gd name="connsiteY1114" fmla="*/ 158876 h 1534562"/>
                              <a:gd name="connsiteX1115" fmla="*/ 507423 w 1452847"/>
                              <a:gd name="connsiteY1115" fmla="*/ 176194 h 1534562"/>
                              <a:gd name="connsiteX1116" fmla="*/ 884959 w 1452847"/>
                              <a:gd name="connsiteY1116" fmla="*/ 954646 h 1534562"/>
                              <a:gd name="connsiteX1117" fmla="*/ 878898 w 1452847"/>
                              <a:gd name="connsiteY1117" fmla="*/ 940792 h 1534562"/>
                              <a:gd name="connsiteX1118" fmla="*/ 852921 w 1452847"/>
                              <a:gd name="connsiteY1118" fmla="*/ 943389 h 1534562"/>
                              <a:gd name="connsiteX1119" fmla="*/ 785380 w 1452847"/>
                              <a:gd name="connsiteY1119" fmla="*/ 945121 h 1534562"/>
                              <a:gd name="connsiteX1120" fmla="*/ 706582 w 1452847"/>
                              <a:gd name="connsiteY1120" fmla="*/ 941657 h 1534562"/>
                              <a:gd name="connsiteX1121" fmla="*/ 884959 w 1452847"/>
                              <a:gd name="connsiteY1121" fmla="*/ 954646 h 1534562"/>
                              <a:gd name="connsiteX1122" fmla="*/ 508289 w 1452847"/>
                              <a:gd name="connsiteY1122" fmla="*/ 531217 h 1534562"/>
                              <a:gd name="connsiteX1123" fmla="*/ 523009 w 1452847"/>
                              <a:gd name="connsiteY1123" fmla="*/ 530351 h 1534562"/>
                              <a:gd name="connsiteX1124" fmla="*/ 508289 w 1452847"/>
                              <a:gd name="connsiteY1124" fmla="*/ 531217 h 1534562"/>
                              <a:gd name="connsiteX1125" fmla="*/ 507423 w 1452847"/>
                              <a:gd name="connsiteY1125" fmla="*/ 532083 h 1534562"/>
                              <a:gd name="connsiteX1126" fmla="*/ 507423 w 1452847"/>
                              <a:gd name="connsiteY1126" fmla="*/ 532083 h 1534562"/>
                              <a:gd name="connsiteX1127" fmla="*/ 507423 w 1452847"/>
                              <a:gd name="connsiteY1127" fmla="*/ 532083 h 1534562"/>
                              <a:gd name="connsiteX1128" fmla="*/ 873702 w 1452847"/>
                              <a:gd name="connsiteY1128" fmla="*/ 1007467 h 1534562"/>
                              <a:gd name="connsiteX1129" fmla="*/ 813955 w 1452847"/>
                              <a:gd name="connsiteY1129" fmla="*/ 1009199 h 1534562"/>
                              <a:gd name="connsiteX1130" fmla="*/ 756805 w 1452847"/>
                              <a:gd name="connsiteY1130" fmla="*/ 1009199 h 1534562"/>
                              <a:gd name="connsiteX1131" fmla="*/ 710046 w 1452847"/>
                              <a:gd name="connsiteY1131" fmla="*/ 999674 h 1534562"/>
                              <a:gd name="connsiteX1132" fmla="*/ 701386 w 1452847"/>
                              <a:gd name="connsiteY1132" fmla="*/ 1015260 h 1534562"/>
                              <a:gd name="connsiteX1133" fmla="*/ 760268 w 1452847"/>
                              <a:gd name="connsiteY1133" fmla="*/ 1018724 h 1534562"/>
                              <a:gd name="connsiteX1134" fmla="*/ 824346 w 1452847"/>
                              <a:gd name="connsiteY1134" fmla="*/ 1024785 h 1534562"/>
                              <a:gd name="connsiteX1135" fmla="*/ 878898 w 1452847"/>
                              <a:gd name="connsiteY1135" fmla="*/ 1026517 h 1534562"/>
                              <a:gd name="connsiteX1136" fmla="*/ 878898 w 1452847"/>
                              <a:gd name="connsiteY1136" fmla="*/ 1026517 h 1534562"/>
                              <a:gd name="connsiteX1137" fmla="*/ 878898 w 1452847"/>
                              <a:gd name="connsiteY1137" fmla="*/ 1026517 h 1534562"/>
                              <a:gd name="connsiteX1138" fmla="*/ 873702 w 1452847"/>
                              <a:gd name="connsiteY1138" fmla="*/ 1007467 h 1534562"/>
                              <a:gd name="connsiteX1139" fmla="*/ 458932 w 1452847"/>
                              <a:gd name="connsiteY1139" fmla="*/ 743365 h 1534562"/>
                              <a:gd name="connsiteX1140" fmla="*/ 503093 w 1452847"/>
                              <a:gd name="connsiteY1140" fmla="*/ 745097 h 1534562"/>
                              <a:gd name="connsiteX1141" fmla="*/ 592282 w 1452847"/>
                              <a:gd name="connsiteY1141" fmla="*/ 749426 h 1534562"/>
                              <a:gd name="connsiteX1142" fmla="*/ 685800 w 1452847"/>
                              <a:gd name="connsiteY1142" fmla="*/ 748560 h 1534562"/>
                              <a:gd name="connsiteX1143" fmla="*/ 613930 w 1452847"/>
                              <a:gd name="connsiteY1143" fmla="*/ 741633 h 1534562"/>
                              <a:gd name="connsiteX1144" fmla="*/ 461530 w 1452847"/>
                              <a:gd name="connsiteY1144" fmla="*/ 732974 h 1534562"/>
                              <a:gd name="connsiteX1145" fmla="*/ 461530 w 1452847"/>
                              <a:gd name="connsiteY1145" fmla="*/ 732974 h 1534562"/>
                              <a:gd name="connsiteX1146" fmla="*/ 461530 w 1452847"/>
                              <a:gd name="connsiteY1146" fmla="*/ 732974 h 1534562"/>
                              <a:gd name="connsiteX1147" fmla="*/ 458932 w 1452847"/>
                              <a:gd name="connsiteY1147" fmla="*/ 743365 h 1534562"/>
                              <a:gd name="connsiteX1148" fmla="*/ 909205 w 1452847"/>
                              <a:gd name="connsiteY1148" fmla="*/ 920876 h 1534562"/>
                              <a:gd name="connsiteX1149" fmla="*/ 909205 w 1452847"/>
                              <a:gd name="connsiteY1149" fmla="*/ 920876 h 1534562"/>
                              <a:gd name="connsiteX1150" fmla="*/ 909205 w 1452847"/>
                              <a:gd name="connsiteY1150" fmla="*/ 920876 h 1534562"/>
                              <a:gd name="connsiteX1151" fmla="*/ 817418 w 1452847"/>
                              <a:gd name="connsiteY1151" fmla="*/ 904424 h 1534562"/>
                              <a:gd name="connsiteX1152" fmla="*/ 671080 w 1452847"/>
                              <a:gd name="connsiteY1152" fmla="*/ 906155 h 1534562"/>
                              <a:gd name="connsiteX1153" fmla="*/ 787977 w 1452847"/>
                              <a:gd name="connsiteY1153" fmla="*/ 914815 h 1534562"/>
                              <a:gd name="connsiteX1154" fmla="*/ 858982 w 1452847"/>
                              <a:gd name="connsiteY1154" fmla="*/ 919144 h 1534562"/>
                              <a:gd name="connsiteX1155" fmla="*/ 909205 w 1452847"/>
                              <a:gd name="connsiteY1155" fmla="*/ 920876 h 1534562"/>
                              <a:gd name="connsiteX1156" fmla="*/ 613064 w 1452847"/>
                              <a:gd name="connsiteY1156" fmla="*/ 879312 h 1534562"/>
                              <a:gd name="connsiteX1157" fmla="*/ 653761 w 1452847"/>
                              <a:gd name="connsiteY1157" fmla="*/ 885373 h 1534562"/>
                              <a:gd name="connsiteX1158" fmla="*/ 637309 w 1452847"/>
                              <a:gd name="connsiteY1158" fmla="*/ 868055 h 1534562"/>
                              <a:gd name="connsiteX1159" fmla="*/ 637309 w 1452847"/>
                              <a:gd name="connsiteY1159" fmla="*/ 868055 h 1534562"/>
                              <a:gd name="connsiteX1160" fmla="*/ 532534 w 1452847"/>
                              <a:gd name="connsiteY1160" fmla="*/ 868921 h 1534562"/>
                              <a:gd name="connsiteX1161" fmla="*/ 471921 w 1452847"/>
                              <a:gd name="connsiteY1161" fmla="*/ 872385 h 1534562"/>
                              <a:gd name="connsiteX1162" fmla="*/ 491836 w 1452847"/>
                              <a:gd name="connsiteY1162" fmla="*/ 884508 h 1534562"/>
                              <a:gd name="connsiteX1163" fmla="*/ 491836 w 1452847"/>
                              <a:gd name="connsiteY1163" fmla="*/ 884508 h 1534562"/>
                              <a:gd name="connsiteX1164" fmla="*/ 613064 w 1452847"/>
                              <a:gd name="connsiteY1164" fmla="*/ 879312 h 1534562"/>
                              <a:gd name="connsiteX1165" fmla="*/ 1210541 w 1452847"/>
                              <a:gd name="connsiteY1165" fmla="*/ 1025651 h 1534562"/>
                              <a:gd name="connsiteX1166" fmla="*/ 1210541 w 1452847"/>
                              <a:gd name="connsiteY1166" fmla="*/ 1025651 h 1534562"/>
                              <a:gd name="connsiteX1167" fmla="*/ 1258166 w 1452847"/>
                              <a:gd name="connsiteY1167" fmla="*/ 1023919 h 1534562"/>
                              <a:gd name="connsiteX1168" fmla="*/ 1347355 w 1452847"/>
                              <a:gd name="connsiteY1168" fmla="*/ 1022187 h 1534562"/>
                              <a:gd name="connsiteX1169" fmla="*/ 1414896 w 1452847"/>
                              <a:gd name="connsiteY1169" fmla="*/ 1017858 h 1534562"/>
                              <a:gd name="connsiteX1170" fmla="*/ 1404505 w 1452847"/>
                              <a:gd name="connsiteY1170" fmla="*/ 1001405 h 1534562"/>
                              <a:gd name="connsiteX1171" fmla="*/ 1254702 w 1452847"/>
                              <a:gd name="connsiteY1171" fmla="*/ 1006601 h 1534562"/>
                              <a:gd name="connsiteX1172" fmla="*/ 1191491 w 1452847"/>
                              <a:gd name="connsiteY1172" fmla="*/ 1009199 h 1534562"/>
                              <a:gd name="connsiteX1173" fmla="*/ 1210541 w 1452847"/>
                              <a:gd name="connsiteY1173" fmla="*/ 1025651 h 1534562"/>
                              <a:gd name="connsiteX1174" fmla="*/ 139411 w 1452847"/>
                              <a:gd name="connsiteY1174" fmla="*/ 1120035 h 1534562"/>
                              <a:gd name="connsiteX1175" fmla="*/ 163657 w 1452847"/>
                              <a:gd name="connsiteY1175" fmla="*/ 1120901 h 1534562"/>
                              <a:gd name="connsiteX1176" fmla="*/ 159327 w 1452847"/>
                              <a:gd name="connsiteY1176" fmla="*/ 1107046 h 1534562"/>
                              <a:gd name="connsiteX1177" fmla="*/ 99580 w 1452847"/>
                              <a:gd name="connsiteY1177" fmla="*/ 1106180 h 1534562"/>
                              <a:gd name="connsiteX1178" fmla="*/ 101311 w 1452847"/>
                              <a:gd name="connsiteY1178" fmla="*/ 1106180 h 1534562"/>
                              <a:gd name="connsiteX1179" fmla="*/ 99580 w 1452847"/>
                              <a:gd name="connsiteY1179" fmla="*/ 1106180 h 1534562"/>
                              <a:gd name="connsiteX1180" fmla="*/ 1732 w 1452847"/>
                              <a:gd name="connsiteY1180" fmla="*/ 1112242 h 1534562"/>
                              <a:gd name="connsiteX1181" fmla="*/ 1732 w 1452847"/>
                              <a:gd name="connsiteY1181" fmla="*/ 1126097 h 1534562"/>
                              <a:gd name="connsiteX1182" fmla="*/ 19050 w 1452847"/>
                              <a:gd name="connsiteY1182" fmla="*/ 1122633 h 1534562"/>
                              <a:gd name="connsiteX1183" fmla="*/ 139411 w 1452847"/>
                              <a:gd name="connsiteY1183" fmla="*/ 1120035 h 1534562"/>
                              <a:gd name="connsiteX1184" fmla="*/ 119495 w 1452847"/>
                              <a:gd name="connsiteY1184" fmla="*/ 1081935 h 1534562"/>
                              <a:gd name="connsiteX1185" fmla="*/ 162791 w 1452847"/>
                              <a:gd name="connsiteY1185" fmla="*/ 1080203 h 1534562"/>
                              <a:gd name="connsiteX1186" fmla="*/ 158461 w 1452847"/>
                              <a:gd name="connsiteY1186" fmla="*/ 1064617 h 1534562"/>
                              <a:gd name="connsiteX1187" fmla="*/ 133350 w 1452847"/>
                              <a:gd name="connsiteY1187" fmla="*/ 1065483 h 1534562"/>
                              <a:gd name="connsiteX1188" fmla="*/ 133350 w 1452847"/>
                              <a:gd name="connsiteY1188" fmla="*/ 1065483 h 1534562"/>
                              <a:gd name="connsiteX1189" fmla="*/ 133350 w 1452847"/>
                              <a:gd name="connsiteY1189" fmla="*/ 1065483 h 1534562"/>
                              <a:gd name="connsiteX1190" fmla="*/ 1732 w 1452847"/>
                              <a:gd name="connsiteY1190" fmla="*/ 1076740 h 1534562"/>
                              <a:gd name="connsiteX1191" fmla="*/ 1732 w 1452847"/>
                              <a:gd name="connsiteY1191" fmla="*/ 1076740 h 1534562"/>
                              <a:gd name="connsiteX1192" fmla="*/ 1732 w 1452847"/>
                              <a:gd name="connsiteY1192" fmla="*/ 1093192 h 1534562"/>
                              <a:gd name="connsiteX1193" fmla="*/ 3464 w 1452847"/>
                              <a:gd name="connsiteY1193" fmla="*/ 1092326 h 1534562"/>
                              <a:gd name="connsiteX1194" fmla="*/ 119495 w 1452847"/>
                              <a:gd name="connsiteY1194" fmla="*/ 1081935 h 1534562"/>
                              <a:gd name="connsiteX1195" fmla="*/ 176645 w 1452847"/>
                              <a:gd name="connsiteY1195" fmla="*/ 1185844 h 1534562"/>
                              <a:gd name="connsiteX1196" fmla="*/ 128155 w 1452847"/>
                              <a:gd name="connsiteY1196" fmla="*/ 1182381 h 1534562"/>
                              <a:gd name="connsiteX1197" fmla="*/ 126423 w 1452847"/>
                              <a:gd name="connsiteY1197" fmla="*/ 1182381 h 1534562"/>
                              <a:gd name="connsiteX1198" fmla="*/ 0 w 1452847"/>
                              <a:gd name="connsiteY1198" fmla="*/ 1191040 h 1534562"/>
                              <a:gd name="connsiteX1199" fmla="*/ 0 w 1452847"/>
                              <a:gd name="connsiteY1199" fmla="*/ 1202296 h 1534562"/>
                              <a:gd name="connsiteX1200" fmla="*/ 150668 w 1452847"/>
                              <a:gd name="connsiteY1200" fmla="*/ 1195369 h 1534562"/>
                              <a:gd name="connsiteX1201" fmla="*/ 176645 w 1452847"/>
                              <a:gd name="connsiteY1201" fmla="*/ 1185844 h 1534562"/>
                              <a:gd name="connsiteX1202" fmla="*/ 116898 w 1452847"/>
                              <a:gd name="connsiteY1202" fmla="*/ 1158135 h 1534562"/>
                              <a:gd name="connsiteX1203" fmla="*/ 172316 w 1452847"/>
                              <a:gd name="connsiteY1203" fmla="*/ 1159867 h 1534562"/>
                              <a:gd name="connsiteX1204" fmla="*/ 110836 w 1452847"/>
                              <a:gd name="connsiteY1204" fmla="*/ 1145146 h 1534562"/>
                              <a:gd name="connsiteX1205" fmla="*/ 110836 w 1452847"/>
                              <a:gd name="connsiteY1205" fmla="*/ 1145146 h 1534562"/>
                              <a:gd name="connsiteX1206" fmla="*/ 66675 w 1452847"/>
                              <a:gd name="connsiteY1206" fmla="*/ 1147744 h 1534562"/>
                              <a:gd name="connsiteX1207" fmla="*/ 1732 w 1452847"/>
                              <a:gd name="connsiteY1207" fmla="*/ 1152074 h 1534562"/>
                              <a:gd name="connsiteX1208" fmla="*/ 1732 w 1452847"/>
                              <a:gd name="connsiteY1208" fmla="*/ 1171123 h 1534562"/>
                              <a:gd name="connsiteX1209" fmla="*/ 53686 w 1452847"/>
                              <a:gd name="connsiteY1209" fmla="*/ 1162464 h 1534562"/>
                              <a:gd name="connsiteX1210" fmla="*/ 116898 w 1452847"/>
                              <a:gd name="connsiteY1210" fmla="*/ 1158135 h 1534562"/>
                              <a:gd name="connsiteX1211" fmla="*/ 115166 w 1452847"/>
                              <a:gd name="connsiteY1211" fmla="*/ 1183246 h 1534562"/>
                              <a:gd name="connsiteX1212" fmla="*/ 126423 w 1452847"/>
                              <a:gd name="connsiteY1212" fmla="*/ 1182381 h 1534562"/>
                              <a:gd name="connsiteX1213" fmla="*/ 128155 w 1452847"/>
                              <a:gd name="connsiteY1213" fmla="*/ 1182381 h 1534562"/>
                              <a:gd name="connsiteX1214" fmla="*/ 115166 w 1452847"/>
                              <a:gd name="connsiteY1214" fmla="*/ 1183246 h 1534562"/>
                              <a:gd name="connsiteX1215" fmla="*/ 109970 w 1452847"/>
                              <a:gd name="connsiteY1215" fmla="*/ 1144280 h 1534562"/>
                              <a:gd name="connsiteX1216" fmla="*/ 109970 w 1452847"/>
                              <a:gd name="connsiteY1216" fmla="*/ 1144280 h 1534562"/>
                              <a:gd name="connsiteX1217" fmla="*/ 109970 w 1452847"/>
                              <a:gd name="connsiteY1217" fmla="*/ 1144280 h 1534562"/>
                              <a:gd name="connsiteX1218" fmla="*/ 71870 w 1452847"/>
                              <a:gd name="connsiteY1218" fmla="*/ 935597 h 1534562"/>
                              <a:gd name="connsiteX1219" fmla="*/ 141143 w 1452847"/>
                              <a:gd name="connsiteY1219" fmla="*/ 933865 h 1534562"/>
                              <a:gd name="connsiteX1220" fmla="*/ 187036 w 1452847"/>
                              <a:gd name="connsiteY1220" fmla="*/ 929535 h 1534562"/>
                              <a:gd name="connsiteX1221" fmla="*/ 151534 w 1452847"/>
                              <a:gd name="connsiteY1221" fmla="*/ 921742 h 1534562"/>
                              <a:gd name="connsiteX1222" fmla="*/ 77932 w 1452847"/>
                              <a:gd name="connsiteY1222" fmla="*/ 926071 h 1534562"/>
                              <a:gd name="connsiteX1223" fmla="*/ 11257 w 1452847"/>
                              <a:gd name="connsiteY1223" fmla="*/ 920876 h 1534562"/>
                              <a:gd name="connsiteX1224" fmla="*/ 866 w 1452847"/>
                              <a:gd name="connsiteY1224" fmla="*/ 918278 h 1534562"/>
                              <a:gd name="connsiteX1225" fmla="*/ 866 w 1452847"/>
                              <a:gd name="connsiteY1225" fmla="*/ 933865 h 1534562"/>
                              <a:gd name="connsiteX1226" fmla="*/ 71870 w 1452847"/>
                              <a:gd name="connsiteY1226" fmla="*/ 935597 h 1534562"/>
                              <a:gd name="connsiteX1227" fmla="*/ 132484 w 1452847"/>
                              <a:gd name="connsiteY1227" fmla="*/ 1065483 h 1534562"/>
                              <a:gd name="connsiteX1228" fmla="*/ 132484 w 1452847"/>
                              <a:gd name="connsiteY1228" fmla="*/ 1065483 h 1534562"/>
                              <a:gd name="connsiteX1229" fmla="*/ 132484 w 1452847"/>
                              <a:gd name="connsiteY1229" fmla="*/ 1065483 h 1534562"/>
                              <a:gd name="connsiteX1230" fmla="*/ 132484 w 1452847"/>
                              <a:gd name="connsiteY1230" fmla="*/ 1065483 h 1534562"/>
                              <a:gd name="connsiteX1231" fmla="*/ 159327 w 1452847"/>
                              <a:gd name="connsiteY1231" fmla="*/ 978892 h 1534562"/>
                              <a:gd name="connsiteX1232" fmla="*/ 161925 w 1452847"/>
                              <a:gd name="connsiteY1232" fmla="*/ 959842 h 1534562"/>
                              <a:gd name="connsiteX1233" fmla="*/ 99580 w 1452847"/>
                              <a:gd name="connsiteY1233" fmla="*/ 965037 h 1534562"/>
                              <a:gd name="connsiteX1234" fmla="*/ 25977 w 1452847"/>
                              <a:gd name="connsiteY1234" fmla="*/ 958110 h 1534562"/>
                              <a:gd name="connsiteX1235" fmla="*/ 0 w 1452847"/>
                              <a:gd name="connsiteY1235" fmla="*/ 952049 h 1534562"/>
                              <a:gd name="connsiteX1236" fmla="*/ 0 w 1452847"/>
                              <a:gd name="connsiteY1236" fmla="*/ 968501 h 1534562"/>
                              <a:gd name="connsiteX1237" fmla="*/ 29441 w 1452847"/>
                              <a:gd name="connsiteY1237" fmla="*/ 971099 h 1534562"/>
                              <a:gd name="connsiteX1238" fmla="*/ 159327 w 1452847"/>
                              <a:gd name="connsiteY1238" fmla="*/ 978892 h 1534562"/>
                              <a:gd name="connsiteX1239" fmla="*/ 122959 w 1452847"/>
                              <a:gd name="connsiteY1239" fmla="*/ 1045567 h 1534562"/>
                              <a:gd name="connsiteX1240" fmla="*/ 123825 w 1452847"/>
                              <a:gd name="connsiteY1240" fmla="*/ 1028248 h 1534562"/>
                              <a:gd name="connsiteX1241" fmla="*/ 123825 w 1452847"/>
                              <a:gd name="connsiteY1241" fmla="*/ 1028248 h 1534562"/>
                              <a:gd name="connsiteX1242" fmla="*/ 123825 w 1452847"/>
                              <a:gd name="connsiteY1242" fmla="*/ 1028248 h 1534562"/>
                              <a:gd name="connsiteX1243" fmla="*/ 7793 w 1452847"/>
                              <a:gd name="connsiteY1243" fmla="*/ 1036042 h 1534562"/>
                              <a:gd name="connsiteX1244" fmla="*/ 866 w 1452847"/>
                              <a:gd name="connsiteY1244" fmla="*/ 1035176 h 1534562"/>
                              <a:gd name="connsiteX1245" fmla="*/ 866 w 1452847"/>
                              <a:gd name="connsiteY1245" fmla="*/ 1049030 h 1534562"/>
                              <a:gd name="connsiteX1246" fmla="*/ 122959 w 1452847"/>
                              <a:gd name="connsiteY1246" fmla="*/ 1045567 h 1534562"/>
                              <a:gd name="connsiteX1247" fmla="*/ 119495 w 1452847"/>
                              <a:gd name="connsiteY1247" fmla="*/ 1029115 h 1534562"/>
                              <a:gd name="connsiteX1248" fmla="*/ 113434 w 1452847"/>
                              <a:gd name="connsiteY1248" fmla="*/ 1030847 h 1534562"/>
                              <a:gd name="connsiteX1249" fmla="*/ 119495 w 1452847"/>
                              <a:gd name="connsiteY1249" fmla="*/ 1029115 h 1534562"/>
                              <a:gd name="connsiteX1250" fmla="*/ 76200 w 1452847"/>
                              <a:gd name="connsiteY1250" fmla="*/ 898362 h 1534562"/>
                              <a:gd name="connsiteX1251" fmla="*/ 159327 w 1452847"/>
                              <a:gd name="connsiteY1251" fmla="*/ 898362 h 1534562"/>
                              <a:gd name="connsiteX1252" fmla="*/ 164523 w 1452847"/>
                              <a:gd name="connsiteY1252" fmla="*/ 879312 h 1534562"/>
                              <a:gd name="connsiteX1253" fmla="*/ 110836 w 1452847"/>
                              <a:gd name="connsiteY1253" fmla="*/ 885373 h 1534562"/>
                              <a:gd name="connsiteX1254" fmla="*/ 25977 w 1452847"/>
                              <a:gd name="connsiteY1254" fmla="*/ 882776 h 1534562"/>
                              <a:gd name="connsiteX1255" fmla="*/ 0 w 1452847"/>
                              <a:gd name="connsiteY1255" fmla="*/ 876714 h 1534562"/>
                              <a:gd name="connsiteX1256" fmla="*/ 0 w 1452847"/>
                              <a:gd name="connsiteY1256" fmla="*/ 890569 h 1534562"/>
                              <a:gd name="connsiteX1257" fmla="*/ 4330 w 1452847"/>
                              <a:gd name="connsiteY1257" fmla="*/ 890569 h 1534562"/>
                              <a:gd name="connsiteX1258" fmla="*/ 76200 w 1452847"/>
                              <a:gd name="connsiteY1258" fmla="*/ 898362 h 1534562"/>
                              <a:gd name="connsiteX1259" fmla="*/ 156730 w 1452847"/>
                              <a:gd name="connsiteY1259" fmla="*/ 1013528 h 1534562"/>
                              <a:gd name="connsiteX1260" fmla="*/ 179243 w 1452847"/>
                              <a:gd name="connsiteY1260" fmla="*/ 1001405 h 1534562"/>
                              <a:gd name="connsiteX1261" fmla="*/ 121227 w 1452847"/>
                              <a:gd name="connsiteY1261" fmla="*/ 997076 h 1534562"/>
                              <a:gd name="connsiteX1262" fmla="*/ 40698 w 1452847"/>
                              <a:gd name="connsiteY1262" fmla="*/ 992746 h 1534562"/>
                              <a:gd name="connsiteX1263" fmla="*/ 1732 w 1452847"/>
                              <a:gd name="connsiteY1263" fmla="*/ 990149 h 1534562"/>
                              <a:gd name="connsiteX1264" fmla="*/ 1732 w 1452847"/>
                              <a:gd name="connsiteY1264" fmla="*/ 1006601 h 1534562"/>
                              <a:gd name="connsiteX1265" fmla="*/ 29441 w 1452847"/>
                              <a:gd name="connsiteY1265" fmla="*/ 1004003 h 1534562"/>
                              <a:gd name="connsiteX1266" fmla="*/ 156730 w 1452847"/>
                              <a:gd name="connsiteY1266" fmla="*/ 1013528 h 1534562"/>
                              <a:gd name="connsiteX1267" fmla="*/ 164523 w 1452847"/>
                              <a:gd name="connsiteY1267" fmla="*/ 1392796 h 1534562"/>
                              <a:gd name="connsiteX1268" fmla="*/ 165389 w 1452847"/>
                              <a:gd name="connsiteY1268" fmla="*/ 1377210 h 1534562"/>
                              <a:gd name="connsiteX1269" fmla="*/ 114300 w 1452847"/>
                              <a:gd name="connsiteY1269" fmla="*/ 1375478 h 1534562"/>
                              <a:gd name="connsiteX1270" fmla="*/ 112568 w 1452847"/>
                              <a:gd name="connsiteY1270" fmla="*/ 1375478 h 1534562"/>
                              <a:gd name="connsiteX1271" fmla="*/ 866 w 1452847"/>
                              <a:gd name="connsiteY1271" fmla="*/ 1383271 h 1534562"/>
                              <a:gd name="connsiteX1272" fmla="*/ 866 w 1452847"/>
                              <a:gd name="connsiteY1272" fmla="*/ 1399724 h 1534562"/>
                              <a:gd name="connsiteX1273" fmla="*/ 25111 w 1452847"/>
                              <a:gd name="connsiteY1273" fmla="*/ 1395394 h 1534562"/>
                              <a:gd name="connsiteX1274" fmla="*/ 164523 w 1452847"/>
                              <a:gd name="connsiteY1274" fmla="*/ 1392796 h 1534562"/>
                              <a:gd name="connsiteX1275" fmla="*/ 130752 w 1452847"/>
                              <a:gd name="connsiteY1275" fmla="*/ 1455142 h 1534562"/>
                              <a:gd name="connsiteX1276" fmla="*/ 130752 w 1452847"/>
                              <a:gd name="connsiteY1276" fmla="*/ 1455142 h 1534562"/>
                              <a:gd name="connsiteX1277" fmla="*/ 130752 w 1452847"/>
                              <a:gd name="connsiteY1277" fmla="*/ 1455142 h 1534562"/>
                              <a:gd name="connsiteX1278" fmla="*/ 161059 w 1452847"/>
                              <a:gd name="connsiteY1278" fmla="*/ 1236067 h 1534562"/>
                              <a:gd name="connsiteX1279" fmla="*/ 178377 w 1452847"/>
                              <a:gd name="connsiteY1279" fmla="*/ 1220480 h 1534562"/>
                              <a:gd name="connsiteX1280" fmla="*/ 99580 w 1452847"/>
                              <a:gd name="connsiteY1280" fmla="*/ 1219615 h 1534562"/>
                              <a:gd name="connsiteX1281" fmla="*/ 96982 w 1452847"/>
                              <a:gd name="connsiteY1281" fmla="*/ 1219615 h 1534562"/>
                              <a:gd name="connsiteX1282" fmla="*/ 866 w 1452847"/>
                              <a:gd name="connsiteY1282" fmla="*/ 1229139 h 1534562"/>
                              <a:gd name="connsiteX1283" fmla="*/ 866 w 1452847"/>
                              <a:gd name="connsiteY1283" fmla="*/ 1245592 h 1534562"/>
                              <a:gd name="connsiteX1284" fmla="*/ 28575 w 1452847"/>
                              <a:gd name="connsiteY1284" fmla="*/ 1242128 h 1534562"/>
                              <a:gd name="connsiteX1285" fmla="*/ 161059 w 1452847"/>
                              <a:gd name="connsiteY1285" fmla="*/ 1236067 h 1534562"/>
                              <a:gd name="connsiteX1286" fmla="*/ 130752 w 1452847"/>
                              <a:gd name="connsiteY1286" fmla="*/ 1455142 h 1534562"/>
                              <a:gd name="connsiteX1287" fmla="*/ 130752 w 1452847"/>
                              <a:gd name="connsiteY1287" fmla="*/ 1455142 h 1534562"/>
                              <a:gd name="connsiteX1288" fmla="*/ 130752 w 1452847"/>
                              <a:gd name="connsiteY1288" fmla="*/ 1455142 h 1534562"/>
                              <a:gd name="connsiteX1289" fmla="*/ 130752 w 1452847"/>
                              <a:gd name="connsiteY1289" fmla="*/ 1455142 h 1534562"/>
                              <a:gd name="connsiteX1290" fmla="*/ 148070 w 1452847"/>
                              <a:gd name="connsiteY1290" fmla="*/ 1468996 h 1534562"/>
                              <a:gd name="connsiteX1291" fmla="*/ 174048 w 1452847"/>
                              <a:gd name="connsiteY1291" fmla="*/ 1470728 h 1534562"/>
                              <a:gd name="connsiteX1292" fmla="*/ 176645 w 1452847"/>
                              <a:gd name="connsiteY1292" fmla="*/ 1456873 h 1534562"/>
                              <a:gd name="connsiteX1293" fmla="*/ 130752 w 1452847"/>
                              <a:gd name="connsiteY1293" fmla="*/ 1456008 h 1534562"/>
                              <a:gd name="connsiteX1294" fmla="*/ 130752 w 1452847"/>
                              <a:gd name="connsiteY1294" fmla="*/ 1456008 h 1534562"/>
                              <a:gd name="connsiteX1295" fmla="*/ 84859 w 1452847"/>
                              <a:gd name="connsiteY1295" fmla="*/ 1457740 h 1534562"/>
                              <a:gd name="connsiteX1296" fmla="*/ 866 w 1452847"/>
                              <a:gd name="connsiteY1296" fmla="*/ 1463801 h 1534562"/>
                              <a:gd name="connsiteX1297" fmla="*/ 866 w 1452847"/>
                              <a:gd name="connsiteY1297" fmla="*/ 1476790 h 1534562"/>
                              <a:gd name="connsiteX1298" fmla="*/ 148070 w 1452847"/>
                              <a:gd name="connsiteY1298" fmla="*/ 1468996 h 1534562"/>
                              <a:gd name="connsiteX1299" fmla="*/ 181841 w 1452847"/>
                              <a:gd name="connsiteY1299" fmla="*/ 1423103 h 1534562"/>
                              <a:gd name="connsiteX1300" fmla="*/ 156730 w 1452847"/>
                              <a:gd name="connsiteY1300" fmla="*/ 1415310 h 1534562"/>
                              <a:gd name="connsiteX1301" fmla="*/ 156730 w 1452847"/>
                              <a:gd name="connsiteY1301" fmla="*/ 1415310 h 1534562"/>
                              <a:gd name="connsiteX1302" fmla="*/ 91786 w 1452847"/>
                              <a:gd name="connsiteY1302" fmla="*/ 1417042 h 1534562"/>
                              <a:gd name="connsiteX1303" fmla="*/ 9525 w 1452847"/>
                              <a:gd name="connsiteY1303" fmla="*/ 1425701 h 1534562"/>
                              <a:gd name="connsiteX1304" fmla="*/ 866 w 1452847"/>
                              <a:gd name="connsiteY1304" fmla="*/ 1425701 h 1534562"/>
                              <a:gd name="connsiteX1305" fmla="*/ 866 w 1452847"/>
                              <a:gd name="connsiteY1305" fmla="*/ 1441287 h 1534562"/>
                              <a:gd name="connsiteX1306" fmla="*/ 127289 w 1452847"/>
                              <a:gd name="connsiteY1306" fmla="*/ 1430896 h 1534562"/>
                              <a:gd name="connsiteX1307" fmla="*/ 181841 w 1452847"/>
                              <a:gd name="connsiteY1307" fmla="*/ 1423103 h 1534562"/>
                              <a:gd name="connsiteX1308" fmla="*/ 148936 w 1452847"/>
                              <a:gd name="connsiteY1308" fmla="*/ 1275033 h 1534562"/>
                              <a:gd name="connsiteX1309" fmla="*/ 174048 w 1452847"/>
                              <a:gd name="connsiteY1309" fmla="*/ 1261178 h 1534562"/>
                              <a:gd name="connsiteX1310" fmla="*/ 137680 w 1452847"/>
                              <a:gd name="connsiteY1310" fmla="*/ 1259446 h 1534562"/>
                              <a:gd name="connsiteX1311" fmla="*/ 137680 w 1452847"/>
                              <a:gd name="connsiteY1311" fmla="*/ 1259446 h 1534562"/>
                              <a:gd name="connsiteX1312" fmla="*/ 0 w 1452847"/>
                              <a:gd name="connsiteY1312" fmla="*/ 1272435 h 1534562"/>
                              <a:gd name="connsiteX1313" fmla="*/ 0 w 1452847"/>
                              <a:gd name="connsiteY1313" fmla="*/ 1287155 h 1534562"/>
                              <a:gd name="connsiteX1314" fmla="*/ 148936 w 1452847"/>
                              <a:gd name="connsiteY1314" fmla="*/ 1275033 h 1534562"/>
                              <a:gd name="connsiteX1315" fmla="*/ 148070 w 1452847"/>
                              <a:gd name="connsiteY1315" fmla="*/ 1352099 h 1534562"/>
                              <a:gd name="connsiteX1316" fmla="*/ 175780 w 1452847"/>
                              <a:gd name="connsiteY1316" fmla="*/ 1339976 h 1534562"/>
                              <a:gd name="connsiteX1317" fmla="*/ 109105 w 1452847"/>
                              <a:gd name="connsiteY1317" fmla="*/ 1334780 h 1534562"/>
                              <a:gd name="connsiteX1318" fmla="*/ 109105 w 1452847"/>
                              <a:gd name="connsiteY1318" fmla="*/ 1334780 h 1534562"/>
                              <a:gd name="connsiteX1319" fmla="*/ 109105 w 1452847"/>
                              <a:gd name="connsiteY1319" fmla="*/ 1334780 h 1534562"/>
                              <a:gd name="connsiteX1320" fmla="*/ 109105 w 1452847"/>
                              <a:gd name="connsiteY1320" fmla="*/ 1334780 h 1534562"/>
                              <a:gd name="connsiteX1321" fmla="*/ 1732 w 1452847"/>
                              <a:gd name="connsiteY1321" fmla="*/ 1346037 h 1534562"/>
                              <a:gd name="connsiteX1322" fmla="*/ 1732 w 1452847"/>
                              <a:gd name="connsiteY1322" fmla="*/ 1359026 h 1534562"/>
                              <a:gd name="connsiteX1323" fmla="*/ 11257 w 1452847"/>
                              <a:gd name="connsiteY1323" fmla="*/ 1358160 h 1534562"/>
                              <a:gd name="connsiteX1324" fmla="*/ 148070 w 1452847"/>
                              <a:gd name="connsiteY1324" fmla="*/ 1352099 h 1534562"/>
                              <a:gd name="connsiteX1325" fmla="*/ 138545 w 1452847"/>
                              <a:gd name="connsiteY1325" fmla="*/ 1259446 h 1534562"/>
                              <a:gd name="connsiteX1326" fmla="*/ 138545 w 1452847"/>
                              <a:gd name="connsiteY1326" fmla="*/ 1259446 h 1534562"/>
                              <a:gd name="connsiteX1327" fmla="*/ 138545 w 1452847"/>
                              <a:gd name="connsiteY1327" fmla="*/ 1259446 h 1534562"/>
                              <a:gd name="connsiteX1328" fmla="*/ 110836 w 1452847"/>
                              <a:gd name="connsiteY1328" fmla="*/ 1297546 h 1534562"/>
                              <a:gd name="connsiteX1329" fmla="*/ 110836 w 1452847"/>
                              <a:gd name="connsiteY1329" fmla="*/ 1297546 h 1534562"/>
                              <a:gd name="connsiteX1330" fmla="*/ 110836 w 1452847"/>
                              <a:gd name="connsiteY1330" fmla="*/ 1297546 h 1534562"/>
                              <a:gd name="connsiteX1331" fmla="*/ 135948 w 1452847"/>
                              <a:gd name="connsiteY1331" fmla="*/ 1313133 h 1534562"/>
                              <a:gd name="connsiteX1332" fmla="*/ 179243 w 1452847"/>
                              <a:gd name="connsiteY1332" fmla="*/ 1304474 h 1534562"/>
                              <a:gd name="connsiteX1333" fmla="*/ 110836 w 1452847"/>
                              <a:gd name="connsiteY1333" fmla="*/ 1298412 h 1534562"/>
                              <a:gd name="connsiteX1334" fmla="*/ 109970 w 1452847"/>
                              <a:gd name="connsiteY1334" fmla="*/ 1298412 h 1534562"/>
                              <a:gd name="connsiteX1335" fmla="*/ 0 w 1452847"/>
                              <a:gd name="connsiteY1335" fmla="*/ 1310535 h 1534562"/>
                              <a:gd name="connsiteX1336" fmla="*/ 0 w 1452847"/>
                              <a:gd name="connsiteY1336" fmla="*/ 1323524 h 1534562"/>
                              <a:gd name="connsiteX1337" fmla="*/ 2598 w 1452847"/>
                              <a:gd name="connsiteY1337" fmla="*/ 1323524 h 1534562"/>
                              <a:gd name="connsiteX1338" fmla="*/ 135948 w 1452847"/>
                              <a:gd name="connsiteY1338" fmla="*/ 1313133 h 1534562"/>
                              <a:gd name="connsiteX1339" fmla="*/ 122959 w 1452847"/>
                              <a:gd name="connsiteY1339" fmla="*/ 579708 h 1534562"/>
                              <a:gd name="connsiteX1340" fmla="*/ 171450 w 1452847"/>
                              <a:gd name="connsiteY1340" fmla="*/ 575378 h 1534562"/>
                              <a:gd name="connsiteX1341" fmla="*/ 161059 w 1452847"/>
                              <a:gd name="connsiteY1341" fmla="*/ 562389 h 1534562"/>
                              <a:gd name="connsiteX1342" fmla="*/ 86591 w 1452847"/>
                              <a:gd name="connsiteY1342" fmla="*/ 561524 h 1534562"/>
                              <a:gd name="connsiteX1343" fmla="*/ 866 w 1452847"/>
                              <a:gd name="connsiteY1343" fmla="*/ 565853 h 1534562"/>
                              <a:gd name="connsiteX1344" fmla="*/ 866 w 1452847"/>
                              <a:gd name="connsiteY1344" fmla="*/ 584903 h 1534562"/>
                              <a:gd name="connsiteX1345" fmla="*/ 53686 w 1452847"/>
                              <a:gd name="connsiteY1345" fmla="*/ 580574 h 1534562"/>
                              <a:gd name="connsiteX1346" fmla="*/ 122959 w 1452847"/>
                              <a:gd name="connsiteY1346" fmla="*/ 579708 h 1534562"/>
                              <a:gd name="connsiteX1347" fmla="*/ 173182 w 1452847"/>
                              <a:gd name="connsiteY1347" fmla="*/ 332058 h 1534562"/>
                              <a:gd name="connsiteX1348" fmla="*/ 173182 w 1452847"/>
                              <a:gd name="connsiteY1348" fmla="*/ 332058 h 1534562"/>
                              <a:gd name="connsiteX1349" fmla="*/ 173182 w 1452847"/>
                              <a:gd name="connsiteY1349" fmla="*/ 332058 h 1534562"/>
                              <a:gd name="connsiteX1350" fmla="*/ 122959 w 1452847"/>
                              <a:gd name="connsiteY1350" fmla="*/ 858530 h 1534562"/>
                              <a:gd name="connsiteX1351" fmla="*/ 172316 w 1452847"/>
                              <a:gd name="connsiteY1351" fmla="*/ 863726 h 1534562"/>
                              <a:gd name="connsiteX1352" fmla="*/ 149802 w 1452847"/>
                              <a:gd name="connsiteY1352" fmla="*/ 848139 h 1534562"/>
                              <a:gd name="connsiteX1353" fmla="*/ 89189 w 1452847"/>
                              <a:gd name="connsiteY1353" fmla="*/ 844676 h 1534562"/>
                              <a:gd name="connsiteX1354" fmla="*/ 16452 w 1452847"/>
                              <a:gd name="connsiteY1354" fmla="*/ 836883 h 1534562"/>
                              <a:gd name="connsiteX1355" fmla="*/ 0 w 1452847"/>
                              <a:gd name="connsiteY1355" fmla="*/ 833419 h 1534562"/>
                              <a:gd name="connsiteX1356" fmla="*/ 0 w 1452847"/>
                              <a:gd name="connsiteY1356" fmla="*/ 848139 h 1534562"/>
                              <a:gd name="connsiteX1357" fmla="*/ 61480 w 1452847"/>
                              <a:gd name="connsiteY1357" fmla="*/ 853335 h 1534562"/>
                              <a:gd name="connsiteX1358" fmla="*/ 122959 w 1452847"/>
                              <a:gd name="connsiteY1358" fmla="*/ 858530 h 1534562"/>
                              <a:gd name="connsiteX1359" fmla="*/ 190500 w 1452847"/>
                              <a:gd name="connsiteY1359" fmla="*/ 419514 h 1534562"/>
                              <a:gd name="connsiteX1360" fmla="*/ 172316 w 1452847"/>
                              <a:gd name="connsiteY1360" fmla="*/ 406526 h 1534562"/>
                              <a:gd name="connsiteX1361" fmla="*/ 172316 w 1452847"/>
                              <a:gd name="connsiteY1361" fmla="*/ 406526 h 1534562"/>
                              <a:gd name="connsiteX1362" fmla="*/ 34636 w 1452847"/>
                              <a:gd name="connsiteY1362" fmla="*/ 416051 h 1534562"/>
                              <a:gd name="connsiteX1363" fmla="*/ 866 w 1452847"/>
                              <a:gd name="connsiteY1363" fmla="*/ 416051 h 1534562"/>
                              <a:gd name="connsiteX1364" fmla="*/ 866 w 1452847"/>
                              <a:gd name="connsiteY1364" fmla="*/ 435101 h 1534562"/>
                              <a:gd name="connsiteX1365" fmla="*/ 133350 w 1452847"/>
                              <a:gd name="connsiteY1365" fmla="*/ 424710 h 1534562"/>
                              <a:gd name="connsiteX1366" fmla="*/ 190500 w 1452847"/>
                              <a:gd name="connsiteY1366" fmla="*/ 419514 h 1534562"/>
                              <a:gd name="connsiteX1367" fmla="*/ 154132 w 1452847"/>
                              <a:gd name="connsiteY1367" fmla="*/ 332923 h 1534562"/>
                              <a:gd name="connsiteX1368" fmla="*/ 177511 w 1452847"/>
                              <a:gd name="connsiteY1368" fmla="*/ 314740 h 1534562"/>
                              <a:gd name="connsiteX1369" fmla="*/ 195695 w 1452847"/>
                              <a:gd name="connsiteY1369" fmla="*/ 300019 h 1534562"/>
                              <a:gd name="connsiteX1370" fmla="*/ 143741 w 1452847"/>
                              <a:gd name="connsiteY1370" fmla="*/ 284433 h 1534562"/>
                              <a:gd name="connsiteX1371" fmla="*/ 69273 w 1452847"/>
                              <a:gd name="connsiteY1371" fmla="*/ 280969 h 1534562"/>
                              <a:gd name="connsiteX1372" fmla="*/ 866 w 1452847"/>
                              <a:gd name="connsiteY1372" fmla="*/ 277506 h 1534562"/>
                              <a:gd name="connsiteX1373" fmla="*/ 866 w 1452847"/>
                              <a:gd name="connsiteY1373" fmla="*/ 291360 h 1534562"/>
                              <a:gd name="connsiteX1374" fmla="*/ 66675 w 1452847"/>
                              <a:gd name="connsiteY1374" fmla="*/ 297421 h 1534562"/>
                              <a:gd name="connsiteX1375" fmla="*/ 132484 w 1452847"/>
                              <a:gd name="connsiteY1375" fmla="*/ 304349 h 1534562"/>
                              <a:gd name="connsiteX1376" fmla="*/ 174048 w 1452847"/>
                              <a:gd name="connsiteY1376" fmla="*/ 308678 h 1534562"/>
                              <a:gd name="connsiteX1377" fmla="*/ 70139 w 1452847"/>
                              <a:gd name="connsiteY1377" fmla="*/ 308678 h 1534562"/>
                              <a:gd name="connsiteX1378" fmla="*/ 11257 w 1452847"/>
                              <a:gd name="connsiteY1378" fmla="*/ 308678 h 1534562"/>
                              <a:gd name="connsiteX1379" fmla="*/ 0 w 1452847"/>
                              <a:gd name="connsiteY1379" fmla="*/ 308678 h 1534562"/>
                              <a:gd name="connsiteX1380" fmla="*/ 0 w 1452847"/>
                              <a:gd name="connsiteY1380" fmla="*/ 328594 h 1534562"/>
                              <a:gd name="connsiteX1381" fmla="*/ 24245 w 1452847"/>
                              <a:gd name="connsiteY1381" fmla="*/ 328594 h 1534562"/>
                              <a:gd name="connsiteX1382" fmla="*/ 154132 w 1452847"/>
                              <a:gd name="connsiteY1382" fmla="*/ 332923 h 1534562"/>
                              <a:gd name="connsiteX1383" fmla="*/ 161059 w 1452847"/>
                              <a:gd name="connsiteY1383" fmla="*/ 388342 h 1534562"/>
                              <a:gd name="connsiteX1384" fmla="*/ 201757 w 1452847"/>
                              <a:gd name="connsiteY1384" fmla="*/ 382280 h 1534562"/>
                              <a:gd name="connsiteX1385" fmla="*/ 154132 w 1452847"/>
                              <a:gd name="connsiteY1385" fmla="*/ 368426 h 1534562"/>
                              <a:gd name="connsiteX1386" fmla="*/ 149802 w 1452847"/>
                              <a:gd name="connsiteY1386" fmla="*/ 369292 h 1534562"/>
                              <a:gd name="connsiteX1387" fmla="*/ 102177 w 1452847"/>
                              <a:gd name="connsiteY1387" fmla="*/ 366694 h 1534562"/>
                              <a:gd name="connsiteX1388" fmla="*/ 9525 w 1452847"/>
                              <a:gd name="connsiteY1388" fmla="*/ 370157 h 1534562"/>
                              <a:gd name="connsiteX1389" fmla="*/ 1732 w 1452847"/>
                              <a:gd name="connsiteY1389" fmla="*/ 370157 h 1534562"/>
                              <a:gd name="connsiteX1390" fmla="*/ 1732 w 1452847"/>
                              <a:gd name="connsiteY1390" fmla="*/ 391805 h 1534562"/>
                              <a:gd name="connsiteX1391" fmla="*/ 6061 w 1452847"/>
                              <a:gd name="connsiteY1391" fmla="*/ 390940 h 1534562"/>
                              <a:gd name="connsiteX1392" fmla="*/ 161059 w 1452847"/>
                              <a:gd name="connsiteY1392" fmla="*/ 388342 h 1534562"/>
                              <a:gd name="connsiteX1393" fmla="*/ 114300 w 1452847"/>
                              <a:gd name="connsiteY1393" fmla="*/ 278371 h 1534562"/>
                              <a:gd name="connsiteX1394" fmla="*/ 179243 w 1452847"/>
                              <a:gd name="connsiteY1394" fmla="*/ 280103 h 1534562"/>
                              <a:gd name="connsiteX1395" fmla="*/ 174048 w 1452847"/>
                              <a:gd name="connsiteY1395" fmla="*/ 260187 h 1534562"/>
                              <a:gd name="connsiteX1396" fmla="*/ 117764 w 1452847"/>
                              <a:gd name="connsiteY1396" fmla="*/ 259321 h 1534562"/>
                              <a:gd name="connsiteX1397" fmla="*/ 22514 w 1452847"/>
                              <a:gd name="connsiteY1397" fmla="*/ 253260 h 1534562"/>
                              <a:gd name="connsiteX1398" fmla="*/ 866 w 1452847"/>
                              <a:gd name="connsiteY1398" fmla="*/ 250662 h 1534562"/>
                              <a:gd name="connsiteX1399" fmla="*/ 866 w 1452847"/>
                              <a:gd name="connsiteY1399" fmla="*/ 268847 h 1534562"/>
                              <a:gd name="connsiteX1400" fmla="*/ 20782 w 1452847"/>
                              <a:gd name="connsiteY1400" fmla="*/ 270578 h 1534562"/>
                              <a:gd name="connsiteX1401" fmla="*/ 114300 w 1452847"/>
                              <a:gd name="connsiteY1401" fmla="*/ 278371 h 1534562"/>
                              <a:gd name="connsiteX1402" fmla="*/ 158461 w 1452847"/>
                              <a:gd name="connsiteY1402" fmla="*/ 164071 h 1534562"/>
                              <a:gd name="connsiteX1403" fmla="*/ 172316 w 1452847"/>
                              <a:gd name="connsiteY1403" fmla="*/ 139826 h 1534562"/>
                              <a:gd name="connsiteX1404" fmla="*/ 147205 w 1452847"/>
                              <a:gd name="connsiteY1404" fmla="*/ 144155 h 1534562"/>
                              <a:gd name="connsiteX1405" fmla="*/ 98714 w 1452847"/>
                              <a:gd name="connsiteY1405" fmla="*/ 145021 h 1534562"/>
                              <a:gd name="connsiteX1406" fmla="*/ 19916 w 1452847"/>
                              <a:gd name="connsiteY1406" fmla="*/ 139826 h 1534562"/>
                              <a:gd name="connsiteX1407" fmla="*/ 866 w 1452847"/>
                              <a:gd name="connsiteY1407" fmla="*/ 137228 h 1534562"/>
                              <a:gd name="connsiteX1408" fmla="*/ 866 w 1452847"/>
                              <a:gd name="connsiteY1408" fmla="*/ 156278 h 1534562"/>
                              <a:gd name="connsiteX1409" fmla="*/ 35502 w 1452847"/>
                              <a:gd name="connsiteY1409" fmla="*/ 158010 h 1534562"/>
                              <a:gd name="connsiteX1410" fmla="*/ 158461 w 1452847"/>
                              <a:gd name="connsiteY1410" fmla="*/ 164071 h 1534562"/>
                              <a:gd name="connsiteX1411" fmla="*/ 25111 w 1452847"/>
                              <a:gd name="connsiteY1411" fmla="*/ 118178 h 1534562"/>
                              <a:gd name="connsiteX1412" fmla="*/ 109105 w 1452847"/>
                              <a:gd name="connsiteY1412" fmla="*/ 119044 h 1534562"/>
                              <a:gd name="connsiteX1413" fmla="*/ 165389 w 1452847"/>
                              <a:gd name="connsiteY1413" fmla="*/ 125972 h 1534562"/>
                              <a:gd name="connsiteX1414" fmla="*/ 167986 w 1452847"/>
                              <a:gd name="connsiteY1414" fmla="*/ 107787 h 1534562"/>
                              <a:gd name="connsiteX1415" fmla="*/ 93518 w 1452847"/>
                              <a:gd name="connsiteY1415" fmla="*/ 104324 h 1534562"/>
                              <a:gd name="connsiteX1416" fmla="*/ 5195 w 1452847"/>
                              <a:gd name="connsiteY1416" fmla="*/ 103458 h 1534562"/>
                              <a:gd name="connsiteX1417" fmla="*/ 1732 w 1452847"/>
                              <a:gd name="connsiteY1417" fmla="*/ 103458 h 1534562"/>
                              <a:gd name="connsiteX1418" fmla="*/ 1732 w 1452847"/>
                              <a:gd name="connsiteY1418" fmla="*/ 119044 h 1534562"/>
                              <a:gd name="connsiteX1419" fmla="*/ 25111 w 1452847"/>
                              <a:gd name="connsiteY1419" fmla="*/ 118178 h 1534562"/>
                              <a:gd name="connsiteX1420" fmla="*/ 27709 w 1452847"/>
                              <a:gd name="connsiteY1420" fmla="*/ 466274 h 1534562"/>
                              <a:gd name="connsiteX1421" fmla="*/ 180109 w 1452847"/>
                              <a:gd name="connsiteY1421" fmla="*/ 462810 h 1534562"/>
                              <a:gd name="connsiteX1422" fmla="*/ 173182 w 1452847"/>
                              <a:gd name="connsiteY1422" fmla="*/ 447224 h 1534562"/>
                              <a:gd name="connsiteX1423" fmla="*/ 92652 w 1452847"/>
                              <a:gd name="connsiteY1423" fmla="*/ 448956 h 1534562"/>
                              <a:gd name="connsiteX1424" fmla="*/ 25111 w 1452847"/>
                              <a:gd name="connsiteY1424" fmla="*/ 447224 h 1534562"/>
                              <a:gd name="connsiteX1425" fmla="*/ 1732 w 1452847"/>
                              <a:gd name="connsiteY1425" fmla="*/ 446358 h 1534562"/>
                              <a:gd name="connsiteX1426" fmla="*/ 1732 w 1452847"/>
                              <a:gd name="connsiteY1426" fmla="*/ 468006 h 1534562"/>
                              <a:gd name="connsiteX1427" fmla="*/ 27709 w 1452847"/>
                              <a:gd name="connsiteY1427" fmla="*/ 466274 h 1534562"/>
                              <a:gd name="connsiteX1428" fmla="*/ 46759 w 1452847"/>
                              <a:gd name="connsiteY1428" fmla="*/ 194378 h 1534562"/>
                              <a:gd name="connsiteX1429" fmla="*/ 120361 w 1452847"/>
                              <a:gd name="connsiteY1429" fmla="*/ 203037 h 1534562"/>
                              <a:gd name="connsiteX1430" fmla="*/ 188768 w 1452847"/>
                              <a:gd name="connsiteY1430" fmla="*/ 194378 h 1534562"/>
                              <a:gd name="connsiteX1431" fmla="*/ 108239 w 1452847"/>
                              <a:gd name="connsiteY1431" fmla="*/ 184853 h 1534562"/>
                              <a:gd name="connsiteX1432" fmla="*/ 28575 w 1452847"/>
                              <a:gd name="connsiteY1432" fmla="*/ 180524 h 1534562"/>
                              <a:gd name="connsiteX1433" fmla="*/ 1732 w 1452847"/>
                              <a:gd name="connsiteY1433" fmla="*/ 176194 h 1534562"/>
                              <a:gd name="connsiteX1434" fmla="*/ 1732 w 1452847"/>
                              <a:gd name="connsiteY1434" fmla="*/ 195244 h 1534562"/>
                              <a:gd name="connsiteX1435" fmla="*/ 46759 w 1452847"/>
                              <a:gd name="connsiteY1435" fmla="*/ 194378 h 1534562"/>
                              <a:gd name="connsiteX1436" fmla="*/ 103909 w 1452847"/>
                              <a:gd name="connsiteY1436" fmla="*/ 238540 h 1534562"/>
                              <a:gd name="connsiteX1437" fmla="*/ 179243 w 1452847"/>
                              <a:gd name="connsiteY1437" fmla="*/ 242003 h 1534562"/>
                              <a:gd name="connsiteX1438" fmla="*/ 158461 w 1452847"/>
                              <a:gd name="connsiteY1438" fmla="*/ 225551 h 1534562"/>
                              <a:gd name="connsiteX1439" fmla="*/ 80530 w 1452847"/>
                              <a:gd name="connsiteY1439" fmla="*/ 218623 h 1534562"/>
                              <a:gd name="connsiteX1440" fmla="*/ 1732 w 1452847"/>
                              <a:gd name="connsiteY1440" fmla="*/ 210831 h 1534562"/>
                              <a:gd name="connsiteX1441" fmla="*/ 1732 w 1452847"/>
                              <a:gd name="connsiteY1441" fmla="*/ 229881 h 1534562"/>
                              <a:gd name="connsiteX1442" fmla="*/ 25111 w 1452847"/>
                              <a:gd name="connsiteY1442" fmla="*/ 230746 h 1534562"/>
                              <a:gd name="connsiteX1443" fmla="*/ 103909 w 1452847"/>
                              <a:gd name="connsiteY1443" fmla="*/ 238540 h 1534562"/>
                              <a:gd name="connsiteX1444" fmla="*/ 129886 w 1452847"/>
                              <a:gd name="connsiteY1444" fmla="*/ 350242 h 1534562"/>
                              <a:gd name="connsiteX1445" fmla="*/ 193098 w 1452847"/>
                              <a:gd name="connsiteY1445" fmla="*/ 347644 h 1534562"/>
                              <a:gd name="connsiteX1446" fmla="*/ 173182 w 1452847"/>
                              <a:gd name="connsiteY1446" fmla="*/ 332923 h 1534562"/>
                              <a:gd name="connsiteX1447" fmla="*/ 173182 w 1452847"/>
                              <a:gd name="connsiteY1447" fmla="*/ 332923 h 1534562"/>
                              <a:gd name="connsiteX1448" fmla="*/ 125557 w 1452847"/>
                              <a:gd name="connsiteY1448" fmla="*/ 334655 h 1534562"/>
                              <a:gd name="connsiteX1449" fmla="*/ 36368 w 1452847"/>
                              <a:gd name="connsiteY1449" fmla="*/ 336387 h 1534562"/>
                              <a:gd name="connsiteX1450" fmla="*/ 0 w 1452847"/>
                              <a:gd name="connsiteY1450" fmla="*/ 336387 h 1534562"/>
                              <a:gd name="connsiteX1451" fmla="*/ 0 w 1452847"/>
                              <a:gd name="connsiteY1451" fmla="*/ 352839 h 1534562"/>
                              <a:gd name="connsiteX1452" fmla="*/ 129886 w 1452847"/>
                              <a:gd name="connsiteY1452" fmla="*/ 350242 h 1534562"/>
                              <a:gd name="connsiteX1453" fmla="*/ 175780 w 1452847"/>
                              <a:gd name="connsiteY1453" fmla="*/ 695740 h 1534562"/>
                              <a:gd name="connsiteX1454" fmla="*/ 145473 w 1452847"/>
                              <a:gd name="connsiteY1454" fmla="*/ 680153 h 1534562"/>
                              <a:gd name="connsiteX1455" fmla="*/ 31173 w 1452847"/>
                              <a:gd name="connsiteY1455" fmla="*/ 687946 h 1534562"/>
                              <a:gd name="connsiteX1456" fmla="*/ 866 w 1452847"/>
                              <a:gd name="connsiteY1456" fmla="*/ 686214 h 1534562"/>
                              <a:gd name="connsiteX1457" fmla="*/ 866 w 1452847"/>
                              <a:gd name="connsiteY1457" fmla="*/ 705264 h 1534562"/>
                              <a:gd name="connsiteX1458" fmla="*/ 118630 w 1452847"/>
                              <a:gd name="connsiteY1458" fmla="*/ 702667 h 1534562"/>
                              <a:gd name="connsiteX1459" fmla="*/ 175780 w 1452847"/>
                              <a:gd name="connsiteY1459" fmla="*/ 695740 h 1534562"/>
                              <a:gd name="connsiteX1460" fmla="*/ 146339 w 1452847"/>
                              <a:gd name="connsiteY1460" fmla="*/ 679287 h 1534562"/>
                              <a:gd name="connsiteX1461" fmla="*/ 146339 w 1452847"/>
                              <a:gd name="connsiteY1461" fmla="*/ 679287 h 1534562"/>
                              <a:gd name="connsiteX1462" fmla="*/ 146339 w 1452847"/>
                              <a:gd name="connsiteY1462" fmla="*/ 679287 h 1534562"/>
                              <a:gd name="connsiteX1463" fmla="*/ 149802 w 1452847"/>
                              <a:gd name="connsiteY1463" fmla="*/ 739035 h 1534562"/>
                              <a:gd name="connsiteX1464" fmla="*/ 154132 w 1452847"/>
                              <a:gd name="connsiteY1464" fmla="*/ 719985 h 1534562"/>
                              <a:gd name="connsiteX1465" fmla="*/ 154132 w 1452847"/>
                              <a:gd name="connsiteY1465" fmla="*/ 719985 h 1534562"/>
                              <a:gd name="connsiteX1466" fmla="*/ 104775 w 1452847"/>
                              <a:gd name="connsiteY1466" fmla="*/ 724315 h 1534562"/>
                              <a:gd name="connsiteX1467" fmla="*/ 22514 w 1452847"/>
                              <a:gd name="connsiteY1467" fmla="*/ 725180 h 1534562"/>
                              <a:gd name="connsiteX1468" fmla="*/ 0 w 1452847"/>
                              <a:gd name="connsiteY1468" fmla="*/ 724315 h 1534562"/>
                              <a:gd name="connsiteX1469" fmla="*/ 0 w 1452847"/>
                              <a:gd name="connsiteY1469" fmla="*/ 740767 h 1534562"/>
                              <a:gd name="connsiteX1470" fmla="*/ 71005 w 1452847"/>
                              <a:gd name="connsiteY1470" fmla="*/ 738169 h 1534562"/>
                              <a:gd name="connsiteX1471" fmla="*/ 149802 w 1452847"/>
                              <a:gd name="connsiteY1471" fmla="*/ 739035 h 1534562"/>
                              <a:gd name="connsiteX1472" fmla="*/ 129886 w 1452847"/>
                              <a:gd name="connsiteY1472" fmla="*/ 821296 h 1534562"/>
                              <a:gd name="connsiteX1473" fmla="*/ 177511 w 1452847"/>
                              <a:gd name="connsiteY1473" fmla="*/ 821296 h 1534562"/>
                              <a:gd name="connsiteX1474" fmla="*/ 148936 w 1452847"/>
                              <a:gd name="connsiteY1474" fmla="*/ 810040 h 1534562"/>
                              <a:gd name="connsiteX1475" fmla="*/ 88323 w 1452847"/>
                              <a:gd name="connsiteY1475" fmla="*/ 804844 h 1534562"/>
                              <a:gd name="connsiteX1476" fmla="*/ 24245 w 1452847"/>
                              <a:gd name="connsiteY1476" fmla="*/ 795319 h 1534562"/>
                              <a:gd name="connsiteX1477" fmla="*/ 866 w 1452847"/>
                              <a:gd name="connsiteY1477" fmla="*/ 790123 h 1534562"/>
                              <a:gd name="connsiteX1478" fmla="*/ 866 w 1452847"/>
                              <a:gd name="connsiteY1478" fmla="*/ 806576 h 1534562"/>
                              <a:gd name="connsiteX1479" fmla="*/ 58016 w 1452847"/>
                              <a:gd name="connsiteY1479" fmla="*/ 812637 h 1534562"/>
                              <a:gd name="connsiteX1480" fmla="*/ 129886 w 1452847"/>
                              <a:gd name="connsiteY1480" fmla="*/ 821296 h 1534562"/>
                              <a:gd name="connsiteX1481" fmla="*/ 105641 w 1452847"/>
                              <a:gd name="connsiteY1481" fmla="*/ 778867 h 1534562"/>
                              <a:gd name="connsiteX1482" fmla="*/ 161925 w 1452847"/>
                              <a:gd name="connsiteY1482" fmla="*/ 784928 h 1534562"/>
                              <a:gd name="connsiteX1483" fmla="*/ 163657 w 1452847"/>
                              <a:gd name="connsiteY1483" fmla="*/ 766744 h 1534562"/>
                              <a:gd name="connsiteX1484" fmla="*/ 96982 w 1452847"/>
                              <a:gd name="connsiteY1484" fmla="*/ 765012 h 1534562"/>
                              <a:gd name="connsiteX1485" fmla="*/ 20782 w 1452847"/>
                              <a:gd name="connsiteY1485" fmla="*/ 762415 h 1534562"/>
                              <a:gd name="connsiteX1486" fmla="*/ 0 w 1452847"/>
                              <a:gd name="connsiteY1486" fmla="*/ 758951 h 1534562"/>
                              <a:gd name="connsiteX1487" fmla="*/ 0 w 1452847"/>
                              <a:gd name="connsiteY1487" fmla="*/ 775403 h 1534562"/>
                              <a:gd name="connsiteX1488" fmla="*/ 36368 w 1452847"/>
                              <a:gd name="connsiteY1488" fmla="*/ 776269 h 1534562"/>
                              <a:gd name="connsiteX1489" fmla="*/ 105641 w 1452847"/>
                              <a:gd name="connsiteY1489" fmla="*/ 778867 h 1534562"/>
                              <a:gd name="connsiteX1490" fmla="*/ 112568 w 1452847"/>
                              <a:gd name="connsiteY1490" fmla="*/ 543339 h 1534562"/>
                              <a:gd name="connsiteX1491" fmla="*/ 173182 w 1452847"/>
                              <a:gd name="connsiteY1491" fmla="*/ 541608 h 1534562"/>
                              <a:gd name="connsiteX1492" fmla="*/ 116032 w 1452847"/>
                              <a:gd name="connsiteY1492" fmla="*/ 525155 h 1534562"/>
                              <a:gd name="connsiteX1493" fmla="*/ 866 w 1452847"/>
                              <a:gd name="connsiteY1493" fmla="*/ 531217 h 1534562"/>
                              <a:gd name="connsiteX1494" fmla="*/ 866 w 1452847"/>
                              <a:gd name="connsiteY1494" fmla="*/ 550267 h 1534562"/>
                              <a:gd name="connsiteX1495" fmla="*/ 25111 w 1452847"/>
                              <a:gd name="connsiteY1495" fmla="*/ 545937 h 1534562"/>
                              <a:gd name="connsiteX1496" fmla="*/ 112568 w 1452847"/>
                              <a:gd name="connsiteY1496" fmla="*/ 543339 h 1534562"/>
                              <a:gd name="connsiteX1497" fmla="*/ 148936 w 1452847"/>
                              <a:gd name="connsiteY1497" fmla="*/ 509569 h 1534562"/>
                              <a:gd name="connsiteX1498" fmla="*/ 165389 w 1452847"/>
                              <a:gd name="connsiteY1498" fmla="*/ 487921 h 1534562"/>
                              <a:gd name="connsiteX1499" fmla="*/ 112568 w 1452847"/>
                              <a:gd name="connsiteY1499" fmla="*/ 483592 h 1534562"/>
                              <a:gd name="connsiteX1500" fmla="*/ 111702 w 1452847"/>
                              <a:gd name="connsiteY1500" fmla="*/ 483592 h 1534562"/>
                              <a:gd name="connsiteX1501" fmla="*/ 49357 w 1452847"/>
                              <a:gd name="connsiteY1501" fmla="*/ 485324 h 1534562"/>
                              <a:gd name="connsiteX1502" fmla="*/ 0 w 1452847"/>
                              <a:gd name="connsiteY1502" fmla="*/ 488787 h 1534562"/>
                              <a:gd name="connsiteX1503" fmla="*/ 0 w 1452847"/>
                              <a:gd name="connsiteY1503" fmla="*/ 507837 h 1534562"/>
                              <a:gd name="connsiteX1504" fmla="*/ 18184 w 1452847"/>
                              <a:gd name="connsiteY1504" fmla="*/ 505240 h 1534562"/>
                              <a:gd name="connsiteX1505" fmla="*/ 148936 w 1452847"/>
                              <a:gd name="connsiteY1505" fmla="*/ 509569 h 1534562"/>
                              <a:gd name="connsiteX1506" fmla="*/ 153266 w 1452847"/>
                              <a:gd name="connsiteY1506" fmla="*/ 650712 h 1534562"/>
                              <a:gd name="connsiteX1507" fmla="*/ 111702 w 1452847"/>
                              <a:gd name="connsiteY1507" fmla="*/ 640321 h 1534562"/>
                              <a:gd name="connsiteX1508" fmla="*/ 16452 w 1452847"/>
                              <a:gd name="connsiteY1508" fmla="*/ 647248 h 1534562"/>
                              <a:gd name="connsiteX1509" fmla="*/ 866 w 1452847"/>
                              <a:gd name="connsiteY1509" fmla="*/ 646383 h 1534562"/>
                              <a:gd name="connsiteX1510" fmla="*/ 866 w 1452847"/>
                              <a:gd name="connsiteY1510" fmla="*/ 667165 h 1534562"/>
                              <a:gd name="connsiteX1511" fmla="*/ 109970 w 1452847"/>
                              <a:gd name="connsiteY1511" fmla="*/ 661103 h 1534562"/>
                              <a:gd name="connsiteX1512" fmla="*/ 153266 w 1452847"/>
                              <a:gd name="connsiteY1512" fmla="*/ 650712 h 1534562"/>
                              <a:gd name="connsiteX1513" fmla="*/ 52820 w 1452847"/>
                              <a:gd name="connsiteY1513" fmla="*/ 1496706 h 1534562"/>
                              <a:gd name="connsiteX1514" fmla="*/ 52820 w 1452847"/>
                              <a:gd name="connsiteY1514" fmla="*/ 1496706 h 1534562"/>
                              <a:gd name="connsiteX1515" fmla="*/ 866 w 1452847"/>
                              <a:gd name="connsiteY1515" fmla="*/ 1499303 h 1534562"/>
                              <a:gd name="connsiteX1516" fmla="*/ 866 w 1452847"/>
                              <a:gd name="connsiteY1516" fmla="*/ 1512292 h 1534562"/>
                              <a:gd name="connsiteX1517" fmla="*/ 8659 w 1452847"/>
                              <a:gd name="connsiteY1517" fmla="*/ 1511426 h 1534562"/>
                              <a:gd name="connsiteX1518" fmla="*/ 89189 w 1452847"/>
                              <a:gd name="connsiteY1518" fmla="*/ 1510560 h 1534562"/>
                              <a:gd name="connsiteX1519" fmla="*/ 188768 w 1452847"/>
                              <a:gd name="connsiteY1519" fmla="*/ 1503633 h 1534562"/>
                              <a:gd name="connsiteX1520" fmla="*/ 52820 w 1452847"/>
                              <a:gd name="connsiteY1520" fmla="*/ 1496706 h 1534562"/>
                              <a:gd name="connsiteX1521" fmla="*/ 148936 w 1452847"/>
                              <a:gd name="connsiteY1521" fmla="*/ 623003 h 1534562"/>
                              <a:gd name="connsiteX1522" fmla="*/ 177511 w 1452847"/>
                              <a:gd name="connsiteY1522" fmla="*/ 614344 h 1534562"/>
                              <a:gd name="connsiteX1523" fmla="*/ 165389 w 1452847"/>
                              <a:gd name="connsiteY1523" fmla="*/ 603087 h 1534562"/>
                              <a:gd name="connsiteX1524" fmla="*/ 866 w 1452847"/>
                              <a:gd name="connsiteY1524" fmla="*/ 607417 h 1534562"/>
                              <a:gd name="connsiteX1525" fmla="*/ 866 w 1452847"/>
                              <a:gd name="connsiteY1525" fmla="*/ 623869 h 1534562"/>
                              <a:gd name="connsiteX1526" fmla="*/ 148936 w 1452847"/>
                              <a:gd name="connsiteY1526" fmla="*/ 623003 h 1534562"/>
                              <a:gd name="connsiteX1527" fmla="*/ 400916 w 1452847"/>
                              <a:gd name="connsiteY1527" fmla="*/ 1504498 h 1534562"/>
                              <a:gd name="connsiteX1528" fmla="*/ 248516 w 1452847"/>
                              <a:gd name="connsiteY1528" fmla="*/ 1505365 h 1534562"/>
                              <a:gd name="connsiteX1529" fmla="*/ 248516 w 1452847"/>
                              <a:gd name="connsiteY1529" fmla="*/ 1505365 h 1534562"/>
                              <a:gd name="connsiteX1530" fmla="*/ 248516 w 1452847"/>
                              <a:gd name="connsiteY1530" fmla="*/ 1505365 h 1534562"/>
                              <a:gd name="connsiteX1531" fmla="*/ 226002 w 1452847"/>
                              <a:gd name="connsiteY1531" fmla="*/ 1524415 h 1534562"/>
                              <a:gd name="connsiteX1532" fmla="*/ 350693 w 1452847"/>
                              <a:gd name="connsiteY1532" fmla="*/ 1515756 h 1534562"/>
                              <a:gd name="connsiteX1533" fmla="*/ 413039 w 1452847"/>
                              <a:gd name="connsiteY1533" fmla="*/ 1520951 h 1534562"/>
                              <a:gd name="connsiteX1534" fmla="*/ 400916 w 1452847"/>
                              <a:gd name="connsiteY1534" fmla="*/ 1504498 h 1534562"/>
                              <a:gd name="connsiteX1535" fmla="*/ 1175039 w 1452847"/>
                              <a:gd name="connsiteY1535" fmla="*/ 1425701 h 1534562"/>
                              <a:gd name="connsiteX1536" fmla="*/ 1079789 w 1452847"/>
                              <a:gd name="connsiteY1536" fmla="*/ 1431762 h 1534562"/>
                              <a:gd name="connsiteX1537" fmla="*/ 943841 w 1452847"/>
                              <a:gd name="connsiteY1537" fmla="*/ 1433494 h 1534562"/>
                              <a:gd name="connsiteX1538" fmla="*/ 919596 w 1452847"/>
                              <a:gd name="connsiteY1538" fmla="*/ 1442153 h 1534562"/>
                              <a:gd name="connsiteX1539" fmla="*/ 996661 w 1452847"/>
                              <a:gd name="connsiteY1539" fmla="*/ 1449946 h 1534562"/>
                              <a:gd name="connsiteX1540" fmla="*/ 998393 w 1452847"/>
                              <a:gd name="connsiteY1540" fmla="*/ 1449946 h 1534562"/>
                              <a:gd name="connsiteX1541" fmla="*/ 1184564 w 1452847"/>
                              <a:gd name="connsiteY1541" fmla="*/ 1443019 h 1534562"/>
                              <a:gd name="connsiteX1542" fmla="*/ 1175039 w 1452847"/>
                              <a:gd name="connsiteY1542" fmla="*/ 1425701 h 1534562"/>
                              <a:gd name="connsiteX1543" fmla="*/ 902277 w 1452847"/>
                              <a:gd name="connsiteY1543" fmla="*/ 1496706 h 1534562"/>
                              <a:gd name="connsiteX1544" fmla="*/ 891886 w 1452847"/>
                              <a:gd name="connsiteY1544" fmla="*/ 1497571 h 1534562"/>
                              <a:gd name="connsiteX1545" fmla="*/ 902277 w 1452847"/>
                              <a:gd name="connsiteY1545" fmla="*/ 1496706 h 1534562"/>
                              <a:gd name="connsiteX1546" fmla="*/ 1383723 w 1452847"/>
                              <a:gd name="connsiteY1546" fmla="*/ 1406651 h 1534562"/>
                              <a:gd name="connsiteX1547" fmla="*/ 1430482 w 1452847"/>
                              <a:gd name="connsiteY1547" fmla="*/ 1404919 h 1534562"/>
                              <a:gd name="connsiteX1548" fmla="*/ 1414030 w 1452847"/>
                              <a:gd name="connsiteY1548" fmla="*/ 1391065 h 1534562"/>
                              <a:gd name="connsiteX1549" fmla="*/ 1343025 w 1452847"/>
                              <a:gd name="connsiteY1549" fmla="*/ 1390199 h 1534562"/>
                              <a:gd name="connsiteX1550" fmla="*/ 1208809 w 1452847"/>
                              <a:gd name="connsiteY1550" fmla="*/ 1391930 h 1534562"/>
                              <a:gd name="connsiteX1551" fmla="*/ 1312718 w 1452847"/>
                              <a:gd name="connsiteY1551" fmla="*/ 1404053 h 1534562"/>
                              <a:gd name="connsiteX1552" fmla="*/ 1383723 w 1452847"/>
                              <a:gd name="connsiteY1552" fmla="*/ 1406651 h 1534562"/>
                              <a:gd name="connsiteX1553" fmla="*/ 1013114 w 1452847"/>
                              <a:gd name="connsiteY1553" fmla="*/ 1448214 h 1534562"/>
                              <a:gd name="connsiteX1554" fmla="*/ 998393 w 1452847"/>
                              <a:gd name="connsiteY1554" fmla="*/ 1449081 h 1534562"/>
                              <a:gd name="connsiteX1555" fmla="*/ 998393 w 1452847"/>
                              <a:gd name="connsiteY1555" fmla="*/ 1449081 h 1534562"/>
                              <a:gd name="connsiteX1556" fmla="*/ 1013114 w 1452847"/>
                              <a:gd name="connsiteY1556" fmla="*/ 1448214 h 1534562"/>
                              <a:gd name="connsiteX1557" fmla="*/ 1394980 w 1452847"/>
                              <a:gd name="connsiteY1557" fmla="*/ 1357294 h 1534562"/>
                              <a:gd name="connsiteX1558" fmla="*/ 1323109 w 1452847"/>
                              <a:gd name="connsiteY1558" fmla="*/ 1356428 h 1534562"/>
                              <a:gd name="connsiteX1559" fmla="*/ 1254702 w 1452847"/>
                              <a:gd name="connsiteY1559" fmla="*/ 1352099 h 1534562"/>
                              <a:gd name="connsiteX1560" fmla="*/ 1209675 w 1452847"/>
                              <a:gd name="connsiteY1560" fmla="*/ 1352099 h 1534562"/>
                              <a:gd name="connsiteX1561" fmla="*/ 1242580 w 1452847"/>
                              <a:gd name="connsiteY1561" fmla="*/ 1367685 h 1534562"/>
                              <a:gd name="connsiteX1562" fmla="*/ 1311852 w 1452847"/>
                              <a:gd name="connsiteY1562" fmla="*/ 1369417 h 1534562"/>
                              <a:gd name="connsiteX1563" fmla="*/ 1381125 w 1452847"/>
                              <a:gd name="connsiteY1563" fmla="*/ 1369417 h 1534562"/>
                              <a:gd name="connsiteX1564" fmla="*/ 1433080 w 1452847"/>
                              <a:gd name="connsiteY1564" fmla="*/ 1369417 h 1534562"/>
                              <a:gd name="connsiteX1565" fmla="*/ 1432214 w 1452847"/>
                              <a:gd name="connsiteY1565" fmla="*/ 1370283 h 1534562"/>
                              <a:gd name="connsiteX1566" fmla="*/ 1433080 w 1452847"/>
                              <a:gd name="connsiteY1566" fmla="*/ 1369417 h 1534562"/>
                              <a:gd name="connsiteX1567" fmla="*/ 1433080 w 1452847"/>
                              <a:gd name="connsiteY1567" fmla="*/ 1369417 h 1534562"/>
                              <a:gd name="connsiteX1568" fmla="*/ 1394980 w 1452847"/>
                              <a:gd name="connsiteY1568" fmla="*/ 1357294 h 1534562"/>
                              <a:gd name="connsiteX1569" fmla="*/ 1277216 w 1452847"/>
                              <a:gd name="connsiteY1569" fmla="*/ 1443019 h 1534562"/>
                              <a:gd name="connsiteX1570" fmla="*/ 1372466 w 1452847"/>
                              <a:gd name="connsiteY1570" fmla="*/ 1443019 h 1534562"/>
                              <a:gd name="connsiteX1571" fmla="*/ 1432214 w 1452847"/>
                              <a:gd name="connsiteY1571" fmla="*/ 1443885 h 1534562"/>
                              <a:gd name="connsiteX1572" fmla="*/ 1432214 w 1452847"/>
                              <a:gd name="connsiteY1572" fmla="*/ 1443885 h 1534562"/>
                              <a:gd name="connsiteX1573" fmla="*/ 1372466 w 1452847"/>
                              <a:gd name="connsiteY1573" fmla="*/ 1428299 h 1534562"/>
                              <a:gd name="connsiteX1574" fmla="*/ 1278948 w 1452847"/>
                              <a:gd name="connsiteY1574" fmla="*/ 1424835 h 1534562"/>
                              <a:gd name="connsiteX1575" fmla="*/ 1207077 w 1452847"/>
                              <a:gd name="connsiteY1575" fmla="*/ 1430896 h 1534562"/>
                              <a:gd name="connsiteX1576" fmla="*/ 1277216 w 1452847"/>
                              <a:gd name="connsiteY1576" fmla="*/ 1443019 h 1534562"/>
                              <a:gd name="connsiteX1577" fmla="*/ 891886 w 1452847"/>
                              <a:gd name="connsiteY1577" fmla="*/ 1497571 h 1534562"/>
                              <a:gd name="connsiteX1578" fmla="*/ 885825 w 1452847"/>
                              <a:gd name="connsiteY1578" fmla="*/ 1498437 h 1534562"/>
                              <a:gd name="connsiteX1579" fmla="*/ 891886 w 1452847"/>
                              <a:gd name="connsiteY1579" fmla="*/ 1497571 h 1534562"/>
                              <a:gd name="connsiteX1580" fmla="*/ 867641 w 1452847"/>
                              <a:gd name="connsiteY1580" fmla="*/ 1481985 h 1534562"/>
                              <a:gd name="connsiteX1581" fmla="*/ 721302 w 1452847"/>
                              <a:gd name="connsiteY1581" fmla="*/ 1479387 h 1534562"/>
                              <a:gd name="connsiteX1582" fmla="*/ 692727 w 1452847"/>
                              <a:gd name="connsiteY1582" fmla="*/ 1493242 h 1534562"/>
                              <a:gd name="connsiteX1583" fmla="*/ 744682 w 1452847"/>
                              <a:gd name="connsiteY1583" fmla="*/ 1493242 h 1534562"/>
                              <a:gd name="connsiteX1584" fmla="*/ 902277 w 1452847"/>
                              <a:gd name="connsiteY1584" fmla="*/ 1496706 h 1534562"/>
                              <a:gd name="connsiteX1585" fmla="*/ 902277 w 1452847"/>
                              <a:gd name="connsiteY1585" fmla="*/ 1496706 h 1534562"/>
                              <a:gd name="connsiteX1586" fmla="*/ 902277 w 1452847"/>
                              <a:gd name="connsiteY1586" fmla="*/ 1496706 h 1534562"/>
                              <a:gd name="connsiteX1587" fmla="*/ 902277 w 1452847"/>
                              <a:gd name="connsiteY1587" fmla="*/ 1496706 h 1534562"/>
                              <a:gd name="connsiteX1588" fmla="*/ 922193 w 1452847"/>
                              <a:gd name="connsiteY1588" fmla="*/ 1486315 h 1534562"/>
                              <a:gd name="connsiteX1589" fmla="*/ 867641 w 1452847"/>
                              <a:gd name="connsiteY1589" fmla="*/ 1481985 h 1534562"/>
                              <a:gd name="connsiteX1590" fmla="*/ 1095375 w 1452847"/>
                              <a:gd name="connsiteY1590" fmla="*/ 1483717 h 1534562"/>
                              <a:gd name="connsiteX1591" fmla="*/ 1095375 w 1452847"/>
                              <a:gd name="connsiteY1591" fmla="*/ 1483717 h 1534562"/>
                              <a:gd name="connsiteX1592" fmla="*/ 1095375 w 1452847"/>
                              <a:gd name="connsiteY1592" fmla="*/ 1483717 h 1534562"/>
                              <a:gd name="connsiteX1593" fmla="*/ 1182832 w 1452847"/>
                              <a:gd name="connsiteY1593" fmla="*/ 1496706 h 1534562"/>
                              <a:gd name="connsiteX1594" fmla="*/ 1124816 w 1452847"/>
                              <a:gd name="connsiteY1594" fmla="*/ 1501901 h 1534562"/>
                              <a:gd name="connsiteX1595" fmla="*/ 1039091 w 1452847"/>
                              <a:gd name="connsiteY1595" fmla="*/ 1505365 h 1534562"/>
                              <a:gd name="connsiteX1596" fmla="*/ 982807 w 1452847"/>
                              <a:gd name="connsiteY1596" fmla="*/ 1501901 h 1534562"/>
                              <a:gd name="connsiteX1597" fmla="*/ 952500 w 1452847"/>
                              <a:gd name="connsiteY1597" fmla="*/ 1518353 h 1534562"/>
                              <a:gd name="connsiteX1598" fmla="*/ 1014846 w 1452847"/>
                              <a:gd name="connsiteY1598" fmla="*/ 1520085 h 1534562"/>
                              <a:gd name="connsiteX1599" fmla="*/ 1100571 w 1452847"/>
                              <a:gd name="connsiteY1599" fmla="*/ 1518353 h 1534562"/>
                              <a:gd name="connsiteX1600" fmla="*/ 1085850 w 1452847"/>
                              <a:gd name="connsiteY1600" fmla="*/ 1519219 h 1534562"/>
                              <a:gd name="connsiteX1601" fmla="*/ 1102302 w 1452847"/>
                              <a:gd name="connsiteY1601" fmla="*/ 1518353 h 1534562"/>
                              <a:gd name="connsiteX1602" fmla="*/ 1158586 w 1452847"/>
                              <a:gd name="connsiteY1602" fmla="*/ 1515756 h 1534562"/>
                              <a:gd name="connsiteX1603" fmla="*/ 1182832 w 1452847"/>
                              <a:gd name="connsiteY1603" fmla="*/ 1496706 h 1534562"/>
                              <a:gd name="connsiteX1604" fmla="*/ 1095375 w 1452847"/>
                              <a:gd name="connsiteY1604" fmla="*/ 1483717 h 1534562"/>
                              <a:gd name="connsiteX1605" fmla="*/ 1095375 w 1452847"/>
                              <a:gd name="connsiteY1605" fmla="*/ 1483717 h 1534562"/>
                              <a:gd name="connsiteX1606" fmla="*/ 1156855 w 1452847"/>
                              <a:gd name="connsiteY1606" fmla="*/ 1479387 h 1534562"/>
                              <a:gd name="connsiteX1607" fmla="*/ 1167246 w 1452847"/>
                              <a:gd name="connsiteY1607" fmla="*/ 1460337 h 1534562"/>
                              <a:gd name="connsiteX1608" fmla="*/ 1026102 w 1452847"/>
                              <a:gd name="connsiteY1608" fmla="*/ 1468996 h 1534562"/>
                              <a:gd name="connsiteX1609" fmla="*/ 963757 w 1452847"/>
                              <a:gd name="connsiteY1609" fmla="*/ 1466399 h 1534562"/>
                              <a:gd name="connsiteX1610" fmla="*/ 955098 w 1452847"/>
                              <a:gd name="connsiteY1610" fmla="*/ 1482851 h 1534562"/>
                              <a:gd name="connsiteX1611" fmla="*/ 1095375 w 1452847"/>
                              <a:gd name="connsiteY1611" fmla="*/ 1483717 h 1534562"/>
                              <a:gd name="connsiteX1612" fmla="*/ 1276350 w 1452847"/>
                              <a:gd name="connsiteY1612" fmla="*/ 1171990 h 1534562"/>
                              <a:gd name="connsiteX1613" fmla="*/ 1356014 w 1452847"/>
                              <a:gd name="connsiteY1613" fmla="*/ 1176319 h 1534562"/>
                              <a:gd name="connsiteX1614" fmla="*/ 1433080 w 1452847"/>
                              <a:gd name="connsiteY1614" fmla="*/ 1183246 h 1534562"/>
                              <a:gd name="connsiteX1615" fmla="*/ 1433080 w 1452847"/>
                              <a:gd name="connsiteY1615" fmla="*/ 1183246 h 1534562"/>
                              <a:gd name="connsiteX1616" fmla="*/ 1433080 w 1452847"/>
                              <a:gd name="connsiteY1616" fmla="*/ 1183246 h 1534562"/>
                              <a:gd name="connsiteX1617" fmla="*/ 1436543 w 1452847"/>
                              <a:gd name="connsiteY1617" fmla="*/ 1166794 h 1534562"/>
                              <a:gd name="connsiteX1618" fmla="*/ 1401907 w 1452847"/>
                              <a:gd name="connsiteY1618" fmla="*/ 1163331 h 1534562"/>
                              <a:gd name="connsiteX1619" fmla="*/ 1336964 w 1452847"/>
                              <a:gd name="connsiteY1619" fmla="*/ 1162464 h 1534562"/>
                              <a:gd name="connsiteX1620" fmla="*/ 1263362 w 1452847"/>
                              <a:gd name="connsiteY1620" fmla="*/ 1153805 h 1534562"/>
                              <a:gd name="connsiteX1621" fmla="*/ 1194955 w 1452847"/>
                              <a:gd name="connsiteY1621" fmla="*/ 1162464 h 1534562"/>
                              <a:gd name="connsiteX1622" fmla="*/ 1276350 w 1452847"/>
                              <a:gd name="connsiteY1622" fmla="*/ 1171990 h 1534562"/>
                              <a:gd name="connsiteX1623" fmla="*/ 1424421 w 1452847"/>
                              <a:gd name="connsiteY1623" fmla="*/ 1333915 h 1534562"/>
                              <a:gd name="connsiteX1624" fmla="*/ 1419225 w 1452847"/>
                              <a:gd name="connsiteY1624" fmla="*/ 1335646 h 1534562"/>
                              <a:gd name="connsiteX1625" fmla="*/ 1424421 w 1452847"/>
                              <a:gd name="connsiteY1625" fmla="*/ 1333915 h 1534562"/>
                              <a:gd name="connsiteX1626" fmla="*/ 1246043 w 1452847"/>
                              <a:gd name="connsiteY1626" fmla="*/ 108653 h 1534562"/>
                              <a:gd name="connsiteX1627" fmla="*/ 1246043 w 1452847"/>
                              <a:gd name="connsiteY1627" fmla="*/ 108653 h 1534562"/>
                              <a:gd name="connsiteX1628" fmla="*/ 1246043 w 1452847"/>
                              <a:gd name="connsiteY1628" fmla="*/ 108653 h 1534562"/>
                              <a:gd name="connsiteX1629" fmla="*/ 1421823 w 1452847"/>
                              <a:gd name="connsiteY1629" fmla="*/ 1510560 h 1534562"/>
                              <a:gd name="connsiteX1630" fmla="*/ 1342159 w 1452847"/>
                              <a:gd name="connsiteY1630" fmla="*/ 1508828 h 1534562"/>
                              <a:gd name="connsiteX1631" fmla="*/ 1217468 w 1452847"/>
                              <a:gd name="connsiteY1631" fmla="*/ 1511426 h 1534562"/>
                              <a:gd name="connsiteX1632" fmla="*/ 1293668 w 1452847"/>
                              <a:gd name="connsiteY1632" fmla="*/ 1519219 h 1534562"/>
                              <a:gd name="connsiteX1633" fmla="*/ 1377662 w 1452847"/>
                              <a:gd name="connsiteY1633" fmla="*/ 1520951 h 1534562"/>
                              <a:gd name="connsiteX1634" fmla="*/ 1439141 w 1452847"/>
                              <a:gd name="connsiteY1634" fmla="*/ 1520085 h 1534562"/>
                              <a:gd name="connsiteX1635" fmla="*/ 1439141 w 1452847"/>
                              <a:gd name="connsiteY1635" fmla="*/ 1520085 h 1534562"/>
                              <a:gd name="connsiteX1636" fmla="*/ 1439141 w 1452847"/>
                              <a:gd name="connsiteY1636" fmla="*/ 1520085 h 1534562"/>
                              <a:gd name="connsiteX1637" fmla="*/ 1421823 w 1452847"/>
                              <a:gd name="connsiteY1637" fmla="*/ 1510560 h 1534562"/>
                              <a:gd name="connsiteX1638" fmla="*/ 1275484 w 1452847"/>
                              <a:gd name="connsiteY1638" fmla="*/ 32453 h 1534562"/>
                              <a:gd name="connsiteX1639" fmla="*/ 1275484 w 1452847"/>
                              <a:gd name="connsiteY1639" fmla="*/ 32453 h 1534562"/>
                              <a:gd name="connsiteX1640" fmla="*/ 1275484 w 1452847"/>
                              <a:gd name="connsiteY1640" fmla="*/ 32453 h 1534562"/>
                              <a:gd name="connsiteX1641" fmla="*/ 1440007 w 1452847"/>
                              <a:gd name="connsiteY1641" fmla="*/ 415 h 1534562"/>
                              <a:gd name="connsiteX1642" fmla="*/ 1374198 w 1452847"/>
                              <a:gd name="connsiteY1642" fmla="*/ 9939 h 1534562"/>
                              <a:gd name="connsiteX1643" fmla="*/ 1236518 w 1452847"/>
                              <a:gd name="connsiteY1643" fmla="*/ 16867 h 1534562"/>
                              <a:gd name="connsiteX1644" fmla="*/ 1208809 w 1452847"/>
                              <a:gd name="connsiteY1644" fmla="*/ 28990 h 1534562"/>
                              <a:gd name="connsiteX1645" fmla="*/ 1275484 w 1452847"/>
                              <a:gd name="connsiteY1645" fmla="*/ 34185 h 1534562"/>
                              <a:gd name="connsiteX1646" fmla="*/ 1275484 w 1452847"/>
                              <a:gd name="connsiteY1646" fmla="*/ 34185 h 1534562"/>
                              <a:gd name="connsiteX1647" fmla="*/ 1424421 w 1452847"/>
                              <a:gd name="connsiteY1647" fmla="*/ 19464 h 1534562"/>
                              <a:gd name="connsiteX1648" fmla="*/ 1451264 w 1452847"/>
                              <a:gd name="connsiteY1648" fmla="*/ 15135 h 1534562"/>
                              <a:gd name="connsiteX1649" fmla="*/ 1440007 w 1452847"/>
                              <a:gd name="connsiteY1649" fmla="*/ 415 h 1534562"/>
                              <a:gd name="connsiteX1650" fmla="*/ 1438275 w 1452847"/>
                              <a:gd name="connsiteY1650" fmla="*/ 80944 h 1534562"/>
                              <a:gd name="connsiteX1651" fmla="*/ 1402773 w 1452847"/>
                              <a:gd name="connsiteY1651" fmla="*/ 78347 h 1534562"/>
                              <a:gd name="connsiteX1652" fmla="*/ 1234787 w 1452847"/>
                              <a:gd name="connsiteY1652" fmla="*/ 92201 h 1534562"/>
                              <a:gd name="connsiteX1653" fmla="*/ 1209675 w 1452847"/>
                              <a:gd name="connsiteY1653" fmla="*/ 106055 h 1534562"/>
                              <a:gd name="connsiteX1654" fmla="*/ 1246043 w 1452847"/>
                              <a:gd name="connsiteY1654" fmla="*/ 107787 h 1534562"/>
                              <a:gd name="connsiteX1655" fmla="*/ 1246043 w 1452847"/>
                              <a:gd name="connsiteY1655" fmla="*/ 107787 h 1534562"/>
                              <a:gd name="connsiteX1656" fmla="*/ 1413164 w 1452847"/>
                              <a:gd name="connsiteY1656" fmla="*/ 93067 h 1534562"/>
                              <a:gd name="connsiteX1657" fmla="*/ 1438275 w 1452847"/>
                              <a:gd name="connsiteY1657" fmla="*/ 80944 h 1534562"/>
                              <a:gd name="connsiteX1658" fmla="*/ 1383723 w 1452847"/>
                              <a:gd name="connsiteY1658" fmla="*/ 1276764 h 1534562"/>
                              <a:gd name="connsiteX1659" fmla="*/ 1234787 w 1452847"/>
                              <a:gd name="connsiteY1659" fmla="*/ 1267240 h 1534562"/>
                              <a:gd name="connsiteX1660" fmla="*/ 1210541 w 1452847"/>
                              <a:gd name="connsiteY1660" fmla="*/ 1287155 h 1534562"/>
                              <a:gd name="connsiteX1661" fmla="*/ 1278948 w 1452847"/>
                              <a:gd name="connsiteY1661" fmla="*/ 1287155 h 1534562"/>
                              <a:gd name="connsiteX1662" fmla="*/ 1364673 w 1452847"/>
                              <a:gd name="connsiteY1662" fmla="*/ 1291485 h 1534562"/>
                              <a:gd name="connsiteX1663" fmla="*/ 1436543 w 1452847"/>
                              <a:gd name="connsiteY1663" fmla="*/ 1295815 h 1534562"/>
                              <a:gd name="connsiteX1664" fmla="*/ 1383723 w 1452847"/>
                              <a:gd name="connsiteY1664" fmla="*/ 1276764 h 1534562"/>
                              <a:gd name="connsiteX1665" fmla="*/ 1415761 w 1452847"/>
                              <a:gd name="connsiteY1665" fmla="*/ 1318328 h 1534562"/>
                              <a:gd name="connsiteX1666" fmla="*/ 1351684 w 1452847"/>
                              <a:gd name="connsiteY1666" fmla="*/ 1316597 h 1534562"/>
                              <a:gd name="connsiteX1667" fmla="*/ 1278082 w 1452847"/>
                              <a:gd name="connsiteY1667" fmla="*/ 1309669 h 1534562"/>
                              <a:gd name="connsiteX1668" fmla="*/ 1213139 w 1452847"/>
                              <a:gd name="connsiteY1668" fmla="*/ 1307937 h 1534562"/>
                              <a:gd name="connsiteX1669" fmla="*/ 1231323 w 1452847"/>
                              <a:gd name="connsiteY1669" fmla="*/ 1323524 h 1534562"/>
                              <a:gd name="connsiteX1670" fmla="*/ 1291071 w 1452847"/>
                              <a:gd name="connsiteY1670" fmla="*/ 1328719 h 1534562"/>
                              <a:gd name="connsiteX1671" fmla="*/ 1424421 w 1452847"/>
                              <a:gd name="connsiteY1671" fmla="*/ 1334780 h 1534562"/>
                              <a:gd name="connsiteX1672" fmla="*/ 1415761 w 1452847"/>
                              <a:gd name="connsiteY1672" fmla="*/ 1318328 h 1534562"/>
                              <a:gd name="connsiteX1673" fmla="*/ 1414030 w 1452847"/>
                              <a:gd name="connsiteY1673" fmla="*/ 1203162 h 1534562"/>
                              <a:gd name="connsiteX1674" fmla="*/ 1349086 w 1452847"/>
                              <a:gd name="connsiteY1674" fmla="*/ 1198833 h 1534562"/>
                              <a:gd name="connsiteX1675" fmla="*/ 1226127 w 1452847"/>
                              <a:gd name="connsiteY1675" fmla="*/ 1192771 h 1534562"/>
                              <a:gd name="connsiteX1676" fmla="*/ 1212273 w 1452847"/>
                              <a:gd name="connsiteY1676" fmla="*/ 1217017 h 1534562"/>
                              <a:gd name="connsiteX1677" fmla="*/ 1237384 w 1452847"/>
                              <a:gd name="connsiteY1677" fmla="*/ 1212687 h 1534562"/>
                              <a:gd name="connsiteX1678" fmla="*/ 1285875 w 1452847"/>
                              <a:gd name="connsiteY1678" fmla="*/ 1211821 h 1534562"/>
                              <a:gd name="connsiteX1679" fmla="*/ 1364673 w 1452847"/>
                              <a:gd name="connsiteY1679" fmla="*/ 1217017 h 1534562"/>
                              <a:gd name="connsiteX1680" fmla="*/ 1434812 w 1452847"/>
                              <a:gd name="connsiteY1680" fmla="*/ 1219615 h 1534562"/>
                              <a:gd name="connsiteX1681" fmla="*/ 1434812 w 1452847"/>
                              <a:gd name="connsiteY1681" fmla="*/ 1219615 h 1534562"/>
                              <a:gd name="connsiteX1682" fmla="*/ 1434812 w 1452847"/>
                              <a:gd name="connsiteY1682" fmla="*/ 1219615 h 1534562"/>
                              <a:gd name="connsiteX1683" fmla="*/ 1414030 w 1452847"/>
                              <a:gd name="connsiteY1683" fmla="*/ 1203162 h 1534562"/>
                              <a:gd name="connsiteX1684" fmla="*/ 1358612 w 1452847"/>
                              <a:gd name="connsiteY1684" fmla="*/ 1237799 h 1534562"/>
                              <a:gd name="connsiteX1685" fmla="*/ 1274618 w 1452847"/>
                              <a:gd name="connsiteY1685" fmla="*/ 1236933 h 1534562"/>
                              <a:gd name="connsiteX1686" fmla="*/ 1218334 w 1452847"/>
                              <a:gd name="connsiteY1686" fmla="*/ 1230006 h 1534562"/>
                              <a:gd name="connsiteX1687" fmla="*/ 1215737 w 1452847"/>
                              <a:gd name="connsiteY1687" fmla="*/ 1248190 h 1534562"/>
                              <a:gd name="connsiteX1688" fmla="*/ 1290205 w 1452847"/>
                              <a:gd name="connsiteY1688" fmla="*/ 1251653 h 1534562"/>
                              <a:gd name="connsiteX1689" fmla="*/ 1378527 w 1452847"/>
                              <a:gd name="connsiteY1689" fmla="*/ 1252519 h 1534562"/>
                              <a:gd name="connsiteX1690" fmla="*/ 1435677 w 1452847"/>
                              <a:gd name="connsiteY1690" fmla="*/ 1255117 h 1534562"/>
                              <a:gd name="connsiteX1691" fmla="*/ 1358612 w 1452847"/>
                              <a:gd name="connsiteY1691" fmla="*/ 1237799 h 1534562"/>
                              <a:gd name="connsiteX1692" fmla="*/ 1325707 w 1452847"/>
                              <a:gd name="connsiteY1692" fmla="*/ 1483717 h 1534562"/>
                              <a:gd name="connsiteX1693" fmla="*/ 1325707 w 1452847"/>
                              <a:gd name="connsiteY1693" fmla="*/ 1483717 h 1534562"/>
                              <a:gd name="connsiteX1694" fmla="*/ 1427884 w 1452847"/>
                              <a:gd name="connsiteY1694" fmla="*/ 1481119 h 1534562"/>
                              <a:gd name="connsiteX1695" fmla="*/ 1317914 w 1452847"/>
                              <a:gd name="connsiteY1695" fmla="*/ 1467264 h 1534562"/>
                              <a:gd name="connsiteX1696" fmla="*/ 1199284 w 1452847"/>
                              <a:gd name="connsiteY1696" fmla="*/ 1476790 h 1534562"/>
                              <a:gd name="connsiteX1697" fmla="*/ 1325707 w 1452847"/>
                              <a:gd name="connsiteY1697" fmla="*/ 1483717 h 1534562"/>
                              <a:gd name="connsiteX1698" fmla="*/ 478848 w 1452847"/>
                              <a:gd name="connsiteY1698" fmla="*/ 1475924 h 1534562"/>
                              <a:gd name="connsiteX1699" fmla="*/ 478848 w 1452847"/>
                              <a:gd name="connsiteY1699" fmla="*/ 1475924 h 1534562"/>
                              <a:gd name="connsiteX1700" fmla="*/ 478848 w 1452847"/>
                              <a:gd name="connsiteY1700" fmla="*/ 1475924 h 1534562"/>
                              <a:gd name="connsiteX1701" fmla="*/ 223405 w 1452847"/>
                              <a:gd name="connsiteY1701" fmla="*/ 1305339 h 1534562"/>
                              <a:gd name="connsiteX1702" fmla="*/ 290080 w 1452847"/>
                              <a:gd name="connsiteY1702" fmla="*/ 1299278 h 1534562"/>
                              <a:gd name="connsiteX1703" fmla="*/ 359352 w 1452847"/>
                              <a:gd name="connsiteY1703" fmla="*/ 1301010 h 1534562"/>
                              <a:gd name="connsiteX1704" fmla="*/ 421698 w 1452847"/>
                              <a:gd name="connsiteY1704" fmla="*/ 1307071 h 1534562"/>
                              <a:gd name="connsiteX1705" fmla="*/ 412173 w 1452847"/>
                              <a:gd name="connsiteY1705" fmla="*/ 1290619 h 1534562"/>
                              <a:gd name="connsiteX1706" fmla="*/ 347230 w 1452847"/>
                              <a:gd name="connsiteY1706" fmla="*/ 1290619 h 1534562"/>
                              <a:gd name="connsiteX1707" fmla="*/ 273627 w 1452847"/>
                              <a:gd name="connsiteY1707" fmla="*/ 1288021 h 1534562"/>
                              <a:gd name="connsiteX1708" fmla="*/ 206086 w 1452847"/>
                              <a:gd name="connsiteY1708" fmla="*/ 1289753 h 1534562"/>
                              <a:gd name="connsiteX1709" fmla="*/ 206086 w 1452847"/>
                              <a:gd name="connsiteY1709" fmla="*/ 1289753 h 1534562"/>
                              <a:gd name="connsiteX1710" fmla="*/ 206086 w 1452847"/>
                              <a:gd name="connsiteY1710" fmla="*/ 1289753 h 1534562"/>
                              <a:gd name="connsiteX1711" fmla="*/ 223405 w 1452847"/>
                              <a:gd name="connsiteY1711" fmla="*/ 1305339 h 1534562"/>
                              <a:gd name="connsiteX1712" fmla="*/ 207818 w 1452847"/>
                              <a:gd name="connsiteY1712" fmla="*/ 1361623 h 1534562"/>
                              <a:gd name="connsiteX1713" fmla="*/ 207818 w 1452847"/>
                              <a:gd name="connsiteY1713" fmla="*/ 1361623 h 1534562"/>
                              <a:gd name="connsiteX1714" fmla="*/ 207818 w 1452847"/>
                              <a:gd name="connsiteY1714" fmla="*/ 1361623 h 1534562"/>
                              <a:gd name="connsiteX1715" fmla="*/ 302202 w 1452847"/>
                              <a:gd name="connsiteY1715" fmla="*/ 1408383 h 1534562"/>
                              <a:gd name="connsiteX1716" fmla="*/ 391391 w 1452847"/>
                              <a:gd name="connsiteY1716" fmla="*/ 1410980 h 1534562"/>
                              <a:gd name="connsiteX1717" fmla="*/ 440748 w 1452847"/>
                              <a:gd name="connsiteY1717" fmla="*/ 1405785 h 1534562"/>
                              <a:gd name="connsiteX1718" fmla="*/ 347230 w 1452847"/>
                              <a:gd name="connsiteY1718" fmla="*/ 1399724 h 1534562"/>
                              <a:gd name="connsiteX1719" fmla="*/ 255443 w 1452847"/>
                              <a:gd name="connsiteY1719" fmla="*/ 1395394 h 1534562"/>
                              <a:gd name="connsiteX1720" fmla="*/ 206086 w 1452847"/>
                              <a:gd name="connsiteY1720" fmla="*/ 1397126 h 1534562"/>
                              <a:gd name="connsiteX1721" fmla="*/ 206086 w 1452847"/>
                              <a:gd name="connsiteY1721" fmla="*/ 1397126 h 1534562"/>
                              <a:gd name="connsiteX1722" fmla="*/ 206086 w 1452847"/>
                              <a:gd name="connsiteY1722" fmla="*/ 1397126 h 1534562"/>
                              <a:gd name="connsiteX1723" fmla="*/ 302202 w 1452847"/>
                              <a:gd name="connsiteY1723" fmla="*/ 1408383 h 1534562"/>
                              <a:gd name="connsiteX1724" fmla="*/ 906607 w 1452847"/>
                              <a:gd name="connsiteY1724" fmla="*/ 1511426 h 1534562"/>
                              <a:gd name="connsiteX1725" fmla="*/ 849457 w 1452847"/>
                              <a:gd name="connsiteY1725" fmla="*/ 1514889 h 1534562"/>
                              <a:gd name="connsiteX1726" fmla="*/ 724766 w 1452847"/>
                              <a:gd name="connsiteY1726" fmla="*/ 1511426 h 1534562"/>
                              <a:gd name="connsiteX1727" fmla="*/ 711777 w 1452847"/>
                              <a:gd name="connsiteY1727" fmla="*/ 1530476 h 1534562"/>
                              <a:gd name="connsiteX1728" fmla="*/ 779318 w 1452847"/>
                              <a:gd name="connsiteY1728" fmla="*/ 1531342 h 1534562"/>
                              <a:gd name="connsiteX1729" fmla="*/ 779318 w 1452847"/>
                              <a:gd name="connsiteY1729" fmla="*/ 1531342 h 1534562"/>
                              <a:gd name="connsiteX1730" fmla="*/ 780184 w 1452847"/>
                              <a:gd name="connsiteY1730" fmla="*/ 1531342 h 1534562"/>
                              <a:gd name="connsiteX1731" fmla="*/ 910071 w 1452847"/>
                              <a:gd name="connsiteY1731" fmla="*/ 1521817 h 1534562"/>
                              <a:gd name="connsiteX1732" fmla="*/ 906607 w 1452847"/>
                              <a:gd name="connsiteY1732" fmla="*/ 1511426 h 1534562"/>
                              <a:gd name="connsiteX1733" fmla="*/ 214745 w 1452847"/>
                              <a:gd name="connsiteY1733" fmla="*/ 1273301 h 1534562"/>
                              <a:gd name="connsiteX1734" fmla="*/ 287482 w 1452847"/>
                              <a:gd name="connsiteY1734" fmla="*/ 1262910 h 1534562"/>
                              <a:gd name="connsiteX1735" fmla="*/ 354157 w 1452847"/>
                              <a:gd name="connsiteY1735" fmla="*/ 1261178 h 1534562"/>
                              <a:gd name="connsiteX1736" fmla="*/ 417368 w 1452847"/>
                              <a:gd name="connsiteY1736" fmla="*/ 1268105 h 1534562"/>
                              <a:gd name="connsiteX1737" fmla="*/ 390525 w 1452847"/>
                              <a:gd name="connsiteY1737" fmla="*/ 1251653 h 1534562"/>
                              <a:gd name="connsiteX1738" fmla="*/ 349827 w 1452847"/>
                              <a:gd name="connsiteY1738" fmla="*/ 1251653 h 1534562"/>
                              <a:gd name="connsiteX1739" fmla="*/ 349827 w 1452847"/>
                              <a:gd name="connsiteY1739" fmla="*/ 1251653 h 1534562"/>
                              <a:gd name="connsiteX1740" fmla="*/ 306532 w 1452847"/>
                              <a:gd name="connsiteY1740" fmla="*/ 1252519 h 1534562"/>
                              <a:gd name="connsiteX1741" fmla="*/ 222539 w 1452847"/>
                              <a:gd name="connsiteY1741" fmla="*/ 1256849 h 1534562"/>
                              <a:gd name="connsiteX1742" fmla="*/ 199159 w 1452847"/>
                              <a:gd name="connsiteY1742" fmla="*/ 1261178 h 1534562"/>
                              <a:gd name="connsiteX1743" fmla="*/ 214745 w 1452847"/>
                              <a:gd name="connsiteY1743" fmla="*/ 1273301 h 1534562"/>
                              <a:gd name="connsiteX1744" fmla="*/ 385330 w 1452847"/>
                              <a:gd name="connsiteY1744" fmla="*/ 1214419 h 1534562"/>
                              <a:gd name="connsiteX1745" fmla="*/ 385330 w 1452847"/>
                              <a:gd name="connsiteY1745" fmla="*/ 1214419 h 1534562"/>
                              <a:gd name="connsiteX1746" fmla="*/ 247650 w 1452847"/>
                              <a:gd name="connsiteY1746" fmla="*/ 1220480 h 1534562"/>
                              <a:gd name="connsiteX1747" fmla="*/ 208684 w 1452847"/>
                              <a:gd name="connsiteY1747" fmla="*/ 1230871 h 1534562"/>
                              <a:gd name="connsiteX1748" fmla="*/ 245918 w 1452847"/>
                              <a:gd name="connsiteY1748" fmla="*/ 1234335 h 1534562"/>
                              <a:gd name="connsiteX1749" fmla="*/ 306532 w 1452847"/>
                              <a:gd name="connsiteY1749" fmla="*/ 1229139 h 1534562"/>
                              <a:gd name="connsiteX1750" fmla="*/ 368877 w 1452847"/>
                              <a:gd name="connsiteY1750" fmla="*/ 1225676 h 1534562"/>
                              <a:gd name="connsiteX1751" fmla="*/ 406111 w 1452847"/>
                              <a:gd name="connsiteY1751" fmla="*/ 1223078 h 1534562"/>
                              <a:gd name="connsiteX1752" fmla="*/ 385330 w 1452847"/>
                              <a:gd name="connsiteY1752" fmla="*/ 1214419 h 1534562"/>
                              <a:gd name="connsiteX1753" fmla="*/ 385330 w 1452847"/>
                              <a:gd name="connsiteY1753" fmla="*/ 1214419 h 1534562"/>
                              <a:gd name="connsiteX1754" fmla="*/ 375805 w 1452847"/>
                              <a:gd name="connsiteY1754" fmla="*/ 1217017 h 1534562"/>
                              <a:gd name="connsiteX1755" fmla="*/ 380134 w 1452847"/>
                              <a:gd name="connsiteY1755" fmla="*/ 1216151 h 1534562"/>
                              <a:gd name="connsiteX1756" fmla="*/ 375805 w 1452847"/>
                              <a:gd name="connsiteY1756" fmla="*/ 1217017 h 1534562"/>
                              <a:gd name="connsiteX1757" fmla="*/ 214745 w 1452847"/>
                              <a:gd name="connsiteY1757" fmla="*/ 1164196 h 1534562"/>
                              <a:gd name="connsiteX1758" fmla="*/ 368877 w 1452847"/>
                              <a:gd name="connsiteY1758" fmla="*/ 1153805 h 1534562"/>
                              <a:gd name="connsiteX1759" fmla="*/ 411307 w 1452847"/>
                              <a:gd name="connsiteY1759" fmla="*/ 1154671 h 1534562"/>
                              <a:gd name="connsiteX1760" fmla="*/ 390525 w 1452847"/>
                              <a:gd name="connsiteY1760" fmla="*/ 1143415 h 1534562"/>
                              <a:gd name="connsiteX1761" fmla="*/ 390525 w 1452847"/>
                              <a:gd name="connsiteY1761" fmla="*/ 1143415 h 1534562"/>
                              <a:gd name="connsiteX1762" fmla="*/ 341168 w 1452847"/>
                              <a:gd name="connsiteY1762" fmla="*/ 1144280 h 1534562"/>
                              <a:gd name="connsiteX1763" fmla="*/ 255443 w 1452847"/>
                              <a:gd name="connsiteY1763" fmla="*/ 1146012 h 1534562"/>
                              <a:gd name="connsiteX1764" fmla="*/ 203489 w 1452847"/>
                              <a:gd name="connsiteY1764" fmla="*/ 1147744 h 1534562"/>
                              <a:gd name="connsiteX1765" fmla="*/ 214745 w 1452847"/>
                              <a:gd name="connsiteY1765" fmla="*/ 1164196 h 1534562"/>
                              <a:gd name="connsiteX1766" fmla="*/ 240723 w 1452847"/>
                              <a:gd name="connsiteY1766" fmla="*/ 1126962 h 1534562"/>
                              <a:gd name="connsiteX1767" fmla="*/ 361084 w 1452847"/>
                              <a:gd name="connsiteY1767" fmla="*/ 1115706 h 1534562"/>
                              <a:gd name="connsiteX1768" fmla="*/ 399184 w 1452847"/>
                              <a:gd name="connsiteY1768" fmla="*/ 1114839 h 1534562"/>
                              <a:gd name="connsiteX1769" fmla="*/ 346364 w 1452847"/>
                              <a:gd name="connsiteY1769" fmla="*/ 1107046 h 1534562"/>
                              <a:gd name="connsiteX1770" fmla="*/ 346364 w 1452847"/>
                              <a:gd name="connsiteY1770" fmla="*/ 1107046 h 1534562"/>
                              <a:gd name="connsiteX1771" fmla="*/ 290080 w 1452847"/>
                              <a:gd name="connsiteY1771" fmla="*/ 1107912 h 1534562"/>
                              <a:gd name="connsiteX1772" fmla="*/ 221673 w 1452847"/>
                              <a:gd name="connsiteY1772" fmla="*/ 1110510 h 1534562"/>
                              <a:gd name="connsiteX1773" fmla="*/ 188768 w 1452847"/>
                              <a:gd name="connsiteY1773" fmla="*/ 1124365 h 1534562"/>
                              <a:gd name="connsiteX1774" fmla="*/ 240723 w 1452847"/>
                              <a:gd name="connsiteY1774" fmla="*/ 1126962 h 1534562"/>
                              <a:gd name="connsiteX1775" fmla="*/ 369743 w 1452847"/>
                              <a:gd name="connsiteY1775" fmla="*/ 1180649 h 1534562"/>
                              <a:gd name="connsiteX1776" fmla="*/ 271030 w 1452847"/>
                              <a:gd name="connsiteY1776" fmla="*/ 1184112 h 1534562"/>
                              <a:gd name="connsiteX1777" fmla="*/ 211282 w 1452847"/>
                              <a:gd name="connsiteY1777" fmla="*/ 1197967 h 1534562"/>
                              <a:gd name="connsiteX1778" fmla="*/ 249382 w 1452847"/>
                              <a:gd name="connsiteY1778" fmla="*/ 1197101 h 1534562"/>
                              <a:gd name="connsiteX1779" fmla="*/ 304800 w 1452847"/>
                              <a:gd name="connsiteY1779" fmla="*/ 1193637 h 1534562"/>
                              <a:gd name="connsiteX1780" fmla="*/ 413039 w 1452847"/>
                              <a:gd name="connsiteY1780" fmla="*/ 1191040 h 1534562"/>
                              <a:gd name="connsiteX1781" fmla="*/ 369743 w 1452847"/>
                              <a:gd name="connsiteY1781" fmla="*/ 1180649 h 1534562"/>
                              <a:gd name="connsiteX1782" fmla="*/ 349827 w 1452847"/>
                              <a:gd name="connsiteY1782" fmla="*/ 1251653 h 1534562"/>
                              <a:gd name="connsiteX1783" fmla="*/ 349827 w 1452847"/>
                              <a:gd name="connsiteY1783" fmla="*/ 1251653 h 1534562"/>
                              <a:gd name="connsiteX1784" fmla="*/ 349827 w 1452847"/>
                              <a:gd name="connsiteY1784" fmla="*/ 1251653 h 1534562"/>
                              <a:gd name="connsiteX1785" fmla="*/ 148070 w 1452847"/>
                              <a:gd name="connsiteY1785" fmla="*/ 88737 h 1534562"/>
                              <a:gd name="connsiteX1786" fmla="*/ 172316 w 1452847"/>
                              <a:gd name="connsiteY1786" fmla="*/ 68821 h 1534562"/>
                              <a:gd name="connsiteX1787" fmla="*/ 103909 w 1452847"/>
                              <a:gd name="connsiteY1787" fmla="*/ 68821 h 1534562"/>
                              <a:gd name="connsiteX1788" fmla="*/ 18184 w 1452847"/>
                              <a:gd name="connsiteY1788" fmla="*/ 64492 h 1534562"/>
                              <a:gd name="connsiteX1789" fmla="*/ 0 w 1452847"/>
                              <a:gd name="connsiteY1789" fmla="*/ 61028 h 1534562"/>
                              <a:gd name="connsiteX1790" fmla="*/ 0 w 1452847"/>
                              <a:gd name="connsiteY1790" fmla="*/ 80078 h 1534562"/>
                              <a:gd name="connsiteX1791" fmla="*/ 148070 w 1452847"/>
                              <a:gd name="connsiteY1791" fmla="*/ 88737 h 1534562"/>
                              <a:gd name="connsiteX1792" fmla="*/ 231198 w 1452847"/>
                              <a:gd name="connsiteY1792" fmla="*/ 1373746 h 1534562"/>
                              <a:gd name="connsiteX1793" fmla="*/ 288348 w 1452847"/>
                              <a:gd name="connsiteY1793" fmla="*/ 1371149 h 1534562"/>
                              <a:gd name="connsiteX1794" fmla="*/ 353291 w 1452847"/>
                              <a:gd name="connsiteY1794" fmla="*/ 1368551 h 1534562"/>
                              <a:gd name="connsiteX1795" fmla="*/ 381866 w 1452847"/>
                              <a:gd name="connsiteY1795" fmla="*/ 1372881 h 1534562"/>
                              <a:gd name="connsiteX1796" fmla="*/ 400916 w 1452847"/>
                              <a:gd name="connsiteY1796" fmla="*/ 1380674 h 1534562"/>
                              <a:gd name="connsiteX1797" fmla="*/ 405246 w 1452847"/>
                              <a:gd name="connsiteY1797" fmla="*/ 1359026 h 1534562"/>
                              <a:gd name="connsiteX1798" fmla="*/ 338570 w 1452847"/>
                              <a:gd name="connsiteY1798" fmla="*/ 1359026 h 1534562"/>
                              <a:gd name="connsiteX1799" fmla="*/ 267566 w 1452847"/>
                              <a:gd name="connsiteY1799" fmla="*/ 1359026 h 1534562"/>
                              <a:gd name="connsiteX1800" fmla="*/ 209550 w 1452847"/>
                              <a:gd name="connsiteY1800" fmla="*/ 1361623 h 1534562"/>
                              <a:gd name="connsiteX1801" fmla="*/ 231198 w 1452847"/>
                              <a:gd name="connsiteY1801" fmla="*/ 1373746 h 1534562"/>
                              <a:gd name="connsiteX1802" fmla="*/ 1251239 w 1452847"/>
                              <a:gd name="connsiteY1802" fmla="*/ 300019 h 1534562"/>
                              <a:gd name="connsiteX1803" fmla="*/ 1251239 w 1452847"/>
                              <a:gd name="connsiteY1803" fmla="*/ 300019 h 1534562"/>
                              <a:gd name="connsiteX1804" fmla="*/ 1382857 w 1452847"/>
                              <a:gd name="connsiteY1804" fmla="*/ 288762 h 1534562"/>
                              <a:gd name="connsiteX1805" fmla="*/ 1412298 w 1452847"/>
                              <a:gd name="connsiteY1805" fmla="*/ 282701 h 1534562"/>
                              <a:gd name="connsiteX1806" fmla="*/ 1381125 w 1452847"/>
                              <a:gd name="connsiteY1806" fmla="*/ 272310 h 1534562"/>
                              <a:gd name="connsiteX1807" fmla="*/ 1264227 w 1452847"/>
                              <a:gd name="connsiteY1807" fmla="*/ 283567 h 1534562"/>
                              <a:gd name="connsiteX1808" fmla="*/ 1220932 w 1452847"/>
                              <a:gd name="connsiteY1808" fmla="*/ 285298 h 1534562"/>
                              <a:gd name="connsiteX1809" fmla="*/ 1225261 w 1452847"/>
                              <a:gd name="connsiteY1809" fmla="*/ 300885 h 1534562"/>
                              <a:gd name="connsiteX1810" fmla="*/ 1251239 w 1452847"/>
                              <a:gd name="connsiteY1810" fmla="*/ 300019 h 1534562"/>
                              <a:gd name="connsiteX1811" fmla="*/ 1251239 w 1452847"/>
                              <a:gd name="connsiteY1811" fmla="*/ 300019 h 1534562"/>
                              <a:gd name="connsiteX1812" fmla="*/ 490105 w 1452847"/>
                              <a:gd name="connsiteY1812" fmla="*/ 1408383 h 1534562"/>
                              <a:gd name="connsiteX1813" fmla="*/ 469323 w 1452847"/>
                              <a:gd name="connsiteY1813" fmla="*/ 1419639 h 1534562"/>
                              <a:gd name="connsiteX1814" fmla="*/ 524741 w 1452847"/>
                              <a:gd name="connsiteY1814" fmla="*/ 1422237 h 1534562"/>
                              <a:gd name="connsiteX1815" fmla="*/ 638175 w 1452847"/>
                              <a:gd name="connsiteY1815" fmla="*/ 1426567 h 1534562"/>
                              <a:gd name="connsiteX1816" fmla="*/ 667616 w 1452847"/>
                              <a:gd name="connsiteY1816" fmla="*/ 1422237 h 1534562"/>
                              <a:gd name="connsiteX1817" fmla="*/ 621723 w 1452847"/>
                              <a:gd name="connsiteY1817" fmla="*/ 1412712 h 1534562"/>
                              <a:gd name="connsiteX1818" fmla="*/ 490105 w 1452847"/>
                              <a:gd name="connsiteY1818" fmla="*/ 1408383 h 1534562"/>
                              <a:gd name="connsiteX1819" fmla="*/ 490105 w 1452847"/>
                              <a:gd name="connsiteY1819" fmla="*/ 1408383 h 1534562"/>
                              <a:gd name="connsiteX1820" fmla="*/ 662421 w 1452847"/>
                              <a:gd name="connsiteY1820" fmla="*/ 1453410 h 1534562"/>
                              <a:gd name="connsiteX1821" fmla="*/ 589684 w 1452847"/>
                              <a:gd name="connsiteY1821" fmla="*/ 1447349 h 1534562"/>
                              <a:gd name="connsiteX1822" fmla="*/ 523009 w 1452847"/>
                              <a:gd name="connsiteY1822" fmla="*/ 1438690 h 1534562"/>
                              <a:gd name="connsiteX1823" fmla="*/ 464993 w 1452847"/>
                              <a:gd name="connsiteY1823" fmla="*/ 1432628 h 1534562"/>
                              <a:gd name="connsiteX1824" fmla="*/ 490105 w 1452847"/>
                              <a:gd name="connsiteY1824" fmla="*/ 1451678 h 1534562"/>
                              <a:gd name="connsiteX1825" fmla="*/ 565439 w 1452847"/>
                              <a:gd name="connsiteY1825" fmla="*/ 1456008 h 1534562"/>
                              <a:gd name="connsiteX1826" fmla="*/ 636443 w 1452847"/>
                              <a:gd name="connsiteY1826" fmla="*/ 1462069 h 1534562"/>
                              <a:gd name="connsiteX1827" fmla="*/ 683202 w 1452847"/>
                              <a:gd name="connsiteY1827" fmla="*/ 1469862 h 1534562"/>
                              <a:gd name="connsiteX1828" fmla="*/ 662421 w 1452847"/>
                              <a:gd name="connsiteY1828" fmla="*/ 1453410 h 1534562"/>
                              <a:gd name="connsiteX1829" fmla="*/ 779318 w 1452847"/>
                              <a:gd name="connsiteY1829" fmla="*/ 1530476 h 1534562"/>
                              <a:gd name="connsiteX1830" fmla="*/ 779318 w 1452847"/>
                              <a:gd name="connsiteY1830" fmla="*/ 1530476 h 1534562"/>
                              <a:gd name="connsiteX1831" fmla="*/ 779318 w 1452847"/>
                              <a:gd name="connsiteY1831" fmla="*/ 1530476 h 1534562"/>
                              <a:gd name="connsiteX1832" fmla="*/ 779318 w 1452847"/>
                              <a:gd name="connsiteY1832" fmla="*/ 1530476 h 1534562"/>
                              <a:gd name="connsiteX1833" fmla="*/ 408709 w 1452847"/>
                              <a:gd name="connsiteY1833" fmla="*/ 1468996 h 1534562"/>
                              <a:gd name="connsiteX1834" fmla="*/ 344632 w 1452847"/>
                              <a:gd name="connsiteY1834" fmla="*/ 1475924 h 1534562"/>
                              <a:gd name="connsiteX1835" fmla="*/ 272761 w 1452847"/>
                              <a:gd name="connsiteY1835" fmla="*/ 1471594 h 1534562"/>
                              <a:gd name="connsiteX1836" fmla="*/ 232930 w 1452847"/>
                              <a:gd name="connsiteY1836" fmla="*/ 1468996 h 1534562"/>
                              <a:gd name="connsiteX1837" fmla="*/ 232930 w 1452847"/>
                              <a:gd name="connsiteY1837" fmla="*/ 1468996 h 1534562"/>
                              <a:gd name="connsiteX1838" fmla="*/ 303934 w 1452847"/>
                              <a:gd name="connsiteY1838" fmla="*/ 1489778 h 1534562"/>
                              <a:gd name="connsiteX1839" fmla="*/ 373207 w 1452847"/>
                              <a:gd name="connsiteY1839" fmla="*/ 1488912 h 1534562"/>
                              <a:gd name="connsiteX1840" fmla="*/ 430357 w 1452847"/>
                              <a:gd name="connsiteY1840" fmla="*/ 1483717 h 1534562"/>
                              <a:gd name="connsiteX1841" fmla="*/ 408709 w 1452847"/>
                              <a:gd name="connsiteY1841" fmla="*/ 1468996 h 1534562"/>
                              <a:gd name="connsiteX1842" fmla="*/ 684068 w 1452847"/>
                              <a:gd name="connsiteY1842" fmla="*/ 1382405 h 1534562"/>
                              <a:gd name="connsiteX1843" fmla="*/ 620857 w 1452847"/>
                              <a:gd name="connsiteY1843" fmla="*/ 1381540 h 1534562"/>
                              <a:gd name="connsiteX1844" fmla="*/ 482311 w 1452847"/>
                              <a:gd name="connsiteY1844" fmla="*/ 1376344 h 1534562"/>
                              <a:gd name="connsiteX1845" fmla="*/ 482311 w 1452847"/>
                              <a:gd name="connsiteY1845" fmla="*/ 1376344 h 1534562"/>
                              <a:gd name="connsiteX1846" fmla="*/ 482311 w 1452847"/>
                              <a:gd name="connsiteY1846" fmla="*/ 1376344 h 1534562"/>
                              <a:gd name="connsiteX1847" fmla="*/ 478848 w 1452847"/>
                              <a:gd name="connsiteY1847" fmla="*/ 1394528 h 1534562"/>
                              <a:gd name="connsiteX1848" fmla="*/ 547255 w 1452847"/>
                              <a:gd name="connsiteY1848" fmla="*/ 1391930 h 1534562"/>
                              <a:gd name="connsiteX1849" fmla="*/ 620857 w 1452847"/>
                              <a:gd name="connsiteY1849" fmla="*/ 1391930 h 1534562"/>
                              <a:gd name="connsiteX1850" fmla="*/ 687532 w 1452847"/>
                              <a:gd name="connsiteY1850" fmla="*/ 1395394 h 1534562"/>
                              <a:gd name="connsiteX1851" fmla="*/ 684068 w 1452847"/>
                              <a:gd name="connsiteY1851" fmla="*/ 1382405 h 1534562"/>
                              <a:gd name="connsiteX1852" fmla="*/ 531668 w 1452847"/>
                              <a:gd name="connsiteY1852" fmla="*/ 1490644 h 1534562"/>
                              <a:gd name="connsiteX1853" fmla="*/ 575830 w 1452847"/>
                              <a:gd name="connsiteY1853" fmla="*/ 1492376 h 1534562"/>
                              <a:gd name="connsiteX1854" fmla="*/ 621723 w 1452847"/>
                              <a:gd name="connsiteY1854" fmla="*/ 1496706 h 1534562"/>
                              <a:gd name="connsiteX1855" fmla="*/ 569768 w 1452847"/>
                              <a:gd name="connsiteY1855" fmla="*/ 1477655 h 1534562"/>
                              <a:gd name="connsiteX1856" fmla="*/ 477982 w 1452847"/>
                              <a:gd name="connsiteY1856" fmla="*/ 1475924 h 1534562"/>
                              <a:gd name="connsiteX1857" fmla="*/ 531668 w 1452847"/>
                              <a:gd name="connsiteY1857" fmla="*/ 1490644 h 1534562"/>
                              <a:gd name="connsiteX1858" fmla="*/ 464127 w 1452847"/>
                              <a:gd name="connsiteY1858" fmla="*/ 1327853 h 1534562"/>
                              <a:gd name="connsiteX1859" fmla="*/ 388793 w 1452847"/>
                              <a:gd name="connsiteY1859" fmla="*/ 1330451 h 1534562"/>
                              <a:gd name="connsiteX1860" fmla="*/ 220807 w 1452847"/>
                              <a:gd name="connsiteY1860" fmla="*/ 1324389 h 1534562"/>
                              <a:gd name="connsiteX1861" fmla="*/ 219941 w 1452847"/>
                              <a:gd name="connsiteY1861" fmla="*/ 1341708 h 1534562"/>
                              <a:gd name="connsiteX1862" fmla="*/ 297007 w 1452847"/>
                              <a:gd name="connsiteY1862" fmla="*/ 1336512 h 1534562"/>
                              <a:gd name="connsiteX1863" fmla="*/ 381866 w 1452847"/>
                              <a:gd name="connsiteY1863" fmla="*/ 1338244 h 1534562"/>
                              <a:gd name="connsiteX1864" fmla="*/ 447675 w 1452847"/>
                              <a:gd name="connsiteY1864" fmla="*/ 1342574 h 1534562"/>
                              <a:gd name="connsiteX1865" fmla="*/ 464127 w 1452847"/>
                              <a:gd name="connsiteY1865" fmla="*/ 1327853 h 1534562"/>
                              <a:gd name="connsiteX1866" fmla="*/ 325582 w 1452847"/>
                              <a:gd name="connsiteY1866" fmla="*/ 1434360 h 1534562"/>
                              <a:gd name="connsiteX1867" fmla="*/ 325582 w 1452847"/>
                              <a:gd name="connsiteY1867" fmla="*/ 1434360 h 1534562"/>
                              <a:gd name="connsiteX1868" fmla="*/ 258041 w 1452847"/>
                              <a:gd name="connsiteY1868" fmla="*/ 1430896 h 1534562"/>
                              <a:gd name="connsiteX1869" fmla="*/ 216477 w 1452847"/>
                              <a:gd name="connsiteY1869" fmla="*/ 1432628 h 1534562"/>
                              <a:gd name="connsiteX1870" fmla="*/ 257175 w 1452847"/>
                              <a:gd name="connsiteY1870" fmla="*/ 1448214 h 1534562"/>
                              <a:gd name="connsiteX1871" fmla="*/ 324716 w 1452847"/>
                              <a:gd name="connsiteY1871" fmla="*/ 1446483 h 1534562"/>
                              <a:gd name="connsiteX1872" fmla="*/ 445943 w 1452847"/>
                              <a:gd name="connsiteY1872" fmla="*/ 1447349 h 1534562"/>
                              <a:gd name="connsiteX1873" fmla="*/ 325582 w 1452847"/>
                              <a:gd name="connsiteY1873" fmla="*/ 1434360 h 1534562"/>
                              <a:gd name="connsiteX1874" fmla="*/ 346364 w 1452847"/>
                              <a:gd name="connsiteY1874" fmla="*/ 1107046 h 1534562"/>
                              <a:gd name="connsiteX1875" fmla="*/ 346364 w 1452847"/>
                              <a:gd name="connsiteY1875" fmla="*/ 1107046 h 1534562"/>
                              <a:gd name="connsiteX1876" fmla="*/ 346364 w 1452847"/>
                              <a:gd name="connsiteY1876" fmla="*/ 1107046 h 1534562"/>
                              <a:gd name="connsiteX1877" fmla="*/ 660689 w 1452847"/>
                              <a:gd name="connsiteY1877" fmla="*/ 1509694 h 1534562"/>
                              <a:gd name="connsiteX1878" fmla="*/ 660689 w 1452847"/>
                              <a:gd name="connsiteY1878" fmla="*/ 1509694 h 1534562"/>
                              <a:gd name="connsiteX1879" fmla="*/ 594880 w 1452847"/>
                              <a:gd name="connsiteY1879" fmla="*/ 1512292 h 1534562"/>
                              <a:gd name="connsiteX1880" fmla="*/ 524741 w 1452847"/>
                              <a:gd name="connsiteY1880" fmla="*/ 1514024 h 1534562"/>
                              <a:gd name="connsiteX1881" fmla="*/ 475384 w 1452847"/>
                              <a:gd name="connsiteY1881" fmla="*/ 1524415 h 1534562"/>
                              <a:gd name="connsiteX1882" fmla="*/ 514350 w 1452847"/>
                              <a:gd name="connsiteY1882" fmla="*/ 1528744 h 1534562"/>
                              <a:gd name="connsiteX1883" fmla="*/ 590550 w 1452847"/>
                              <a:gd name="connsiteY1883" fmla="*/ 1524415 h 1534562"/>
                              <a:gd name="connsiteX1884" fmla="*/ 652030 w 1452847"/>
                              <a:gd name="connsiteY1884" fmla="*/ 1527878 h 1534562"/>
                              <a:gd name="connsiteX1885" fmla="*/ 660689 w 1452847"/>
                              <a:gd name="connsiteY1885" fmla="*/ 1509694 h 1534562"/>
                              <a:gd name="connsiteX1886" fmla="*/ 193098 w 1452847"/>
                              <a:gd name="connsiteY1886" fmla="*/ 495714 h 1534562"/>
                              <a:gd name="connsiteX1887" fmla="*/ 242455 w 1452847"/>
                              <a:gd name="connsiteY1887" fmla="*/ 510435 h 1534562"/>
                              <a:gd name="connsiteX1888" fmla="*/ 336839 w 1452847"/>
                              <a:gd name="connsiteY1888" fmla="*/ 511301 h 1534562"/>
                              <a:gd name="connsiteX1889" fmla="*/ 449407 w 1452847"/>
                              <a:gd name="connsiteY1889" fmla="*/ 506972 h 1534562"/>
                              <a:gd name="connsiteX1890" fmla="*/ 415636 w 1452847"/>
                              <a:gd name="connsiteY1890" fmla="*/ 500044 h 1534562"/>
                              <a:gd name="connsiteX1891" fmla="*/ 340302 w 1452847"/>
                              <a:gd name="connsiteY1891" fmla="*/ 501776 h 1534562"/>
                              <a:gd name="connsiteX1892" fmla="*/ 248516 w 1452847"/>
                              <a:gd name="connsiteY1892" fmla="*/ 496581 h 1534562"/>
                              <a:gd name="connsiteX1893" fmla="*/ 193098 w 1452847"/>
                              <a:gd name="connsiteY1893" fmla="*/ 495714 h 1534562"/>
                              <a:gd name="connsiteX1894" fmla="*/ 193098 w 1452847"/>
                              <a:gd name="connsiteY1894" fmla="*/ 495714 h 1534562"/>
                              <a:gd name="connsiteX1895" fmla="*/ 195695 w 1452847"/>
                              <a:gd name="connsiteY1895" fmla="*/ 584903 h 1534562"/>
                              <a:gd name="connsiteX1896" fmla="*/ 274493 w 1452847"/>
                              <a:gd name="connsiteY1896" fmla="*/ 578842 h 1534562"/>
                              <a:gd name="connsiteX1897" fmla="*/ 433820 w 1452847"/>
                              <a:gd name="connsiteY1897" fmla="*/ 584037 h 1534562"/>
                              <a:gd name="connsiteX1898" fmla="*/ 453736 w 1452847"/>
                              <a:gd name="connsiteY1898" fmla="*/ 570183 h 1534562"/>
                              <a:gd name="connsiteX1899" fmla="*/ 407843 w 1452847"/>
                              <a:gd name="connsiteY1899" fmla="*/ 570183 h 1534562"/>
                              <a:gd name="connsiteX1900" fmla="*/ 213880 w 1452847"/>
                              <a:gd name="connsiteY1900" fmla="*/ 564987 h 1534562"/>
                              <a:gd name="connsiteX1901" fmla="*/ 222539 w 1452847"/>
                              <a:gd name="connsiteY1901" fmla="*/ 564987 h 1534562"/>
                              <a:gd name="connsiteX1902" fmla="*/ 213880 w 1452847"/>
                              <a:gd name="connsiteY1902" fmla="*/ 564987 h 1534562"/>
                              <a:gd name="connsiteX1903" fmla="*/ 188768 w 1452847"/>
                              <a:gd name="connsiteY1903" fmla="*/ 568451 h 1534562"/>
                              <a:gd name="connsiteX1904" fmla="*/ 195695 w 1452847"/>
                              <a:gd name="connsiteY1904" fmla="*/ 584903 h 1534562"/>
                              <a:gd name="connsiteX1905" fmla="*/ 193098 w 1452847"/>
                              <a:gd name="connsiteY1905" fmla="*/ 547669 h 1534562"/>
                              <a:gd name="connsiteX1906" fmla="*/ 219941 w 1452847"/>
                              <a:gd name="connsiteY1906" fmla="*/ 543339 h 1534562"/>
                              <a:gd name="connsiteX1907" fmla="*/ 263236 w 1452847"/>
                              <a:gd name="connsiteY1907" fmla="*/ 542474 h 1534562"/>
                              <a:gd name="connsiteX1908" fmla="*/ 409575 w 1452847"/>
                              <a:gd name="connsiteY1908" fmla="*/ 545071 h 1534562"/>
                              <a:gd name="connsiteX1909" fmla="*/ 429491 w 1452847"/>
                              <a:gd name="connsiteY1909" fmla="*/ 535546 h 1534562"/>
                              <a:gd name="connsiteX1910" fmla="*/ 371475 w 1452847"/>
                              <a:gd name="connsiteY1910" fmla="*/ 532949 h 1534562"/>
                              <a:gd name="connsiteX1911" fmla="*/ 198293 w 1452847"/>
                              <a:gd name="connsiteY1911" fmla="*/ 530351 h 1534562"/>
                              <a:gd name="connsiteX1912" fmla="*/ 193098 w 1452847"/>
                              <a:gd name="connsiteY1912" fmla="*/ 547669 h 1534562"/>
                              <a:gd name="connsiteX1913" fmla="*/ 693593 w 1452847"/>
                              <a:gd name="connsiteY1913" fmla="*/ 192646 h 1534562"/>
                              <a:gd name="connsiteX1914" fmla="*/ 533400 w 1452847"/>
                              <a:gd name="connsiteY1914" fmla="*/ 193512 h 1534562"/>
                              <a:gd name="connsiteX1915" fmla="*/ 502227 w 1452847"/>
                              <a:gd name="connsiteY1915" fmla="*/ 197842 h 1534562"/>
                              <a:gd name="connsiteX1916" fmla="*/ 520411 w 1452847"/>
                              <a:gd name="connsiteY1916" fmla="*/ 208233 h 1534562"/>
                              <a:gd name="connsiteX1917" fmla="*/ 640773 w 1452847"/>
                              <a:gd name="connsiteY1917" fmla="*/ 201305 h 1534562"/>
                              <a:gd name="connsiteX1918" fmla="*/ 701386 w 1452847"/>
                              <a:gd name="connsiteY1918" fmla="*/ 209964 h 1534562"/>
                              <a:gd name="connsiteX1919" fmla="*/ 719571 w 1452847"/>
                              <a:gd name="connsiteY1919" fmla="*/ 203037 h 1534562"/>
                              <a:gd name="connsiteX1920" fmla="*/ 693593 w 1452847"/>
                              <a:gd name="connsiteY1920" fmla="*/ 192646 h 1534562"/>
                              <a:gd name="connsiteX1921" fmla="*/ 456334 w 1452847"/>
                              <a:gd name="connsiteY1921" fmla="*/ 1191905 h 1534562"/>
                              <a:gd name="connsiteX1922" fmla="*/ 592282 w 1452847"/>
                              <a:gd name="connsiteY1922" fmla="*/ 1189308 h 1534562"/>
                              <a:gd name="connsiteX1923" fmla="*/ 626052 w 1452847"/>
                              <a:gd name="connsiteY1923" fmla="*/ 1185844 h 1534562"/>
                              <a:gd name="connsiteX1924" fmla="*/ 610466 w 1452847"/>
                              <a:gd name="connsiteY1924" fmla="*/ 1173722 h 1534562"/>
                              <a:gd name="connsiteX1925" fmla="*/ 610466 w 1452847"/>
                              <a:gd name="connsiteY1925" fmla="*/ 1173722 h 1534562"/>
                              <a:gd name="connsiteX1926" fmla="*/ 503959 w 1452847"/>
                              <a:gd name="connsiteY1926" fmla="*/ 1177185 h 1534562"/>
                              <a:gd name="connsiteX1927" fmla="*/ 436418 w 1452847"/>
                              <a:gd name="connsiteY1927" fmla="*/ 1177185 h 1534562"/>
                              <a:gd name="connsiteX1928" fmla="*/ 425161 w 1452847"/>
                              <a:gd name="connsiteY1928" fmla="*/ 1187576 h 1534562"/>
                              <a:gd name="connsiteX1929" fmla="*/ 456334 w 1452847"/>
                              <a:gd name="connsiteY1929" fmla="*/ 1191905 h 1534562"/>
                              <a:gd name="connsiteX1930" fmla="*/ 492702 w 1452847"/>
                              <a:gd name="connsiteY1930" fmla="*/ 242003 h 1534562"/>
                              <a:gd name="connsiteX1931" fmla="*/ 527339 w 1452847"/>
                              <a:gd name="connsiteY1931" fmla="*/ 240271 h 1534562"/>
                              <a:gd name="connsiteX1932" fmla="*/ 599209 w 1452847"/>
                              <a:gd name="connsiteY1932" fmla="*/ 239405 h 1534562"/>
                              <a:gd name="connsiteX1933" fmla="*/ 722168 w 1452847"/>
                              <a:gd name="connsiteY1933" fmla="*/ 243735 h 1534562"/>
                              <a:gd name="connsiteX1934" fmla="*/ 487507 w 1452847"/>
                              <a:gd name="connsiteY1934" fmla="*/ 226417 h 1534562"/>
                              <a:gd name="connsiteX1935" fmla="*/ 492702 w 1452847"/>
                              <a:gd name="connsiteY1935" fmla="*/ 242003 h 1534562"/>
                              <a:gd name="connsiteX1936" fmla="*/ 862446 w 1452847"/>
                              <a:gd name="connsiteY1936" fmla="*/ 92201 h 1534562"/>
                              <a:gd name="connsiteX1937" fmla="*/ 824346 w 1452847"/>
                              <a:gd name="connsiteY1937" fmla="*/ 95665 h 1534562"/>
                              <a:gd name="connsiteX1938" fmla="*/ 737755 w 1452847"/>
                              <a:gd name="connsiteY1938" fmla="*/ 91335 h 1534562"/>
                              <a:gd name="connsiteX1939" fmla="*/ 731693 w 1452847"/>
                              <a:gd name="connsiteY1939" fmla="*/ 106055 h 1534562"/>
                              <a:gd name="connsiteX1940" fmla="*/ 781916 w 1452847"/>
                              <a:gd name="connsiteY1940" fmla="*/ 108653 h 1534562"/>
                              <a:gd name="connsiteX1941" fmla="*/ 871105 w 1452847"/>
                              <a:gd name="connsiteY1941" fmla="*/ 108653 h 1534562"/>
                              <a:gd name="connsiteX1942" fmla="*/ 871105 w 1452847"/>
                              <a:gd name="connsiteY1942" fmla="*/ 108653 h 1534562"/>
                              <a:gd name="connsiteX1943" fmla="*/ 871105 w 1452847"/>
                              <a:gd name="connsiteY1943" fmla="*/ 108653 h 1534562"/>
                              <a:gd name="connsiteX1944" fmla="*/ 862446 w 1452847"/>
                              <a:gd name="connsiteY1944" fmla="*/ 92201 h 1534562"/>
                              <a:gd name="connsiteX1945" fmla="*/ 493568 w 1452847"/>
                              <a:gd name="connsiteY1945" fmla="*/ 327728 h 1534562"/>
                              <a:gd name="connsiteX1946" fmla="*/ 493568 w 1452847"/>
                              <a:gd name="connsiteY1946" fmla="*/ 327728 h 1534562"/>
                              <a:gd name="connsiteX1947" fmla="*/ 498764 w 1452847"/>
                              <a:gd name="connsiteY1947" fmla="*/ 343315 h 1534562"/>
                              <a:gd name="connsiteX1948" fmla="*/ 533400 w 1452847"/>
                              <a:gd name="connsiteY1948" fmla="*/ 341583 h 1534562"/>
                              <a:gd name="connsiteX1949" fmla="*/ 605271 w 1452847"/>
                              <a:gd name="connsiteY1949" fmla="*/ 340717 h 1534562"/>
                              <a:gd name="connsiteX1950" fmla="*/ 729096 w 1452847"/>
                              <a:gd name="connsiteY1950" fmla="*/ 345046 h 1534562"/>
                              <a:gd name="connsiteX1951" fmla="*/ 493568 w 1452847"/>
                              <a:gd name="connsiteY1951" fmla="*/ 327728 h 1534562"/>
                              <a:gd name="connsiteX1952" fmla="*/ 608734 w 1452847"/>
                              <a:gd name="connsiteY1952" fmla="*/ 93067 h 1534562"/>
                              <a:gd name="connsiteX1953" fmla="*/ 510020 w 1452847"/>
                              <a:gd name="connsiteY1953" fmla="*/ 89603 h 1534562"/>
                              <a:gd name="connsiteX1954" fmla="*/ 596611 w 1452847"/>
                              <a:gd name="connsiteY1954" fmla="*/ 105189 h 1534562"/>
                              <a:gd name="connsiteX1955" fmla="*/ 723034 w 1452847"/>
                              <a:gd name="connsiteY1955" fmla="*/ 104324 h 1534562"/>
                              <a:gd name="connsiteX1956" fmla="*/ 608734 w 1452847"/>
                              <a:gd name="connsiteY1956" fmla="*/ 93067 h 1534562"/>
                              <a:gd name="connsiteX1957" fmla="*/ 503093 w 1452847"/>
                              <a:gd name="connsiteY1957" fmla="*/ 305214 h 1534562"/>
                              <a:gd name="connsiteX1958" fmla="*/ 558511 w 1452847"/>
                              <a:gd name="connsiteY1958" fmla="*/ 304349 h 1534562"/>
                              <a:gd name="connsiteX1959" fmla="*/ 677141 w 1452847"/>
                              <a:gd name="connsiteY1959" fmla="*/ 314740 h 1534562"/>
                              <a:gd name="connsiteX1960" fmla="*/ 697923 w 1452847"/>
                              <a:gd name="connsiteY1960" fmla="*/ 304349 h 1534562"/>
                              <a:gd name="connsiteX1961" fmla="*/ 634711 w 1452847"/>
                              <a:gd name="connsiteY1961" fmla="*/ 295690 h 1534562"/>
                              <a:gd name="connsiteX1962" fmla="*/ 509155 w 1452847"/>
                              <a:gd name="connsiteY1962" fmla="*/ 290494 h 1534562"/>
                              <a:gd name="connsiteX1963" fmla="*/ 509155 w 1452847"/>
                              <a:gd name="connsiteY1963" fmla="*/ 290494 h 1534562"/>
                              <a:gd name="connsiteX1964" fmla="*/ 509155 w 1452847"/>
                              <a:gd name="connsiteY1964" fmla="*/ 290494 h 1534562"/>
                              <a:gd name="connsiteX1965" fmla="*/ 503093 w 1452847"/>
                              <a:gd name="connsiteY1965" fmla="*/ 305214 h 1534562"/>
                              <a:gd name="connsiteX1966" fmla="*/ 555914 w 1452847"/>
                              <a:gd name="connsiteY1966" fmla="*/ 138960 h 1534562"/>
                              <a:gd name="connsiteX1967" fmla="*/ 693593 w 1452847"/>
                              <a:gd name="connsiteY1967" fmla="*/ 148485 h 1534562"/>
                              <a:gd name="connsiteX1968" fmla="*/ 710911 w 1452847"/>
                              <a:gd name="connsiteY1968" fmla="*/ 132899 h 1534562"/>
                              <a:gd name="connsiteX1969" fmla="*/ 643371 w 1452847"/>
                              <a:gd name="connsiteY1969" fmla="*/ 131167 h 1534562"/>
                              <a:gd name="connsiteX1970" fmla="*/ 563707 w 1452847"/>
                              <a:gd name="connsiteY1970" fmla="*/ 124240 h 1534562"/>
                              <a:gd name="connsiteX1971" fmla="*/ 510886 w 1452847"/>
                              <a:gd name="connsiteY1971" fmla="*/ 125105 h 1534562"/>
                              <a:gd name="connsiteX1972" fmla="*/ 510886 w 1452847"/>
                              <a:gd name="connsiteY1972" fmla="*/ 125105 h 1534562"/>
                              <a:gd name="connsiteX1973" fmla="*/ 510886 w 1452847"/>
                              <a:gd name="connsiteY1973" fmla="*/ 125105 h 1534562"/>
                              <a:gd name="connsiteX1974" fmla="*/ 555914 w 1452847"/>
                              <a:gd name="connsiteY1974" fmla="*/ 138960 h 1534562"/>
                              <a:gd name="connsiteX1975" fmla="*/ 608734 w 1452847"/>
                              <a:gd name="connsiteY1975" fmla="*/ 1139951 h 1534562"/>
                              <a:gd name="connsiteX1976" fmla="*/ 608734 w 1452847"/>
                              <a:gd name="connsiteY1976" fmla="*/ 1139951 h 1534562"/>
                              <a:gd name="connsiteX1977" fmla="*/ 608734 w 1452847"/>
                              <a:gd name="connsiteY1977" fmla="*/ 1139951 h 1534562"/>
                              <a:gd name="connsiteX1978" fmla="*/ 424296 w 1452847"/>
                              <a:gd name="connsiteY1978" fmla="*/ 1081935 h 1534562"/>
                              <a:gd name="connsiteX1979" fmla="*/ 491836 w 1452847"/>
                              <a:gd name="connsiteY1979" fmla="*/ 1080203 h 1534562"/>
                              <a:gd name="connsiteX1980" fmla="*/ 560243 w 1452847"/>
                              <a:gd name="connsiteY1980" fmla="*/ 1084533 h 1534562"/>
                              <a:gd name="connsiteX1981" fmla="*/ 625186 w 1452847"/>
                              <a:gd name="connsiteY1981" fmla="*/ 1096655 h 1534562"/>
                              <a:gd name="connsiteX1982" fmla="*/ 644236 w 1452847"/>
                              <a:gd name="connsiteY1982" fmla="*/ 1082801 h 1534562"/>
                              <a:gd name="connsiteX1983" fmla="*/ 587952 w 1452847"/>
                              <a:gd name="connsiteY1983" fmla="*/ 1076740 h 1534562"/>
                              <a:gd name="connsiteX1984" fmla="*/ 439016 w 1452847"/>
                              <a:gd name="connsiteY1984" fmla="*/ 1066349 h 1534562"/>
                              <a:gd name="connsiteX1985" fmla="*/ 424296 w 1452847"/>
                              <a:gd name="connsiteY1985" fmla="*/ 1081935 h 1534562"/>
                              <a:gd name="connsiteX1986" fmla="*/ 397452 w 1452847"/>
                              <a:gd name="connsiteY1986" fmla="*/ 743365 h 1534562"/>
                              <a:gd name="connsiteX1987" fmla="*/ 397452 w 1452847"/>
                              <a:gd name="connsiteY1987" fmla="*/ 743365 h 1534562"/>
                              <a:gd name="connsiteX1988" fmla="*/ 397452 w 1452847"/>
                              <a:gd name="connsiteY1988" fmla="*/ 743365 h 1534562"/>
                              <a:gd name="connsiteX1989" fmla="*/ 884959 w 1452847"/>
                              <a:gd name="connsiteY1989" fmla="*/ 130301 h 1534562"/>
                              <a:gd name="connsiteX1990" fmla="*/ 772391 w 1452847"/>
                              <a:gd name="connsiteY1990" fmla="*/ 133764 h 1534562"/>
                              <a:gd name="connsiteX1991" fmla="*/ 737755 w 1452847"/>
                              <a:gd name="connsiteY1991" fmla="*/ 127703 h 1534562"/>
                              <a:gd name="connsiteX1992" fmla="*/ 755073 w 1452847"/>
                              <a:gd name="connsiteY1992" fmla="*/ 142423 h 1534562"/>
                              <a:gd name="connsiteX1993" fmla="*/ 884093 w 1452847"/>
                              <a:gd name="connsiteY1993" fmla="*/ 144155 h 1534562"/>
                              <a:gd name="connsiteX1994" fmla="*/ 884959 w 1452847"/>
                              <a:gd name="connsiteY1994" fmla="*/ 130301 h 1534562"/>
                              <a:gd name="connsiteX1995" fmla="*/ 464127 w 1452847"/>
                              <a:gd name="connsiteY1995" fmla="*/ 1155537 h 1534562"/>
                              <a:gd name="connsiteX1996" fmla="*/ 633846 w 1452847"/>
                              <a:gd name="connsiteY1996" fmla="*/ 1154671 h 1534562"/>
                              <a:gd name="connsiteX1997" fmla="*/ 647700 w 1452847"/>
                              <a:gd name="connsiteY1997" fmla="*/ 1140817 h 1534562"/>
                              <a:gd name="connsiteX1998" fmla="*/ 608734 w 1452847"/>
                              <a:gd name="connsiteY1998" fmla="*/ 1139951 h 1534562"/>
                              <a:gd name="connsiteX1999" fmla="*/ 608734 w 1452847"/>
                              <a:gd name="connsiteY1999" fmla="*/ 1139951 h 1534562"/>
                              <a:gd name="connsiteX2000" fmla="*/ 461530 w 1452847"/>
                              <a:gd name="connsiteY2000" fmla="*/ 1140817 h 1534562"/>
                              <a:gd name="connsiteX2001" fmla="*/ 426893 w 1452847"/>
                              <a:gd name="connsiteY2001" fmla="*/ 1154671 h 1534562"/>
                              <a:gd name="connsiteX2002" fmla="*/ 464127 w 1452847"/>
                              <a:gd name="connsiteY2002" fmla="*/ 1155537 h 1534562"/>
                              <a:gd name="connsiteX2003" fmla="*/ 416502 w 1452847"/>
                              <a:gd name="connsiteY2003" fmla="*/ 894032 h 1534562"/>
                              <a:gd name="connsiteX2004" fmla="*/ 351559 w 1452847"/>
                              <a:gd name="connsiteY2004" fmla="*/ 894032 h 1534562"/>
                              <a:gd name="connsiteX2005" fmla="*/ 266700 w 1452847"/>
                              <a:gd name="connsiteY2005" fmla="*/ 893167 h 1534562"/>
                              <a:gd name="connsiteX2006" fmla="*/ 205220 w 1452847"/>
                              <a:gd name="connsiteY2006" fmla="*/ 893167 h 1534562"/>
                              <a:gd name="connsiteX2007" fmla="*/ 219075 w 1452847"/>
                              <a:gd name="connsiteY2007" fmla="*/ 907887 h 1534562"/>
                              <a:gd name="connsiteX2008" fmla="*/ 298739 w 1452847"/>
                              <a:gd name="connsiteY2008" fmla="*/ 904424 h 1534562"/>
                              <a:gd name="connsiteX2009" fmla="*/ 369743 w 1452847"/>
                              <a:gd name="connsiteY2009" fmla="*/ 906155 h 1534562"/>
                              <a:gd name="connsiteX2010" fmla="*/ 422564 w 1452847"/>
                              <a:gd name="connsiteY2010" fmla="*/ 907021 h 1534562"/>
                              <a:gd name="connsiteX2011" fmla="*/ 416502 w 1452847"/>
                              <a:gd name="connsiteY2011" fmla="*/ 894032 h 1534562"/>
                              <a:gd name="connsiteX2012" fmla="*/ 432089 w 1452847"/>
                              <a:gd name="connsiteY2012" fmla="*/ 1117437 h 1534562"/>
                              <a:gd name="connsiteX2013" fmla="*/ 477982 w 1452847"/>
                              <a:gd name="connsiteY2013" fmla="*/ 1119169 h 1534562"/>
                              <a:gd name="connsiteX2014" fmla="*/ 598343 w 1452847"/>
                              <a:gd name="connsiteY2014" fmla="*/ 1121767 h 1534562"/>
                              <a:gd name="connsiteX2015" fmla="*/ 626052 w 1452847"/>
                              <a:gd name="connsiteY2015" fmla="*/ 1117437 h 1534562"/>
                              <a:gd name="connsiteX2016" fmla="*/ 589684 w 1452847"/>
                              <a:gd name="connsiteY2016" fmla="*/ 1111376 h 1534562"/>
                              <a:gd name="connsiteX2017" fmla="*/ 452005 w 1452847"/>
                              <a:gd name="connsiteY2017" fmla="*/ 1106180 h 1534562"/>
                              <a:gd name="connsiteX2018" fmla="*/ 452005 w 1452847"/>
                              <a:gd name="connsiteY2018" fmla="*/ 1106180 h 1534562"/>
                              <a:gd name="connsiteX2019" fmla="*/ 432089 w 1452847"/>
                              <a:gd name="connsiteY2019" fmla="*/ 1117437 h 1534562"/>
                              <a:gd name="connsiteX2020" fmla="*/ 368011 w 1452847"/>
                              <a:gd name="connsiteY2020" fmla="*/ 784062 h 1534562"/>
                              <a:gd name="connsiteX2021" fmla="*/ 223405 w 1452847"/>
                              <a:gd name="connsiteY2021" fmla="*/ 784062 h 1534562"/>
                              <a:gd name="connsiteX2022" fmla="*/ 202623 w 1452847"/>
                              <a:gd name="connsiteY2022" fmla="*/ 798782 h 1534562"/>
                              <a:gd name="connsiteX2023" fmla="*/ 263236 w 1452847"/>
                              <a:gd name="connsiteY2023" fmla="*/ 797917 h 1534562"/>
                              <a:gd name="connsiteX2024" fmla="*/ 393989 w 1452847"/>
                              <a:gd name="connsiteY2024" fmla="*/ 799649 h 1534562"/>
                              <a:gd name="connsiteX2025" fmla="*/ 419966 w 1452847"/>
                              <a:gd name="connsiteY2025" fmla="*/ 790123 h 1534562"/>
                              <a:gd name="connsiteX2026" fmla="*/ 368011 w 1452847"/>
                              <a:gd name="connsiteY2026" fmla="*/ 784062 h 1534562"/>
                              <a:gd name="connsiteX2027" fmla="*/ 233795 w 1452847"/>
                              <a:gd name="connsiteY2027" fmla="*/ 764146 h 1534562"/>
                              <a:gd name="connsiteX2028" fmla="*/ 414770 w 1452847"/>
                              <a:gd name="connsiteY2028" fmla="*/ 759817 h 1534562"/>
                              <a:gd name="connsiteX2029" fmla="*/ 442480 w 1452847"/>
                              <a:gd name="connsiteY2029" fmla="*/ 747694 h 1534562"/>
                              <a:gd name="connsiteX2030" fmla="*/ 396586 w 1452847"/>
                              <a:gd name="connsiteY2030" fmla="*/ 744230 h 1534562"/>
                              <a:gd name="connsiteX2031" fmla="*/ 396586 w 1452847"/>
                              <a:gd name="connsiteY2031" fmla="*/ 744230 h 1534562"/>
                              <a:gd name="connsiteX2032" fmla="*/ 316057 w 1452847"/>
                              <a:gd name="connsiteY2032" fmla="*/ 745962 h 1534562"/>
                              <a:gd name="connsiteX2033" fmla="*/ 228600 w 1452847"/>
                              <a:gd name="connsiteY2033" fmla="*/ 750292 h 1534562"/>
                              <a:gd name="connsiteX2034" fmla="*/ 184439 w 1452847"/>
                              <a:gd name="connsiteY2034" fmla="*/ 760683 h 1534562"/>
                              <a:gd name="connsiteX2035" fmla="*/ 233795 w 1452847"/>
                              <a:gd name="connsiteY2035" fmla="*/ 764146 h 1534562"/>
                              <a:gd name="connsiteX2036" fmla="*/ 222539 w 1452847"/>
                              <a:gd name="connsiteY2036" fmla="*/ 869787 h 1534562"/>
                              <a:gd name="connsiteX2037" fmla="*/ 392257 w 1452847"/>
                              <a:gd name="connsiteY2037" fmla="*/ 870653 h 1534562"/>
                              <a:gd name="connsiteX2038" fmla="*/ 439882 w 1452847"/>
                              <a:gd name="connsiteY2038" fmla="*/ 866324 h 1534562"/>
                              <a:gd name="connsiteX2039" fmla="*/ 379268 w 1452847"/>
                              <a:gd name="connsiteY2039" fmla="*/ 858530 h 1534562"/>
                              <a:gd name="connsiteX2040" fmla="*/ 207818 w 1452847"/>
                              <a:gd name="connsiteY2040" fmla="*/ 857665 h 1534562"/>
                              <a:gd name="connsiteX2041" fmla="*/ 207818 w 1452847"/>
                              <a:gd name="connsiteY2041" fmla="*/ 857665 h 1534562"/>
                              <a:gd name="connsiteX2042" fmla="*/ 182707 w 1452847"/>
                              <a:gd name="connsiteY2042" fmla="*/ 864592 h 1534562"/>
                              <a:gd name="connsiteX2043" fmla="*/ 222539 w 1452847"/>
                              <a:gd name="connsiteY2043" fmla="*/ 869787 h 1534562"/>
                              <a:gd name="connsiteX2044" fmla="*/ 187036 w 1452847"/>
                              <a:gd name="connsiteY2044" fmla="*/ 829956 h 1534562"/>
                              <a:gd name="connsiteX2045" fmla="*/ 265834 w 1452847"/>
                              <a:gd name="connsiteY2045" fmla="*/ 829089 h 1534562"/>
                              <a:gd name="connsiteX2046" fmla="*/ 412173 w 1452847"/>
                              <a:gd name="connsiteY2046" fmla="*/ 834285 h 1534562"/>
                              <a:gd name="connsiteX2047" fmla="*/ 432089 w 1452847"/>
                              <a:gd name="connsiteY2047" fmla="*/ 842078 h 1534562"/>
                              <a:gd name="connsiteX2048" fmla="*/ 442480 w 1452847"/>
                              <a:gd name="connsiteY2048" fmla="*/ 827358 h 1534562"/>
                              <a:gd name="connsiteX2049" fmla="*/ 375805 w 1452847"/>
                              <a:gd name="connsiteY2049" fmla="*/ 819565 h 1534562"/>
                              <a:gd name="connsiteX2050" fmla="*/ 208684 w 1452847"/>
                              <a:gd name="connsiteY2050" fmla="*/ 816967 h 1534562"/>
                              <a:gd name="connsiteX2051" fmla="*/ 187036 w 1452847"/>
                              <a:gd name="connsiteY2051" fmla="*/ 829956 h 1534562"/>
                              <a:gd name="connsiteX2052" fmla="*/ 204355 w 1452847"/>
                              <a:gd name="connsiteY2052" fmla="*/ 893167 h 1534562"/>
                              <a:gd name="connsiteX2053" fmla="*/ 204355 w 1452847"/>
                              <a:gd name="connsiteY2053" fmla="*/ 893167 h 1534562"/>
                              <a:gd name="connsiteX2054" fmla="*/ 204355 w 1452847"/>
                              <a:gd name="connsiteY2054" fmla="*/ 893167 h 1534562"/>
                              <a:gd name="connsiteX2055" fmla="*/ 232930 w 1452847"/>
                              <a:gd name="connsiteY2055" fmla="*/ 564987 h 1534562"/>
                              <a:gd name="connsiteX2056" fmla="*/ 237259 w 1452847"/>
                              <a:gd name="connsiteY2056" fmla="*/ 564987 h 1534562"/>
                              <a:gd name="connsiteX2057" fmla="*/ 232930 w 1452847"/>
                              <a:gd name="connsiteY2057" fmla="*/ 564987 h 1534562"/>
                              <a:gd name="connsiteX2058" fmla="*/ 884093 w 1452847"/>
                              <a:gd name="connsiteY2058" fmla="*/ 145021 h 1534562"/>
                              <a:gd name="connsiteX2059" fmla="*/ 884093 w 1452847"/>
                              <a:gd name="connsiteY2059" fmla="*/ 145021 h 1534562"/>
                              <a:gd name="connsiteX2060" fmla="*/ 884093 w 1452847"/>
                              <a:gd name="connsiteY2060" fmla="*/ 145021 h 1534562"/>
                              <a:gd name="connsiteX2061" fmla="*/ 997527 w 1452847"/>
                              <a:gd name="connsiteY2061" fmla="*/ 459347 h 1534562"/>
                              <a:gd name="connsiteX2062" fmla="*/ 1028700 w 1452847"/>
                              <a:gd name="connsiteY2062" fmla="*/ 457615 h 1534562"/>
                              <a:gd name="connsiteX2063" fmla="*/ 1083252 w 1452847"/>
                              <a:gd name="connsiteY2063" fmla="*/ 457615 h 1534562"/>
                              <a:gd name="connsiteX2064" fmla="*/ 1176771 w 1452847"/>
                              <a:gd name="connsiteY2064" fmla="*/ 435967 h 1534562"/>
                              <a:gd name="connsiteX2065" fmla="*/ 1032164 w 1452847"/>
                              <a:gd name="connsiteY2065" fmla="*/ 448956 h 1534562"/>
                              <a:gd name="connsiteX2066" fmla="*/ 982807 w 1452847"/>
                              <a:gd name="connsiteY2066" fmla="*/ 443760 h 1534562"/>
                              <a:gd name="connsiteX2067" fmla="*/ 997527 w 1452847"/>
                              <a:gd name="connsiteY2067" fmla="*/ 459347 h 1534562"/>
                              <a:gd name="connsiteX2068" fmla="*/ 997527 w 1452847"/>
                              <a:gd name="connsiteY2068" fmla="*/ 459347 h 1534562"/>
                              <a:gd name="connsiteX2069" fmla="*/ 997527 w 1452847"/>
                              <a:gd name="connsiteY2069" fmla="*/ 459347 h 1534562"/>
                              <a:gd name="connsiteX2070" fmla="*/ 997527 w 1452847"/>
                              <a:gd name="connsiteY2070" fmla="*/ 459347 h 1534562"/>
                              <a:gd name="connsiteX2071" fmla="*/ 997527 w 1452847"/>
                              <a:gd name="connsiteY2071" fmla="*/ 459347 h 1534562"/>
                              <a:gd name="connsiteX2072" fmla="*/ 979343 w 1452847"/>
                              <a:gd name="connsiteY2072" fmla="*/ 494849 h 1534562"/>
                              <a:gd name="connsiteX2073" fmla="*/ 1052080 w 1452847"/>
                              <a:gd name="connsiteY2073" fmla="*/ 497446 h 1534562"/>
                              <a:gd name="connsiteX2074" fmla="*/ 1125682 w 1452847"/>
                              <a:gd name="connsiteY2074" fmla="*/ 493117 h 1534562"/>
                              <a:gd name="connsiteX2075" fmla="*/ 1188027 w 1452847"/>
                              <a:gd name="connsiteY2075" fmla="*/ 489653 h 1534562"/>
                              <a:gd name="connsiteX2076" fmla="*/ 1170709 w 1452847"/>
                              <a:gd name="connsiteY2076" fmla="*/ 473201 h 1534562"/>
                              <a:gd name="connsiteX2077" fmla="*/ 1097973 w 1452847"/>
                              <a:gd name="connsiteY2077" fmla="*/ 481860 h 1534562"/>
                              <a:gd name="connsiteX2078" fmla="*/ 1025236 w 1452847"/>
                              <a:gd name="connsiteY2078" fmla="*/ 487055 h 1534562"/>
                              <a:gd name="connsiteX2079" fmla="*/ 977611 w 1452847"/>
                              <a:gd name="connsiteY2079" fmla="*/ 480994 h 1534562"/>
                              <a:gd name="connsiteX2080" fmla="*/ 979343 w 1452847"/>
                              <a:gd name="connsiteY2080" fmla="*/ 494849 h 1534562"/>
                              <a:gd name="connsiteX2081" fmla="*/ 1052080 w 1452847"/>
                              <a:gd name="connsiteY2081" fmla="*/ 497446 h 1534562"/>
                              <a:gd name="connsiteX2082" fmla="*/ 1052080 w 1452847"/>
                              <a:gd name="connsiteY2082" fmla="*/ 497446 h 1534562"/>
                              <a:gd name="connsiteX2083" fmla="*/ 1052080 w 1452847"/>
                              <a:gd name="connsiteY2083" fmla="*/ 497446 h 1534562"/>
                              <a:gd name="connsiteX2084" fmla="*/ 980209 w 1452847"/>
                              <a:gd name="connsiteY2084" fmla="*/ 374487 h 1534562"/>
                              <a:gd name="connsiteX2085" fmla="*/ 1039091 w 1452847"/>
                              <a:gd name="connsiteY2085" fmla="*/ 385744 h 1534562"/>
                              <a:gd name="connsiteX2086" fmla="*/ 1194955 w 1452847"/>
                              <a:gd name="connsiteY2086" fmla="*/ 384878 h 1534562"/>
                              <a:gd name="connsiteX2087" fmla="*/ 1212273 w 1452847"/>
                              <a:gd name="connsiteY2087" fmla="*/ 368426 h 1534562"/>
                              <a:gd name="connsiteX2088" fmla="*/ 1263362 w 1452847"/>
                              <a:gd name="connsiteY2088" fmla="*/ 368426 h 1534562"/>
                              <a:gd name="connsiteX2089" fmla="*/ 1343891 w 1452847"/>
                              <a:gd name="connsiteY2089" fmla="*/ 372756 h 1534562"/>
                              <a:gd name="connsiteX2090" fmla="*/ 1412298 w 1452847"/>
                              <a:gd name="connsiteY2090" fmla="*/ 371889 h 1534562"/>
                              <a:gd name="connsiteX2091" fmla="*/ 1420091 w 1452847"/>
                              <a:gd name="connsiteY2091" fmla="*/ 356303 h 1534562"/>
                              <a:gd name="connsiteX2092" fmla="*/ 1356014 w 1452847"/>
                              <a:gd name="connsiteY2092" fmla="*/ 361498 h 1534562"/>
                              <a:gd name="connsiteX2093" fmla="*/ 1227859 w 1452847"/>
                              <a:gd name="connsiteY2093" fmla="*/ 351108 h 1534562"/>
                              <a:gd name="connsiteX2094" fmla="*/ 1205346 w 1452847"/>
                              <a:gd name="connsiteY2094" fmla="*/ 363230 h 1534562"/>
                              <a:gd name="connsiteX2095" fmla="*/ 1207077 w 1452847"/>
                              <a:gd name="connsiteY2095" fmla="*/ 365828 h 1534562"/>
                              <a:gd name="connsiteX2096" fmla="*/ 1161184 w 1452847"/>
                              <a:gd name="connsiteY2096" fmla="*/ 375353 h 1534562"/>
                              <a:gd name="connsiteX2097" fmla="*/ 1032164 w 1452847"/>
                              <a:gd name="connsiteY2097" fmla="*/ 373621 h 1534562"/>
                              <a:gd name="connsiteX2098" fmla="*/ 980209 w 1452847"/>
                              <a:gd name="connsiteY2098" fmla="*/ 374487 h 1534562"/>
                              <a:gd name="connsiteX2099" fmla="*/ 1411432 w 1452847"/>
                              <a:gd name="connsiteY2099" fmla="*/ 232478 h 1534562"/>
                              <a:gd name="connsiteX2100" fmla="*/ 1365539 w 1452847"/>
                              <a:gd name="connsiteY2100" fmla="*/ 242869 h 1534562"/>
                              <a:gd name="connsiteX2101" fmla="*/ 1244312 w 1452847"/>
                              <a:gd name="connsiteY2101" fmla="*/ 245467 h 1534562"/>
                              <a:gd name="connsiteX2102" fmla="*/ 1220932 w 1452847"/>
                              <a:gd name="connsiteY2102" fmla="*/ 244601 h 1534562"/>
                              <a:gd name="connsiteX2103" fmla="*/ 1225261 w 1452847"/>
                              <a:gd name="connsiteY2103" fmla="*/ 258456 h 1534562"/>
                              <a:gd name="connsiteX2104" fmla="*/ 1285009 w 1452847"/>
                              <a:gd name="connsiteY2104" fmla="*/ 259321 h 1534562"/>
                              <a:gd name="connsiteX2105" fmla="*/ 1285009 w 1452847"/>
                              <a:gd name="connsiteY2105" fmla="*/ 259321 h 1534562"/>
                              <a:gd name="connsiteX2106" fmla="*/ 1418359 w 1452847"/>
                              <a:gd name="connsiteY2106" fmla="*/ 248064 h 1534562"/>
                              <a:gd name="connsiteX2107" fmla="*/ 1411432 w 1452847"/>
                              <a:gd name="connsiteY2107" fmla="*/ 232478 h 1534562"/>
                              <a:gd name="connsiteX2108" fmla="*/ 1273752 w 1452847"/>
                              <a:gd name="connsiteY2108" fmla="*/ 221222 h 1534562"/>
                              <a:gd name="connsiteX2109" fmla="*/ 1317914 w 1452847"/>
                              <a:gd name="connsiteY2109" fmla="*/ 218623 h 1534562"/>
                              <a:gd name="connsiteX2110" fmla="*/ 1383723 w 1452847"/>
                              <a:gd name="connsiteY2110" fmla="*/ 214294 h 1534562"/>
                              <a:gd name="connsiteX2111" fmla="*/ 1399309 w 1452847"/>
                              <a:gd name="connsiteY2111" fmla="*/ 195244 h 1534562"/>
                              <a:gd name="connsiteX2112" fmla="*/ 1330037 w 1452847"/>
                              <a:gd name="connsiteY2112" fmla="*/ 204769 h 1534562"/>
                              <a:gd name="connsiteX2113" fmla="*/ 1266825 w 1452847"/>
                              <a:gd name="connsiteY2113" fmla="*/ 208233 h 1534562"/>
                              <a:gd name="connsiteX2114" fmla="*/ 1211407 w 1452847"/>
                              <a:gd name="connsiteY2114" fmla="*/ 206501 h 1534562"/>
                              <a:gd name="connsiteX2115" fmla="*/ 1273752 w 1452847"/>
                              <a:gd name="connsiteY2115" fmla="*/ 221222 h 1534562"/>
                              <a:gd name="connsiteX2116" fmla="*/ 1273752 w 1452847"/>
                              <a:gd name="connsiteY2116" fmla="*/ 221222 h 1534562"/>
                              <a:gd name="connsiteX2117" fmla="*/ 1194955 w 1452847"/>
                              <a:gd name="connsiteY2117" fmla="*/ 384878 h 1534562"/>
                              <a:gd name="connsiteX2118" fmla="*/ 1194955 w 1452847"/>
                              <a:gd name="connsiteY2118" fmla="*/ 384878 h 1534562"/>
                              <a:gd name="connsiteX2119" fmla="*/ 1194955 w 1452847"/>
                              <a:gd name="connsiteY2119" fmla="*/ 384878 h 1534562"/>
                              <a:gd name="connsiteX2120" fmla="*/ 1063336 w 1452847"/>
                              <a:gd name="connsiteY2120" fmla="*/ 340717 h 1534562"/>
                              <a:gd name="connsiteX2121" fmla="*/ 1006186 w 1452847"/>
                              <a:gd name="connsiteY2121" fmla="*/ 338119 h 1534562"/>
                              <a:gd name="connsiteX2122" fmla="*/ 1005321 w 1452847"/>
                              <a:gd name="connsiteY2122" fmla="*/ 356303 h 1534562"/>
                              <a:gd name="connsiteX2123" fmla="*/ 1005321 w 1452847"/>
                              <a:gd name="connsiteY2123" fmla="*/ 356303 h 1534562"/>
                              <a:gd name="connsiteX2124" fmla="*/ 1143000 w 1452847"/>
                              <a:gd name="connsiteY2124" fmla="*/ 349376 h 1534562"/>
                              <a:gd name="connsiteX2125" fmla="*/ 1195821 w 1452847"/>
                              <a:gd name="connsiteY2125" fmla="*/ 345046 h 1534562"/>
                              <a:gd name="connsiteX2126" fmla="*/ 1187162 w 1452847"/>
                              <a:gd name="connsiteY2126" fmla="*/ 331192 h 1534562"/>
                              <a:gd name="connsiteX2127" fmla="*/ 1063336 w 1452847"/>
                              <a:gd name="connsiteY2127" fmla="*/ 340717 h 1534562"/>
                              <a:gd name="connsiteX2128" fmla="*/ 1273752 w 1452847"/>
                              <a:gd name="connsiteY2128" fmla="*/ 221222 h 1534562"/>
                              <a:gd name="connsiteX2129" fmla="*/ 1273752 w 1452847"/>
                              <a:gd name="connsiteY2129" fmla="*/ 221222 h 1534562"/>
                              <a:gd name="connsiteX2130" fmla="*/ 1273752 w 1452847"/>
                              <a:gd name="connsiteY2130" fmla="*/ 221222 h 1534562"/>
                              <a:gd name="connsiteX2131" fmla="*/ 968086 w 1452847"/>
                              <a:gd name="connsiteY2131" fmla="*/ 417782 h 1534562"/>
                              <a:gd name="connsiteX2132" fmla="*/ 1093643 w 1452847"/>
                              <a:gd name="connsiteY2132" fmla="*/ 416917 h 1534562"/>
                              <a:gd name="connsiteX2133" fmla="*/ 1094509 w 1452847"/>
                              <a:gd name="connsiteY2133" fmla="*/ 416917 h 1534562"/>
                              <a:gd name="connsiteX2134" fmla="*/ 1180234 w 1452847"/>
                              <a:gd name="connsiteY2134" fmla="*/ 411722 h 1534562"/>
                              <a:gd name="connsiteX2135" fmla="*/ 1161184 w 1452847"/>
                              <a:gd name="connsiteY2135" fmla="*/ 401331 h 1534562"/>
                              <a:gd name="connsiteX2136" fmla="*/ 1104034 w 1452847"/>
                              <a:gd name="connsiteY2136" fmla="*/ 405660 h 1534562"/>
                              <a:gd name="connsiteX2137" fmla="*/ 1012248 w 1452847"/>
                              <a:gd name="connsiteY2137" fmla="*/ 403062 h 1534562"/>
                              <a:gd name="connsiteX2138" fmla="*/ 968086 w 1452847"/>
                              <a:gd name="connsiteY2138" fmla="*/ 417782 h 1534562"/>
                              <a:gd name="connsiteX2139" fmla="*/ 920461 w 1452847"/>
                              <a:gd name="connsiteY2139" fmla="*/ 262785 h 1534562"/>
                              <a:gd name="connsiteX2140" fmla="*/ 750743 w 1452847"/>
                              <a:gd name="connsiteY2140" fmla="*/ 263651 h 1534562"/>
                              <a:gd name="connsiteX2141" fmla="*/ 736889 w 1452847"/>
                              <a:gd name="connsiteY2141" fmla="*/ 277506 h 1534562"/>
                              <a:gd name="connsiteX2142" fmla="*/ 775855 w 1452847"/>
                              <a:gd name="connsiteY2142" fmla="*/ 278371 h 1534562"/>
                              <a:gd name="connsiteX2143" fmla="*/ 774989 w 1452847"/>
                              <a:gd name="connsiteY2143" fmla="*/ 278371 h 1534562"/>
                              <a:gd name="connsiteX2144" fmla="*/ 775855 w 1452847"/>
                              <a:gd name="connsiteY2144" fmla="*/ 278371 h 1534562"/>
                              <a:gd name="connsiteX2145" fmla="*/ 923059 w 1452847"/>
                              <a:gd name="connsiteY2145" fmla="*/ 277506 h 1534562"/>
                              <a:gd name="connsiteX2146" fmla="*/ 957696 w 1452847"/>
                              <a:gd name="connsiteY2146" fmla="*/ 263651 h 1534562"/>
                              <a:gd name="connsiteX2147" fmla="*/ 920461 w 1452847"/>
                              <a:gd name="connsiteY2147" fmla="*/ 262785 h 1534562"/>
                              <a:gd name="connsiteX2148" fmla="*/ 1179368 w 1452847"/>
                              <a:gd name="connsiteY2148" fmla="*/ 522558 h 1534562"/>
                              <a:gd name="connsiteX2149" fmla="*/ 1179368 w 1452847"/>
                              <a:gd name="connsiteY2149" fmla="*/ 522558 h 1534562"/>
                              <a:gd name="connsiteX2150" fmla="*/ 1179368 w 1452847"/>
                              <a:gd name="connsiteY2150" fmla="*/ 522558 h 1534562"/>
                              <a:gd name="connsiteX2151" fmla="*/ 914400 w 1452847"/>
                              <a:gd name="connsiteY2151" fmla="*/ 194378 h 1534562"/>
                              <a:gd name="connsiteX2152" fmla="*/ 865909 w 1452847"/>
                              <a:gd name="connsiteY2152" fmla="*/ 197842 h 1534562"/>
                              <a:gd name="connsiteX2153" fmla="*/ 763732 w 1452847"/>
                              <a:gd name="connsiteY2153" fmla="*/ 194378 h 1534562"/>
                              <a:gd name="connsiteX2154" fmla="*/ 749011 w 1452847"/>
                              <a:gd name="connsiteY2154" fmla="*/ 207367 h 1534562"/>
                              <a:gd name="connsiteX2155" fmla="*/ 798368 w 1452847"/>
                              <a:gd name="connsiteY2155" fmla="*/ 209099 h 1534562"/>
                              <a:gd name="connsiteX2156" fmla="*/ 921327 w 1452847"/>
                              <a:gd name="connsiteY2156" fmla="*/ 211696 h 1534562"/>
                              <a:gd name="connsiteX2157" fmla="*/ 914400 w 1452847"/>
                              <a:gd name="connsiteY2157" fmla="*/ 194378 h 1534562"/>
                              <a:gd name="connsiteX2158" fmla="*/ 891021 w 1452847"/>
                              <a:gd name="connsiteY2158" fmla="*/ 159742 h 1534562"/>
                              <a:gd name="connsiteX2159" fmla="*/ 775855 w 1452847"/>
                              <a:gd name="connsiteY2159" fmla="*/ 164937 h 1534562"/>
                              <a:gd name="connsiteX2160" fmla="*/ 729961 w 1452847"/>
                              <a:gd name="connsiteY2160" fmla="*/ 165803 h 1534562"/>
                              <a:gd name="connsiteX2161" fmla="*/ 764598 w 1452847"/>
                              <a:gd name="connsiteY2161" fmla="*/ 176194 h 1534562"/>
                              <a:gd name="connsiteX2162" fmla="*/ 895350 w 1452847"/>
                              <a:gd name="connsiteY2162" fmla="*/ 175328 h 1534562"/>
                              <a:gd name="connsiteX2163" fmla="*/ 895350 w 1452847"/>
                              <a:gd name="connsiteY2163" fmla="*/ 175328 h 1534562"/>
                              <a:gd name="connsiteX2164" fmla="*/ 895350 w 1452847"/>
                              <a:gd name="connsiteY2164" fmla="*/ 175328 h 1534562"/>
                              <a:gd name="connsiteX2165" fmla="*/ 891021 w 1452847"/>
                              <a:gd name="connsiteY2165" fmla="*/ 159742 h 1534562"/>
                              <a:gd name="connsiteX2166" fmla="*/ 930852 w 1452847"/>
                              <a:gd name="connsiteY2166" fmla="*/ 313873 h 1534562"/>
                              <a:gd name="connsiteX2167" fmla="*/ 930852 w 1452847"/>
                              <a:gd name="connsiteY2167" fmla="*/ 313873 h 1534562"/>
                              <a:gd name="connsiteX2168" fmla="*/ 930852 w 1452847"/>
                              <a:gd name="connsiteY2168" fmla="*/ 313873 h 1534562"/>
                              <a:gd name="connsiteX2169" fmla="*/ 928255 w 1452847"/>
                              <a:gd name="connsiteY2169" fmla="*/ 226417 h 1534562"/>
                              <a:gd name="connsiteX2170" fmla="*/ 792307 w 1452847"/>
                              <a:gd name="connsiteY2170" fmla="*/ 229014 h 1534562"/>
                              <a:gd name="connsiteX2171" fmla="*/ 758536 w 1452847"/>
                              <a:gd name="connsiteY2171" fmla="*/ 232478 h 1534562"/>
                              <a:gd name="connsiteX2172" fmla="*/ 774123 w 1452847"/>
                              <a:gd name="connsiteY2172" fmla="*/ 244601 h 1534562"/>
                              <a:gd name="connsiteX2173" fmla="*/ 774123 w 1452847"/>
                              <a:gd name="connsiteY2173" fmla="*/ 244601 h 1534562"/>
                              <a:gd name="connsiteX2174" fmla="*/ 880630 w 1452847"/>
                              <a:gd name="connsiteY2174" fmla="*/ 241137 h 1534562"/>
                              <a:gd name="connsiteX2175" fmla="*/ 948171 w 1452847"/>
                              <a:gd name="connsiteY2175" fmla="*/ 241137 h 1534562"/>
                              <a:gd name="connsiteX2176" fmla="*/ 959427 w 1452847"/>
                              <a:gd name="connsiteY2176" fmla="*/ 230746 h 1534562"/>
                              <a:gd name="connsiteX2177" fmla="*/ 928255 w 1452847"/>
                              <a:gd name="connsiteY2177" fmla="*/ 226417 h 1534562"/>
                              <a:gd name="connsiteX2178" fmla="*/ 930852 w 1452847"/>
                              <a:gd name="connsiteY2178" fmla="*/ 313873 h 1534562"/>
                              <a:gd name="connsiteX2179" fmla="*/ 951634 w 1452847"/>
                              <a:gd name="connsiteY2179" fmla="*/ 301751 h 1534562"/>
                              <a:gd name="connsiteX2180" fmla="*/ 905741 w 1452847"/>
                              <a:gd name="connsiteY2180" fmla="*/ 300019 h 1534562"/>
                              <a:gd name="connsiteX2181" fmla="*/ 785380 w 1452847"/>
                              <a:gd name="connsiteY2181" fmla="*/ 297421 h 1534562"/>
                              <a:gd name="connsiteX2182" fmla="*/ 757671 w 1452847"/>
                              <a:gd name="connsiteY2182" fmla="*/ 301751 h 1534562"/>
                              <a:gd name="connsiteX2183" fmla="*/ 794039 w 1452847"/>
                              <a:gd name="connsiteY2183" fmla="*/ 307812 h 1534562"/>
                              <a:gd name="connsiteX2184" fmla="*/ 930852 w 1452847"/>
                              <a:gd name="connsiteY2184" fmla="*/ 313873 h 1534562"/>
                              <a:gd name="connsiteX2185" fmla="*/ 930852 w 1452847"/>
                              <a:gd name="connsiteY2185" fmla="*/ 313873 h 1534562"/>
                              <a:gd name="connsiteX2186" fmla="*/ 945573 w 1452847"/>
                              <a:gd name="connsiteY2186" fmla="*/ 352839 h 1534562"/>
                              <a:gd name="connsiteX2187" fmla="*/ 945573 w 1452847"/>
                              <a:gd name="connsiteY2187" fmla="*/ 352839 h 1534562"/>
                              <a:gd name="connsiteX2188" fmla="*/ 945573 w 1452847"/>
                              <a:gd name="connsiteY2188" fmla="*/ 352839 h 1534562"/>
                              <a:gd name="connsiteX2189" fmla="*/ 945573 w 1452847"/>
                              <a:gd name="connsiteY2189" fmla="*/ 352839 h 1534562"/>
                              <a:gd name="connsiteX2190" fmla="*/ 967221 w 1452847"/>
                              <a:gd name="connsiteY2190" fmla="*/ 521692 h 1534562"/>
                              <a:gd name="connsiteX2191" fmla="*/ 1032164 w 1452847"/>
                              <a:gd name="connsiteY2191" fmla="*/ 521692 h 1534562"/>
                              <a:gd name="connsiteX2192" fmla="*/ 1117023 w 1452847"/>
                              <a:gd name="connsiteY2192" fmla="*/ 522558 h 1534562"/>
                              <a:gd name="connsiteX2193" fmla="*/ 1178502 w 1452847"/>
                              <a:gd name="connsiteY2193" fmla="*/ 522558 h 1534562"/>
                              <a:gd name="connsiteX2194" fmla="*/ 1164648 w 1452847"/>
                              <a:gd name="connsiteY2194" fmla="*/ 507837 h 1534562"/>
                              <a:gd name="connsiteX2195" fmla="*/ 1084984 w 1452847"/>
                              <a:gd name="connsiteY2195" fmla="*/ 511301 h 1534562"/>
                              <a:gd name="connsiteX2196" fmla="*/ 1013980 w 1452847"/>
                              <a:gd name="connsiteY2196" fmla="*/ 509569 h 1534562"/>
                              <a:gd name="connsiteX2197" fmla="*/ 961159 w 1452847"/>
                              <a:gd name="connsiteY2197" fmla="*/ 508703 h 1534562"/>
                              <a:gd name="connsiteX2198" fmla="*/ 967221 w 1452847"/>
                              <a:gd name="connsiteY2198" fmla="*/ 521692 h 1534562"/>
                              <a:gd name="connsiteX2199" fmla="*/ 960293 w 1452847"/>
                              <a:gd name="connsiteY2199" fmla="*/ 336387 h 1534562"/>
                              <a:gd name="connsiteX2200" fmla="*/ 892752 w 1452847"/>
                              <a:gd name="connsiteY2200" fmla="*/ 338119 h 1534562"/>
                              <a:gd name="connsiteX2201" fmla="*/ 824346 w 1452847"/>
                              <a:gd name="connsiteY2201" fmla="*/ 333790 h 1534562"/>
                              <a:gd name="connsiteX2202" fmla="*/ 759402 w 1452847"/>
                              <a:gd name="connsiteY2202" fmla="*/ 321667 h 1534562"/>
                              <a:gd name="connsiteX2203" fmla="*/ 740352 w 1452847"/>
                              <a:gd name="connsiteY2203" fmla="*/ 335521 h 1534562"/>
                              <a:gd name="connsiteX2204" fmla="*/ 796636 w 1452847"/>
                              <a:gd name="connsiteY2204" fmla="*/ 341583 h 1534562"/>
                              <a:gd name="connsiteX2205" fmla="*/ 945573 w 1452847"/>
                              <a:gd name="connsiteY2205" fmla="*/ 351974 h 1534562"/>
                              <a:gd name="connsiteX2206" fmla="*/ 960293 w 1452847"/>
                              <a:gd name="connsiteY2206" fmla="*/ 336387 h 1534562"/>
                              <a:gd name="connsiteX2207" fmla="*/ 1134341 w 1452847"/>
                              <a:gd name="connsiteY2207" fmla="*/ 1302742 h 1534562"/>
                              <a:gd name="connsiteX2208" fmla="*/ 1042555 w 1452847"/>
                              <a:gd name="connsiteY2208" fmla="*/ 1298412 h 1534562"/>
                              <a:gd name="connsiteX2209" fmla="*/ 949902 w 1452847"/>
                              <a:gd name="connsiteY2209" fmla="*/ 1288887 h 1534562"/>
                              <a:gd name="connsiteX2210" fmla="*/ 895350 w 1452847"/>
                              <a:gd name="connsiteY2210" fmla="*/ 1289753 h 1534562"/>
                              <a:gd name="connsiteX2211" fmla="*/ 943841 w 1452847"/>
                              <a:gd name="connsiteY2211" fmla="*/ 1300144 h 1534562"/>
                              <a:gd name="connsiteX2212" fmla="*/ 1037359 w 1452847"/>
                              <a:gd name="connsiteY2212" fmla="*/ 1309669 h 1534562"/>
                              <a:gd name="connsiteX2213" fmla="*/ 1125682 w 1452847"/>
                              <a:gd name="connsiteY2213" fmla="*/ 1315730 h 1534562"/>
                              <a:gd name="connsiteX2214" fmla="*/ 1190625 w 1452847"/>
                              <a:gd name="connsiteY2214" fmla="*/ 1317462 h 1534562"/>
                              <a:gd name="connsiteX2215" fmla="*/ 1134341 w 1452847"/>
                              <a:gd name="connsiteY2215" fmla="*/ 1302742 h 1534562"/>
                              <a:gd name="connsiteX2216" fmla="*/ 1033896 w 1452847"/>
                              <a:gd name="connsiteY2216" fmla="*/ 175328 h 1534562"/>
                              <a:gd name="connsiteX2217" fmla="*/ 1033896 w 1452847"/>
                              <a:gd name="connsiteY2217" fmla="*/ 175328 h 1534562"/>
                              <a:gd name="connsiteX2218" fmla="*/ 1033896 w 1452847"/>
                              <a:gd name="connsiteY2218" fmla="*/ 175328 h 1534562"/>
                              <a:gd name="connsiteX2219" fmla="*/ 1169843 w 1452847"/>
                              <a:gd name="connsiteY2219" fmla="*/ 153680 h 1534562"/>
                              <a:gd name="connsiteX2220" fmla="*/ 1097107 w 1452847"/>
                              <a:gd name="connsiteY2220" fmla="*/ 164071 h 1534562"/>
                              <a:gd name="connsiteX2221" fmla="*/ 1030432 w 1452847"/>
                              <a:gd name="connsiteY2221" fmla="*/ 165803 h 1534562"/>
                              <a:gd name="connsiteX2222" fmla="*/ 967221 w 1452847"/>
                              <a:gd name="connsiteY2222" fmla="*/ 158876 h 1534562"/>
                              <a:gd name="connsiteX2223" fmla="*/ 994064 w 1452847"/>
                              <a:gd name="connsiteY2223" fmla="*/ 175328 h 1534562"/>
                              <a:gd name="connsiteX2224" fmla="*/ 1034761 w 1452847"/>
                              <a:gd name="connsiteY2224" fmla="*/ 175328 h 1534562"/>
                              <a:gd name="connsiteX2225" fmla="*/ 1034761 w 1452847"/>
                              <a:gd name="connsiteY2225" fmla="*/ 175328 h 1534562"/>
                              <a:gd name="connsiteX2226" fmla="*/ 1077191 w 1452847"/>
                              <a:gd name="connsiteY2226" fmla="*/ 174462 h 1534562"/>
                              <a:gd name="connsiteX2227" fmla="*/ 1161184 w 1452847"/>
                              <a:gd name="connsiteY2227" fmla="*/ 170133 h 1534562"/>
                              <a:gd name="connsiteX2228" fmla="*/ 1184564 w 1452847"/>
                              <a:gd name="connsiteY2228" fmla="*/ 165803 h 1534562"/>
                              <a:gd name="connsiteX2229" fmla="*/ 1169843 w 1452847"/>
                              <a:gd name="connsiteY2229" fmla="*/ 153680 h 1534562"/>
                              <a:gd name="connsiteX2230" fmla="*/ 1161184 w 1452847"/>
                              <a:gd name="connsiteY2230" fmla="*/ 121642 h 1534562"/>
                              <a:gd name="connsiteX2231" fmla="*/ 1094509 w 1452847"/>
                              <a:gd name="connsiteY2231" fmla="*/ 127703 h 1534562"/>
                              <a:gd name="connsiteX2232" fmla="*/ 1025236 w 1452847"/>
                              <a:gd name="connsiteY2232" fmla="*/ 125972 h 1534562"/>
                              <a:gd name="connsiteX2233" fmla="*/ 962891 w 1452847"/>
                              <a:gd name="connsiteY2233" fmla="*/ 119910 h 1534562"/>
                              <a:gd name="connsiteX2234" fmla="*/ 972416 w 1452847"/>
                              <a:gd name="connsiteY2234" fmla="*/ 136362 h 1534562"/>
                              <a:gd name="connsiteX2235" fmla="*/ 1037359 w 1452847"/>
                              <a:gd name="connsiteY2235" fmla="*/ 136362 h 1534562"/>
                              <a:gd name="connsiteX2236" fmla="*/ 1110961 w 1452847"/>
                              <a:gd name="connsiteY2236" fmla="*/ 138960 h 1534562"/>
                              <a:gd name="connsiteX2237" fmla="*/ 1178502 w 1452847"/>
                              <a:gd name="connsiteY2237" fmla="*/ 137228 h 1534562"/>
                              <a:gd name="connsiteX2238" fmla="*/ 1178502 w 1452847"/>
                              <a:gd name="connsiteY2238" fmla="*/ 137228 h 1534562"/>
                              <a:gd name="connsiteX2239" fmla="*/ 1178502 w 1452847"/>
                              <a:gd name="connsiteY2239" fmla="*/ 137228 h 1534562"/>
                              <a:gd name="connsiteX2240" fmla="*/ 1161184 w 1452847"/>
                              <a:gd name="connsiteY2240" fmla="*/ 121642 h 1534562"/>
                              <a:gd name="connsiteX2241" fmla="*/ 1152525 w 1452847"/>
                              <a:gd name="connsiteY2241" fmla="*/ 54967 h 1534562"/>
                              <a:gd name="connsiteX2242" fmla="*/ 1095375 w 1452847"/>
                              <a:gd name="connsiteY2242" fmla="*/ 57564 h 1534562"/>
                              <a:gd name="connsiteX2243" fmla="*/ 1030432 w 1452847"/>
                              <a:gd name="connsiteY2243" fmla="*/ 60162 h 1534562"/>
                              <a:gd name="connsiteX2244" fmla="*/ 1001857 w 1452847"/>
                              <a:gd name="connsiteY2244" fmla="*/ 55833 h 1534562"/>
                              <a:gd name="connsiteX2245" fmla="*/ 982807 w 1452847"/>
                              <a:gd name="connsiteY2245" fmla="*/ 48040 h 1534562"/>
                              <a:gd name="connsiteX2246" fmla="*/ 978477 w 1452847"/>
                              <a:gd name="connsiteY2246" fmla="*/ 69687 h 1534562"/>
                              <a:gd name="connsiteX2247" fmla="*/ 1045152 w 1452847"/>
                              <a:gd name="connsiteY2247" fmla="*/ 69687 h 1534562"/>
                              <a:gd name="connsiteX2248" fmla="*/ 1116157 w 1452847"/>
                              <a:gd name="connsiteY2248" fmla="*/ 69687 h 1534562"/>
                              <a:gd name="connsiteX2249" fmla="*/ 1174173 w 1452847"/>
                              <a:gd name="connsiteY2249" fmla="*/ 67089 h 1534562"/>
                              <a:gd name="connsiteX2250" fmla="*/ 1174173 w 1452847"/>
                              <a:gd name="connsiteY2250" fmla="*/ 67089 h 1534562"/>
                              <a:gd name="connsiteX2251" fmla="*/ 1174173 w 1452847"/>
                              <a:gd name="connsiteY2251" fmla="*/ 67089 h 1534562"/>
                              <a:gd name="connsiteX2252" fmla="*/ 1152525 w 1452847"/>
                              <a:gd name="connsiteY2252" fmla="*/ 54967 h 1534562"/>
                              <a:gd name="connsiteX2253" fmla="*/ 1037359 w 1452847"/>
                              <a:gd name="connsiteY2253" fmla="*/ 29855 h 1534562"/>
                              <a:gd name="connsiteX2254" fmla="*/ 1129146 w 1452847"/>
                              <a:gd name="connsiteY2254" fmla="*/ 34185 h 1534562"/>
                              <a:gd name="connsiteX2255" fmla="*/ 1178502 w 1452847"/>
                              <a:gd name="connsiteY2255" fmla="*/ 32453 h 1534562"/>
                              <a:gd name="connsiteX2256" fmla="*/ 1178502 w 1452847"/>
                              <a:gd name="connsiteY2256" fmla="*/ 32453 h 1534562"/>
                              <a:gd name="connsiteX2257" fmla="*/ 1178502 w 1452847"/>
                              <a:gd name="connsiteY2257" fmla="*/ 32453 h 1534562"/>
                              <a:gd name="connsiteX2258" fmla="*/ 1081521 w 1452847"/>
                              <a:gd name="connsiteY2258" fmla="*/ 22062 h 1534562"/>
                              <a:gd name="connsiteX2259" fmla="*/ 992332 w 1452847"/>
                              <a:gd name="connsiteY2259" fmla="*/ 19464 h 1534562"/>
                              <a:gd name="connsiteX2260" fmla="*/ 942975 w 1452847"/>
                              <a:gd name="connsiteY2260" fmla="*/ 24660 h 1534562"/>
                              <a:gd name="connsiteX2261" fmla="*/ 1037359 w 1452847"/>
                              <a:gd name="connsiteY2261" fmla="*/ 29855 h 1534562"/>
                              <a:gd name="connsiteX2262" fmla="*/ 998393 w 1452847"/>
                              <a:gd name="connsiteY2262" fmla="*/ 211696 h 1534562"/>
                              <a:gd name="connsiteX2263" fmla="*/ 998393 w 1452847"/>
                              <a:gd name="connsiteY2263" fmla="*/ 211696 h 1534562"/>
                              <a:gd name="connsiteX2264" fmla="*/ 998393 w 1452847"/>
                              <a:gd name="connsiteY2264" fmla="*/ 211696 h 1534562"/>
                              <a:gd name="connsiteX2265" fmla="*/ 1014846 w 1452847"/>
                              <a:gd name="connsiteY2265" fmla="*/ 242869 h 1534562"/>
                              <a:gd name="connsiteX2266" fmla="*/ 1113559 w 1452847"/>
                              <a:gd name="connsiteY2266" fmla="*/ 239405 h 1534562"/>
                              <a:gd name="connsiteX2267" fmla="*/ 1173307 w 1452847"/>
                              <a:gd name="connsiteY2267" fmla="*/ 225551 h 1534562"/>
                              <a:gd name="connsiteX2268" fmla="*/ 1135207 w 1452847"/>
                              <a:gd name="connsiteY2268" fmla="*/ 226417 h 1534562"/>
                              <a:gd name="connsiteX2269" fmla="*/ 1079789 w 1452847"/>
                              <a:gd name="connsiteY2269" fmla="*/ 229881 h 1534562"/>
                              <a:gd name="connsiteX2270" fmla="*/ 971550 w 1452847"/>
                              <a:gd name="connsiteY2270" fmla="*/ 232478 h 1534562"/>
                              <a:gd name="connsiteX2271" fmla="*/ 1014846 w 1452847"/>
                              <a:gd name="connsiteY2271" fmla="*/ 242869 h 1534562"/>
                              <a:gd name="connsiteX2272" fmla="*/ 1169843 w 1452847"/>
                              <a:gd name="connsiteY2272" fmla="*/ 260187 h 1534562"/>
                              <a:gd name="connsiteX2273" fmla="*/ 1015711 w 1452847"/>
                              <a:gd name="connsiteY2273" fmla="*/ 270578 h 1534562"/>
                              <a:gd name="connsiteX2274" fmla="*/ 973282 w 1452847"/>
                              <a:gd name="connsiteY2274" fmla="*/ 269712 h 1534562"/>
                              <a:gd name="connsiteX2275" fmla="*/ 994064 w 1452847"/>
                              <a:gd name="connsiteY2275" fmla="*/ 280969 h 1534562"/>
                              <a:gd name="connsiteX2276" fmla="*/ 994064 w 1452847"/>
                              <a:gd name="connsiteY2276" fmla="*/ 280969 h 1534562"/>
                              <a:gd name="connsiteX2277" fmla="*/ 1043421 w 1452847"/>
                              <a:gd name="connsiteY2277" fmla="*/ 280103 h 1534562"/>
                              <a:gd name="connsiteX2278" fmla="*/ 1129146 w 1452847"/>
                              <a:gd name="connsiteY2278" fmla="*/ 278371 h 1534562"/>
                              <a:gd name="connsiteX2279" fmla="*/ 1181100 w 1452847"/>
                              <a:gd name="connsiteY2279" fmla="*/ 276639 h 1534562"/>
                              <a:gd name="connsiteX2280" fmla="*/ 1169843 w 1452847"/>
                              <a:gd name="connsiteY2280" fmla="*/ 260187 h 1534562"/>
                              <a:gd name="connsiteX2281" fmla="*/ 994064 w 1452847"/>
                              <a:gd name="connsiteY2281" fmla="*/ 281835 h 1534562"/>
                              <a:gd name="connsiteX2282" fmla="*/ 994064 w 1452847"/>
                              <a:gd name="connsiteY2282" fmla="*/ 281835 h 1534562"/>
                              <a:gd name="connsiteX2283" fmla="*/ 994064 w 1452847"/>
                              <a:gd name="connsiteY2283" fmla="*/ 281835 h 1534562"/>
                              <a:gd name="connsiteX2284" fmla="*/ 998393 w 1452847"/>
                              <a:gd name="connsiteY2284" fmla="*/ 211696 h 1534562"/>
                              <a:gd name="connsiteX2285" fmla="*/ 1136073 w 1452847"/>
                              <a:gd name="connsiteY2285" fmla="*/ 205635 h 1534562"/>
                              <a:gd name="connsiteX2286" fmla="*/ 1175039 w 1452847"/>
                              <a:gd name="connsiteY2286" fmla="*/ 195244 h 1534562"/>
                              <a:gd name="connsiteX2287" fmla="*/ 1137805 w 1452847"/>
                              <a:gd name="connsiteY2287" fmla="*/ 191780 h 1534562"/>
                              <a:gd name="connsiteX2288" fmla="*/ 1077191 w 1452847"/>
                              <a:gd name="connsiteY2288" fmla="*/ 196976 h 1534562"/>
                              <a:gd name="connsiteX2289" fmla="*/ 1014846 w 1452847"/>
                              <a:gd name="connsiteY2289" fmla="*/ 200439 h 1534562"/>
                              <a:gd name="connsiteX2290" fmla="*/ 977611 w 1452847"/>
                              <a:gd name="connsiteY2290" fmla="*/ 203037 h 1534562"/>
                              <a:gd name="connsiteX2291" fmla="*/ 998393 w 1452847"/>
                              <a:gd name="connsiteY2291" fmla="*/ 211696 h 1534562"/>
                              <a:gd name="connsiteX2292" fmla="*/ 998393 w 1452847"/>
                              <a:gd name="connsiteY2292" fmla="*/ 211696 h 1534562"/>
                              <a:gd name="connsiteX2293" fmla="*/ 1162916 w 1452847"/>
                              <a:gd name="connsiteY2293" fmla="*/ 102592 h 1534562"/>
                              <a:gd name="connsiteX2294" fmla="*/ 1162916 w 1452847"/>
                              <a:gd name="connsiteY2294" fmla="*/ 102592 h 1534562"/>
                              <a:gd name="connsiteX2295" fmla="*/ 1162916 w 1452847"/>
                              <a:gd name="connsiteY2295" fmla="*/ 102592 h 1534562"/>
                              <a:gd name="connsiteX2296" fmla="*/ 346364 w 1452847"/>
                              <a:gd name="connsiteY2296" fmla="*/ 65358 h 1534562"/>
                              <a:gd name="connsiteX2297" fmla="*/ 253711 w 1452847"/>
                              <a:gd name="connsiteY2297" fmla="*/ 58430 h 1534562"/>
                              <a:gd name="connsiteX2298" fmla="*/ 201757 w 1452847"/>
                              <a:gd name="connsiteY2298" fmla="*/ 60162 h 1534562"/>
                              <a:gd name="connsiteX2299" fmla="*/ 244186 w 1452847"/>
                              <a:gd name="connsiteY2299" fmla="*/ 71419 h 1534562"/>
                              <a:gd name="connsiteX2300" fmla="*/ 332509 w 1452847"/>
                              <a:gd name="connsiteY2300" fmla="*/ 77480 h 1534562"/>
                              <a:gd name="connsiteX2301" fmla="*/ 421698 w 1452847"/>
                              <a:gd name="connsiteY2301" fmla="*/ 85274 h 1534562"/>
                              <a:gd name="connsiteX2302" fmla="*/ 432955 w 1452847"/>
                              <a:gd name="connsiteY2302" fmla="*/ 71419 h 1534562"/>
                              <a:gd name="connsiteX2303" fmla="*/ 346364 w 1452847"/>
                              <a:gd name="connsiteY2303" fmla="*/ 65358 h 1534562"/>
                              <a:gd name="connsiteX2304" fmla="*/ 919596 w 1452847"/>
                              <a:gd name="connsiteY2304" fmla="*/ 99994 h 1534562"/>
                              <a:gd name="connsiteX2305" fmla="*/ 994930 w 1452847"/>
                              <a:gd name="connsiteY2305" fmla="*/ 97396 h 1534562"/>
                              <a:gd name="connsiteX2306" fmla="*/ 1162916 w 1452847"/>
                              <a:gd name="connsiteY2306" fmla="*/ 103458 h 1534562"/>
                              <a:gd name="connsiteX2307" fmla="*/ 1163782 w 1452847"/>
                              <a:gd name="connsiteY2307" fmla="*/ 86139 h 1534562"/>
                              <a:gd name="connsiteX2308" fmla="*/ 1086716 w 1452847"/>
                              <a:gd name="connsiteY2308" fmla="*/ 91335 h 1534562"/>
                              <a:gd name="connsiteX2309" fmla="*/ 1001857 w 1452847"/>
                              <a:gd name="connsiteY2309" fmla="*/ 89603 h 1534562"/>
                              <a:gd name="connsiteX2310" fmla="*/ 936048 w 1452847"/>
                              <a:gd name="connsiteY2310" fmla="*/ 85274 h 1534562"/>
                              <a:gd name="connsiteX2311" fmla="*/ 919596 w 1452847"/>
                              <a:gd name="connsiteY2311" fmla="*/ 99994 h 1534562"/>
                              <a:gd name="connsiteX2312" fmla="*/ 229466 w 1452847"/>
                              <a:gd name="connsiteY2312" fmla="*/ 35051 h 1534562"/>
                              <a:gd name="connsiteX2313" fmla="*/ 309995 w 1452847"/>
                              <a:gd name="connsiteY2313" fmla="*/ 36782 h 1534562"/>
                              <a:gd name="connsiteX2314" fmla="*/ 381000 w 1452847"/>
                              <a:gd name="connsiteY2314" fmla="*/ 42844 h 1534562"/>
                              <a:gd name="connsiteX2315" fmla="*/ 451139 w 1452847"/>
                              <a:gd name="connsiteY2315" fmla="*/ 44576 h 1534562"/>
                              <a:gd name="connsiteX2316" fmla="*/ 427759 w 1452847"/>
                              <a:gd name="connsiteY2316" fmla="*/ 33319 h 1534562"/>
                              <a:gd name="connsiteX2317" fmla="*/ 348961 w 1452847"/>
                              <a:gd name="connsiteY2317" fmla="*/ 28123 h 1534562"/>
                              <a:gd name="connsiteX2318" fmla="*/ 274493 w 1452847"/>
                              <a:gd name="connsiteY2318" fmla="*/ 22062 h 1534562"/>
                              <a:gd name="connsiteX2319" fmla="*/ 207818 w 1452847"/>
                              <a:gd name="connsiteY2319" fmla="*/ 18599 h 1534562"/>
                              <a:gd name="connsiteX2320" fmla="*/ 207818 w 1452847"/>
                              <a:gd name="connsiteY2320" fmla="*/ 18599 h 1534562"/>
                              <a:gd name="connsiteX2321" fmla="*/ 207818 w 1452847"/>
                              <a:gd name="connsiteY2321" fmla="*/ 18599 h 1534562"/>
                              <a:gd name="connsiteX2322" fmla="*/ 229466 w 1452847"/>
                              <a:gd name="connsiteY2322" fmla="*/ 35051 h 1534562"/>
                              <a:gd name="connsiteX2323" fmla="*/ 1143866 w 1452847"/>
                              <a:gd name="connsiteY2323" fmla="*/ 296555 h 1534562"/>
                              <a:gd name="connsiteX2324" fmla="*/ 1023505 w 1452847"/>
                              <a:gd name="connsiteY2324" fmla="*/ 307812 h 1534562"/>
                              <a:gd name="connsiteX2325" fmla="*/ 985405 w 1452847"/>
                              <a:gd name="connsiteY2325" fmla="*/ 308678 h 1534562"/>
                              <a:gd name="connsiteX2326" fmla="*/ 1038225 w 1452847"/>
                              <a:gd name="connsiteY2326" fmla="*/ 316472 h 1534562"/>
                              <a:gd name="connsiteX2327" fmla="*/ 1038225 w 1452847"/>
                              <a:gd name="connsiteY2327" fmla="*/ 316472 h 1534562"/>
                              <a:gd name="connsiteX2328" fmla="*/ 1094509 w 1452847"/>
                              <a:gd name="connsiteY2328" fmla="*/ 315605 h 1534562"/>
                              <a:gd name="connsiteX2329" fmla="*/ 1162916 w 1452847"/>
                              <a:gd name="connsiteY2329" fmla="*/ 313008 h 1534562"/>
                              <a:gd name="connsiteX2330" fmla="*/ 1195821 w 1452847"/>
                              <a:gd name="connsiteY2330" fmla="*/ 299153 h 1534562"/>
                              <a:gd name="connsiteX2331" fmla="*/ 1143866 w 1452847"/>
                              <a:gd name="connsiteY2331" fmla="*/ 296555 h 1534562"/>
                              <a:gd name="connsiteX2332" fmla="*/ 193964 w 1452847"/>
                              <a:gd name="connsiteY2332" fmla="*/ 90469 h 1534562"/>
                              <a:gd name="connsiteX2333" fmla="*/ 193964 w 1452847"/>
                              <a:gd name="connsiteY2333" fmla="*/ 90469 h 1534562"/>
                              <a:gd name="connsiteX2334" fmla="*/ 193964 w 1452847"/>
                              <a:gd name="connsiteY2334" fmla="*/ 90469 h 1534562"/>
                              <a:gd name="connsiteX2335" fmla="*/ 193964 w 1452847"/>
                              <a:gd name="connsiteY2335" fmla="*/ 90469 h 1534562"/>
                              <a:gd name="connsiteX2336" fmla="*/ 249382 w 1452847"/>
                              <a:gd name="connsiteY2336" fmla="*/ 105189 h 1534562"/>
                              <a:gd name="connsiteX2337" fmla="*/ 341168 w 1452847"/>
                              <a:gd name="connsiteY2337" fmla="*/ 109519 h 1534562"/>
                              <a:gd name="connsiteX2338" fmla="*/ 433820 w 1452847"/>
                              <a:gd name="connsiteY2338" fmla="*/ 119044 h 1534562"/>
                              <a:gd name="connsiteX2339" fmla="*/ 488373 w 1452847"/>
                              <a:gd name="connsiteY2339" fmla="*/ 118178 h 1534562"/>
                              <a:gd name="connsiteX2340" fmla="*/ 439882 w 1452847"/>
                              <a:gd name="connsiteY2340" fmla="*/ 107787 h 1534562"/>
                              <a:gd name="connsiteX2341" fmla="*/ 346364 w 1452847"/>
                              <a:gd name="connsiteY2341" fmla="*/ 98262 h 1534562"/>
                              <a:gd name="connsiteX2342" fmla="*/ 258041 w 1452847"/>
                              <a:gd name="connsiteY2342" fmla="*/ 92201 h 1534562"/>
                              <a:gd name="connsiteX2343" fmla="*/ 193098 w 1452847"/>
                              <a:gd name="connsiteY2343" fmla="*/ 90469 h 1534562"/>
                              <a:gd name="connsiteX2344" fmla="*/ 193098 w 1452847"/>
                              <a:gd name="connsiteY2344" fmla="*/ 90469 h 1534562"/>
                              <a:gd name="connsiteX2345" fmla="*/ 249382 w 1452847"/>
                              <a:gd name="connsiteY2345" fmla="*/ 105189 h 1534562"/>
                              <a:gd name="connsiteX2346" fmla="*/ 193098 w 1452847"/>
                              <a:gd name="connsiteY2346" fmla="*/ 90469 h 1534562"/>
                              <a:gd name="connsiteX2347" fmla="*/ 193098 w 1452847"/>
                              <a:gd name="connsiteY2347" fmla="*/ 90469 h 1534562"/>
                              <a:gd name="connsiteX2348" fmla="*/ 193098 w 1452847"/>
                              <a:gd name="connsiteY2348" fmla="*/ 90469 h 1534562"/>
                              <a:gd name="connsiteX2349" fmla="*/ 193098 w 1452847"/>
                              <a:gd name="connsiteY2349" fmla="*/ 90469 h 1534562"/>
                              <a:gd name="connsiteX2350" fmla="*/ 836468 w 1452847"/>
                              <a:gd name="connsiteY2350" fmla="*/ 61028 h 1534562"/>
                              <a:gd name="connsiteX2351" fmla="*/ 763732 w 1452847"/>
                              <a:gd name="connsiteY2351" fmla="*/ 60162 h 1534562"/>
                              <a:gd name="connsiteX2352" fmla="*/ 710911 w 1452847"/>
                              <a:gd name="connsiteY2352" fmla="*/ 58430 h 1534562"/>
                              <a:gd name="connsiteX2353" fmla="*/ 736889 w 1452847"/>
                              <a:gd name="connsiteY2353" fmla="*/ 67956 h 1534562"/>
                              <a:gd name="connsiteX2354" fmla="*/ 792307 w 1452847"/>
                              <a:gd name="connsiteY2354" fmla="*/ 71419 h 1534562"/>
                              <a:gd name="connsiteX2355" fmla="*/ 863311 w 1452847"/>
                              <a:gd name="connsiteY2355" fmla="*/ 75748 h 1534562"/>
                              <a:gd name="connsiteX2356" fmla="*/ 915266 w 1452847"/>
                              <a:gd name="connsiteY2356" fmla="*/ 80944 h 1534562"/>
                              <a:gd name="connsiteX2357" fmla="*/ 910936 w 1452847"/>
                              <a:gd name="connsiteY2357" fmla="*/ 65358 h 1534562"/>
                              <a:gd name="connsiteX2358" fmla="*/ 836468 w 1452847"/>
                              <a:gd name="connsiteY2358" fmla="*/ 61028 h 1534562"/>
                              <a:gd name="connsiteX2359" fmla="*/ 490105 w 1452847"/>
                              <a:gd name="connsiteY2359" fmla="*/ 74017 h 1534562"/>
                              <a:gd name="connsiteX2360" fmla="*/ 635577 w 1452847"/>
                              <a:gd name="connsiteY2360" fmla="*/ 72285 h 1534562"/>
                              <a:gd name="connsiteX2361" fmla="*/ 690996 w 1452847"/>
                              <a:gd name="connsiteY2361" fmla="*/ 78347 h 1534562"/>
                              <a:gd name="connsiteX2362" fmla="*/ 686666 w 1452847"/>
                              <a:gd name="connsiteY2362" fmla="*/ 62760 h 1534562"/>
                              <a:gd name="connsiteX2363" fmla="*/ 616527 w 1452847"/>
                              <a:gd name="connsiteY2363" fmla="*/ 61894 h 1534562"/>
                              <a:gd name="connsiteX2364" fmla="*/ 524741 w 1452847"/>
                              <a:gd name="connsiteY2364" fmla="*/ 58430 h 1534562"/>
                              <a:gd name="connsiteX2365" fmla="*/ 529071 w 1452847"/>
                              <a:gd name="connsiteY2365" fmla="*/ 58430 h 1534562"/>
                              <a:gd name="connsiteX2366" fmla="*/ 524741 w 1452847"/>
                              <a:gd name="connsiteY2366" fmla="*/ 58430 h 1534562"/>
                              <a:gd name="connsiteX2367" fmla="*/ 486641 w 1452847"/>
                              <a:gd name="connsiteY2367" fmla="*/ 58430 h 1534562"/>
                              <a:gd name="connsiteX2368" fmla="*/ 490105 w 1452847"/>
                              <a:gd name="connsiteY2368" fmla="*/ 74017 h 1534562"/>
                              <a:gd name="connsiteX2369" fmla="*/ 796636 w 1452847"/>
                              <a:gd name="connsiteY2369" fmla="*/ 36782 h 1534562"/>
                              <a:gd name="connsiteX2370" fmla="*/ 904009 w 1452847"/>
                              <a:gd name="connsiteY2370" fmla="*/ 41978 h 1534562"/>
                              <a:gd name="connsiteX2371" fmla="*/ 904009 w 1452847"/>
                              <a:gd name="connsiteY2371" fmla="*/ 41978 h 1534562"/>
                              <a:gd name="connsiteX2372" fmla="*/ 904009 w 1452847"/>
                              <a:gd name="connsiteY2372" fmla="*/ 41978 h 1534562"/>
                              <a:gd name="connsiteX2373" fmla="*/ 917864 w 1452847"/>
                              <a:gd name="connsiteY2373" fmla="*/ 28990 h 1534562"/>
                              <a:gd name="connsiteX2374" fmla="*/ 878898 w 1452847"/>
                              <a:gd name="connsiteY2374" fmla="*/ 25526 h 1534562"/>
                              <a:gd name="connsiteX2375" fmla="*/ 765464 w 1452847"/>
                              <a:gd name="connsiteY2375" fmla="*/ 25526 h 1534562"/>
                              <a:gd name="connsiteX2376" fmla="*/ 743816 w 1452847"/>
                              <a:gd name="connsiteY2376" fmla="*/ 34185 h 1534562"/>
                              <a:gd name="connsiteX2377" fmla="*/ 796636 w 1452847"/>
                              <a:gd name="connsiteY2377" fmla="*/ 36782 h 1534562"/>
                              <a:gd name="connsiteX2378" fmla="*/ 530802 w 1452847"/>
                              <a:gd name="connsiteY2378" fmla="*/ 58430 h 1534562"/>
                              <a:gd name="connsiteX2379" fmla="*/ 530802 w 1452847"/>
                              <a:gd name="connsiteY2379" fmla="*/ 58430 h 1534562"/>
                              <a:gd name="connsiteX2380" fmla="*/ 530802 w 1452847"/>
                              <a:gd name="connsiteY2380" fmla="*/ 58430 h 1534562"/>
                              <a:gd name="connsiteX2381" fmla="*/ 507423 w 1452847"/>
                              <a:gd name="connsiteY2381" fmla="*/ 33319 h 1534562"/>
                              <a:gd name="connsiteX2382" fmla="*/ 571500 w 1452847"/>
                              <a:gd name="connsiteY2382" fmla="*/ 35917 h 1534562"/>
                              <a:gd name="connsiteX2383" fmla="*/ 648566 w 1452847"/>
                              <a:gd name="connsiteY2383" fmla="*/ 38514 h 1534562"/>
                              <a:gd name="connsiteX2384" fmla="*/ 720436 w 1452847"/>
                              <a:gd name="connsiteY2384" fmla="*/ 49771 h 1534562"/>
                              <a:gd name="connsiteX2385" fmla="*/ 702252 w 1452847"/>
                              <a:gd name="connsiteY2385" fmla="*/ 31587 h 1534562"/>
                              <a:gd name="connsiteX2386" fmla="*/ 638175 w 1452847"/>
                              <a:gd name="connsiteY2386" fmla="*/ 27258 h 1534562"/>
                              <a:gd name="connsiteX2387" fmla="*/ 562841 w 1452847"/>
                              <a:gd name="connsiteY2387" fmla="*/ 21196 h 1534562"/>
                              <a:gd name="connsiteX2388" fmla="*/ 497032 w 1452847"/>
                              <a:gd name="connsiteY2388" fmla="*/ 20331 h 1534562"/>
                              <a:gd name="connsiteX2389" fmla="*/ 507423 w 1452847"/>
                              <a:gd name="connsiteY2389" fmla="*/ 33319 h 1534562"/>
                              <a:gd name="connsiteX2390" fmla="*/ 1438275 w 1452847"/>
                              <a:gd name="connsiteY2390" fmla="*/ 813503 h 1534562"/>
                              <a:gd name="connsiteX2391" fmla="*/ 1358612 w 1452847"/>
                              <a:gd name="connsiteY2391" fmla="*/ 813503 h 1534562"/>
                              <a:gd name="connsiteX2392" fmla="*/ 1271155 w 1452847"/>
                              <a:gd name="connsiteY2392" fmla="*/ 816101 h 1534562"/>
                              <a:gd name="connsiteX2393" fmla="*/ 1210541 w 1452847"/>
                              <a:gd name="connsiteY2393" fmla="*/ 817833 h 1534562"/>
                              <a:gd name="connsiteX2394" fmla="*/ 1267691 w 1452847"/>
                              <a:gd name="connsiteY2394" fmla="*/ 834285 h 1534562"/>
                              <a:gd name="connsiteX2395" fmla="*/ 1417493 w 1452847"/>
                              <a:gd name="connsiteY2395" fmla="*/ 824760 h 1534562"/>
                              <a:gd name="connsiteX2396" fmla="*/ 1438275 w 1452847"/>
                              <a:gd name="connsiteY2396" fmla="*/ 813503 h 1534562"/>
                              <a:gd name="connsiteX2397" fmla="*/ 697057 w 1452847"/>
                              <a:gd name="connsiteY2397" fmla="*/ 1357294 h 1534562"/>
                              <a:gd name="connsiteX2398" fmla="*/ 767196 w 1452847"/>
                              <a:gd name="connsiteY2398" fmla="*/ 1358160 h 1534562"/>
                              <a:gd name="connsiteX2399" fmla="*/ 858982 w 1452847"/>
                              <a:gd name="connsiteY2399" fmla="*/ 1361623 h 1534562"/>
                              <a:gd name="connsiteX2400" fmla="*/ 858982 w 1452847"/>
                              <a:gd name="connsiteY2400" fmla="*/ 1361623 h 1534562"/>
                              <a:gd name="connsiteX2401" fmla="*/ 897082 w 1452847"/>
                              <a:gd name="connsiteY2401" fmla="*/ 1361623 h 1534562"/>
                              <a:gd name="connsiteX2402" fmla="*/ 894484 w 1452847"/>
                              <a:gd name="connsiteY2402" fmla="*/ 1346903 h 1534562"/>
                              <a:gd name="connsiteX2403" fmla="*/ 749011 w 1452847"/>
                              <a:gd name="connsiteY2403" fmla="*/ 1348635 h 1534562"/>
                              <a:gd name="connsiteX2404" fmla="*/ 693593 w 1452847"/>
                              <a:gd name="connsiteY2404" fmla="*/ 1342574 h 1534562"/>
                              <a:gd name="connsiteX2405" fmla="*/ 697057 w 1452847"/>
                              <a:gd name="connsiteY2405" fmla="*/ 1357294 h 1534562"/>
                              <a:gd name="connsiteX2406" fmla="*/ 472786 w 1452847"/>
                              <a:gd name="connsiteY2406" fmla="*/ 1354696 h 1534562"/>
                              <a:gd name="connsiteX2407" fmla="*/ 547255 w 1452847"/>
                              <a:gd name="connsiteY2407" fmla="*/ 1357294 h 1534562"/>
                              <a:gd name="connsiteX2408" fmla="*/ 622589 w 1452847"/>
                              <a:gd name="connsiteY2408" fmla="*/ 1358160 h 1534562"/>
                              <a:gd name="connsiteX2409" fmla="*/ 673677 w 1452847"/>
                              <a:gd name="connsiteY2409" fmla="*/ 1356428 h 1534562"/>
                              <a:gd name="connsiteX2410" fmla="*/ 591416 w 1452847"/>
                              <a:gd name="connsiteY2410" fmla="*/ 1347769 h 1534562"/>
                              <a:gd name="connsiteX2411" fmla="*/ 520411 w 1452847"/>
                              <a:gd name="connsiteY2411" fmla="*/ 1343440 h 1534562"/>
                              <a:gd name="connsiteX2412" fmla="*/ 468457 w 1452847"/>
                              <a:gd name="connsiteY2412" fmla="*/ 1338244 h 1534562"/>
                              <a:gd name="connsiteX2413" fmla="*/ 472786 w 1452847"/>
                              <a:gd name="connsiteY2413" fmla="*/ 1354696 h 1534562"/>
                              <a:gd name="connsiteX2414" fmla="*/ 874568 w 1452847"/>
                              <a:gd name="connsiteY2414" fmla="*/ 1329585 h 1534562"/>
                              <a:gd name="connsiteX2415" fmla="*/ 787977 w 1452847"/>
                              <a:gd name="connsiteY2415" fmla="*/ 1313998 h 1534562"/>
                              <a:gd name="connsiteX2416" fmla="*/ 661555 w 1452847"/>
                              <a:gd name="connsiteY2416" fmla="*/ 1314865 h 1534562"/>
                              <a:gd name="connsiteX2417" fmla="*/ 775855 w 1452847"/>
                              <a:gd name="connsiteY2417" fmla="*/ 1326121 h 1534562"/>
                              <a:gd name="connsiteX2418" fmla="*/ 874568 w 1452847"/>
                              <a:gd name="connsiteY2418" fmla="*/ 1329585 h 1534562"/>
                              <a:gd name="connsiteX2419" fmla="*/ 728230 w 1452847"/>
                              <a:gd name="connsiteY2419" fmla="*/ 1388467 h 1534562"/>
                              <a:gd name="connsiteX2420" fmla="*/ 779318 w 1452847"/>
                              <a:gd name="connsiteY2420" fmla="*/ 1392796 h 1534562"/>
                              <a:gd name="connsiteX2421" fmla="*/ 838200 w 1452847"/>
                              <a:gd name="connsiteY2421" fmla="*/ 1398858 h 1534562"/>
                              <a:gd name="connsiteX2422" fmla="*/ 889289 w 1452847"/>
                              <a:gd name="connsiteY2422" fmla="*/ 1399724 h 1534562"/>
                              <a:gd name="connsiteX2423" fmla="*/ 829541 w 1452847"/>
                              <a:gd name="connsiteY2423" fmla="*/ 1384137 h 1534562"/>
                              <a:gd name="connsiteX2424" fmla="*/ 771525 w 1452847"/>
                              <a:gd name="connsiteY2424" fmla="*/ 1382405 h 1534562"/>
                              <a:gd name="connsiteX2425" fmla="*/ 714375 w 1452847"/>
                              <a:gd name="connsiteY2425" fmla="*/ 1371149 h 1534562"/>
                              <a:gd name="connsiteX2426" fmla="*/ 728230 w 1452847"/>
                              <a:gd name="connsiteY2426" fmla="*/ 1388467 h 1534562"/>
                              <a:gd name="connsiteX2427" fmla="*/ 958561 w 1452847"/>
                              <a:gd name="connsiteY2427" fmla="*/ 1409248 h 1534562"/>
                              <a:gd name="connsiteX2428" fmla="*/ 1038225 w 1452847"/>
                              <a:gd name="connsiteY2428" fmla="*/ 1409248 h 1534562"/>
                              <a:gd name="connsiteX2429" fmla="*/ 1120487 w 1452847"/>
                              <a:gd name="connsiteY2429" fmla="*/ 1411847 h 1534562"/>
                              <a:gd name="connsiteX2430" fmla="*/ 1179368 w 1452847"/>
                              <a:gd name="connsiteY2430" fmla="*/ 1413578 h 1534562"/>
                              <a:gd name="connsiteX2431" fmla="*/ 1134341 w 1452847"/>
                              <a:gd name="connsiteY2431" fmla="*/ 1396260 h 1534562"/>
                              <a:gd name="connsiteX2432" fmla="*/ 1049482 w 1452847"/>
                              <a:gd name="connsiteY2432" fmla="*/ 1397992 h 1534562"/>
                              <a:gd name="connsiteX2433" fmla="*/ 968086 w 1452847"/>
                              <a:gd name="connsiteY2433" fmla="*/ 1395394 h 1534562"/>
                              <a:gd name="connsiteX2434" fmla="*/ 904009 w 1452847"/>
                              <a:gd name="connsiteY2434" fmla="*/ 1400589 h 1534562"/>
                              <a:gd name="connsiteX2435" fmla="*/ 958561 w 1452847"/>
                              <a:gd name="connsiteY2435" fmla="*/ 1409248 h 1534562"/>
                              <a:gd name="connsiteX2436" fmla="*/ 493568 w 1452847"/>
                              <a:gd name="connsiteY2436" fmla="*/ 1258581 h 1534562"/>
                              <a:gd name="connsiteX2437" fmla="*/ 608734 w 1452847"/>
                              <a:gd name="connsiteY2437" fmla="*/ 1253385 h 1534562"/>
                              <a:gd name="connsiteX2438" fmla="*/ 654627 w 1452847"/>
                              <a:gd name="connsiteY2438" fmla="*/ 1252519 h 1534562"/>
                              <a:gd name="connsiteX2439" fmla="*/ 619991 w 1452847"/>
                              <a:gd name="connsiteY2439" fmla="*/ 1242128 h 1534562"/>
                              <a:gd name="connsiteX2440" fmla="*/ 489239 w 1452847"/>
                              <a:gd name="connsiteY2440" fmla="*/ 1242994 h 1534562"/>
                              <a:gd name="connsiteX2441" fmla="*/ 489239 w 1452847"/>
                              <a:gd name="connsiteY2441" fmla="*/ 1242994 h 1534562"/>
                              <a:gd name="connsiteX2442" fmla="*/ 489239 w 1452847"/>
                              <a:gd name="connsiteY2442" fmla="*/ 1242994 h 1534562"/>
                              <a:gd name="connsiteX2443" fmla="*/ 493568 w 1452847"/>
                              <a:gd name="connsiteY2443" fmla="*/ 1258581 h 1534562"/>
                              <a:gd name="connsiteX2444" fmla="*/ 498764 w 1452847"/>
                              <a:gd name="connsiteY2444" fmla="*/ 1288021 h 1534562"/>
                              <a:gd name="connsiteX2445" fmla="*/ 498764 w 1452847"/>
                              <a:gd name="connsiteY2445" fmla="*/ 1288021 h 1534562"/>
                              <a:gd name="connsiteX2446" fmla="*/ 611332 w 1452847"/>
                              <a:gd name="connsiteY2446" fmla="*/ 1284558 h 1534562"/>
                              <a:gd name="connsiteX2447" fmla="*/ 645968 w 1452847"/>
                              <a:gd name="connsiteY2447" fmla="*/ 1290619 h 1534562"/>
                              <a:gd name="connsiteX2448" fmla="*/ 628650 w 1452847"/>
                              <a:gd name="connsiteY2448" fmla="*/ 1275899 h 1534562"/>
                              <a:gd name="connsiteX2449" fmla="*/ 499630 w 1452847"/>
                              <a:gd name="connsiteY2449" fmla="*/ 1274167 h 1534562"/>
                              <a:gd name="connsiteX2450" fmla="*/ 498764 w 1452847"/>
                              <a:gd name="connsiteY2450" fmla="*/ 1288021 h 1534562"/>
                              <a:gd name="connsiteX2451" fmla="*/ 488373 w 1452847"/>
                              <a:gd name="connsiteY2451" fmla="*/ 1242994 h 1534562"/>
                              <a:gd name="connsiteX2452" fmla="*/ 488373 w 1452847"/>
                              <a:gd name="connsiteY2452" fmla="*/ 1242994 h 1534562"/>
                              <a:gd name="connsiteX2453" fmla="*/ 488373 w 1452847"/>
                              <a:gd name="connsiteY2453" fmla="*/ 1242994 h 1534562"/>
                              <a:gd name="connsiteX2454" fmla="*/ 469323 w 1452847"/>
                              <a:gd name="connsiteY2454" fmla="*/ 1224810 h 1534562"/>
                              <a:gd name="connsiteX2455" fmla="*/ 517814 w 1452847"/>
                              <a:gd name="connsiteY2455" fmla="*/ 1221347 h 1534562"/>
                              <a:gd name="connsiteX2456" fmla="*/ 619991 w 1452847"/>
                              <a:gd name="connsiteY2456" fmla="*/ 1224810 h 1534562"/>
                              <a:gd name="connsiteX2457" fmla="*/ 634711 w 1452847"/>
                              <a:gd name="connsiteY2457" fmla="*/ 1211821 h 1534562"/>
                              <a:gd name="connsiteX2458" fmla="*/ 585355 w 1452847"/>
                              <a:gd name="connsiteY2458" fmla="*/ 1210089 h 1534562"/>
                              <a:gd name="connsiteX2459" fmla="*/ 462395 w 1452847"/>
                              <a:gd name="connsiteY2459" fmla="*/ 1207492 h 1534562"/>
                              <a:gd name="connsiteX2460" fmla="*/ 462395 w 1452847"/>
                              <a:gd name="connsiteY2460" fmla="*/ 1207492 h 1534562"/>
                              <a:gd name="connsiteX2461" fmla="*/ 462395 w 1452847"/>
                              <a:gd name="connsiteY2461" fmla="*/ 1207492 h 1534562"/>
                              <a:gd name="connsiteX2462" fmla="*/ 469323 w 1452847"/>
                              <a:gd name="connsiteY2462" fmla="*/ 1224810 h 1534562"/>
                              <a:gd name="connsiteX2463" fmla="*/ 1038225 w 1452847"/>
                              <a:gd name="connsiteY2463" fmla="*/ 316472 h 1534562"/>
                              <a:gd name="connsiteX2464" fmla="*/ 1038225 w 1452847"/>
                              <a:gd name="connsiteY2464" fmla="*/ 316472 h 1534562"/>
                              <a:gd name="connsiteX2465" fmla="*/ 1038225 w 1452847"/>
                              <a:gd name="connsiteY2465" fmla="*/ 316472 h 1534562"/>
                              <a:gd name="connsiteX2466" fmla="*/ 1154257 w 1452847"/>
                              <a:gd name="connsiteY2466" fmla="*/ 1369417 h 1534562"/>
                              <a:gd name="connsiteX2467" fmla="*/ 1073727 w 1452847"/>
                              <a:gd name="connsiteY2467" fmla="*/ 1367685 h 1534562"/>
                              <a:gd name="connsiteX2468" fmla="*/ 1002723 w 1452847"/>
                              <a:gd name="connsiteY2468" fmla="*/ 1361623 h 1534562"/>
                              <a:gd name="connsiteX2469" fmla="*/ 932584 w 1452847"/>
                              <a:gd name="connsiteY2469" fmla="*/ 1359892 h 1534562"/>
                              <a:gd name="connsiteX2470" fmla="*/ 955964 w 1452847"/>
                              <a:gd name="connsiteY2470" fmla="*/ 1371149 h 1534562"/>
                              <a:gd name="connsiteX2471" fmla="*/ 1034761 w 1452847"/>
                              <a:gd name="connsiteY2471" fmla="*/ 1376344 h 1534562"/>
                              <a:gd name="connsiteX2472" fmla="*/ 1109230 w 1452847"/>
                              <a:gd name="connsiteY2472" fmla="*/ 1382405 h 1534562"/>
                              <a:gd name="connsiteX2473" fmla="*/ 1175905 w 1452847"/>
                              <a:gd name="connsiteY2473" fmla="*/ 1385869 h 1534562"/>
                              <a:gd name="connsiteX2474" fmla="*/ 1175905 w 1452847"/>
                              <a:gd name="connsiteY2474" fmla="*/ 1385869 h 1534562"/>
                              <a:gd name="connsiteX2475" fmla="*/ 1175905 w 1452847"/>
                              <a:gd name="connsiteY2475" fmla="*/ 1385869 h 1534562"/>
                              <a:gd name="connsiteX2476" fmla="*/ 1154257 w 1452847"/>
                              <a:gd name="connsiteY2476" fmla="*/ 1369417 h 1534562"/>
                              <a:gd name="connsiteX2477" fmla="*/ 499630 w 1452847"/>
                              <a:gd name="connsiteY2477" fmla="*/ 1274167 h 1534562"/>
                              <a:gd name="connsiteX2478" fmla="*/ 499630 w 1452847"/>
                              <a:gd name="connsiteY2478" fmla="*/ 1274167 h 1534562"/>
                              <a:gd name="connsiteX2479" fmla="*/ 499630 w 1452847"/>
                              <a:gd name="connsiteY2479" fmla="*/ 1274167 h 1534562"/>
                              <a:gd name="connsiteX2480" fmla="*/ 1433080 w 1452847"/>
                              <a:gd name="connsiteY2480" fmla="*/ 848139 h 1534562"/>
                              <a:gd name="connsiteX2481" fmla="*/ 1365539 w 1452847"/>
                              <a:gd name="connsiteY2481" fmla="*/ 852469 h 1534562"/>
                              <a:gd name="connsiteX2482" fmla="*/ 1235652 w 1452847"/>
                              <a:gd name="connsiteY2482" fmla="*/ 849006 h 1534562"/>
                              <a:gd name="connsiteX2483" fmla="*/ 1219200 w 1452847"/>
                              <a:gd name="connsiteY2483" fmla="*/ 870653 h 1534562"/>
                              <a:gd name="connsiteX2484" fmla="*/ 1272021 w 1452847"/>
                              <a:gd name="connsiteY2484" fmla="*/ 874983 h 1534562"/>
                              <a:gd name="connsiteX2485" fmla="*/ 1272886 w 1452847"/>
                              <a:gd name="connsiteY2485" fmla="*/ 874983 h 1534562"/>
                              <a:gd name="connsiteX2486" fmla="*/ 1335232 w 1452847"/>
                              <a:gd name="connsiteY2486" fmla="*/ 873251 h 1534562"/>
                              <a:gd name="connsiteX2487" fmla="*/ 1404505 w 1452847"/>
                              <a:gd name="connsiteY2487" fmla="*/ 867190 h 1534562"/>
                              <a:gd name="connsiteX2488" fmla="*/ 1433080 w 1452847"/>
                              <a:gd name="connsiteY2488" fmla="*/ 848139 h 1534562"/>
                              <a:gd name="connsiteX2489" fmla="*/ 1272021 w 1452847"/>
                              <a:gd name="connsiteY2489" fmla="*/ 874983 h 1534562"/>
                              <a:gd name="connsiteX2490" fmla="*/ 1272021 w 1452847"/>
                              <a:gd name="connsiteY2490" fmla="*/ 874983 h 1534562"/>
                              <a:gd name="connsiteX2491" fmla="*/ 1272021 w 1452847"/>
                              <a:gd name="connsiteY2491" fmla="*/ 874983 h 1534562"/>
                              <a:gd name="connsiteX2492" fmla="*/ 462395 w 1452847"/>
                              <a:gd name="connsiteY2492" fmla="*/ 1207492 h 1534562"/>
                              <a:gd name="connsiteX2493" fmla="*/ 462395 w 1452847"/>
                              <a:gd name="connsiteY2493" fmla="*/ 1207492 h 1534562"/>
                              <a:gd name="connsiteX2494" fmla="*/ 462395 w 1452847"/>
                              <a:gd name="connsiteY2494" fmla="*/ 1207492 h 1534562"/>
                              <a:gd name="connsiteX2495" fmla="*/ 1139537 w 1452847"/>
                              <a:gd name="connsiteY2495" fmla="*/ 1335646 h 1534562"/>
                              <a:gd name="connsiteX2496" fmla="*/ 1051214 w 1452847"/>
                              <a:gd name="connsiteY2496" fmla="*/ 1329585 h 1534562"/>
                              <a:gd name="connsiteX2497" fmla="*/ 962025 w 1452847"/>
                              <a:gd name="connsiteY2497" fmla="*/ 1321792 h 1534562"/>
                              <a:gd name="connsiteX2498" fmla="*/ 950768 w 1452847"/>
                              <a:gd name="connsiteY2498" fmla="*/ 1335646 h 1534562"/>
                              <a:gd name="connsiteX2499" fmla="*/ 1037359 w 1452847"/>
                              <a:gd name="connsiteY2499" fmla="*/ 1340842 h 1534562"/>
                              <a:gd name="connsiteX2500" fmla="*/ 1130011 w 1452847"/>
                              <a:gd name="connsiteY2500" fmla="*/ 1347769 h 1534562"/>
                              <a:gd name="connsiteX2501" fmla="*/ 1189759 w 1452847"/>
                              <a:gd name="connsiteY2501" fmla="*/ 1350367 h 1534562"/>
                              <a:gd name="connsiteX2502" fmla="*/ 1139537 w 1452847"/>
                              <a:gd name="connsiteY2502" fmla="*/ 1335646 h 1534562"/>
                              <a:gd name="connsiteX2503" fmla="*/ 1263362 w 1452847"/>
                              <a:gd name="connsiteY2503" fmla="*/ 760683 h 1534562"/>
                              <a:gd name="connsiteX2504" fmla="*/ 1261630 w 1452847"/>
                              <a:gd name="connsiteY2504" fmla="*/ 760683 h 1534562"/>
                              <a:gd name="connsiteX2505" fmla="*/ 1263362 w 1452847"/>
                              <a:gd name="connsiteY2505" fmla="*/ 760683 h 1534562"/>
                              <a:gd name="connsiteX2506" fmla="*/ 1391516 w 1452847"/>
                              <a:gd name="connsiteY2506" fmla="*/ 735571 h 1534562"/>
                              <a:gd name="connsiteX2507" fmla="*/ 1234787 w 1452847"/>
                              <a:gd name="connsiteY2507" fmla="*/ 737303 h 1534562"/>
                              <a:gd name="connsiteX2508" fmla="*/ 1206211 w 1452847"/>
                              <a:gd name="connsiteY2508" fmla="*/ 745962 h 1534562"/>
                              <a:gd name="connsiteX2509" fmla="*/ 1218334 w 1452847"/>
                              <a:gd name="connsiteY2509" fmla="*/ 757219 h 1534562"/>
                              <a:gd name="connsiteX2510" fmla="*/ 1261630 w 1452847"/>
                              <a:gd name="connsiteY2510" fmla="*/ 759817 h 1534562"/>
                              <a:gd name="connsiteX2511" fmla="*/ 1263362 w 1452847"/>
                              <a:gd name="connsiteY2511" fmla="*/ 759817 h 1534562"/>
                              <a:gd name="connsiteX2512" fmla="*/ 1413164 w 1452847"/>
                              <a:gd name="connsiteY2512" fmla="*/ 750292 h 1534562"/>
                              <a:gd name="connsiteX2513" fmla="*/ 1436543 w 1452847"/>
                              <a:gd name="connsiteY2513" fmla="*/ 733839 h 1534562"/>
                              <a:gd name="connsiteX2514" fmla="*/ 1391516 w 1452847"/>
                              <a:gd name="connsiteY2514" fmla="*/ 735571 h 1534562"/>
                              <a:gd name="connsiteX2515" fmla="*/ 1428750 w 1452847"/>
                              <a:gd name="connsiteY2515" fmla="*/ 1101851 h 1534562"/>
                              <a:gd name="connsiteX2516" fmla="*/ 1428750 w 1452847"/>
                              <a:gd name="connsiteY2516" fmla="*/ 1101851 h 1534562"/>
                              <a:gd name="connsiteX2517" fmla="*/ 1428750 w 1452847"/>
                              <a:gd name="connsiteY2517" fmla="*/ 1101851 h 1534562"/>
                              <a:gd name="connsiteX2518" fmla="*/ 1226127 w 1452847"/>
                              <a:gd name="connsiteY2518" fmla="*/ 1132158 h 1534562"/>
                              <a:gd name="connsiteX2519" fmla="*/ 1304059 w 1452847"/>
                              <a:gd name="connsiteY2519" fmla="*/ 1139085 h 1534562"/>
                              <a:gd name="connsiteX2520" fmla="*/ 1436543 w 1452847"/>
                              <a:gd name="connsiteY2520" fmla="*/ 1142549 h 1534562"/>
                              <a:gd name="connsiteX2521" fmla="*/ 1358612 w 1452847"/>
                              <a:gd name="connsiteY2521" fmla="*/ 1126962 h 1534562"/>
                              <a:gd name="connsiteX2522" fmla="*/ 1278948 w 1452847"/>
                              <a:gd name="connsiteY2522" fmla="*/ 1119169 h 1534562"/>
                              <a:gd name="connsiteX2523" fmla="*/ 1203614 w 1452847"/>
                              <a:gd name="connsiteY2523" fmla="*/ 1115706 h 1534562"/>
                              <a:gd name="connsiteX2524" fmla="*/ 1226127 w 1452847"/>
                              <a:gd name="connsiteY2524" fmla="*/ 1132158 h 1534562"/>
                              <a:gd name="connsiteX2525" fmla="*/ 106507 w 1452847"/>
                              <a:gd name="connsiteY2525" fmla="*/ 45442 h 1534562"/>
                              <a:gd name="connsiteX2526" fmla="*/ 171450 w 1452847"/>
                              <a:gd name="connsiteY2526" fmla="*/ 47173 h 1534562"/>
                              <a:gd name="connsiteX2527" fmla="*/ 153266 w 1452847"/>
                              <a:gd name="connsiteY2527" fmla="*/ 31587 h 1534562"/>
                              <a:gd name="connsiteX2528" fmla="*/ 93518 w 1452847"/>
                              <a:gd name="connsiteY2528" fmla="*/ 26392 h 1534562"/>
                              <a:gd name="connsiteX2529" fmla="*/ 866 w 1452847"/>
                              <a:gd name="connsiteY2529" fmla="*/ 15135 h 1534562"/>
                              <a:gd name="connsiteX2530" fmla="*/ 866 w 1452847"/>
                              <a:gd name="connsiteY2530" fmla="*/ 35917 h 1534562"/>
                              <a:gd name="connsiteX2531" fmla="*/ 32905 w 1452847"/>
                              <a:gd name="connsiteY2531" fmla="*/ 37649 h 1534562"/>
                              <a:gd name="connsiteX2532" fmla="*/ 106507 w 1452847"/>
                              <a:gd name="connsiteY2532" fmla="*/ 45442 h 1534562"/>
                              <a:gd name="connsiteX2533" fmla="*/ 1209675 w 1452847"/>
                              <a:gd name="connsiteY2533" fmla="*/ 1097521 h 1534562"/>
                              <a:gd name="connsiteX2534" fmla="*/ 1265959 w 1452847"/>
                              <a:gd name="connsiteY2534" fmla="*/ 1098387 h 1534562"/>
                              <a:gd name="connsiteX2535" fmla="*/ 1361209 w 1452847"/>
                              <a:gd name="connsiteY2535" fmla="*/ 1104449 h 1534562"/>
                              <a:gd name="connsiteX2536" fmla="*/ 1427884 w 1452847"/>
                              <a:gd name="connsiteY2536" fmla="*/ 1101851 h 1534562"/>
                              <a:gd name="connsiteX2537" fmla="*/ 1427884 w 1452847"/>
                              <a:gd name="connsiteY2537" fmla="*/ 1101851 h 1534562"/>
                              <a:gd name="connsiteX2538" fmla="*/ 1427884 w 1452847"/>
                              <a:gd name="connsiteY2538" fmla="*/ 1101851 h 1534562"/>
                              <a:gd name="connsiteX2539" fmla="*/ 1373332 w 1452847"/>
                              <a:gd name="connsiteY2539" fmla="*/ 1088862 h 1534562"/>
                              <a:gd name="connsiteX2540" fmla="*/ 1206211 w 1452847"/>
                              <a:gd name="connsiteY2540" fmla="*/ 1078472 h 1534562"/>
                              <a:gd name="connsiteX2541" fmla="*/ 1209675 w 1452847"/>
                              <a:gd name="connsiteY2541" fmla="*/ 1097521 h 1534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</a:cxnLst>
                            <a:rect l="l" t="t" r="r" b="b"/>
                            <a:pathLst>
                              <a:path w="1452847" h="1534562">
                                <a:moveTo>
                                  <a:pt x="919596" y="1022187"/>
                                </a:moveTo>
                                <a:cubicBezTo>
                                  <a:pt x="981075" y="1023919"/>
                                  <a:pt x="1044286" y="1026517"/>
                                  <a:pt x="1106632" y="1022187"/>
                                </a:cubicBezTo>
                                <a:cubicBezTo>
                                  <a:pt x="1099705" y="1023053"/>
                                  <a:pt x="1085850" y="1023919"/>
                                  <a:pt x="1106632" y="1022187"/>
                                </a:cubicBezTo>
                                <a:cubicBezTo>
                                  <a:pt x="1117889" y="1021321"/>
                                  <a:pt x="1167246" y="1023919"/>
                                  <a:pt x="1170709" y="1010065"/>
                                </a:cubicBezTo>
                                <a:cubicBezTo>
                                  <a:pt x="1175039" y="993612"/>
                                  <a:pt x="1132609" y="1007467"/>
                                  <a:pt x="1124816" y="1008333"/>
                                </a:cubicBezTo>
                                <a:cubicBezTo>
                                  <a:pt x="1097107" y="1011796"/>
                                  <a:pt x="1070264" y="1012662"/>
                                  <a:pt x="1042555" y="1012662"/>
                                </a:cubicBezTo>
                                <a:cubicBezTo>
                                  <a:pt x="1013980" y="1013528"/>
                                  <a:pt x="983673" y="1017858"/>
                                  <a:pt x="955964" y="1010930"/>
                                </a:cubicBezTo>
                                <a:cubicBezTo>
                                  <a:pt x="944707" y="1008333"/>
                                  <a:pt x="932584" y="1006601"/>
                                  <a:pt x="920461" y="1007467"/>
                                </a:cubicBezTo>
                                <a:cubicBezTo>
                                  <a:pt x="903143" y="1009199"/>
                                  <a:pt x="901411" y="1021321"/>
                                  <a:pt x="919596" y="1022187"/>
                                </a:cubicBezTo>
                                <a:close/>
                                <a:moveTo>
                                  <a:pt x="1152525" y="1053360"/>
                                </a:moveTo>
                                <a:cubicBezTo>
                                  <a:pt x="1143000" y="1060287"/>
                                  <a:pt x="1159452" y="1049896"/>
                                  <a:pt x="1152525" y="1053360"/>
                                </a:cubicBezTo>
                                <a:lnTo>
                                  <a:pt x="1152525" y="1053360"/>
                                </a:lnTo>
                                <a:close/>
                                <a:moveTo>
                                  <a:pt x="1188027" y="824760"/>
                                </a:moveTo>
                                <a:cubicBezTo>
                                  <a:pt x="1163782" y="821296"/>
                                  <a:pt x="1133475" y="830821"/>
                                  <a:pt x="1109230" y="830821"/>
                                </a:cubicBezTo>
                                <a:cubicBezTo>
                                  <a:pt x="1057275" y="830821"/>
                                  <a:pt x="1001857" y="820430"/>
                                  <a:pt x="949902" y="825626"/>
                                </a:cubicBezTo>
                                <a:cubicBezTo>
                                  <a:pt x="946439" y="825626"/>
                                  <a:pt x="912668" y="834285"/>
                                  <a:pt x="929986" y="839480"/>
                                </a:cubicBezTo>
                                <a:cubicBezTo>
                                  <a:pt x="943841" y="843810"/>
                                  <a:pt x="961159" y="840347"/>
                                  <a:pt x="975880" y="839480"/>
                                </a:cubicBezTo>
                                <a:cubicBezTo>
                                  <a:pt x="1039957" y="833419"/>
                                  <a:pt x="1105766" y="847274"/>
                                  <a:pt x="1169843" y="844676"/>
                                </a:cubicBezTo>
                                <a:cubicBezTo>
                                  <a:pt x="1179368" y="843810"/>
                                  <a:pt x="1188893" y="846407"/>
                                  <a:pt x="1194955" y="841212"/>
                                </a:cubicBezTo>
                                <a:cubicBezTo>
                                  <a:pt x="1204480" y="832553"/>
                                  <a:pt x="1197552" y="826492"/>
                                  <a:pt x="1188027" y="824760"/>
                                </a:cubicBezTo>
                                <a:close/>
                                <a:moveTo>
                                  <a:pt x="674543" y="834285"/>
                                </a:moveTo>
                                <a:cubicBezTo>
                                  <a:pt x="679739" y="820430"/>
                                  <a:pt x="618259" y="824760"/>
                                  <a:pt x="611332" y="824760"/>
                                </a:cubicBezTo>
                                <a:cubicBezTo>
                                  <a:pt x="590550" y="823894"/>
                                  <a:pt x="568902" y="823894"/>
                                  <a:pt x="548121" y="823028"/>
                                </a:cubicBezTo>
                                <a:cubicBezTo>
                                  <a:pt x="533400" y="823028"/>
                                  <a:pt x="498764" y="816101"/>
                                  <a:pt x="486641" y="824760"/>
                                </a:cubicBezTo>
                                <a:lnTo>
                                  <a:pt x="486641" y="824760"/>
                                </a:lnTo>
                                <a:lnTo>
                                  <a:pt x="486641" y="824760"/>
                                </a:lnTo>
                                <a:cubicBezTo>
                                  <a:pt x="484043" y="826492"/>
                                  <a:pt x="477982" y="850737"/>
                                  <a:pt x="477116" y="855067"/>
                                </a:cubicBezTo>
                                <a:cubicBezTo>
                                  <a:pt x="475384" y="866324"/>
                                  <a:pt x="501361" y="863726"/>
                                  <a:pt x="506557" y="862860"/>
                                </a:cubicBezTo>
                                <a:cubicBezTo>
                                  <a:pt x="541193" y="859396"/>
                                  <a:pt x="577561" y="854201"/>
                                  <a:pt x="612198" y="860262"/>
                                </a:cubicBezTo>
                                <a:cubicBezTo>
                                  <a:pt x="621723" y="861994"/>
                                  <a:pt x="647700" y="874983"/>
                                  <a:pt x="652030" y="858530"/>
                                </a:cubicBezTo>
                                <a:cubicBezTo>
                                  <a:pt x="653761" y="850737"/>
                                  <a:pt x="620857" y="851603"/>
                                  <a:pt x="616527" y="850737"/>
                                </a:cubicBezTo>
                                <a:cubicBezTo>
                                  <a:pt x="607868" y="849871"/>
                                  <a:pt x="503093" y="845542"/>
                                  <a:pt x="503093" y="842078"/>
                                </a:cubicBezTo>
                                <a:cubicBezTo>
                                  <a:pt x="503093" y="830821"/>
                                  <a:pt x="585355" y="834285"/>
                                  <a:pt x="594014" y="834285"/>
                                </a:cubicBezTo>
                                <a:cubicBezTo>
                                  <a:pt x="607868" y="834285"/>
                                  <a:pt x="668482" y="852469"/>
                                  <a:pt x="674543" y="834285"/>
                                </a:cubicBezTo>
                                <a:close/>
                                <a:moveTo>
                                  <a:pt x="1131743" y="1038639"/>
                                </a:moveTo>
                                <a:cubicBezTo>
                                  <a:pt x="1108364" y="1041237"/>
                                  <a:pt x="1085850" y="1042969"/>
                                  <a:pt x="1062471" y="1043835"/>
                                </a:cubicBezTo>
                                <a:cubicBezTo>
                                  <a:pt x="1037359" y="1044701"/>
                                  <a:pt x="1012248" y="1043835"/>
                                  <a:pt x="987136" y="1041237"/>
                                </a:cubicBezTo>
                                <a:cubicBezTo>
                                  <a:pt x="971550" y="1039506"/>
                                  <a:pt x="937780" y="1029115"/>
                                  <a:pt x="926523" y="1043835"/>
                                </a:cubicBezTo>
                                <a:cubicBezTo>
                                  <a:pt x="918730" y="1054226"/>
                                  <a:pt x="952500" y="1052494"/>
                                  <a:pt x="955964" y="1052494"/>
                                </a:cubicBezTo>
                                <a:cubicBezTo>
                                  <a:pt x="983673" y="1053360"/>
                                  <a:pt x="1012248" y="1053360"/>
                                  <a:pt x="1039957" y="1053360"/>
                                </a:cubicBezTo>
                                <a:cubicBezTo>
                                  <a:pt x="1061605" y="1053360"/>
                                  <a:pt x="1084118" y="1052494"/>
                                  <a:pt x="1105766" y="1054226"/>
                                </a:cubicBezTo>
                                <a:cubicBezTo>
                                  <a:pt x="1118755" y="1055092"/>
                                  <a:pt x="1140402" y="1061153"/>
                                  <a:pt x="1152525" y="1053360"/>
                                </a:cubicBezTo>
                                <a:cubicBezTo>
                                  <a:pt x="1171575" y="1042103"/>
                                  <a:pt x="1137805" y="1037774"/>
                                  <a:pt x="1131743" y="1038639"/>
                                </a:cubicBezTo>
                                <a:close/>
                                <a:moveTo>
                                  <a:pt x="1190625" y="860262"/>
                                </a:moveTo>
                                <a:cubicBezTo>
                                  <a:pt x="1181966" y="859396"/>
                                  <a:pt x="1171575" y="863726"/>
                                  <a:pt x="1163782" y="864592"/>
                                </a:cubicBezTo>
                                <a:cubicBezTo>
                                  <a:pt x="1149062" y="865458"/>
                                  <a:pt x="1134341" y="865458"/>
                                  <a:pt x="1120487" y="865458"/>
                                </a:cubicBezTo>
                                <a:cubicBezTo>
                                  <a:pt x="1071130" y="865458"/>
                                  <a:pt x="1022639" y="866324"/>
                                  <a:pt x="974148" y="862860"/>
                                </a:cubicBezTo>
                                <a:cubicBezTo>
                                  <a:pt x="968952" y="862860"/>
                                  <a:pt x="947305" y="861994"/>
                                  <a:pt x="954232" y="872385"/>
                                </a:cubicBezTo>
                                <a:cubicBezTo>
                                  <a:pt x="962025" y="885373"/>
                                  <a:pt x="1000991" y="874983"/>
                                  <a:pt x="1012248" y="874983"/>
                                </a:cubicBezTo>
                                <a:cubicBezTo>
                                  <a:pt x="1070264" y="874117"/>
                                  <a:pt x="1127414" y="881044"/>
                                  <a:pt x="1185430" y="877581"/>
                                </a:cubicBezTo>
                                <a:cubicBezTo>
                                  <a:pt x="1194089" y="875849"/>
                                  <a:pt x="1207077" y="861994"/>
                                  <a:pt x="1190625" y="860262"/>
                                </a:cubicBezTo>
                                <a:close/>
                                <a:moveTo>
                                  <a:pt x="632114" y="768476"/>
                                </a:moveTo>
                                <a:cubicBezTo>
                                  <a:pt x="604405" y="767610"/>
                                  <a:pt x="576696" y="767610"/>
                                  <a:pt x="548986" y="767610"/>
                                </a:cubicBezTo>
                                <a:cubicBezTo>
                                  <a:pt x="536864" y="767610"/>
                                  <a:pt x="495300" y="759817"/>
                                  <a:pt x="485775" y="767610"/>
                                </a:cubicBezTo>
                                <a:cubicBezTo>
                                  <a:pt x="486641" y="766744"/>
                                  <a:pt x="486641" y="766744"/>
                                  <a:pt x="485775" y="767610"/>
                                </a:cubicBezTo>
                                <a:lnTo>
                                  <a:pt x="485775" y="767610"/>
                                </a:lnTo>
                                <a:cubicBezTo>
                                  <a:pt x="465859" y="785794"/>
                                  <a:pt x="525607" y="780599"/>
                                  <a:pt x="533400" y="779733"/>
                                </a:cubicBezTo>
                                <a:cubicBezTo>
                                  <a:pt x="561109" y="778001"/>
                                  <a:pt x="589684" y="778867"/>
                                  <a:pt x="617393" y="779733"/>
                                </a:cubicBezTo>
                                <a:cubicBezTo>
                                  <a:pt x="628650" y="780599"/>
                                  <a:pt x="665018" y="793587"/>
                                  <a:pt x="674543" y="784928"/>
                                </a:cubicBezTo>
                                <a:cubicBezTo>
                                  <a:pt x="689264" y="771940"/>
                                  <a:pt x="639041" y="768476"/>
                                  <a:pt x="632114" y="768476"/>
                                </a:cubicBezTo>
                                <a:close/>
                                <a:moveTo>
                                  <a:pt x="486641" y="824760"/>
                                </a:moveTo>
                                <a:cubicBezTo>
                                  <a:pt x="486641" y="824760"/>
                                  <a:pt x="486641" y="824760"/>
                                  <a:pt x="486641" y="824760"/>
                                </a:cubicBezTo>
                                <a:lnTo>
                                  <a:pt x="486641" y="824760"/>
                                </a:lnTo>
                                <a:lnTo>
                                  <a:pt x="486641" y="824760"/>
                                </a:lnTo>
                                <a:close/>
                                <a:moveTo>
                                  <a:pt x="1165514" y="949451"/>
                                </a:moveTo>
                                <a:cubicBezTo>
                                  <a:pt x="1169843" y="945987"/>
                                  <a:pt x="1167246" y="948585"/>
                                  <a:pt x="1165514" y="949451"/>
                                </a:cubicBezTo>
                                <a:lnTo>
                                  <a:pt x="1165514" y="949451"/>
                                </a:lnTo>
                                <a:close/>
                                <a:moveTo>
                                  <a:pt x="1159452" y="983222"/>
                                </a:moveTo>
                                <a:cubicBezTo>
                                  <a:pt x="1117023" y="987551"/>
                                  <a:pt x="1166380" y="982355"/>
                                  <a:pt x="1159452" y="983222"/>
                                </a:cubicBezTo>
                                <a:lnTo>
                                  <a:pt x="1159452" y="983222"/>
                                </a:lnTo>
                                <a:close/>
                                <a:moveTo>
                                  <a:pt x="1174173" y="1175453"/>
                                </a:moveTo>
                                <a:lnTo>
                                  <a:pt x="1174173" y="1175453"/>
                                </a:lnTo>
                                <a:cubicBezTo>
                                  <a:pt x="1185430" y="1156403"/>
                                  <a:pt x="1075459" y="1154671"/>
                                  <a:pt x="1064202" y="1153805"/>
                                </a:cubicBezTo>
                                <a:cubicBezTo>
                                  <a:pt x="1038225" y="1151208"/>
                                  <a:pt x="1011382" y="1149476"/>
                                  <a:pt x="985405" y="1146878"/>
                                </a:cubicBezTo>
                                <a:cubicBezTo>
                                  <a:pt x="975014" y="1146012"/>
                                  <a:pt x="958561" y="1138219"/>
                                  <a:pt x="949036" y="1146878"/>
                                </a:cubicBezTo>
                                <a:cubicBezTo>
                                  <a:pt x="944707" y="1151208"/>
                                  <a:pt x="949902" y="1153805"/>
                                  <a:pt x="953366" y="1154671"/>
                                </a:cubicBezTo>
                                <a:cubicBezTo>
                                  <a:pt x="987136" y="1165062"/>
                                  <a:pt x="1028700" y="1160733"/>
                                  <a:pt x="1064202" y="1165062"/>
                                </a:cubicBezTo>
                                <a:cubicBezTo>
                                  <a:pt x="1073727" y="1166794"/>
                                  <a:pt x="1166380" y="1187576"/>
                                  <a:pt x="1174173" y="1175453"/>
                                </a:cubicBezTo>
                                <a:close/>
                                <a:moveTo>
                                  <a:pt x="1175039" y="971099"/>
                                </a:moveTo>
                                <a:cubicBezTo>
                                  <a:pt x="1171575" y="961574"/>
                                  <a:pt x="1154257" y="967635"/>
                                  <a:pt x="1148196" y="969367"/>
                                </a:cubicBezTo>
                                <a:cubicBezTo>
                                  <a:pt x="1115291" y="974562"/>
                                  <a:pt x="1082387" y="973696"/>
                                  <a:pt x="1049482" y="972831"/>
                                </a:cubicBezTo>
                                <a:cubicBezTo>
                                  <a:pt x="1016577" y="971964"/>
                                  <a:pt x="984539" y="972831"/>
                                  <a:pt x="951634" y="970233"/>
                                </a:cubicBezTo>
                                <a:cubicBezTo>
                                  <a:pt x="942975" y="969367"/>
                                  <a:pt x="906607" y="962440"/>
                                  <a:pt x="911802" y="980623"/>
                                </a:cubicBezTo>
                                <a:cubicBezTo>
                                  <a:pt x="912668" y="990149"/>
                                  <a:pt x="1078923" y="991881"/>
                                  <a:pt x="1160318" y="983222"/>
                                </a:cubicBezTo>
                                <a:cubicBezTo>
                                  <a:pt x="1163782" y="982355"/>
                                  <a:pt x="1177636" y="977160"/>
                                  <a:pt x="1175039" y="971099"/>
                                </a:cubicBezTo>
                                <a:close/>
                                <a:moveTo>
                                  <a:pt x="987136" y="674092"/>
                                </a:moveTo>
                                <a:lnTo>
                                  <a:pt x="987136" y="674092"/>
                                </a:lnTo>
                                <a:cubicBezTo>
                                  <a:pt x="981941" y="675824"/>
                                  <a:pt x="984539" y="674958"/>
                                  <a:pt x="987136" y="674092"/>
                                </a:cubicBezTo>
                                <a:close/>
                                <a:moveTo>
                                  <a:pt x="1120487" y="1081935"/>
                                </a:moveTo>
                                <a:cubicBezTo>
                                  <a:pt x="1095375" y="1081935"/>
                                  <a:pt x="1070264" y="1084533"/>
                                  <a:pt x="1045152" y="1083667"/>
                                </a:cubicBezTo>
                                <a:cubicBezTo>
                                  <a:pt x="1022639" y="1082801"/>
                                  <a:pt x="1000125" y="1082801"/>
                                  <a:pt x="977611" y="1080203"/>
                                </a:cubicBezTo>
                                <a:cubicBezTo>
                                  <a:pt x="973282" y="1079337"/>
                                  <a:pt x="920461" y="1064617"/>
                                  <a:pt x="924791" y="1081069"/>
                                </a:cubicBezTo>
                                <a:cubicBezTo>
                                  <a:pt x="928255" y="1094058"/>
                                  <a:pt x="1000125" y="1091460"/>
                                  <a:pt x="1007918" y="1092326"/>
                                </a:cubicBezTo>
                                <a:cubicBezTo>
                                  <a:pt x="1033030" y="1093192"/>
                                  <a:pt x="1057275" y="1094058"/>
                                  <a:pt x="1082387" y="1094924"/>
                                </a:cubicBezTo>
                                <a:cubicBezTo>
                                  <a:pt x="1097973" y="1094924"/>
                                  <a:pt x="1142134" y="1102717"/>
                                  <a:pt x="1155123" y="1091460"/>
                                </a:cubicBezTo>
                                <a:cubicBezTo>
                                  <a:pt x="1170709" y="1076740"/>
                                  <a:pt x="1123950" y="1081935"/>
                                  <a:pt x="1120487" y="1081935"/>
                                </a:cubicBezTo>
                                <a:close/>
                                <a:moveTo>
                                  <a:pt x="1136939" y="936462"/>
                                </a:moveTo>
                                <a:lnTo>
                                  <a:pt x="1136939" y="936462"/>
                                </a:lnTo>
                                <a:cubicBezTo>
                                  <a:pt x="1116157" y="939926"/>
                                  <a:pt x="1094509" y="939926"/>
                                  <a:pt x="1072862" y="939060"/>
                                </a:cubicBezTo>
                                <a:cubicBezTo>
                                  <a:pt x="1047750" y="938194"/>
                                  <a:pt x="1022639" y="937328"/>
                                  <a:pt x="997527" y="935597"/>
                                </a:cubicBezTo>
                                <a:cubicBezTo>
                                  <a:pt x="979343" y="933865"/>
                                  <a:pt x="953366" y="925206"/>
                                  <a:pt x="936048" y="931267"/>
                                </a:cubicBezTo>
                                <a:cubicBezTo>
                                  <a:pt x="919596" y="936462"/>
                                  <a:pt x="947305" y="942524"/>
                                  <a:pt x="950768" y="942524"/>
                                </a:cubicBezTo>
                                <a:cubicBezTo>
                                  <a:pt x="972416" y="943389"/>
                                  <a:pt x="994064" y="945121"/>
                                  <a:pt x="1015711" y="945987"/>
                                </a:cubicBezTo>
                                <a:cubicBezTo>
                                  <a:pt x="1040823" y="947719"/>
                                  <a:pt x="1065934" y="948585"/>
                                  <a:pt x="1091046" y="948585"/>
                                </a:cubicBezTo>
                                <a:cubicBezTo>
                                  <a:pt x="1106632" y="949451"/>
                                  <a:pt x="1152525" y="958976"/>
                                  <a:pt x="1165514" y="948585"/>
                                </a:cubicBezTo>
                                <a:cubicBezTo>
                                  <a:pt x="1165514" y="948585"/>
                                  <a:pt x="1164648" y="949451"/>
                                  <a:pt x="1164648" y="949451"/>
                                </a:cubicBezTo>
                                <a:cubicBezTo>
                                  <a:pt x="1164648" y="949451"/>
                                  <a:pt x="1164648" y="949451"/>
                                  <a:pt x="1165514" y="948585"/>
                                </a:cubicBezTo>
                                <a:cubicBezTo>
                                  <a:pt x="1165514" y="948585"/>
                                  <a:pt x="1165514" y="948585"/>
                                  <a:pt x="1165514" y="948585"/>
                                </a:cubicBezTo>
                                <a:cubicBezTo>
                                  <a:pt x="1184564" y="933865"/>
                                  <a:pt x="1142134" y="935597"/>
                                  <a:pt x="1136939" y="936462"/>
                                </a:cubicBezTo>
                                <a:close/>
                                <a:moveTo>
                                  <a:pt x="942109" y="1123498"/>
                                </a:moveTo>
                                <a:cubicBezTo>
                                  <a:pt x="965489" y="1125230"/>
                                  <a:pt x="988868" y="1128694"/>
                                  <a:pt x="1012248" y="1130426"/>
                                </a:cubicBezTo>
                                <a:cubicBezTo>
                                  <a:pt x="1055543" y="1133889"/>
                                  <a:pt x="1108364" y="1141683"/>
                                  <a:pt x="1150793" y="1133889"/>
                                </a:cubicBezTo>
                                <a:cubicBezTo>
                                  <a:pt x="1155989" y="1133024"/>
                                  <a:pt x="1161184" y="1124365"/>
                                  <a:pt x="1154257" y="1120901"/>
                                </a:cubicBezTo>
                                <a:cubicBezTo>
                                  <a:pt x="1146464" y="1117437"/>
                                  <a:pt x="1137805" y="1119169"/>
                                  <a:pt x="1129146" y="1119169"/>
                                </a:cubicBezTo>
                                <a:cubicBezTo>
                                  <a:pt x="1106632" y="1120035"/>
                                  <a:pt x="1083252" y="1120901"/>
                                  <a:pt x="1060739" y="1120035"/>
                                </a:cubicBezTo>
                                <a:cubicBezTo>
                                  <a:pt x="1036493" y="1120035"/>
                                  <a:pt x="1011382" y="1119169"/>
                                  <a:pt x="987136" y="1117437"/>
                                </a:cubicBezTo>
                                <a:cubicBezTo>
                                  <a:pt x="965489" y="1115706"/>
                                  <a:pt x="946439" y="1108778"/>
                                  <a:pt x="924791" y="1106180"/>
                                </a:cubicBezTo>
                                <a:cubicBezTo>
                                  <a:pt x="919596" y="1105315"/>
                                  <a:pt x="912668" y="1111376"/>
                                  <a:pt x="916132" y="1116571"/>
                                </a:cubicBezTo>
                                <a:cubicBezTo>
                                  <a:pt x="920461" y="1124365"/>
                                  <a:pt x="936048" y="1122633"/>
                                  <a:pt x="942109" y="1123498"/>
                                </a:cubicBezTo>
                                <a:close/>
                                <a:moveTo>
                                  <a:pt x="1184564" y="876714"/>
                                </a:moveTo>
                                <a:cubicBezTo>
                                  <a:pt x="1140402" y="879312"/>
                                  <a:pt x="1195821" y="875849"/>
                                  <a:pt x="1184564" y="876714"/>
                                </a:cubicBezTo>
                                <a:lnTo>
                                  <a:pt x="1184564" y="876714"/>
                                </a:lnTo>
                                <a:close/>
                                <a:moveTo>
                                  <a:pt x="485775" y="817833"/>
                                </a:moveTo>
                                <a:cubicBezTo>
                                  <a:pt x="501361" y="818699"/>
                                  <a:pt x="516948" y="813503"/>
                                  <a:pt x="532534" y="814369"/>
                                </a:cubicBezTo>
                                <a:cubicBezTo>
                                  <a:pt x="570634" y="815235"/>
                                  <a:pt x="607002" y="814369"/>
                                  <a:pt x="645102" y="820430"/>
                                </a:cubicBezTo>
                                <a:cubicBezTo>
                                  <a:pt x="652030" y="821296"/>
                                  <a:pt x="678007" y="816101"/>
                                  <a:pt x="660689" y="809174"/>
                                </a:cubicBezTo>
                                <a:cubicBezTo>
                                  <a:pt x="645968" y="803112"/>
                                  <a:pt x="619125" y="804844"/>
                                  <a:pt x="602673" y="803978"/>
                                </a:cubicBezTo>
                                <a:cubicBezTo>
                                  <a:pt x="566305" y="802246"/>
                                  <a:pt x="517814" y="793587"/>
                                  <a:pt x="481446" y="802246"/>
                                </a:cubicBezTo>
                                <a:cubicBezTo>
                                  <a:pt x="484043" y="801381"/>
                                  <a:pt x="488373" y="800514"/>
                                  <a:pt x="481446" y="802246"/>
                                </a:cubicBezTo>
                                <a:cubicBezTo>
                                  <a:pt x="477982" y="803112"/>
                                  <a:pt x="479714" y="803112"/>
                                  <a:pt x="481446" y="802246"/>
                                </a:cubicBezTo>
                                <a:cubicBezTo>
                                  <a:pt x="464993" y="805710"/>
                                  <a:pt x="471921" y="816967"/>
                                  <a:pt x="485775" y="817833"/>
                                </a:cubicBezTo>
                                <a:close/>
                                <a:moveTo>
                                  <a:pt x="1165514" y="949451"/>
                                </a:moveTo>
                                <a:cubicBezTo>
                                  <a:pt x="1164648" y="949451"/>
                                  <a:pt x="1164648" y="949451"/>
                                  <a:pt x="1165514" y="949451"/>
                                </a:cubicBezTo>
                                <a:lnTo>
                                  <a:pt x="1165514" y="949451"/>
                                </a:lnTo>
                                <a:cubicBezTo>
                                  <a:pt x="1164648" y="949451"/>
                                  <a:pt x="1164648" y="949451"/>
                                  <a:pt x="1165514" y="949451"/>
                                </a:cubicBezTo>
                                <a:close/>
                                <a:moveTo>
                                  <a:pt x="673677" y="668896"/>
                                </a:moveTo>
                                <a:cubicBezTo>
                                  <a:pt x="639041" y="656774"/>
                                  <a:pt x="587086" y="664567"/>
                                  <a:pt x="550718" y="665433"/>
                                </a:cubicBezTo>
                                <a:cubicBezTo>
                                  <a:pt x="559377" y="665433"/>
                                  <a:pt x="575830" y="664567"/>
                                  <a:pt x="550718" y="665433"/>
                                </a:cubicBezTo>
                                <a:cubicBezTo>
                                  <a:pt x="549852" y="665433"/>
                                  <a:pt x="548986" y="665433"/>
                                  <a:pt x="548986" y="665433"/>
                                </a:cubicBezTo>
                                <a:cubicBezTo>
                                  <a:pt x="549852" y="665433"/>
                                  <a:pt x="549852" y="665433"/>
                                  <a:pt x="550718" y="665433"/>
                                </a:cubicBezTo>
                                <a:cubicBezTo>
                                  <a:pt x="533400" y="666299"/>
                                  <a:pt x="516082" y="665433"/>
                                  <a:pt x="498764" y="668030"/>
                                </a:cubicBezTo>
                                <a:cubicBezTo>
                                  <a:pt x="475384" y="672360"/>
                                  <a:pt x="486641" y="687946"/>
                                  <a:pt x="504825" y="685349"/>
                                </a:cubicBezTo>
                                <a:cubicBezTo>
                                  <a:pt x="546389" y="679287"/>
                                  <a:pt x="584489" y="675824"/>
                                  <a:pt x="626052" y="676690"/>
                                </a:cubicBezTo>
                                <a:cubicBezTo>
                                  <a:pt x="642505" y="677555"/>
                                  <a:pt x="658091" y="682751"/>
                                  <a:pt x="673677" y="682751"/>
                                </a:cubicBezTo>
                                <a:cubicBezTo>
                                  <a:pt x="687532" y="683617"/>
                                  <a:pt x="682336" y="671494"/>
                                  <a:pt x="673677" y="668896"/>
                                </a:cubicBezTo>
                                <a:close/>
                                <a:moveTo>
                                  <a:pt x="547255" y="665433"/>
                                </a:moveTo>
                                <a:cubicBezTo>
                                  <a:pt x="545523" y="665433"/>
                                  <a:pt x="545523" y="665433"/>
                                  <a:pt x="547255" y="665433"/>
                                </a:cubicBezTo>
                                <a:lnTo>
                                  <a:pt x="547255" y="665433"/>
                                </a:lnTo>
                                <a:close/>
                                <a:moveTo>
                                  <a:pt x="331643" y="924339"/>
                                </a:moveTo>
                                <a:cubicBezTo>
                                  <a:pt x="354157" y="921742"/>
                                  <a:pt x="310861" y="926071"/>
                                  <a:pt x="331643" y="924339"/>
                                </a:cubicBezTo>
                                <a:lnTo>
                                  <a:pt x="331643" y="924339"/>
                                </a:lnTo>
                                <a:close/>
                                <a:moveTo>
                                  <a:pt x="801832" y="719119"/>
                                </a:moveTo>
                                <a:cubicBezTo>
                                  <a:pt x="813955" y="719985"/>
                                  <a:pt x="885825" y="732108"/>
                                  <a:pt x="896216" y="719985"/>
                                </a:cubicBezTo>
                                <a:lnTo>
                                  <a:pt x="896216" y="719985"/>
                                </a:lnTo>
                                <a:cubicBezTo>
                                  <a:pt x="915266" y="698337"/>
                                  <a:pt x="841664" y="706996"/>
                                  <a:pt x="835602" y="706996"/>
                                </a:cubicBezTo>
                                <a:cubicBezTo>
                                  <a:pt x="813089" y="706996"/>
                                  <a:pt x="791441" y="708728"/>
                                  <a:pt x="768927" y="708728"/>
                                </a:cubicBezTo>
                                <a:cubicBezTo>
                                  <a:pt x="757671" y="708728"/>
                                  <a:pt x="731693" y="694008"/>
                                  <a:pt x="722168" y="696605"/>
                                </a:cubicBezTo>
                                <a:cubicBezTo>
                                  <a:pt x="701386" y="703532"/>
                                  <a:pt x="732559" y="717387"/>
                                  <a:pt x="739486" y="718253"/>
                                </a:cubicBezTo>
                                <a:cubicBezTo>
                                  <a:pt x="760268" y="719985"/>
                                  <a:pt x="781050" y="718253"/>
                                  <a:pt x="801832" y="719119"/>
                                </a:cubicBezTo>
                                <a:close/>
                                <a:moveTo>
                                  <a:pt x="386195" y="961574"/>
                                </a:moveTo>
                                <a:cubicBezTo>
                                  <a:pt x="386195" y="961574"/>
                                  <a:pt x="386195" y="961574"/>
                                  <a:pt x="386195" y="961574"/>
                                </a:cubicBezTo>
                                <a:cubicBezTo>
                                  <a:pt x="387927" y="959842"/>
                                  <a:pt x="387061" y="960708"/>
                                  <a:pt x="386195" y="961574"/>
                                </a:cubicBezTo>
                                <a:close/>
                                <a:moveTo>
                                  <a:pt x="405246" y="926937"/>
                                </a:moveTo>
                                <a:cubicBezTo>
                                  <a:pt x="381000" y="923474"/>
                                  <a:pt x="356755" y="922608"/>
                                  <a:pt x="332509" y="924339"/>
                                </a:cubicBezTo>
                                <a:cubicBezTo>
                                  <a:pt x="308264" y="926071"/>
                                  <a:pt x="283152" y="928669"/>
                                  <a:pt x="258907" y="928669"/>
                                </a:cubicBezTo>
                                <a:cubicBezTo>
                                  <a:pt x="245918" y="928669"/>
                                  <a:pt x="205220" y="922608"/>
                                  <a:pt x="196561" y="932133"/>
                                </a:cubicBezTo>
                                <a:cubicBezTo>
                                  <a:pt x="187036" y="942524"/>
                                  <a:pt x="205220" y="951183"/>
                                  <a:pt x="213880" y="948585"/>
                                </a:cubicBezTo>
                                <a:cubicBezTo>
                                  <a:pt x="237259" y="942524"/>
                                  <a:pt x="262370" y="943389"/>
                                  <a:pt x="286616" y="939926"/>
                                </a:cubicBezTo>
                                <a:cubicBezTo>
                                  <a:pt x="310861" y="936462"/>
                                  <a:pt x="334241" y="934730"/>
                                  <a:pt x="359352" y="934730"/>
                                </a:cubicBezTo>
                                <a:cubicBezTo>
                                  <a:pt x="375805" y="934730"/>
                                  <a:pt x="391391" y="942524"/>
                                  <a:pt x="406977" y="940792"/>
                                </a:cubicBezTo>
                                <a:cubicBezTo>
                                  <a:pt x="420832" y="939926"/>
                                  <a:pt x="419966" y="928669"/>
                                  <a:pt x="405246" y="926937"/>
                                </a:cubicBezTo>
                                <a:close/>
                                <a:moveTo>
                                  <a:pt x="898814" y="767610"/>
                                </a:moveTo>
                                <a:cubicBezTo>
                                  <a:pt x="879764" y="766744"/>
                                  <a:pt x="860714" y="773671"/>
                                  <a:pt x="840798" y="774537"/>
                                </a:cubicBezTo>
                                <a:cubicBezTo>
                                  <a:pt x="812223" y="775403"/>
                                  <a:pt x="784514" y="774537"/>
                                  <a:pt x="755939" y="774537"/>
                                </a:cubicBezTo>
                                <a:cubicBezTo>
                                  <a:pt x="736023" y="774537"/>
                                  <a:pt x="715241" y="767610"/>
                                  <a:pt x="696191" y="767610"/>
                                </a:cubicBezTo>
                                <a:cubicBezTo>
                                  <a:pt x="690996" y="767610"/>
                                  <a:pt x="683202" y="771940"/>
                                  <a:pt x="685800" y="778867"/>
                                </a:cubicBezTo>
                                <a:cubicBezTo>
                                  <a:pt x="690130" y="790123"/>
                                  <a:pt x="706582" y="788392"/>
                                  <a:pt x="716107" y="787526"/>
                                </a:cubicBezTo>
                                <a:cubicBezTo>
                                  <a:pt x="769793" y="778867"/>
                                  <a:pt x="826077" y="790990"/>
                                  <a:pt x="880630" y="788392"/>
                                </a:cubicBezTo>
                                <a:cubicBezTo>
                                  <a:pt x="894484" y="786660"/>
                                  <a:pt x="934316" y="768476"/>
                                  <a:pt x="898814" y="767610"/>
                                </a:cubicBezTo>
                                <a:close/>
                                <a:moveTo>
                                  <a:pt x="833871" y="753756"/>
                                </a:moveTo>
                                <a:lnTo>
                                  <a:pt x="833871" y="753756"/>
                                </a:lnTo>
                                <a:lnTo>
                                  <a:pt x="833871" y="753756"/>
                                </a:lnTo>
                                <a:lnTo>
                                  <a:pt x="833871" y="753756"/>
                                </a:lnTo>
                                <a:close/>
                                <a:moveTo>
                                  <a:pt x="882361" y="1260312"/>
                                </a:moveTo>
                                <a:cubicBezTo>
                                  <a:pt x="867641" y="1262910"/>
                                  <a:pt x="891021" y="1257714"/>
                                  <a:pt x="882361" y="1260312"/>
                                </a:cubicBezTo>
                                <a:lnTo>
                                  <a:pt x="882361" y="1260312"/>
                                </a:lnTo>
                                <a:close/>
                                <a:moveTo>
                                  <a:pt x="690996" y="605685"/>
                                </a:moveTo>
                                <a:cubicBezTo>
                                  <a:pt x="668482" y="601355"/>
                                  <a:pt x="645968" y="603953"/>
                                  <a:pt x="623455" y="603087"/>
                                </a:cubicBezTo>
                                <a:cubicBezTo>
                                  <a:pt x="576696" y="601355"/>
                                  <a:pt x="529071" y="593562"/>
                                  <a:pt x="482311" y="597892"/>
                                </a:cubicBezTo>
                                <a:lnTo>
                                  <a:pt x="482311" y="597892"/>
                                </a:lnTo>
                                <a:cubicBezTo>
                                  <a:pt x="477982" y="598758"/>
                                  <a:pt x="478848" y="597892"/>
                                  <a:pt x="482311" y="597892"/>
                                </a:cubicBezTo>
                                <a:cubicBezTo>
                                  <a:pt x="471921" y="598758"/>
                                  <a:pt x="468457" y="610014"/>
                                  <a:pt x="478848" y="614344"/>
                                </a:cubicBezTo>
                                <a:cubicBezTo>
                                  <a:pt x="494434" y="622137"/>
                                  <a:pt x="524741" y="614344"/>
                                  <a:pt x="542059" y="613478"/>
                                </a:cubicBezTo>
                                <a:cubicBezTo>
                                  <a:pt x="585355" y="610014"/>
                                  <a:pt x="627784" y="618674"/>
                                  <a:pt x="671080" y="619540"/>
                                </a:cubicBezTo>
                                <a:cubicBezTo>
                                  <a:pt x="678007" y="619540"/>
                                  <a:pt x="692727" y="622137"/>
                                  <a:pt x="697923" y="616942"/>
                                </a:cubicBezTo>
                                <a:cubicBezTo>
                                  <a:pt x="703118" y="611746"/>
                                  <a:pt x="695325" y="606551"/>
                                  <a:pt x="690996" y="605685"/>
                                </a:cubicBezTo>
                                <a:close/>
                                <a:moveTo>
                                  <a:pt x="337705" y="136362"/>
                                </a:moveTo>
                                <a:cubicBezTo>
                                  <a:pt x="308264" y="134631"/>
                                  <a:pt x="279689" y="133764"/>
                                  <a:pt x="250248" y="132032"/>
                                </a:cubicBezTo>
                                <a:cubicBezTo>
                                  <a:pt x="243320" y="132032"/>
                                  <a:pt x="200025" y="126837"/>
                                  <a:pt x="199159" y="138094"/>
                                </a:cubicBezTo>
                                <a:cubicBezTo>
                                  <a:pt x="198293" y="150217"/>
                                  <a:pt x="251980" y="146753"/>
                                  <a:pt x="256309" y="146753"/>
                                </a:cubicBezTo>
                                <a:cubicBezTo>
                                  <a:pt x="313459" y="145021"/>
                                  <a:pt x="376671" y="145021"/>
                                  <a:pt x="432955" y="155412"/>
                                </a:cubicBezTo>
                                <a:cubicBezTo>
                                  <a:pt x="439016" y="156278"/>
                                  <a:pt x="451139" y="158010"/>
                                  <a:pt x="453736" y="150217"/>
                                </a:cubicBezTo>
                                <a:cubicBezTo>
                                  <a:pt x="458066" y="136362"/>
                                  <a:pt x="438150" y="141558"/>
                                  <a:pt x="432089" y="141558"/>
                                </a:cubicBezTo>
                                <a:lnTo>
                                  <a:pt x="432089" y="141558"/>
                                </a:lnTo>
                                <a:cubicBezTo>
                                  <a:pt x="400916" y="142423"/>
                                  <a:pt x="368877" y="138094"/>
                                  <a:pt x="337705" y="136362"/>
                                </a:cubicBezTo>
                                <a:close/>
                                <a:moveTo>
                                  <a:pt x="710046" y="750292"/>
                                </a:moveTo>
                                <a:cubicBezTo>
                                  <a:pt x="744682" y="762415"/>
                                  <a:pt x="796636" y="754621"/>
                                  <a:pt x="833005" y="753756"/>
                                </a:cubicBezTo>
                                <a:cubicBezTo>
                                  <a:pt x="824346" y="753756"/>
                                  <a:pt x="807893" y="754621"/>
                                  <a:pt x="833005" y="753756"/>
                                </a:cubicBezTo>
                                <a:cubicBezTo>
                                  <a:pt x="839066" y="753756"/>
                                  <a:pt x="837334" y="753756"/>
                                  <a:pt x="833005" y="753756"/>
                                </a:cubicBezTo>
                                <a:cubicBezTo>
                                  <a:pt x="850323" y="752889"/>
                                  <a:pt x="867641" y="753756"/>
                                  <a:pt x="884093" y="751157"/>
                                </a:cubicBezTo>
                                <a:cubicBezTo>
                                  <a:pt x="907473" y="746828"/>
                                  <a:pt x="896216" y="731242"/>
                                  <a:pt x="878032" y="733839"/>
                                </a:cubicBezTo>
                                <a:cubicBezTo>
                                  <a:pt x="836468" y="739901"/>
                                  <a:pt x="798368" y="743365"/>
                                  <a:pt x="756805" y="742498"/>
                                </a:cubicBezTo>
                                <a:cubicBezTo>
                                  <a:pt x="740352" y="741633"/>
                                  <a:pt x="724766" y="736437"/>
                                  <a:pt x="709180" y="736437"/>
                                </a:cubicBezTo>
                                <a:cubicBezTo>
                                  <a:pt x="696191" y="735571"/>
                                  <a:pt x="701386" y="747694"/>
                                  <a:pt x="710046" y="750292"/>
                                </a:cubicBezTo>
                                <a:close/>
                                <a:moveTo>
                                  <a:pt x="415636" y="1000540"/>
                                </a:moveTo>
                                <a:cubicBezTo>
                                  <a:pt x="374073" y="1000540"/>
                                  <a:pt x="331643" y="999674"/>
                                  <a:pt x="290080" y="1001405"/>
                                </a:cubicBezTo>
                                <a:cubicBezTo>
                                  <a:pt x="298739" y="1001405"/>
                                  <a:pt x="319520" y="999674"/>
                                  <a:pt x="290080" y="1001405"/>
                                </a:cubicBezTo>
                                <a:cubicBezTo>
                                  <a:pt x="265834" y="1002271"/>
                                  <a:pt x="226002" y="996210"/>
                                  <a:pt x="204355" y="1006601"/>
                                </a:cubicBezTo>
                                <a:cubicBezTo>
                                  <a:pt x="187902" y="1014394"/>
                                  <a:pt x="223405" y="1016992"/>
                                  <a:pt x="223405" y="1016992"/>
                                </a:cubicBezTo>
                                <a:cubicBezTo>
                                  <a:pt x="242455" y="1016992"/>
                                  <a:pt x="261505" y="1014394"/>
                                  <a:pt x="280555" y="1012662"/>
                                </a:cubicBezTo>
                                <a:cubicBezTo>
                                  <a:pt x="311727" y="1009199"/>
                                  <a:pt x="341168" y="1013528"/>
                                  <a:pt x="372341" y="1015260"/>
                                </a:cubicBezTo>
                                <a:cubicBezTo>
                                  <a:pt x="381866" y="1016126"/>
                                  <a:pt x="419100" y="1018724"/>
                                  <a:pt x="415636" y="1000540"/>
                                </a:cubicBezTo>
                                <a:close/>
                                <a:moveTo>
                                  <a:pt x="503959" y="632528"/>
                                </a:moveTo>
                                <a:cubicBezTo>
                                  <a:pt x="552450" y="629930"/>
                                  <a:pt x="501361" y="632528"/>
                                  <a:pt x="503959" y="632528"/>
                                </a:cubicBezTo>
                                <a:lnTo>
                                  <a:pt x="503959" y="632528"/>
                                </a:lnTo>
                                <a:close/>
                                <a:moveTo>
                                  <a:pt x="403514" y="1047299"/>
                                </a:moveTo>
                                <a:cubicBezTo>
                                  <a:pt x="409575" y="1034310"/>
                                  <a:pt x="350693" y="1036042"/>
                                  <a:pt x="344632" y="1036042"/>
                                </a:cubicBezTo>
                                <a:cubicBezTo>
                                  <a:pt x="294409" y="1036907"/>
                                  <a:pt x="238125" y="1024785"/>
                                  <a:pt x="188768" y="1036907"/>
                                </a:cubicBezTo>
                                <a:cubicBezTo>
                                  <a:pt x="181841" y="1038639"/>
                                  <a:pt x="160193" y="1044701"/>
                                  <a:pt x="173182" y="1055092"/>
                                </a:cubicBezTo>
                                <a:cubicBezTo>
                                  <a:pt x="180975" y="1061153"/>
                                  <a:pt x="213880" y="1047299"/>
                                  <a:pt x="223405" y="1047299"/>
                                </a:cubicBezTo>
                                <a:cubicBezTo>
                                  <a:pt x="264968" y="1045567"/>
                                  <a:pt x="310861" y="1045567"/>
                                  <a:pt x="352425" y="1049030"/>
                                </a:cubicBezTo>
                                <a:cubicBezTo>
                                  <a:pt x="364548" y="1049030"/>
                                  <a:pt x="396586" y="1063751"/>
                                  <a:pt x="403514" y="1047299"/>
                                </a:cubicBezTo>
                                <a:close/>
                                <a:moveTo>
                                  <a:pt x="188768" y="1036907"/>
                                </a:moveTo>
                                <a:cubicBezTo>
                                  <a:pt x="206086" y="1032578"/>
                                  <a:pt x="184439" y="1037774"/>
                                  <a:pt x="188768" y="1036907"/>
                                </a:cubicBezTo>
                                <a:lnTo>
                                  <a:pt x="188768" y="1036907"/>
                                </a:lnTo>
                                <a:close/>
                                <a:moveTo>
                                  <a:pt x="550718" y="665433"/>
                                </a:moveTo>
                                <a:lnTo>
                                  <a:pt x="550718" y="665433"/>
                                </a:lnTo>
                                <a:lnTo>
                                  <a:pt x="550718" y="665433"/>
                                </a:lnTo>
                                <a:lnTo>
                                  <a:pt x="550718" y="665433"/>
                                </a:lnTo>
                                <a:close/>
                                <a:moveTo>
                                  <a:pt x="488373" y="699203"/>
                                </a:moveTo>
                                <a:cubicBezTo>
                                  <a:pt x="488373" y="699203"/>
                                  <a:pt x="488373" y="699203"/>
                                  <a:pt x="488373" y="699203"/>
                                </a:cubicBezTo>
                                <a:cubicBezTo>
                                  <a:pt x="488373" y="698337"/>
                                  <a:pt x="488373" y="698337"/>
                                  <a:pt x="488373" y="699203"/>
                                </a:cubicBezTo>
                                <a:cubicBezTo>
                                  <a:pt x="488373" y="698337"/>
                                  <a:pt x="488373" y="698337"/>
                                  <a:pt x="488373" y="699203"/>
                                </a:cubicBezTo>
                                <a:close/>
                                <a:moveTo>
                                  <a:pt x="386195" y="961574"/>
                                </a:moveTo>
                                <a:cubicBezTo>
                                  <a:pt x="380134" y="966769"/>
                                  <a:pt x="362816" y="963305"/>
                                  <a:pt x="355023" y="963305"/>
                                </a:cubicBezTo>
                                <a:cubicBezTo>
                                  <a:pt x="336839" y="962440"/>
                                  <a:pt x="318655" y="962440"/>
                                  <a:pt x="300470" y="963305"/>
                                </a:cubicBezTo>
                                <a:cubicBezTo>
                                  <a:pt x="283152" y="964171"/>
                                  <a:pt x="206086" y="958976"/>
                                  <a:pt x="206952" y="984953"/>
                                </a:cubicBezTo>
                                <a:cubicBezTo>
                                  <a:pt x="254577" y="984953"/>
                                  <a:pt x="303934" y="974562"/>
                                  <a:pt x="351559" y="971964"/>
                                </a:cubicBezTo>
                                <a:cubicBezTo>
                                  <a:pt x="368877" y="971099"/>
                                  <a:pt x="383598" y="985819"/>
                                  <a:pt x="400916" y="977160"/>
                                </a:cubicBezTo>
                                <a:cubicBezTo>
                                  <a:pt x="419966" y="965903"/>
                                  <a:pt x="394855" y="954646"/>
                                  <a:pt x="386195" y="961574"/>
                                </a:cubicBezTo>
                                <a:cubicBezTo>
                                  <a:pt x="383598" y="964171"/>
                                  <a:pt x="384464" y="962440"/>
                                  <a:pt x="386195" y="961574"/>
                                </a:cubicBezTo>
                                <a:close/>
                                <a:moveTo>
                                  <a:pt x="484909" y="651578"/>
                                </a:moveTo>
                                <a:cubicBezTo>
                                  <a:pt x="503959" y="652444"/>
                                  <a:pt x="523009" y="645517"/>
                                  <a:pt x="542925" y="644651"/>
                                </a:cubicBezTo>
                                <a:cubicBezTo>
                                  <a:pt x="571500" y="643785"/>
                                  <a:pt x="599209" y="644651"/>
                                  <a:pt x="627784" y="644651"/>
                                </a:cubicBezTo>
                                <a:cubicBezTo>
                                  <a:pt x="647700" y="644651"/>
                                  <a:pt x="668482" y="651578"/>
                                  <a:pt x="687532" y="651578"/>
                                </a:cubicBezTo>
                                <a:cubicBezTo>
                                  <a:pt x="692727" y="651578"/>
                                  <a:pt x="700521" y="647248"/>
                                  <a:pt x="697923" y="640321"/>
                                </a:cubicBezTo>
                                <a:cubicBezTo>
                                  <a:pt x="693593" y="629065"/>
                                  <a:pt x="677141" y="630796"/>
                                  <a:pt x="667616" y="631662"/>
                                </a:cubicBezTo>
                                <a:cubicBezTo>
                                  <a:pt x="613930" y="640321"/>
                                  <a:pt x="557646" y="628199"/>
                                  <a:pt x="503093" y="630796"/>
                                </a:cubicBezTo>
                                <a:cubicBezTo>
                                  <a:pt x="490105" y="633394"/>
                                  <a:pt x="449407" y="650712"/>
                                  <a:pt x="484909" y="651578"/>
                                </a:cubicBezTo>
                                <a:close/>
                                <a:moveTo>
                                  <a:pt x="488373" y="699203"/>
                                </a:moveTo>
                                <a:cubicBezTo>
                                  <a:pt x="469323" y="720851"/>
                                  <a:pt x="543791" y="712192"/>
                                  <a:pt x="548986" y="712192"/>
                                </a:cubicBezTo>
                                <a:cubicBezTo>
                                  <a:pt x="571500" y="712192"/>
                                  <a:pt x="593148" y="710460"/>
                                  <a:pt x="615661" y="710460"/>
                                </a:cubicBezTo>
                                <a:cubicBezTo>
                                  <a:pt x="626918" y="710460"/>
                                  <a:pt x="652896" y="726046"/>
                                  <a:pt x="662421" y="722583"/>
                                </a:cubicBezTo>
                                <a:cubicBezTo>
                                  <a:pt x="683202" y="715655"/>
                                  <a:pt x="652030" y="701801"/>
                                  <a:pt x="645102" y="700935"/>
                                </a:cubicBezTo>
                                <a:cubicBezTo>
                                  <a:pt x="625186" y="699203"/>
                                  <a:pt x="603539" y="700935"/>
                                  <a:pt x="583623" y="700069"/>
                                </a:cubicBezTo>
                                <a:cubicBezTo>
                                  <a:pt x="570634" y="699203"/>
                                  <a:pt x="498764" y="687081"/>
                                  <a:pt x="488373" y="699203"/>
                                </a:cubicBezTo>
                                <a:cubicBezTo>
                                  <a:pt x="488373" y="699203"/>
                                  <a:pt x="488373" y="699203"/>
                                  <a:pt x="488373" y="699203"/>
                                </a:cubicBezTo>
                                <a:lnTo>
                                  <a:pt x="488373" y="699203"/>
                                </a:lnTo>
                                <a:close/>
                                <a:moveTo>
                                  <a:pt x="1230457" y="988417"/>
                                </a:moveTo>
                                <a:cubicBezTo>
                                  <a:pt x="1232189" y="986685"/>
                                  <a:pt x="1231323" y="987551"/>
                                  <a:pt x="1230457" y="988417"/>
                                </a:cubicBezTo>
                                <a:cubicBezTo>
                                  <a:pt x="1238250" y="981490"/>
                                  <a:pt x="1272021" y="986685"/>
                                  <a:pt x="1281546" y="986685"/>
                                </a:cubicBezTo>
                                <a:cubicBezTo>
                                  <a:pt x="1312718" y="985819"/>
                                  <a:pt x="1343025" y="984087"/>
                                  <a:pt x="1374198" y="983222"/>
                                </a:cubicBezTo>
                                <a:cubicBezTo>
                                  <a:pt x="1383723" y="983222"/>
                                  <a:pt x="1417493" y="990149"/>
                                  <a:pt x="1420091" y="977160"/>
                                </a:cubicBezTo>
                                <a:cubicBezTo>
                                  <a:pt x="1423555" y="953780"/>
                                  <a:pt x="1389784" y="965037"/>
                                  <a:pt x="1378527" y="968501"/>
                                </a:cubicBezTo>
                                <a:cubicBezTo>
                                  <a:pt x="1331768" y="981490"/>
                                  <a:pt x="1270289" y="975428"/>
                                  <a:pt x="1222664" y="970233"/>
                                </a:cubicBezTo>
                                <a:cubicBezTo>
                                  <a:pt x="1214871" y="969367"/>
                                  <a:pt x="1183698" y="964171"/>
                                  <a:pt x="1181966" y="976294"/>
                                </a:cubicBezTo>
                                <a:cubicBezTo>
                                  <a:pt x="1180234" y="990149"/>
                                  <a:pt x="1222664" y="995344"/>
                                  <a:pt x="1230457" y="988417"/>
                                </a:cubicBezTo>
                                <a:close/>
                                <a:moveTo>
                                  <a:pt x="1210541" y="1025651"/>
                                </a:moveTo>
                                <a:lnTo>
                                  <a:pt x="1210541" y="1025651"/>
                                </a:lnTo>
                                <a:cubicBezTo>
                                  <a:pt x="1207077" y="1029115"/>
                                  <a:pt x="1209675" y="1026517"/>
                                  <a:pt x="1210541" y="1025651"/>
                                </a:cubicBezTo>
                                <a:close/>
                                <a:moveTo>
                                  <a:pt x="1205346" y="146753"/>
                                </a:moveTo>
                                <a:cubicBezTo>
                                  <a:pt x="1227859" y="153680"/>
                                  <a:pt x="1260764" y="149351"/>
                                  <a:pt x="1284143" y="147619"/>
                                </a:cubicBezTo>
                                <a:cubicBezTo>
                                  <a:pt x="1296266" y="146753"/>
                                  <a:pt x="1292802" y="146753"/>
                                  <a:pt x="1287607" y="147619"/>
                                </a:cubicBezTo>
                                <a:cubicBezTo>
                                  <a:pt x="1332634" y="144155"/>
                                  <a:pt x="1377662" y="138960"/>
                                  <a:pt x="1422689" y="133764"/>
                                </a:cubicBezTo>
                                <a:cubicBezTo>
                                  <a:pt x="1438275" y="132032"/>
                                  <a:pt x="1442605" y="117312"/>
                                  <a:pt x="1424421" y="117312"/>
                                </a:cubicBezTo>
                                <a:cubicBezTo>
                                  <a:pt x="1401907" y="117312"/>
                                  <a:pt x="1379393" y="124240"/>
                                  <a:pt x="1356014" y="125972"/>
                                </a:cubicBezTo>
                                <a:cubicBezTo>
                                  <a:pt x="1310987" y="128569"/>
                                  <a:pt x="1268557" y="138960"/>
                                  <a:pt x="1223530" y="132899"/>
                                </a:cubicBezTo>
                                <a:cubicBezTo>
                                  <a:pt x="1210541" y="129435"/>
                                  <a:pt x="1179368" y="138960"/>
                                  <a:pt x="1205346" y="146753"/>
                                </a:cubicBezTo>
                                <a:close/>
                                <a:moveTo>
                                  <a:pt x="1412298" y="887972"/>
                                </a:moveTo>
                                <a:cubicBezTo>
                                  <a:pt x="1393248" y="890569"/>
                                  <a:pt x="1375930" y="894032"/>
                                  <a:pt x="1356014" y="893167"/>
                                </a:cubicBezTo>
                                <a:cubicBezTo>
                                  <a:pt x="1304925" y="890569"/>
                                  <a:pt x="1254702" y="887972"/>
                                  <a:pt x="1203614" y="896631"/>
                                </a:cubicBezTo>
                                <a:cubicBezTo>
                                  <a:pt x="1186296" y="899228"/>
                                  <a:pt x="1196687" y="913083"/>
                                  <a:pt x="1210541" y="912217"/>
                                </a:cubicBezTo>
                                <a:cubicBezTo>
                                  <a:pt x="1237384" y="911351"/>
                                  <a:pt x="1264227" y="910485"/>
                                  <a:pt x="1291071" y="910485"/>
                                </a:cubicBezTo>
                                <a:cubicBezTo>
                                  <a:pt x="1313584" y="910485"/>
                                  <a:pt x="1336098" y="912217"/>
                                  <a:pt x="1358612" y="912217"/>
                                </a:cubicBezTo>
                                <a:cubicBezTo>
                                  <a:pt x="1373332" y="912217"/>
                                  <a:pt x="1417493" y="918278"/>
                                  <a:pt x="1428750" y="907887"/>
                                </a:cubicBezTo>
                                <a:lnTo>
                                  <a:pt x="1428750" y="907887"/>
                                </a:lnTo>
                                <a:cubicBezTo>
                                  <a:pt x="1428750" y="907887"/>
                                  <a:pt x="1428750" y="907887"/>
                                  <a:pt x="1428750" y="907887"/>
                                </a:cubicBezTo>
                                <a:cubicBezTo>
                                  <a:pt x="1445202" y="894032"/>
                                  <a:pt x="1425287" y="886240"/>
                                  <a:pt x="1412298" y="887972"/>
                                </a:cubicBezTo>
                                <a:close/>
                                <a:moveTo>
                                  <a:pt x="888423" y="1467264"/>
                                </a:moveTo>
                                <a:cubicBezTo>
                                  <a:pt x="866775" y="1472460"/>
                                  <a:pt x="895350" y="1466399"/>
                                  <a:pt x="888423" y="1467264"/>
                                </a:cubicBezTo>
                                <a:lnTo>
                                  <a:pt x="888423" y="1467264"/>
                                </a:lnTo>
                                <a:close/>
                                <a:moveTo>
                                  <a:pt x="1431348" y="906155"/>
                                </a:moveTo>
                                <a:cubicBezTo>
                                  <a:pt x="1431348" y="906155"/>
                                  <a:pt x="1430482" y="907021"/>
                                  <a:pt x="1429616" y="907021"/>
                                </a:cubicBezTo>
                                <a:cubicBezTo>
                                  <a:pt x="1429616" y="907021"/>
                                  <a:pt x="1429616" y="907021"/>
                                  <a:pt x="1429616" y="907021"/>
                                </a:cubicBezTo>
                                <a:cubicBezTo>
                                  <a:pt x="1430482" y="907021"/>
                                  <a:pt x="1431348" y="907021"/>
                                  <a:pt x="1431348" y="906155"/>
                                </a:cubicBezTo>
                                <a:close/>
                                <a:moveTo>
                                  <a:pt x="880630" y="1113974"/>
                                </a:moveTo>
                                <a:cubicBezTo>
                                  <a:pt x="862446" y="1111376"/>
                                  <a:pt x="843396" y="1113974"/>
                                  <a:pt x="825211" y="1114839"/>
                                </a:cubicBezTo>
                                <a:cubicBezTo>
                                  <a:pt x="786246" y="1116571"/>
                                  <a:pt x="742950" y="1118303"/>
                                  <a:pt x="706582" y="1104449"/>
                                </a:cubicBezTo>
                                <a:cubicBezTo>
                                  <a:pt x="698789" y="1100985"/>
                                  <a:pt x="667616" y="1105315"/>
                                  <a:pt x="685800" y="1114839"/>
                                </a:cubicBezTo>
                                <a:cubicBezTo>
                                  <a:pt x="703118" y="1124365"/>
                                  <a:pt x="729961" y="1121767"/>
                                  <a:pt x="749011" y="1123498"/>
                                </a:cubicBezTo>
                                <a:cubicBezTo>
                                  <a:pt x="790575" y="1126097"/>
                                  <a:pt x="833005" y="1133889"/>
                                  <a:pt x="874568" y="1128694"/>
                                </a:cubicBezTo>
                                <a:lnTo>
                                  <a:pt x="874568" y="1128694"/>
                                </a:lnTo>
                                <a:cubicBezTo>
                                  <a:pt x="876300" y="1128694"/>
                                  <a:pt x="876300" y="1128694"/>
                                  <a:pt x="874568" y="1128694"/>
                                </a:cubicBezTo>
                                <a:cubicBezTo>
                                  <a:pt x="882361" y="1126962"/>
                                  <a:pt x="895350" y="1116571"/>
                                  <a:pt x="880630" y="1113974"/>
                                </a:cubicBezTo>
                                <a:close/>
                                <a:moveTo>
                                  <a:pt x="879764" y="786660"/>
                                </a:moveTo>
                                <a:cubicBezTo>
                                  <a:pt x="878032" y="786660"/>
                                  <a:pt x="877166" y="786660"/>
                                  <a:pt x="876300" y="786660"/>
                                </a:cubicBezTo>
                                <a:cubicBezTo>
                                  <a:pt x="877166" y="787526"/>
                                  <a:pt x="878898" y="787526"/>
                                  <a:pt x="879764" y="786660"/>
                                </a:cubicBezTo>
                                <a:close/>
                                <a:moveTo>
                                  <a:pt x="1238250" y="681885"/>
                                </a:moveTo>
                                <a:cubicBezTo>
                                  <a:pt x="1226993" y="682751"/>
                                  <a:pt x="1250373" y="681019"/>
                                  <a:pt x="1238250" y="681885"/>
                                </a:cubicBezTo>
                                <a:lnTo>
                                  <a:pt x="1238250" y="681885"/>
                                </a:lnTo>
                                <a:close/>
                                <a:moveTo>
                                  <a:pt x="947305" y="1228274"/>
                                </a:moveTo>
                                <a:cubicBezTo>
                                  <a:pt x="972416" y="1224810"/>
                                  <a:pt x="997527" y="1224810"/>
                                  <a:pt x="1022639" y="1226542"/>
                                </a:cubicBezTo>
                                <a:cubicBezTo>
                                  <a:pt x="1035627" y="1227408"/>
                                  <a:pt x="1181100" y="1245592"/>
                                  <a:pt x="1183698" y="1232603"/>
                                </a:cubicBezTo>
                                <a:cubicBezTo>
                                  <a:pt x="1191491" y="1215285"/>
                                  <a:pt x="1155123" y="1221347"/>
                                  <a:pt x="1147330" y="1222212"/>
                                </a:cubicBezTo>
                                <a:cubicBezTo>
                                  <a:pt x="1116157" y="1223944"/>
                                  <a:pt x="1084118" y="1219615"/>
                                  <a:pt x="1052946" y="1217883"/>
                                </a:cubicBezTo>
                                <a:cubicBezTo>
                                  <a:pt x="1023505" y="1216151"/>
                                  <a:pt x="993198" y="1217883"/>
                                  <a:pt x="962891" y="1215285"/>
                                </a:cubicBezTo>
                                <a:cubicBezTo>
                                  <a:pt x="951634" y="1214419"/>
                                  <a:pt x="917864" y="1207492"/>
                                  <a:pt x="910071" y="1219615"/>
                                </a:cubicBezTo>
                                <a:cubicBezTo>
                                  <a:pt x="902277" y="1233469"/>
                                  <a:pt x="942109" y="1228274"/>
                                  <a:pt x="947305" y="1228274"/>
                                </a:cubicBezTo>
                                <a:close/>
                                <a:moveTo>
                                  <a:pt x="898814" y="1451678"/>
                                </a:moveTo>
                                <a:cubicBezTo>
                                  <a:pt x="876300" y="1447349"/>
                                  <a:pt x="852921" y="1450812"/>
                                  <a:pt x="830407" y="1449946"/>
                                </a:cubicBezTo>
                                <a:cubicBezTo>
                                  <a:pt x="810491" y="1449946"/>
                                  <a:pt x="791441" y="1449081"/>
                                  <a:pt x="771525" y="1448214"/>
                                </a:cubicBezTo>
                                <a:cubicBezTo>
                                  <a:pt x="761134" y="1448214"/>
                                  <a:pt x="749877" y="1448214"/>
                                  <a:pt x="739486" y="1446483"/>
                                </a:cubicBezTo>
                                <a:cubicBezTo>
                                  <a:pt x="730827" y="1444751"/>
                                  <a:pt x="721302" y="1437824"/>
                                  <a:pt x="712643" y="1437824"/>
                                </a:cubicBezTo>
                                <a:cubicBezTo>
                                  <a:pt x="704850" y="1437824"/>
                                  <a:pt x="689264" y="1449946"/>
                                  <a:pt x="703118" y="1455142"/>
                                </a:cubicBezTo>
                                <a:cubicBezTo>
                                  <a:pt x="721302" y="1462069"/>
                                  <a:pt x="741218" y="1458605"/>
                                  <a:pt x="760268" y="1458605"/>
                                </a:cubicBezTo>
                                <a:cubicBezTo>
                                  <a:pt x="783648" y="1459472"/>
                                  <a:pt x="807027" y="1460337"/>
                                  <a:pt x="830407" y="1463801"/>
                                </a:cubicBezTo>
                                <a:cubicBezTo>
                                  <a:pt x="849457" y="1466399"/>
                                  <a:pt x="870239" y="1471594"/>
                                  <a:pt x="889289" y="1467264"/>
                                </a:cubicBezTo>
                                <a:cubicBezTo>
                                  <a:pt x="893618" y="1466399"/>
                                  <a:pt x="912668" y="1454276"/>
                                  <a:pt x="898814" y="1451678"/>
                                </a:cubicBezTo>
                                <a:close/>
                                <a:moveTo>
                                  <a:pt x="1230457" y="988417"/>
                                </a:moveTo>
                                <a:cubicBezTo>
                                  <a:pt x="1230457" y="988417"/>
                                  <a:pt x="1230457" y="988417"/>
                                  <a:pt x="1230457" y="988417"/>
                                </a:cubicBezTo>
                                <a:cubicBezTo>
                                  <a:pt x="1227859" y="990149"/>
                                  <a:pt x="1229591" y="989282"/>
                                  <a:pt x="1230457" y="988417"/>
                                </a:cubicBezTo>
                                <a:close/>
                                <a:moveTo>
                                  <a:pt x="1272886" y="70553"/>
                                </a:moveTo>
                                <a:cubicBezTo>
                                  <a:pt x="1272886" y="70553"/>
                                  <a:pt x="1272886" y="70553"/>
                                  <a:pt x="1272886" y="70553"/>
                                </a:cubicBezTo>
                                <a:cubicBezTo>
                                  <a:pt x="1278948" y="69687"/>
                                  <a:pt x="1287607" y="69687"/>
                                  <a:pt x="1272886" y="70553"/>
                                </a:cubicBezTo>
                                <a:close/>
                                <a:moveTo>
                                  <a:pt x="1238250" y="681885"/>
                                </a:moveTo>
                                <a:cubicBezTo>
                                  <a:pt x="1277216" y="678421"/>
                                  <a:pt x="1313584" y="674092"/>
                                  <a:pt x="1352550" y="674092"/>
                                </a:cubicBezTo>
                                <a:cubicBezTo>
                                  <a:pt x="1371600" y="674092"/>
                                  <a:pt x="1393248" y="677555"/>
                                  <a:pt x="1411432" y="674092"/>
                                </a:cubicBezTo>
                                <a:cubicBezTo>
                                  <a:pt x="1417493" y="673226"/>
                                  <a:pt x="1426152" y="665433"/>
                                  <a:pt x="1419225" y="660237"/>
                                </a:cubicBezTo>
                                <a:cubicBezTo>
                                  <a:pt x="1413164" y="654176"/>
                                  <a:pt x="1401907" y="655907"/>
                                  <a:pt x="1394114" y="655907"/>
                                </a:cubicBezTo>
                                <a:cubicBezTo>
                                  <a:pt x="1350818" y="655907"/>
                                  <a:pt x="1308389" y="657639"/>
                                  <a:pt x="1265093" y="658506"/>
                                </a:cubicBezTo>
                                <a:cubicBezTo>
                                  <a:pt x="1248641" y="658506"/>
                                  <a:pt x="1220932" y="655042"/>
                                  <a:pt x="1207077" y="665433"/>
                                </a:cubicBezTo>
                                <a:cubicBezTo>
                                  <a:pt x="1188893" y="681019"/>
                                  <a:pt x="1231323" y="682751"/>
                                  <a:pt x="1238250" y="681885"/>
                                </a:cubicBezTo>
                                <a:close/>
                                <a:moveTo>
                                  <a:pt x="1250373" y="300019"/>
                                </a:moveTo>
                                <a:lnTo>
                                  <a:pt x="1250373" y="300019"/>
                                </a:lnTo>
                                <a:cubicBezTo>
                                  <a:pt x="1251239" y="300019"/>
                                  <a:pt x="1251239" y="300019"/>
                                  <a:pt x="1250373" y="300019"/>
                                </a:cubicBezTo>
                                <a:cubicBezTo>
                                  <a:pt x="1251239" y="300019"/>
                                  <a:pt x="1250373" y="300019"/>
                                  <a:pt x="1250373" y="300019"/>
                                </a:cubicBezTo>
                                <a:close/>
                                <a:moveTo>
                                  <a:pt x="1429616" y="159742"/>
                                </a:moveTo>
                                <a:cubicBezTo>
                                  <a:pt x="1420957" y="151949"/>
                                  <a:pt x="1398443" y="163206"/>
                                  <a:pt x="1388052" y="164071"/>
                                </a:cubicBezTo>
                                <a:cubicBezTo>
                                  <a:pt x="1336098" y="166669"/>
                                  <a:pt x="1284143" y="169267"/>
                                  <a:pt x="1232189" y="170998"/>
                                </a:cubicBezTo>
                                <a:cubicBezTo>
                                  <a:pt x="1226993" y="170998"/>
                                  <a:pt x="1182832" y="171865"/>
                                  <a:pt x="1207077" y="181389"/>
                                </a:cubicBezTo>
                                <a:cubicBezTo>
                                  <a:pt x="1222664" y="187451"/>
                                  <a:pt x="1239116" y="185719"/>
                                  <a:pt x="1255568" y="184853"/>
                                </a:cubicBezTo>
                                <a:cubicBezTo>
                                  <a:pt x="1254702" y="184853"/>
                                  <a:pt x="1254702" y="184853"/>
                                  <a:pt x="1257300" y="184853"/>
                                </a:cubicBezTo>
                                <a:cubicBezTo>
                                  <a:pt x="1304925" y="181389"/>
                                  <a:pt x="1355148" y="175328"/>
                                  <a:pt x="1402773" y="176194"/>
                                </a:cubicBezTo>
                                <a:cubicBezTo>
                                  <a:pt x="1408834" y="175328"/>
                                  <a:pt x="1446934" y="174462"/>
                                  <a:pt x="1429616" y="159742"/>
                                </a:cubicBezTo>
                                <a:close/>
                                <a:moveTo>
                                  <a:pt x="1260764" y="336387"/>
                                </a:moveTo>
                                <a:cubicBezTo>
                                  <a:pt x="1297998" y="327728"/>
                                  <a:pt x="1338696" y="326862"/>
                                  <a:pt x="1376796" y="328594"/>
                                </a:cubicBezTo>
                                <a:cubicBezTo>
                                  <a:pt x="1386321" y="329460"/>
                                  <a:pt x="1413164" y="333790"/>
                                  <a:pt x="1418359" y="323399"/>
                                </a:cubicBezTo>
                                <a:cubicBezTo>
                                  <a:pt x="1429616" y="302617"/>
                                  <a:pt x="1393248" y="313873"/>
                                  <a:pt x="1385455" y="314740"/>
                                </a:cubicBezTo>
                                <a:cubicBezTo>
                                  <a:pt x="1346489" y="319935"/>
                                  <a:pt x="1300596" y="325131"/>
                                  <a:pt x="1260764" y="319935"/>
                                </a:cubicBezTo>
                                <a:cubicBezTo>
                                  <a:pt x="1227859" y="314740"/>
                                  <a:pt x="1226127" y="344180"/>
                                  <a:pt x="1260764" y="336387"/>
                                </a:cubicBezTo>
                                <a:cubicBezTo>
                                  <a:pt x="1258166" y="337253"/>
                                  <a:pt x="1257300" y="337253"/>
                                  <a:pt x="1260764" y="336387"/>
                                </a:cubicBezTo>
                                <a:close/>
                                <a:moveTo>
                                  <a:pt x="1272886" y="70553"/>
                                </a:moveTo>
                                <a:cubicBezTo>
                                  <a:pt x="1267691" y="70553"/>
                                  <a:pt x="1264227" y="70553"/>
                                  <a:pt x="1272886" y="70553"/>
                                </a:cubicBezTo>
                                <a:cubicBezTo>
                                  <a:pt x="1320511" y="67956"/>
                                  <a:pt x="1366405" y="58430"/>
                                  <a:pt x="1414030" y="55833"/>
                                </a:cubicBezTo>
                                <a:cubicBezTo>
                                  <a:pt x="1420091" y="55833"/>
                                  <a:pt x="1449532" y="52369"/>
                                  <a:pt x="1429616" y="42844"/>
                                </a:cubicBezTo>
                                <a:cubicBezTo>
                                  <a:pt x="1414896" y="35917"/>
                                  <a:pt x="1395846" y="44576"/>
                                  <a:pt x="1380259" y="45442"/>
                                </a:cubicBezTo>
                                <a:cubicBezTo>
                                  <a:pt x="1336098" y="48905"/>
                                  <a:pt x="1291937" y="59296"/>
                                  <a:pt x="1247775" y="54967"/>
                                </a:cubicBezTo>
                                <a:cubicBezTo>
                                  <a:pt x="1243446" y="54967"/>
                                  <a:pt x="1192357" y="48905"/>
                                  <a:pt x="1204480" y="63626"/>
                                </a:cubicBezTo>
                                <a:cubicBezTo>
                                  <a:pt x="1215737" y="78347"/>
                                  <a:pt x="1256434" y="71419"/>
                                  <a:pt x="1272886" y="70553"/>
                                </a:cubicBezTo>
                                <a:close/>
                                <a:moveTo>
                                  <a:pt x="1257300" y="183987"/>
                                </a:moveTo>
                                <a:cubicBezTo>
                                  <a:pt x="1256434" y="183987"/>
                                  <a:pt x="1256434" y="183987"/>
                                  <a:pt x="1255568" y="183987"/>
                                </a:cubicBezTo>
                                <a:cubicBezTo>
                                  <a:pt x="1259032" y="183987"/>
                                  <a:pt x="1283277" y="182256"/>
                                  <a:pt x="1257300" y="183987"/>
                                </a:cubicBezTo>
                                <a:close/>
                                <a:moveTo>
                                  <a:pt x="1229591" y="642053"/>
                                </a:moveTo>
                                <a:lnTo>
                                  <a:pt x="1229591" y="642053"/>
                                </a:lnTo>
                                <a:cubicBezTo>
                                  <a:pt x="1225261" y="644651"/>
                                  <a:pt x="1226993" y="642919"/>
                                  <a:pt x="1229591" y="642053"/>
                                </a:cubicBezTo>
                                <a:close/>
                                <a:moveTo>
                                  <a:pt x="1432214" y="624735"/>
                                </a:moveTo>
                                <a:cubicBezTo>
                                  <a:pt x="1425287" y="613478"/>
                                  <a:pt x="1403639" y="620405"/>
                                  <a:pt x="1392382" y="621271"/>
                                </a:cubicBezTo>
                                <a:cubicBezTo>
                                  <a:pt x="1365539" y="622137"/>
                                  <a:pt x="1338696" y="623869"/>
                                  <a:pt x="1311852" y="623869"/>
                                </a:cubicBezTo>
                                <a:cubicBezTo>
                                  <a:pt x="1285875" y="623869"/>
                                  <a:pt x="1259898" y="623003"/>
                                  <a:pt x="1233921" y="623869"/>
                                </a:cubicBezTo>
                                <a:cubicBezTo>
                                  <a:pt x="1210541" y="623869"/>
                                  <a:pt x="1210541" y="651578"/>
                                  <a:pt x="1229591" y="642919"/>
                                </a:cubicBezTo>
                                <a:cubicBezTo>
                                  <a:pt x="1236518" y="639456"/>
                                  <a:pt x="1233055" y="641187"/>
                                  <a:pt x="1229591" y="642919"/>
                                </a:cubicBezTo>
                                <a:cubicBezTo>
                                  <a:pt x="1244312" y="635992"/>
                                  <a:pt x="1263362" y="639456"/>
                                  <a:pt x="1278948" y="638589"/>
                                </a:cubicBezTo>
                                <a:cubicBezTo>
                                  <a:pt x="1306657" y="637724"/>
                                  <a:pt x="1333500" y="637724"/>
                                  <a:pt x="1361209" y="637724"/>
                                </a:cubicBezTo>
                                <a:cubicBezTo>
                                  <a:pt x="1363807" y="636858"/>
                                  <a:pt x="1443471" y="642919"/>
                                  <a:pt x="1432214" y="624735"/>
                                </a:cubicBezTo>
                                <a:close/>
                                <a:moveTo>
                                  <a:pt x="464993" y="384878"/>
                                </a:moveTo>
                                <a:cubicBezTo>
                                  <a:pt x="403514" y="383146"/>
                                  <a:pt x="340302" y="380548"/>
                                  <a:pt x="277957" y="384878"/>
                                </a:cubicBezTo>
                                <a:cubicBezTo>
                                  <a:pt x="284884" y="384012"/>
                                  <a:pt x="298739" y="383146"/>
                                  <a:pt x="277957" y="384878"/>
                                </a:cubicBezTo>
                                <a:cubicBezTo>
                                  <a:pt x="266700" y="385744"/>
                                  <a:pt x="217343" y="383146"/>
                                  <a:pt x="213880" y="397001"/>
                                </a:cubicBezTo>
                                <a:cubicBezTo>
                                  <a:pt x="209550" y="413453"/>
                                  <a:pt x="251980" y="399599"/>
                                  <a:pt x="259773" y="398733"/>
                                </a:cubicBezTo>
                                <a:cubicBezTo>
                                  <a:pt x="287482" y="395269"/>
                                  <a:pt x="315191" y="394403"/>
                                  <a:pt x="342034" y="394403"/>
                                </a:cubicBezTo>
                                <a:cubicBezTo>
                                  <a:pt x="370609" y="393537"/>
                                  <a:pt x="400916" y="389208"/>
                                  <a:pt x="428625" y="396135"/>
                                </a:cubicBezTo>
                                <a:cubicBezTo>
                                  <a:pt x="439882" y="398733"/>
                                  <a:pt x="452005" y="400464"/>
                                  <a:pt x="464127" y="399599"/>
                                </a:cubicBezTo>
                                <a:cubicBezTo>
                                  <a:pt x="481446" y="397867"/>
                                  <a:pt x="483177" y="385744"/>
                                  <a:pt x="464993" y="384878"/>
                                </a:cubicBezTo>
                                <a:close/>
                                <a:moveTo>
                                  <a:pt x="1161184" y="546803"/>
                                </a:moveTo>
                                <a:cubicBezTo>
                                  <a:pt x="1108364" y="554597"/>
                                  <a:pt x="1044286" y="554597"/>
                                  <a:pt x="991466" y="545937"/>
                                </a:cubicBezTo>
                                <a:cubicBezTo>
                                  <a:pt x="984539" y="545071"/>
                                  <a:pt x="943841" y="537278"/>
                                  <a:pt x="943841" y="550267"/>
                                </a:cubicBezTo>
                                <a:cubicBezTo>
                                  <a:pt x="943841" y="564121"/>
                                  <a:pt x="995796" y="558060"/>
                                  <a:pt x="1004455" y="558060"/>
                                </a:cubicBezTo>
                                <a:cubicBezTo>
                                  <a:pt x="1061605" y="558060"/>
                                  <a:pt x="1118755" y="564121"/>
                                  <a:pt x="1175905" y="558926"/>
                                </a:cubicBezTo>
                                <a:cubicBezTo>
                                  <a:pt x="1169843" y="559792"/>
                                  <a:pt x="1137805" y="562389"/>
                                  <a:pt x="1175905" y="558926"/>
                                </a:cubicBezTo>
                                <a:cubicBezTo>
                                  <a:pt x="1181966" y="558060"/>
                                  <a:pt x="1197552" y="558926"/>
                                  <a:pt x="1201016" y="551998"/>
                                </a:cubicBezTo>
                                <a:cubicBezTo>
                                  <a:pt x="1207943" y="534680"/>
                                  <a:pt x="1165514" y="545937"/>
                                  <a:pt x="1161184" y="546803"/>
                                </a:cubicBezTo>
                                <a:close/>
                                <a:moveTo>
                                  <a:pt x="863311" y="503508"/>
                                </a:moveTo>
                                <a:cubicBezTo>
                                  <a:pt x="843396" y="503508"/>
                                  <a:pt x="821748" y="504373"/>
                                  <a:pt x="801832" y="500910"/>
                                </a:cubicBezTo>
                                <a:cubicBezTo>
                                  <a:pt x="787977" y="498312"/>
                                  <a:pt x="767196" y="487055"/>
                                  <a:pt x="755939" y="500044"/>
                                </a:cubicBezTo>
                                <a:cubicBezTo>
                                  <a:pt x="746414" y="510435"/>
                                  <a:pt x="827809" y="513032"/>
                                  <a:pt x="838200" y="513899"/>
                                </a:cubicBezTo>
                                <a:cubicBezTo>
                                  <a:pt x="858116" y="515631"/>
                                  <a:pt x="878032" y="516496"/>
                                  <a:pt x="898814" y="517362"/>
                                </a:cubicBezTo>
                                <a:cubicBezTo>
                                  <a:pt x="906607" y="517362"/>
                                  <a:pt x="938646" y="525155"/>
                                  <a:pt x="946439" y="518228"/>
                                </a:cubicBezTo>
                                <a:cubicBezTo>
                                  <a:pt x="965489" y="500044"/>
                                  <a:pt x="871105" y="503508"/>
                                  <a:pt x="863311" y="503508"/>
                                </a:cubicBezTo>
                                <a:close/>
                                <a:moveTo>
                                  <a:pt x="961159" y="470603"/>
                                </a:moveTo>
                                <a:cubicBezTo>
                                  <a:pt x="953366" y="461078"/>
                                  <a:pt x="913534" y="470603"/>
                                  <a:pt x="903143" y="471469"/>
                                </a:cubicBezTo>
                                <a:cubicBezTo>
                                  <a:pt x="861580" y="475798"/>
                                  <a:pt x="814821" y="471469"/>
                                  <a:pt x="773257" y="463676"/>
                                </a:cubicBezTo>
                                <a:cubicBezTo>
                                  <a:pt x="768927" y="462810"/>
                                  <a:pt x="739486" y="449821"/>
                                  <a:pt x="742084" y="467139"/>
                                </a:cubicBezTo>
                                <a:cubicBezTo>
                                  <a:pt x="743816" y="480128"/>
                                  <a:pt x="789709" y="478396"/>
                                  <a:pt x="799234" y="479262"/>
                                </a:cubicBezTo>
                                <a:cubicBezTo>
                                  <a:pt x="847725" y="482726"/>
                                  <a:pt x="894484" y="491385"/>
                                  <a:pt x="943841" y="486190"/>
                                </a:cubicBezTo>
                                <a:cubicBezTo>
                                  <a:pt x="951634" y="486190"/>
                                  <a:pt x="968952" y="480128"/>
                                  <a:pt x="961159" y="470603"/>
                                </a:cubicBezTo>
                                <a:close/>
                                <a:moveTo>
                                  <a:pt x="944707" y="487055"/>
                                </a:moveTo>
                                <a:cubicBezTo>
                                  <a:pt x="905741" y="490519"/>
                                  <a:pt x="951634" y="486190"/>
                                  <a:pt x="944707" y="487055"/>
                                </a:cubicBezTo>
                                <a:lnTo>
                                  <a:pt x="944707" y="487055"/>
                                </a:lnTo>
                                <a:close/>
                                <a:moveTo>
                                  <a:pt x="424296" y="981490"/>
                                </a:moveTo>
                                <a:cubicBezTo>
                                  <a:pt x="435552" y="986685"/>
                                  <a:pt x="453736" y="983222"/>
                                  <a:pt x="465859" y="982355"/>
                                </a:cubicBezTo>
                                <a:cubicBezTo>
                                  <a:pt x="494434" y="979758"/>
                                  <a:pt x="522143" y="981490"/>
                                  <a:pt x="551584" y="983222"/>
                                </a:cubicBezTo>
                                <a:cubicBezTo>
                                  <a:pt x="574098" y="984953"/>
                                  <a:pt x="595746" y="989282"/>
                                  <a:pt x="618259" y="991881"/>
                                </a:cubicBezTo>
                                <a:cubicBezTo>
                                  <a:pt x="626918" y="992746"/>
                                  <a:pt x="639041" y="986685"/>
                                  <a:pt x="626918" y="982355"/>
                                </a:cubicBezTo>
                                <a:cubicBezTo>
                                  <a:pt x="602673" y="973696"/>
                                  <a:pt x="573232" y="972831"/>
                                  <a:pt x="547255" y="971099"/>
                                </a:cubicBezTo>
                                <a:cubicBezTo>
                                  <a:pt x="533400" y="970233"/>
                                  <a:pt x="520411" y="969367"/>
                                  <a:pt x="506557" y="968501"/>
                                </a:cubicBezTo>
                                <a:cubicBezTo>
                                  <a:pt x="484909" y="967635"/>
                                  <a:pt x="445943" y="959842"/>
                                  <a:pt x="425161" y="968501"/>
                                </a:cubicBezTo>
                                <a:cubicBezTo>
                                  <a:pt x="417368" y="971964"/>
                                  <a:pt x="416502" y="978026"/>
                                  <a:pt x="424296" y="981490"/>
                                </a:cubicBezTo>
                                <a:close/>
                                <a:moveTo>
                                  <a:pt x="1160318" y="629930"/>
                                </a:moveTo>
                                <a:cubicBezTo>
                                  <a:pt x="1109230" y="634260"/>
                                  <a:pt x="1167246" y="629930"/>
                                  <a:pt x="1160318" y="629930"/>
                                </a:cubicBezTo>
                                <a:lnTo>
                                  <a:pt x="1160318" y="629930"/>
                                </a:lnTo>
                                <a:close/>
                                <a:moveTo>
                                  <a:pt x="1196687" y="589233"/>
                                </a:moveTo>
                                <a:cubicBezTo>
                                  <a:pt x="1173307" y="582305"/>
                                  <a:pt x="1141268" y="589233"/>
                                  <a:pt x="1117889" y="590099"/>
                                </a:cubicBezTo>
                                <a:cubicBezTo>
                                  <a:pt x="1071996" y="591831"/>
                                  <a:pt x="1015711" y="598758"/>
                                  <a:pt x="971550" y="584903"/>
                                </a:cubicBezTo>
                                <a:cubicBezTo>
                                  <a:pt x="964623" y="583171"/>
                                  <a:pt x="958561" y="577976"/>
                                  <a:pt x="951634" y="577110"/>
                                </a:cubicBezTo>
                                <a:cubicBezTo>
                                  <a:pt x="945573" y="576244"/>
                                  <a:pt x="930852" y="587501"/>
                                  <a:pt x="941243" y="591831"/>
                                </a:cubicBezTo>
                                <a:cubicBezTo>
                                  <a:pt x="962025" y="600490"/>
                                  <a:pt x="986271" y="598758"/>
                                  <a:pt x="1007918" y="599623"/>
                                </a:cubicBezTo>
                                <a:cubicBezTo>
                                  <a:pt x="1063336" y="602222"/>
                                  <a:pt x="1118755" y="607417"/>
                                  <a:pt x="1175039" y="602222"/>
                                </a:cubicBezTo>
                                <a:cubicBezTo>
                                  <a:pt x="1169843" y="603087"/>
                                  <a:pt x="1125682" y="606551"/>
                                  <a:pt x="1175039" y="602222"/>
                                </a:cubicBezTo>
                                <a:cubicBezTo>
                                  <a:pt x="1175905" y="602222"/>
                                  <a:pt x="1175905" y="602222"/>
                                  <a:pt x="1175039" y="602222"/>
                                </a:cubicBezTo>
                                <a:cubicBezTo>
                                  <a:pt x="1179368" y="602222"/>
                                  <a:pt x="1215737" y="595294"/>
                                  <a:pt x="1196687" y="589233"/>
                                </a:cubicBezTo>
                                <a:close/>
                                <a:moveTo>
                                  <a:pt x="1149927" y="654176"/>
                                </a:moveTo>
                                <a:cubicBezTo>
                                  <a:pt x="1090180" y="660237"/>
                                  <a:pt x="1028700" y="664567"/>
                                  <a:pt x="968952" y="658506"/>
                                </a:cubicBezTo>
                                <a:cubicBezTo>
                                  <a:pt x="963757" y="657639"/>
                                  <a:pt x="920461" y="660237"/>
                                  <a:pt x="941243" y="670628"/>
                                </a:cubicBezTo>
                                <a:cubicBezTo>
                                  <a:pt x="952500" y="676690"/>
                                  <a:pt x="975014" y="678421"/>
                                  <a:pt x="987136" y="674092"/>
                                </a:cubicBezTo>
                                <a:cubicBezTo>
                                  <a:pt x="990600" y="673226"/>
                                  <a:pt x="988868" y="673226"/>
                                  <a:pt x="987136" y="674092"/>
                                </a:cubicBezTo>
                                <a:cubicBezTo>
                                  <a:pt x="1008784" y="666299"/>
                                  <a:pt x="1045152" y="672360"/>
                                  <a:pt x="1067666" y="672360"/>
                                </a:cubicBezTo>
                                <a:cubicBezTo>
                                  <a:pt x="1097107" y="672360"/>
                                  <a:pt x="1125682" y="668896"/>
                                  <a:pt x="1155123" y="668030"/>
                                </a:cubicBezTo>
                                <a:cubicBezTo>
                                  <a:pt x="1166380" y="667165"/>
                                  <a:pt x="1192357" y="668896"/>
                                  <a:pt x="1199284" y="657639"/>
                                </a:cubicBezTo>
                                <a:cubicBezTo>
                                  <a:pt x="1208809" y="641187"/>
                                  <a:pt x="1154257" y="653310"/>
                                  <a:pt x="1149927" y="654176"/>
                                </a:cubicBezTo>
                                <a:close/>
                                <a:moveTo>
                                  <a:pt x="1181100" y="615210"/>
                                </a:moveTo>
                                <a:cubicBezTo>
                                  <a:pt x="1164648" y="608282"/>
                                  <a:pt x="1137805" y="615210"/>
                                  <a:pt x="1120487" y="616076"/>
                                </a:cubicBezTo>
                                <a:cubicBezTo>
                                  <a:pt x="1082387" y="617808"/>
                                  <a:pt x="1025236" y="629065"/>
                                  <a:pt x="989734" y="614344"/>
                                </a:cubicBezTo>
                                <a:cubicBezTo>
                                  <a:pt x="985405" y="612612"/>
                                  <a:pt x="959427" y="614344"/>
                                  <a:pt x="963757" y="623869"/>
                                </a:cubicBezTo>
                                <a:cubicBezTo>
                                  <a:pt x="968952" y="635126"/>
                                  <a:pt x="1006186" y="629065"/>
                                  <a:pt x="1015711" y="629930"/>
                                </a:cubicBezTo>
                                <a:cubicBezTo>
                                  <a:pt x="1064202" y="630796"/>
                                  <a:pt x="1111827" y="633394"/>
                                  <a:pt x="1160318" y="629930"/>
                                </a:cubicBezTo>
                                <a:cubicBezTo>
                                  <a:pt x="1164648" y="629930"/>
                                  <a:pt x="1198418" y="622137"/>
                                  <a:pt x="1181100" y="615210"/>
                                </a:cubicBezTo>
                                <a:close/>
                                <a:moveTo>
                                  <a:pt x="845993" y="1423969"/>
                                </a:moveTo>
                                <a:cubicBezTo>
                                  <a:pt x="801832" y="1422237"/>
                                  <a:pt x="758536" y="1412712"/>
                                  <a:pt x="716107" y="1403187"/>
                                </a:cubicBezTo>
                                <a:cubicBezTo>
                                  <a:pt x="699655" y="1399724"/>
                                  <a:pt x="683202" y="1419639"/>
                                  <a:pt x="704850" y="1420506"/>
                                </a:cubicBezTo>
                                <a:cubicBezTo>
                                  <a:pt x="729096" y="1421371"/>
                                  <a:pt x="753341" y="1421371"/>
                                  <a:pt x="777586" y="1425701"/>
                                </a:cubicBezTo>
                                <a:cubicBezTo>
                                  <a:pt x="801832" y="1430030"/>
                                  <a:pt x="825211" y="1435226"/>
                                  <a:pt x="850323" y="1436958"/>
                                </a:cubicBezTo>
                                <a:cubicBezTo>
                                  <a:pt x="860714" y="1437824"/>
                                  <a:pt x="894484" y="1443885"/>
                                  <a:pt x="903143" y="1436092"/>
                                </a:cubicBezTo>
                                <a:cubicBezTo>
                                  <a:pt x="902277" y="1436958"/>
                                  <a:pt x="902277" y="1436958"/>
                                  <a:pt x="903143" y="1436092"/>
                                </a:cubicBezTo>
                                <a:lnTo>
                                  <a:pt x="903143" y="1436092"/>
                                </a:lnTo>
                                <a:cubicBezTo>
                                  <a:pt x="917864" y="1419639"/>
                                  <a:pt x="849457" y="1423969"/>
                                  <a:pt x="845993" y="1423969"/>
                                </a:cubicBezTo>
                                <a:close/>
                                <a:moveTo>
                                  <a:pt x="426027" y="213428"/>
                                </a:moveTo>
                                <a:cubicBezTo>
                                  <a:pt x="402648" y="212562"/>
                                  <a:pt x="378402" y="210831"/>
                                  <a:pt x="355023" y="209099"/>
                                </a:cubicBezTo>
                                <a:cubicBezTo>
                                  <a:pt x="331643" y="207367"/>
                                  <a:pt x="308264" y="204769"/>
                                  <a:pt x="284884" y="205635"/>
                                </a:cubicBezTo>
                                <a:cubicBezTo>
                                  <a:pt x="271030" y="205635"/>
                                  <a:pt x="236393" y="196976"/>
                                  <a:pt x="225136" y="207367"/>
                                </a:cubicBezTo>
                                <a:cubicBezTo>
                                  <a:pt x="206086" y="224685"/>
                                  <a:pt x="241589" y="220355"/>
                                  <a:pt x="248516" y="220355"/>
                                </a:cubicBezTo>
                                <a:cubicBezTo>
                                  <a:pt x="270164" y="218623"/>
                                  <a:pt x="291811" y="219490"/>
                                  <a:pt x="313459" y="220355"/>
                                </a:cubicBezTo>
                                <a:cubicBezTo>
                                  <a:pt x="356755" y="221222"/>
                                  <a:pt x="404380" y="230746"/>
                                  <a:pt x="446809" y="226417"/>
                                </a:cubicBezTo>
                                <a:cubicBezTo>
                                  <a:pt x="449407" y="226417"/>
                                  <a:pt x="459798" y="222087"/>
                                  <a:pt x="455468" y="217758"/>
                                </a:cubicBezTo>
                                <a:cubicBezTo>
                                  <a:pt x="451139" y="211696"/>
                                  <a:pt x="432089" y="213428"/>
                                  <a:pt x="426027" y="213428"/>
                                </a:cubicBezTo>
                                <a:close/>
                                <a:moveTo>
                                  <a:pt x="442480" y="284433"/>
                                </a:moveTo>
                                <a:cubicBezTo>
                                  <a:pt x="419100" y="282701"/>
                                  <a:pt x="395720" y="279237"/>
                                  <a:pt x="372341" y="277506"/>
                                </a:cubicBezTo>
                                <a:cubicBezTo>
                                  <a:pt x="329046" y="274042"/>
                                  <a:pt x="276225" y="266248"/>
                                  <a:pt x="233795" y="274042"/>
                                </a:cubicBezTo>
                                <a:cubicBezTo>
                                  <a:pt x="228600" y="274907"/>
                                  <a:pt x="223405" y="283567"/>
                                  <a:pt x="230332" y="287030"/>
                                </a:cubicBezTo>
                                <a:cubicBezTo>
                                  <a:pt x="238125" y="290494"/>
                                  <a:pt x="246784" y="288762"/>
                                  <a:pt x="255443" y="288762"/>
                                </a:cubicBezTo>
                                <a:cubicBezTo>
                                  <a:pt x="277957" y="287896"/>
                                  <a:pt x="301336" y="287030"/>
                                  <a:pt x="323850" y="287896"/>
                                </a:cubicBezTo>
                                <a:cubicBezTo>
                                  <a:pt x="348095" y="287896"/>
                                  <a:pt x="373207" y="288762"/>
                                  <a:pt x="397452" y="290494"/>
                                </a:cubicBezTo>
                                <a:cubicBezTo>
                                  <a:pt x="419100" y="292226"/>
                                  <a:pt x="438150" y="299153"/>
                                  <a:pt x="459798" y="301751"/>
                                </a:cubicBezTo>
                                <a:cubicBezTo>
                                  <a:pt x="464993" y="302617"/>
                                  <a:pt x="471921" y="296555"/>
                                  <a:pt x="468457" y="291360"/>
                                </a:cubicBezTo>
                                <a:cubicBezTo>
                                  <a:pt x="464127" y="283567"/>
                                  <a:pt x="447675" y="285298"/>
                                  <a:pt x="442480" y="284433"/>
                                </a:cubicBezTo>
                                <a:close/>
                                <a:moveTo>
                                  <a:pt x="210416" y="235942"/>
                                </a:moveTo>
                                <a:cubicBezTo>
                                  <a:pt x="199159" y="254992"/>
                                  <a:pt x="309130" y="256724"/>
                                  <a:pt x="320386" y="257589"/>
                                </a:cubicBezTo>
                                <a:cubicBezTo>
                                  <a:pt x="346364" y="260187"/>
                                  <a:pt x="373207" y="261919"/>
                                  <a:pt x="400050" y="264517"/>
                                </a:cubicBezTo>
                                <a:cubicBezTo>
                                  <a:pt x="410441" y="265383"/>
                                  <a:pt x="426893" y="273176"/>
                                  <a:pt x="436418" y="264517"/>
                                </a:cubicBezTo>
                                <a:cubicBezTo>
                                  <a:pt x="440748" y="260187"/>
                                  <a:pt x="435552" y="257589"/>
                                  <a:pt x="432089" y="256724"/>
                                </a:cubicBezTo>
                                <a:cubicBezTo>
                                  <a:pt x="398318" y="246333"/>
                                  <a:pt x="356755" y="250662"/>
                                  <a:pt x="321252" y="246333"/>
                                </a:cubicBezTo>
                                <a:cubicBezTo>
                                  <a:pt x="309995" y="244601"/>
                                  <a:pt x="218209" y="222953"/>
                                  <a:pt x="210416" y="235942"/>
                                </a:cubicBezTo>
                                <a:close/>
                                <a:moveTo>
                                  <a:pt x="423430" y="947719"/>
                                </a:moveTo>
                                <a:cubicBezTo>
                                  <a:pt x="431223" y="957244"/>
                                  <a:pt x="471055" y="947719"/>
                                  <a:pt x="481446" y="946853"/>
                                </a:cubicBezTo>
                                <a:cubicBezTo>
                                  <a:pt x="523009" y="942524"/>
                                  <a:pt x="569768" y="946853"/>
                                  <a:pt x="611332" y="954646"/>
                                </a:cubicBezTo>
                                <a:cubicBezTo>
                                  <a:pt x="615661" y="955512"/>
                                  <a:pt x="645102" y="968501"/>
                                  <a:pt x="642505" y="951183"/>
                                </a:cubicBezTo>
                                <a:cubicBezTo>
                                  <a:pt x="640773" y="938194"/>
                                  <a:pt x="594880" y="939926"/>
                                  <a:pt x="585355" y="939060"/>
                                </a:cubicBezTo>
                                <a:cubicBezTo>
                                  <a:pt x="536864" y="935597"/>
                                  <a:pt x="490105" y="926937"/>
                                  <a:pt x="440748" y="932133"/>
                                </a:cubicBezTo>
                                <a:cubicBezTo>
                                  <a:pt x="432955" y="932998"/>
                                  <a:pt x="415636" y="939060"/>
                                  <a:pt x="423430" y="947719"/>
                                </a:cubicBezTo>
                                <a:close/>
                                <a:moveTo>
                                  <a:pt x="379268" y="1068946"/>
                                </a:moveTo>
                                <a:cubicBezTo>
                                  <a:pt x="333375" y="1072410"/>
                                  <a:pt x="287482" y="1072410"/>
                                  <a:pt x="241589" y="1075873"/>
                                </a:cubicBezTo>
                                <a:cubicBezTo>
                                  <a:pt x="226002" y="1076740"/>
                                  <a:pt x="202623" y="1074142"/>
                                  <a:pt x="188768" y="1080203"/>
                                </a:cubicBezTo>
                                <a:cubicBezTo>
                                  <a:pt x="174048" y="1086264"/>
                                  <a:pt x="189634" y="1094058"/>
                                  <a:pt x="197427" y="1094058"/>
                                </a:cubicBezTo>
                                <a:cubicBezTo>
                                  <a:pt x="238125" y="1096655"/>
                                  <a:pt x="281421" y="1085399"/>
                                  <a:pt x="322118" y="1083667"/>
                                </a:cubicBezTo>
                                <a:cubicBezTo>
                                  <a:pt x="342034" y="1082801"/>
                                  <a:pt x="360218" y="1083667"/>
                                  <a:pt x="379268" y="1086264"/>
                                </a:cubicBezTo>
                                <a:cubicBezTo>
                                  <a:pt x="398318" y="1089728"/>
                                  <a:pt x="403514" y="1067214"/>
                                  <a:pt x="379268" y="1068946"/>
                                </a:cubicBezTo>
                                <a:cubicBezTo>
                                  <a:pt x="379268" y="1068946"/>
                                  <a:pt x="379268" y="1068946"/>
                                  <a:pt x="379268" y="1068946"/>
                                </a:cubicBezTo>
                                <a:close/>
                                <a:moveTo>
                                  <a:pt x="263236" y="324264"/>
                                </a:moveTo>
                                <a:cubicBezTo>
                                  <a:pt x="288348" y="324264"/>
                                  <a:pt x="313459" y="321667"/>
                                  <a:pt x="338570" y="322532"/>
                                </a:cubicBezTo>
                                <a:cubicBezTo>
                                  <a:pt x="361084" y="323399"/>
                                  <a:pt x="383598" y="323399"/>
                                  <a:pt x="406111" y="325996"/>
                                </a:cubicBezTo>
                                <a:cubicBezTo>
                                  <a:pt x="410441" y="326862"/>
                                  <a:pt x="463261" y="341583"/>
                                  <a:pt x="458932" y="325131"/>
                                </a:cubicBezTo>
                                <a:cubicBezTo>
                                  <a:pt x="455468" y="312142"/>
                                  <a:pt x="383598" y="314740"/>
                                  <a:pt x="375805" y="313873"/>
                                </a:cubicBezTo>
                                <a:cubicBezTo>
                                  <a:pt x="350693" y="313008"/>
                                  <a:pt x="325582" y="312142"/>
                                  <a:pt x="301336" y="311276"/>
                                </a:cubicBezTo>
                                <a:cubicBezTo>
                                  <a:pt x="285750" y="311276"/>
                                  <a:pt x="241589" y="303483"/>
                                  <a:pt x="228600" y="314740"/>
                                </a:cubicBezTo>
                                <a:cubicBezTo>
                                  <a:pt x="213014" y="328594"/>
                                  <a:pt x="259773" y="324264"/>
                                  <a:pt x="263236" y="324264"/>
                                </a:cubicBezTo>
                                <a:close/>
                                <a:moveTo>
                                  <a:pt x="709180" y="584903"/>
                                </a:moveTo>
                                <a:cubicBezTo>
                                  <a:pt x="703984" y="598758"/>
                                  <a:pt x="765464" y="594428"/>
                                  <a:pt x="772391" y="594428"/>
                                </a:cubicBezTo>
                                <a:cubicBezTo>
                                  <a:pt x="793173" y="595294"/>
                                  <a:pt x="814821" y="595294"/>
                                  <a:pt x="835602" y="596160"/>
                                </a:cubicBezTo>
                                <a:cubicBezTo>
                                  <a:pt x="850323" y="596160"/>
                                  <a:pt x="884959" y="603087"/>
                                  <a:pt x="897082" y="594428"/>
                                </a:cubicBezTo>
                                <a:cubicBezTo>
                                  <a:pt x="900546" y="591831"/>
                                  <a:pt x="898814" y="593562"/>
                                  <a:pt x="897082" y="594428"/>
                                </a:cubicBezTo>
                                <a:cubicBezTo>
                                  <a:pt x="899680" y="592696"/>
                                  <a:pt x="905741" y="568451"/>
                                  <a:pt x="906607" y="564121"/>
                                </a:cubicBezTo>
                                <a:cubicBezTo>
                                  <a:pt x="908339" y="552865"/>
                                  <a:pt x="882361" y="555462"/>
                                  <a:pt x="877166" y="556328"/>
                                </a:cubicBezTo>
                                <a:cubicBezTo>
                                  <a:pt x="842530" y="559792"/>
                                  <a:pt x="806161" y="564987"/>
                                  <a:pt x="771525" y="558926"/>
                                </a:cubicBezTo>
                                <a:cubicBezTo>
                                  <a:pt x="762000" y="557194"/>
                                  <a:pt x="736023" y="544206"/>
                                  <a:pt x="731693" y="560657"/>
                                </a:cubicBezTo>
                                <a:cubicBezTo>
                                  <a:pt x="729961" y="568451"/>
                                  <a:pt x="762866" y="567585"/>
                                  <a:pt x="767196" y="568451"/>
                                </a:cubicBezTo>
                                <a:cubicBezTo>
                                  <a:pt x="775855" y="569317"/>
                                  <a:pt x="880630" y="573646"/>
                                  <a:pt x="880630" y="577110"/>
                                </a:cubicBezTo>
                                <a:cubicBezTo>
                                  <a:pt x="880630" y="588367"/>
                                  <a:pt x="798368" y="584903"/>
                                  <a:pt x="789709" y="584903"/>
                                </a:cubicBezTo>
                                <a:cubicBezTo>
                                  <a:pt x="775855" y="584903"/>
                                  <a:pt x="716107" y="566719"/>
                                  <a:pt x="709180" y="584903"/>
                                </a:cubicBezTo>
                                <a:close/>
                                <a:moveTo>
                                  <a:pt x="959427" y="437699"/>
                                </a:moveTo>
                                <a:cubicBezTo>
                                  <a:pt x="948171" y="432503"/>
                                  <a:pt x="929986" y="435967"/>
                                  <a:pt x="917864" y="436833"/>
                                </a:cubicBezTo>
                                <a:cubicBezTo>
                                  <a:pt x="889289" y="439430"/>
                                  <a:pt x="861580" y="437699"/>
                                  <a:pt x="832139" y="435967"/>
                                </a:cubicBezTo>
                                <a:cubicBezTo>
                                  <a:pt x="809625" y="434235"/>
                                  <a:pt x="787977" y="429905"/>
                                  <a:pt x="765464" y="427308"/>
                                </a:cubicBezTo>
                                <a:cubicBezTo>
                                  <a:pt x="756805" y="426442"/>
                                  <a:pt x="744682" y="432503"/>
                                  <a:pt x="756805" y="436833"/>
                                </a:cubicBezTo>
                                <a:cubicBezTo>
                                  <a:pt x="781050" y="445492"/>
                                  <a:pt x="810491" y="446358"/>
                                  <a:pt x="836468" y="448089"/>
                                </a:cubicBezTo>
                                <a:cubicBezTo>
                                  <a:pt x="850323" y="448956"/>
                                  <a:pt x="863311" y="449821"/>
                                  <a:pt x="877166" y="450687"/>
                                </a:cubicBezTo>
                                <a:cubicBezTo>
                                  <a:pt x="898814" y="451553"/>
                                  <a:pt x="937780" y="459347"/>
                                  <a:pt x="958561" y="450687"/>
                                </a:cubicBezTo>
                                <a:cubicBezTo>
                                  <a:pt x="966355" y="447224"/>
                                  <a:pt x="967221" y="441162"/>
                                  <a:pt x="959427" y="437699"/>
                                </a:cubicBezTo>
                                <a:close/>
                                <a:moveTo>
                                  <a:pt x="252845" y="366694"/>
                                </a:moveTo>
                                <a:cubicBezTo>
                                  <a:pt x="276225" y="364097"/>
                                  <a:pt x="298739" y="362365"/>
                                  <a:pt x="322118" y="361498"/>
                                </a:cubicBezTo>
                                <a:cubicBezTo>
                                  <a:pt x="347230" y="360633"/>
                                  <a:pt x="372341" y="361498"/>
                                  <a:pt x="397452" y="364097"/>
                                </a:cubicBezTo>
                                <a:cubicBezTo>
                                  <a:pt x="413039" y="365828"/>
                                  <a:pt x="446809" y="376219"/>
                                  <a:pt x="458066" y="361498"/>
                                </a:cubicBezTo>
                                <a:cubicBezTo>
                                  <a:pt x="465859" y="351108"/>
                                  <a:pt x="432089" y="352839"/>
                                  <a:pt x="428625" y="352839"/>
                                </a:cubicBezTo>
                                <a:cubicBezTo>
                                  <a:pt x="400916" y="351974"/>
                                  <a:pt x="372341" y="351974"/>
                                  <a:pt x="344632" y="351974"/>
                                </a:cubicBezTo>
                                <a:cubicBezTo>
                                  <a:pt x="322984" y="351974"/>
                                  <a:pt x="300470" y="352839"/>
                                  <a:pt x="278823" y="351108"/>
                                </a:cubicBezTo>
                                <a:cubicBezTo>
                                  <a:pt x="265834" y="350242"/>
                                  <a:pt x="244186" y="344180"/>
                                  <a:pt x="232064" y="351974"/>
                                </a:cubicBezTo>
                                <a:cubicBezTo>
                                  <a:pt x="213014" y="363230"/>
                                  <a:pt x="246784" y="367560"/>
                                  <a:pt x="252845" y="366694"/>
                                </a:cubicBezTo>
                                <a:close/>
                                <a:moveTo>
                                  <a:pt x="236393" y="182256"/>
                                </a:moveTo>
                                <a:cubicBezTo>
                                  <a:pt x="267566" y="180524"/>
                                  <a:pt x="299605" y="184853"/>
                                  <a:pt x="330777" y="186585"/>
                                </a:cubicBezTo>
                                <a:cubicBezTo>
                                  <a:pt x="360218" y="188317"/>
                                  <a:pt x="390525" y="186585"/>
                                  <a:pt x="420832" y="189183"/>
                                </a:cubicBezTo>
                                <a:cubicBezTo>
                                  <a:pt x="432089" y="190048"/>
                                  <a:pt x="465859" y="196976"/>
                                  <a:pt x="473652" y="184853"/>
                                </a:cubicBezTo>
                                <a:cubicBezTo>
                                  <a:pt x="482311" y="170133"/>
                                  <a:pt x="442480" y="175328"/>
                                  <a:pt x="437284" y="176194"/>
                                </a:cubicBezTo>
                                <a:cubicBezTo>
                                  <a:pt x="412173" y="179657"/>
                                  <a:pt x="387061" y="179657"/>
                                  <a:pt x="361950" y="177926"/>
                                </a:cubicBezTo>
                                <a:cubicBezTo>
                                  <a:pt x="348961" y="177060"/>
                                  <a:pt x="202623" y="158876"/>
                                  <a:pt x="200891" y="171865"/>
                                </a:cubicBezTo>
                                <a:cubicBezTo>
                                  <a:pt x="193098" y="188317"/>
                                  <a:pt x="229466" y="182256"/>
                                  <a:pt x="236393" y="182256"/>
                                </a:cubicBezTo>
                                <a:close/>
                                <a:moveTo>
                                  <a:pt x="498764" y="464542"/>
                                </a:moveTo>
                                <a:cubicBezTo>
                                  <a:pt x="490105" y="468871"/>
                                  <a:pt x="500496" y="477530"/>
                                  <a:pt x="504825" y="478396"/>
                                </a:cubicBezTo>
                                <a:cubicBezTo>
                                  <a:pt x="513484" y="480128"/>
                                  <a:pt x="522143" y="477530"/>
                                  <a:pt x="530802" y="475798"/>
                                </a:cubicBezTo>
                                <a:cubicBezTo>
                                  <a:pt x="553316" y="472335"/>
                                  <a:pt x="575830" y="475798"/>
                                  <a:pt x="598343" y="474067"/>
                                </a:cubicBezTo>
                                <a:cubicBezTo>
                                  <a:pt x="606136" y="473201"/>
                                  <a:pt x="675409" y="484458"/>
                                  <a:pt x="677141" y="477530"/>
                                </a:cubicBezTo>
                                <a:cubicBezTo>
                                  <a:pt x="683202" y="459347"/>
                                  <a:pt x="512618" y="458480"/>
                                  <a:pt x="498764" y="464542"/>
                                </a:cubicBezTo>
                                <a:close/>
                                <a:moveTo>
                                  <a:pt x="696191" y="446358"/>
                                </a:moveTo>
                                <a:cubicBezTo>
                                  <a:pt x="695325" y="423844"/>
                                  <a:pt x="516082" y="424710"/>
                                  <a:pt x="503093" y="429040"/>
                                </a:cubicBezTo>
                                <a:lnTo>
                                  <a:pt x="503093" y="429040"/>
                                </a:lnTo>
                                <a:cubicBezTo>
                                  <a:pt x="478848" y="438565"/>
                                  <a:pt x="521277" y="446358"/>
                                  <a:pt x="528205" y="446358"/>
                                </a:cubicBezTo>
                                <a:cubicBezTo>
                                  <a:pt x="555914" y="445492"/>
                                  <a:pt x="583623" y="442028"/>
                                  <a:pt x="610466" y="440296"/>
                                </a:cubicBezTo>
                                <a:cubicBezTo>
                                  <a:pt x="619125" y="439430"/>
                                  <a:pt x="697057" y="449821"/>
                                  <a:pt x="696191" y="446358"/>
                                </a:cubicBezTo>
                                <a:close/>
                                <a:moveTo>
                                  <a:pt x="504825" y="393537"/>
                                </a:moveTo>
                                <a:cubicBezTo>
                                  <a:pt x="503959" y="393537"/>
                                  <a:pt x="503959" y="394403"/>
                                  <a:pt x="504825" y="393537"/>
                                </a:cubicBezTo>
                                <a:lnTo>
                                  <a:pt x="504825" y="393537"/>
                                </a:lnTo>
                                <a:close/>
                                <a:moveTo>
                                  <a:pt x="1297998" y="798782"/>
                                </a:moveTo>
                                <a:cubicBezTo>
                                  <a:pt x="1339562" y="794453"/>
                                  <a:pt x="1388052" y="799649"/>
                                  <a:pt x="1427884" y="785794"/>
                                </a:cubicBezTo>
                                <a:cubicBezTo>
                                  <a:pt x="1433946" y="784062"/>
                                  <a:pt x="1436543" y="776269"/>
                                  <a:pt x="1432214" y="771074"/>
                                </a:cubicBezTo>
                                <a:cubicBezTo>
                                  <a:pt x="1427018" y="765878"/>
                                  <a:pt x="1414896" y="769342"/>
                                  <a:pt x="1408834" y="770208"/>
                                </a:cubicBezTo>
                                <a:cubicBezTo>
                                  <a:pt x="1383723" y="775403"/>
                                  <a:pt x="1356880" y="777135"/>
                                  <a:pt x="1330902" y="778867"/>
                                </a:cubicBezTo>
                                <a:cubicBezTo>
                                  <a:pt x="1307523" y="780599"/>
                                  <a:pt x="1285009" y="779733"/>
                                  <a:pt x="1261630" y="778867"/>
                                </a:cubicBezTo>
                                <a:cubicBezTo>
                                  <a:pt x="1243446" y="778001"/>
                                  <a:pt x="1229591" y="773671"/>
                                  <a:pt x="1213139" y="783196"/>
                                </a:cubicBezTo>
                                <a:cubicBezTo>
                                  <a:pt x="1195821" y="793587"/>
                                  <a:pt x="1213139" y="796185"/>
                                  <a:pt x="1223530" y="796185"/>
                                </a:cubicBezTo>
                                <a:cubicBezTo>
                                  <a:pt x="1247775" y="798782"/>
                                  <a:pt x="1272886" y="801381"/>
                                  <a:pt x="1297998" y="798782"/>
                                </a:cubicBezTo>
                                <a:cubicBezTo>
                                  <a:pt x="1310987" y="797051"/>
                                  <a:pt x="1304059" y="797917"/>
                                  <a:pt x="1297998" y="798782"/>
                                </a:cubicBezTo>
                                <a:close/>
                                <a:moveTo>
                                  <a:pt x="683202" y="361498"/>
                                </a:moveTo>
                                <a:cubicBezTo>
                                  <a:pt x="648566" y="372756"/>
                                  <a:pt x="598343" y="363230"/>
                                  <a:pt x="561975" y="364097"/>
                                </a:cubicBezTo>
                                <a:cubicBezTo>
                                  <a:pt x="548121" y="364097"/>
                                  <a:pt x="504825" y="358901"/>
                                  <a:pt x="496166" y="371889"/>
                                </a:cubicBezTo>
                                <a:cubicBezTo>
                                  <a:pt x="488373" y="384012"/>
                                  <a:pt x="535132" y="379683"/>
                                  <a:pt x="539461" y="379683"/>
                                </a:cubicBezTo>
                                <a:cubicBezTo>
                                  <a:pt x="586221" y="380548"/>
                                  <a:pt x="629516" y="371024"/>
                                  <a:pt x="677141" y="378817"/>
                                </a:cubicBezTo>
                                <a:cubicBezTo>
                                  <a:pt x="683202" y="379683"/>
                                  <a:pt x="715241" y="385744"/>
                                  <a:pt x="710911" y="369292"/>
                                </a:cubicBezTo>
                                <a:cubicBezTo>
                                  <a:pt x="708314" y="361498"/>
                                  <a:pt x="689264" y="359767"/>
                                  <a:pt x="683202" y="361498"/>
                                </a:cubicBezTo>
                                <a:cubicBezTo>
                                  <a:pt x="684068" y="361498"/>
                                  <a:pt x="684934" y="361498"/>
                                  <a:pt x="683202" y="361498"/>
                                </a:cubicBezTo>
                                <a:close/>
                                <a:moveTo>
                                  <a:pt x="510020" y="411722"/>
                                </a:moveTo>
                                <a:cubicBezTo>
                                  <a:pt x="529071" y="413453"/>
                                  <a:pt x="549852" y="409990"/>
                                  <a:pt x="569768" y="409990"/>
                                </a:cubicBezTo>
                                <a:cubicBezTo>
                                  <a:pt x="588818" y="409990"/>
                                  <a:pt x="607868" y="408258"/>
                                  <a:pt x="626052" y="409990"/>
                                </a:cubicBezTo>
                                <a:cubicBezTo>
                                  <a:pt x="641639" y="410855"/>
                                  <a:pt x="658091" y="420381"/>
                                  <a:pt x="672811" y="419514"/>
                                </a:cubicBezTo>
                                <a:cubicBezTo>
                                  <a:pt x="682336" y="418649"/>
                                  <a:pt x="699655" y="409123"/>
                                  <a:pt x="681471" y="403928"/>
                                </a:cubicBezTo>
                                <a:cubicBezTo>
                                  <a:pt x="663286" y="398733"/>
                                  <a:pt x="641639" y="404794"/>
                                  <a:pt x="622589" y="400464"/>
                                </a:cubicBezTo>
                                <a:cubicBezTo>
                                  <a:pt x="600941" y="396135"/>
                                  <a:pt x="579293" y="397867"/>
                                  <a:pt x="558511" y="394403"/>
                                </a:cubicBezTo>
                                <a:cubicBezTo>
                                  <a:pt x="542059" y="391805"/>
                                  <a:pt x="520411" y="385744"/>
                                  <a:pt x="503959" y="392671"/>
                                </a:cubicBezTo>
                                <a:cubicBezTo>
                                  <a:pt x="492702" y="398733"/>
                                  <a:pt x="498764" y="410855"/>
                                  <a:pt x="510020" y="411722"/>
                                </a:cubicBezTo>
                                <a:close/>
                                <a:moveTo>
                                  <a:pt x="224270" y="422978"/>
                                </a:moveTo>
                                <a:cubicBezTo>
                                  <a:pt x="266700" y="418649"/>
                                  <a:pt x="218209" y="423844"/>
                                  <a:pt x="224270" y="422978"/>
                                </a:cubicBezTo>
                                <a:lnTo>
                                  <a:pt x="224270" y="422978"/>
                                </a:lnTo>
                                <a:close/>
                                <a:moveTo>
                                  <a:pt x="1423555" y="488787"/>
                                </a:moveTo>
                                <a:lnTo>
                                  <a:pt x="1423555" y="488787"/>
                                </a:lnTo>
                                <a:cubicBezTo>
                                  <a:pt x="1436543" y="476665"/>
                                  <a:pt x="1384589" y="472335"/>
                                  <a:pt x="1378527" y="472335"/>
                                </a:cubicBezTo>
                                <a:cubicBezTo>
                                  <a:pt x="1354282" y="470603"/>
                                  <a:pt x="1331768" y="465407"/>
                                  <a:pt x="1307523" y="465407"/>
                                </a:cubicBezTo>
                                <a:cubicBezTo>
                                  <a:pt x="1280680" y="465407"/>
                                  <a:pt x="1250373" y="469737"/>
                                  <a:pt x="1224396" y="465407"/>
                                </a:cubicBezTo>
                                <a:cubicBezTo>
                                  <a:pt x="1206211" y="461944"/>
                                  <a:pt x="1199284" y="483592"/>
                                  <a:pt x="1219200" y="484458"/>
                                </a:cubicBezTo>
                                <a:cubicBezTo>
                                  <a:pt x="1237384" y="485324"/>
                                  <a:pt x="1254702" y="478396"/>
                                  <a:pt x="1272886" y="478396"/>
                                </a:cubicBezTo>
                                <a:cubicBezTo>
                                  <a:pt x="1300596" y="477530"/>
                                  <a:pt x="1330037" y="477530"/>
                                  <a:pt x="1357746" y="480994"/>
                                </a:cubicBezTo>
                                <a:cubicBezTo>
                                  <a:pt x="1369868" y="481860"/>
                                  <a:pt x="1413164" y="498312"/>
                                  <a:pt x="1423555" y="488787"/>
                                </a:cubicBezTo>
                                <a:cubicBezTo>
                                  <a:pt x="1422689" y="489653"/>
                                  <a:pt x="1422689" y="489653"/>
                                  <a:pt x="1423555" y="488787"/>
                                </a:cubicBezTo>
                                <a:close/>
                                <a:moveTo>
                                  <a:pt x="1297998" y="798782"/>
                                </a:moveTo>
                                <a:cubicBezTo>
                                  <a:pt x="1297998" y="798782"/>
                                  <a:pt x="1297998" y="798782"/>
                                  <a:pt x="1297998" y="798782"/>
                                </a:cubicBezTo>
                                <a:cubicBezTo>
                                  <a:pt x="1285875" y="800514"/>
                                  <a:pt x="1291937" y="799649"/>
                                  <a:pt x="1297998" y="798782"/>
                                </a:cubicBezTo>
                                <a:close/>
                                <a:moveTo>
                                  <a:pt x="368011" y="461944"/>
                                </a:moveTo>
                                <a:cubicBezTo>
                                  <a:pt x="342900" y="460212"/>
                                  <a:pt x="317789" y="459347"/>
                                  <a:pt x="292677" y="459347"/>
                                </a:cubicBezTo>
                                <a:cubicBezTo>
                                  <a:pt x="277091" y="459347"/>
                                  <a:pt x="231198" y="448956"/>
                                  <a:pt x="218209" y="459347"/>
                                </a:cubicBezTo>
                                <a:lnTo>
                                  <a:pt x="218209" y="459347"/>
                                </a:lnTo>
                                <a:cubicBezTo>
                                  <a:pt x="199159" y="475798"/>
                                  <a:pt x="240723" y="474067"/>
                                  <a:pt x="246784" y="473201"/>
                                </a:cubicBezTo>
                                <a:cubicBezTo>
                                  <a:pt x="267566" y="469737"/>
                                  <a:pt x="289214" y="469737"/>
                                  <a:pt x="310861" y="470603"/>
                                </a:cubicBezTo>
                                <a:cubicBezTo>
                                  <a:pt x="335973" y="471469"/>
                                  <a:pt x="361084" y="472335"/>
                                  <a:pt x="386195" y="474067"/>
                                </a:cubicBezTo>
                                <a:cubicBezTo>
                                  <a:pt x="404380" y="475798"/>
                                  <a:pt x="430357" y="484458"/>
                                  <a:pt x="447675" y="478396"/>
                                </a:cubicBezTo>
                                <a:cubicBezTo>
                                  <a:pt x="464127" y="473201"/>
                                  <a:pt x="436418" y="467139"/>
                                  <a:pt x="432955" y="467139"/>
                                </a:cubicBezTo>
                                <a:cubicBezTo>
                                  <a:pt x="411307" y="464542"/>
                                  <a:pt x="389659" y="462810"/>
                                  <a:pt x="368011" y="461944"/>
                                </a:cubicBezTo>
                                <a:close/>
                                <a:moveTo>
                                  <a:pt x="877166" y="369292"/>
                                </a:moveTo>
                                <a:cubicBezTo>
                                  <a:pt x="857250" y="371024"/>
                                  <a:pt x="834736" y="371889"/>
                                  <a:pt x="814821" y="366694"/>
                                </a:cubicBezTo>
                                <a:cubicBezTo>
                                  <a:pt x="804430" y="364097"/>
                                  <a:pt x="781050" y="354571"/>
                                  <a:pt x="774989" y="370157"/>
                                </a:cubicBezTo>
                                <a:cubicBezTo>
                                  <a:pt x="768927" y="388342"/>
                                  <a:pt x="820882" y="380548"/>
                                  <a:pt x="829541" y="380548"/>
                                </a:cubicBezTo>
                                <a:cubicBezTo>
                                  <a:pt x="855518" y="380548"/>
                                  <a:pt x="880630" y="380548"/>
                                  <a:pt x="906607" y="379683"/>
                                </a:cubicBezTo>
                                <a:cubicBezTo>
                                  <a:pt x="918730" y="379683"/>
                                  <a:pt x="940377" y="386610"/>
                                  <a:pt x="949902" y="377951"/>
                                </a:cubicBezTo>
                                <a:cubicBezTo>
                                  <a:pt x="948171" y="379683"/>
                                  <a:pt x="947305" y="379683"/>
                                  <a:pt x="949902" y="377951"/>
                                </a:cubicBezTo>
                                <a:lnTo>
                                  <a:pt x="949902" y="377951"/>
                                </a:lnTo>
                                <a:cubicBezTo>
                                  <a:pt x="973282" y="358035"/>
                                  <a:pt x="882361" y="368426"/>
                                  <a:pt x="877166" y="369292"/>
                                </a:cubicBezTo>
                                <a:close/>
                                <a:moveTo>
                                  <a:pt x="732559" y="408258"/>
                                </a:moveTo>
                                <a:cubicBezTo>
                                  <a:pt x="755939" y="410855"/>
                                  <a:pt x="780184" y="410855"/>
                                  <a:pt x="803564" y="411722"/>
                                </a:cubicBezTo>
                                <a:cubicBezTo>
                                  <a:pt x="850323" y="413453"/>
                                  <a:pt x="897948" y="419514"/>
                                  <a:pt x="944707" y="412587"/>
                                </a:cubicBezTo>
                                <a:cubicBezTo>
                                  <a:pt x="959427" y="410855"/>
                                  <a:pt x="962025" y="397867"/>
                                  <a:pt x="944707" y="397001"/>
                                </a:cubicBezTo>
                                <a:cubicBezTo>
                                  <a:pt x="921327" y="397001"/>
                                  <a:pt x="897948" y="401331"/>
                                  <a:pt x="873702" y="401331"/>
                                </a:cubicBezTo>
                                <a:cubicBezTo>
                                  <a:pt x="827809" y="401331"/>
                                  <a:pt x="784514" y="402196"/>
                                  <a:pt x="739486" y="396135"/>
                                </a:cubicBezTo>
                                <a:cubicBezTo>
                                  <a:pt x="723034" y="393537"/>
                                  <a:pt x="707448" y="405660"/>
                                  <a:pt x="732559" y="408258"/>
                                </a:cubicBezTo>
                                <a:close/>
                                <a:moveTo>
                                  <a:pt x="1398443" y="556328"/>
                                </a:moveTo>
                                <a:cubicBezTo>
                                  <a:pt x="1374198" y="556328"/>
                                  <a:pt x="1349952" y="553730"/>
                                  <a:pt x="1325707" y="550267"/>
                                </a:cubicBezTo>
                                <a:cubicBezTo>
                                  <a:pt x="1301461" y="546803"/>
                                  <a:pt x="1278082" y="545071"/>
                                  <a:pt x="1253836" y="541608"/>
                                </a:cubicBezTo>
                                <a:cubicBezTo>
                                  <a:pt x="1237384" y="539876"/>
                                  <a:pt x="1220066" y="527753"/>
                                  <a:pt x="1206211" y="541608"/>
                                </a:cubicBezTo>
                                <a:cubicBezTo>
                                  <a:pt x="1193223" y="554597"/>
                                  <a:pt x="1229591" y="552865"/>
                                  <a:pt x="1234787" y="552865"/>
                                </a:cubicBezTo>
                                <a:cubicBezTo>
                                  <a:pt x="1254702" y="551998"/>
                                  <a:pt x="1275484" y="555462"/>
                                  <a:pt x="1295400" y="558060"/>
                                </a:cubicBezTo>
                                <a:cubicBezTo>
                                  <a:pt x="1317048" y="560657"/>
                                  <a:pt x="1337830" y="564987"/>
                                  <a:pt x="1359477" y="567585"/>
                                </a:cubicBezTo>
                                <a:cubicBezTo>
                                  <a:pt x="1375930" y="570183"/>
                                  <a:pt x="1401041" y="579708"/>
                                  <a:pt x="1417493" y="571915"/>
                                </a:cubicBezTo>
                                <a:lnTo>
                                  <a:pt x="1417493" y="571915"/>
                                </a:lnTo>
                                <a:cubicBezTo>
                                  <a:pt x="1419225" y="571049"/>
                                  <a:pt x="1419225" y="571049"/>
                                  <a:pt x="1417493" y="571915"/>
                                </a:cubicBezTo>
                                <a:cubicBezTo>
                                  <a:pt x="1441739" y="560657"/>
                                  <a:pt x="1406237" y="556328"/>
                                  <a:pt x="1398443" y="556328"/>
                                </a:cubicBezTo>
                                <a:close/>
                                <a:moveTo>
                                  <a:pt x="1250373" y="721717"/>
                                </a:moveTo>
                                <a:lnTo>
                                  <a:pt x="1250373" y="721717"/>
                                </a:lnTo>
                                <a:cubicBezTo>
                                  <a:pt x="1247775" y="722583"/>
                                  <a:pt x="1248641" y="721717"/>
                                  <a:pt x="1250373" y="721717"/>
                                </a:cubicBezTo>
                                <a:close/>
                                <a:moveTo>
                                  <a:pt x="1391516" y="516496"/>
                                </a:moveTo>
                                <a:cubicBezTo>
                                  <a:pt x="1368136" y="514764"/>
                                  <a:pt x="1344757" y="513032"/>
                                  <a:pt x="1322243" y="510435"/>
                                </a:cubicBezTo>
                                <a:cubicBezTo>
                                  <a:pt x="1302327" y="508703"/>
                                  <a:pt x="1281546" y="506105"/>
                                  <a:pt x="1261630" y="504373"/>
                                </a:cubicBezTo>
                                <a:cubicBezTo>
                                  <a:pt x="1251239" y="503508"/>
                                  <a:pt x="1219200" y="490519"/>
                                  <a:pt x="1212273" y="499178"/>
                                </a:cubicBezTo>
                                <a:cubicBezTo>
                                  <a:pt x="1197552" y="516496"/>
                                  <a:pt x="1222664" y="517362"/>
                                  <a:pt x="1234787" y="514764"/>
                                </a:cubicBezTo>
                                <a:cubicBezTo>
                                  <a:pt x="1254702" y="510435"/>
                                  <a:pt x="1275484" y="515631"/>
                                  <a:pt x="1295400" y="518228"/>
                                </a:cubicBezTo>
                                <a:cubicBezTo>
                                  <a:pt x="1319646" y="521692"/>
                                  <a:pt x="1343891" y="522558"/>
                                  <a:pt x="1368136" y="526021"/>
                                </a:cubicBezTo>
                                <a:cubicBezTo>
                                  <a:pt x="1381991" y="527753"/>
                                  <a:pt x="1414030" y="540742"/>
                                  <a:pt x="1427018" y="532949"/>
                                </a:cubicBezTo>
                                <a:lnTo>
                                  <a:pt x="1427018" y="532949"/>
                                </a:lnTo>
                                <a:cubicBezTo>
                                  <a:pt x="1428750" y="532083"/>
                                  <a:pt x="1428750" y="532083"/>
                                  <a:pt x="1427018" y="532949"/>
                                </a:cubicBezTo>
                                <a:cubicBezTo>
                                  <a:pt x="1447800" y="519094"/>
                                  <a:pt x="1394980" y="517362"/>
                                  <a:pt x="1391516" y="516496"/>
                                </a:cubicBezTo>
                                <a:close/>
                                <a:moveTo>
                                  <a:pt x="1220066" y="596160"/>
                                </a:moveTo>
                                <a:cubicBezTo>
                                  <a:pt x="1241714" y="598758"/>
                                  <a:pt x="1264227" y="595294"/>
                                  <a:pt x="1286741" y="597892"/>
                                </a:cubicBezTo>
                                <a:cubicBezTo>
                                  <a:pt x="1311852" y="600490"/>
                                  <a:pt x="1337830" y="599623"/>
                                  <a:pt x="1362941" y="600490"/>
                                </a:cubicBezTo>
                                <a:cubicBezTo>
                                  <a:pt x="1376796" y="601355"/>
                                  <a:pt x="1416627" y="614344"/>
                                  <a:pt x="1427884" y="605685"/>
                                </a:cubicBezTo>
                                <a:lnTo>
                                  <a:pt x="1427884" y="605685"/>
                                </a:lnTo>
                                <a:cubicBezTo>
                                  <a:pt x="1451264" y="585769"/>
                                  <a:pt x="1356880" y="587501"/>
                                  <a:pt x="1346489" y="587501"/>
                                </a:cubicBezTo>
                                <a:cubicBezTo>
                                  <a:pt x="1323975" y="586635"/>
                                  <a:pt x="1300596" y="586635"/>
                                  <a:pt x="1278082" y="584903"/>
                                </a:cubicBezTo>
                                <a:cubicBezTo>
                                  <a:pt x="1260764" y="583171"/>
                                  <a:pt x="1239116" y="573646"/>
                                  <a:pt x="1221798" y="578842"/>
                                </a:cubicBezTo>
                                <a:cubicBezTo>
                                  <a:pt x="1212273" y="580574"/>
                                  <a:pt x="1206211" y="594428"/>
                                  <a:pt x="1220066" y="596160"/>
                                </a:cubicBezTo>
                                <a:close/>
                                <a:moveTo>
                                  <a:pt x="206952" y="641187"/>
                                </a:moveTo>
                                <a:cubicBezTo>
                                  <a:pt x="206952" y="641187"/>
                                  <a:pt x="206952" y="641187"/>
                                  <a:pt x="206952" y="641187"/>
                                </a:cubicBezTo>
                                <a:cubicBezTo>
                                  <a:pt x="201757" y="641187"/>
                                  <a:pt x="190500" y="644651"/>
                                  <a:pt x="187902" y="648980"/>
                                </a:cubicBezTo>
                                <a:cubicBezTo>
                                  <a:pt x="183573" y="655907"/>
                                  <a:pt x="222539" y="652444"/>
                                  <a:pt x="226002" y="651578"/>
                                </a:cubicBezTo>
                                <a:cubicBezTo>
                                  <a:pt x="270164" y="643785"/>
                                  <a:pt x="322118" y="648980"/>
                                  <a:pt x="366280" y="651578"/>
                                </a:cubicBezTo>
                                <a:cubicBezTo>
                                  <a:pt x="370609" y="651578"/>
                                  <a:pt x="418234" y="660237"/>
                                  <a:pt x="414770" y="648115"/>
                                </a:cubicBezTo>
                                <a:cubicBezTo>
                                  <a:pt x="412173" y="636858"/>
                                  <a:pt x="364548" y="640321"/>
                                  <a:pt x="355889" y="640321"/>
                                </a:cubicBezTo>
                                <a:cubicBezTo>
                                  <a:pt x="306532" y="641187"/>
                                  <a:pt x="257175" y="637724"/>
                                  <a:pt x="206952" y="641187"/>
                                </a:cubicBezTo>
                                <a:cubicBezTo>
                                  <a:pt x="210416" y="641187"/>
                                  <a:pt x="249382" y="638589"/>
                                  <a:pt x="206952" y="641187"/>
                                </a:cubicBezTo>
                                <a:close/>
                                <a:moveTo>
                                  <a:pt x="944707" y="412587"/>
                                </a:moveTo>
                                <a:cubicBezTo>
                                  <a:pt x="899680" y="419514"/>
                                  <a:pt x="961159" y="409990"/>
                                  <a:pt x="944707" y="412587"/>
                                </a:cubicBezTo>
                                <a:lnTo>
                                  <a:pt x="944707" y="412587"/>
                                </a:lnTo>
                                <a:close/>
                                <a:moveTo>
                                  <a:pt x="474518" y="498312"/>
                                </a:moveTo>
                                <a:cubicBezTo>
                                  <a:pt x="475384" y="497446"/>
                                  <a:pt x="476250" y="496581"/>
                                  <a:pt x="474518" y="498312"/>
                                </a:cubicBezTo>
                                <a:lnTo>
                                  <a:pt x="474518" y="498312"/>
                                </a:lnTo>
                                <a:cubicBezTo>
                                  <a:pt x="453736" y="517362"/>
                                  <a:pt x="556780" y="514764"/>
                                  <a:pt x="566305" y="514764"/>
                                </a:cubicBezTo>
                                <a:cubicBezTo>
                                  <a:pt x="580159" y="514764"/>
                                  <a:pt x="712643" y="522558"/>
                                  <a:pt x="712643" y="513032"/>
                                </a:cubicBezTo>
                                <a:cubicBezTo>
                                  <a:pt x="711777" y="502642"/>
                                  <a:pt x="606136" y="505240"/>
                                  <a:pt x="595746" y="504373"/>
                                </a:cubicBezTo>
                                <a:cubicBezTo>
                                  <a:pt x="572366" y="503508"/>
                                  <a:pt x="548121" y="501776"/>
                                  <a:pt x="524741" y="500044"/>
                                </a:cubicBezTo>
                                <a:cubicBezTo>
                                  <a:pt x="515216" y="498312"/>
                                  <a:pt x="482311" y="490519"/>
                                  <a:pt x="474518" y="498312"/>
                                </a:cubicBezTo>
                                <a:close/>
                                <a:moveTo>
                                  <a:pt x="929121" y="353706"/>
                                </a:moveTo>
                                <a:cubicBezTo>
                                  <a:pt x="928255" y="353706"/>
                                  <a:pt x="928255" y="353706"/>
                                  <a:pt x="929121" y="353706"/>
                                </a:cubicBezTo>
                                <a:lnTo>
                                  <a:pt x="929121" y="353706"/>
                                </a:lnTo>
                                <a:close/>
                                <a:moveTo>
                                  <a:pt x="942109" y="352839"/>
                                </a:moveTo>
                                <a:cubicBezTo>
                                  <a:pt x="938646" y="352839"/>
                                  <a:pt x="935182" y="353706"/>
                                  <a:pt x="933450" y="353706"/>
                                </a:cubicBezTo>
                                <a:cubicBezTo>
                                  <a:pt x="936048" y="353706"/>
                                  <a:pt x="939511" y="353706"/>
                                  <a:pt x="942109" y="352839"/>
                                </a:cubicBezTo>
                                <a:close/>
                                <a:moveTo>
                                  <a:pt x="472786" y="425576"/>
                                </a:moveTo>
                                <a:cubicBezTo>
                                  <a:pt x="390525" y="428173"/>
                                  <a:pt x="305666" y="414319"/>
                                  <a:pt x="224270" y="422978"/>
                                </a:cubicBezTo>
                                <a:cubicBezTo>
                                  <a:pt x="219941" y="423844"/>
                                  <a:pt x="206086" y="429040"/>
                                  <a:pt x="208684" y="435101"/>
                                </a:cubicBezTo>
                                <a:lnTo>
                                  <a:pt x="208684" y="435101"/>
                                </a:lnTo>
                                <a:cubicBezTo>
                                  <a:pt x="212148" y="444626"/>
                                  <a:pt x="229466" y="438565"/>
                                  <a:pt x="235527" y="436833"/>
                                </a:cubicBezTo>
                                <a:cubicBezTo>
                                  <a:pt x="268432" y="431637"/>
                                  <a:pt x="301336" y="432503"/>
                                  <a:pt x="334241" y="433369"/>
                                </a:cubicBezTo>
                                <a:cubicBezTo>
                                  <a:pt x="367145" y="434235"/>
                                  <a:pt x="399184" y="433369"/>
                                  <a:pt x="432089" y="435967"/>
                                </a:cubicBezTo>
                                <a:cubicBezTo>
                                  <a:pt x="441614" y="436833"/>
                                  <a:pt x="477982" y="443760"/>
                                  <a:pt x="472786" y="425576"/>
                                </a:cubicBezTo>
                                <a:close/>
                                <a:moveTo>
                                  <a:pt x="522143" y="1326121"/>
                                </a:moveTo>
                                <a:cubicBezTo>
                                  <a:pt x="535132" y="1326121"/>
                                  <a:pt x="547255" y="1322658"/>
                                  <a:pt x="560243" y="1322658"/>
                                </a:cubicBezTo>
                                <a:cubicBezTo>
                                  <a:pt x="589684" y="1321792"/>
                                  <a:pt x="617393" y="1325256"/>
                                  <a:pt x="646834" y="1326987"/>
                                </a:cubicBezTo>
                                <a:cubicBezTo>
                                  <a:pt x="655493" y="1327853"/>
                                  <a:pt x="665884" y="1315730"/>
                                  <a:pt x="652896" y="1312267"/>
                                </a:cubicBezTo>
                                <a:cubicBezTo>
                                  <a:pt x="636443" y="1307937"/>
                                  <a:pt x="619125" y="1310535"/>
                                  <a:pt x="602673" y="1309669"/>
                                </a:cubicBezTo>
                                <a:cubicBezTo>
                                  <a:pt x="579293" y="1308803"/>
                                  <a:pt x="535132" y="1299278"/>
                                  <a:pt x="513484" y="1309669"/>
                                </a:cubicBezTo>
                                <a:cubicBezTo>
                                  <a:pt x="513484" y="1309669"/>
                                  <a:pt x="513484" y="1309669"/>
                                  <a:pt x="513484" y="1309669"/>
                                </a:cubicBezTo>
                                <a:cubicBezTo>
                                  <a:pt x="510886" y="1311401"/>
                                  <a:pt x="511752" y="1310535"/>
                                  <a:pt x="513484" y="1309669"/>
                                </a:cubicBezTo>
                                <a:cubicBezTo>
                                  <a:pt x="499630" y="1316597"/>
                                  <a:pt x="513484" y="1326121"/>
                                  <a:pt x="522143" y="1326121"/>
                                </a:cubicBezTo>
                                <a:close/>
                                <a:moveTo>
                                  <a:pt x="890155" y="1091460"/>
                                </a:moveTo>
                                <a:lnTo>
                                  <a:pt x="890155" y="1091460"/>
                                </a:lnTo>
                                <a:cubicBezTo>
                                  <a:pt x="899680" y="1086264"/>
                                  <a:pt x="891021" y="1077605"/>
                                  <a:pt x="884959" y="1075873"/>
                                </a:cubicBezTo>
                                <a:cubicBezTo>
                                  <a:pt x="874568" y="1073276"/>
                                  <a:pt x="860714" y="1076740"/>
                                  <a:pt x="850323" y="1077605"/>
                                </a:cubicBezTo>
                                <a:cubicBezTo>
                                  <a:pt x="826943" y="1079337"/>
                                  <a:pt x="802698" y="1078472"/>
                                  <a:pt x="778452" y="1078472"/>
                                </a:cubicBezTo>
                                <a:cubicBezTo>
                                  <a:pt x="766330" y="1078472"/>
                                  <a:pt x="657225" y="1062019"/>
                                  <a:pt x="655493" y="1074142"/>
                                </a:cubicBezTo>
                                <a:cubicBezTo>
                                  <a:pt x="654627" y="1076740"/>
                                  <a:pt x="867641" y="1103583"/>
                                  <a:pt x="890155" y="1091460"/>
                                </a:cubicBezTo>
                                <a:close/>
                                <a:moveTo>
                                  <a:pt x="651164" y="1010065"/>
                                </a:moveTo>
                                <a:cubicBezTo>
                                  <a:pt x="627784" y="1007467"/>
                                  <a:pt x="603539" y="1007467"/>
                                  <a:pt x="580159" y="1006601"/>
                                </a:cubicBezTo>
                                <a:cubicBezTo>
                                  <a:pt x="533400" y="1004869"/>
                                  <a:pt x="485775" y="998808"/>
                                  <a:pt x="439016" y="1005735"/>
                                </a:cubicBezTo>
                                <a:cubicBezTo>
                                  <a:pt x="424296" y="1007467"/>
                                  <a:pt x="421698" y="1020456"/>
                                  <a:pt x="439016" y="1021321"/>
                                </a:cubicBezTo>
                                <a:cubicBezTo>
                                  <a:pt x="462395" y="1021321"/>
                                  <a:pt x="485775" y="1016992"/>
                                  <a:pt x="510020" y="1016992"/>
                                </a:cubicBezTo>
                                <a:cubicBezTo>
                                  <a:pt x="555914" y="1016992"/>
                                  <a:pt x="599209" y="1016126"/>
                                  <a:pt x="644236" y="1022187"/>
                                </a:cubicBezTo>
                                <a:cubicBezTo>
                                  <a:pt x="660689" y="1025651"/>
                                  <a:pt x="677141" y="1012662"/>
                                  <a:pt x="651164" y="1010065"/>
                                </a:cubicBezTo>
                                <a:close/>
                                <a:moveTo>
                                  <a:pt x="513484" y="1309669"/>
                                </a:moveTo>
                                <a:cubicBezTo>
                                  <a:pt x="515216" y="1308803"/>
                                  <a:pt x="516948" y="1307937"/>
                                  <a:pt x="513484" y="1309669"/>
                                </a:cubicBezTo>
                                <a:lnTo>
                                  <a:pt x="513484" y="1309669"/>
                                </a:lnTo>
                                <a:close/>
                                <a:moveTo>
                                  <a:pt x="438150" y="900960"/>
                                </a:moveTo>
                                <a:lnTo>
                                  <a:pt x="438150" y="900960"/>
                                </a:lnTo>
                                <a:cubicBezTo>
                                  <a:pt x="418234" y="919144"/>
                                  <a:pt x="512618" y="915680"/>
                                  <a:pt x="520411" y="915680"/>
                                </a:cubicBezTo>
                                <a:cubicBezTo>
                                  <a:pt x="540327" y="915680"/>
                                  <a:pt x="561975" y="914815"/>
                                  <a:pt x="581891" y="918278"/>
                                </a:cubicBezTo>
                                <a:cubicBezTo>
                                  <a:pt x="595746" y="920876"/>
                                  <a:pt x="616527" y="932133"/>
                                  <a:pt x="627784" y="919144"/>
                                </a:cubicBezTo>
                                <a:cubicBezTo>
                                  <a:pt x="637309" y="908753"/>
                                  <a:pt x="555914" y="906155"/>
                                  <a:pt x="545523" y="905290"/>
                                </a:cubicBezTo>
                                <a:cubicBezTo>
                                  <a:pt x="525607" y="903558"/>
                                  <a:pt x="505691" y="902692"/>
                                  <a:pt x="484909" y="901826"/>
                                </a:cubicBezTo>
                                <a:cubicBezTo>
                                  <a:pt x="477982" y="901826"/>
                                  <a:pt x="445943" y="894032"/>
                                  <a:pt x="438150" y="900960"/>
                                </a:cubicBezTo>
                                <a:cubicBezTo>
                                  <a:pt x="439016" y="900094"/>
                                  <a:pt x="439882" y="900094"/>
                                  <a:pt x="438150" y="900960"/>
                                </a:cubicBezTo>
                                <a:close/>
                                <a:moveTo>
                                  <a:pt x="433820" y="1040371"/>
                                </a:moveTo>
                                <a:lnTo>
                                  <a:pt x="433820" y="1040371"/>
                                </a:lnTo>
                                <a:cubicBezTo>
                                  <a:pt x="411307" y="1061153"/>
                                  <a:pt x="501361" y="1050762"/>
                                  <a:pt x="507423" y="1049896"/>
                                </a:cubicBezTo>
                                <a:cubicBezTo>
                                  <a:pt x="527339" y="1048165"/>
                                  <a:pt x="549852" y="1047299"/>
                                  <a:pt x="569768" y="1052494"/>
                                </a:cubicBezTo>
                                <a:cubicBezTo>
                                  <a:pt x="580159" y="1055092"/>
                                  <a:pt x="603539" y="1064617"/>
                                  <a:pt x="609600" y="1049030"/>
                                </a:cubicBezTo>
                                <a:cubicBezTo>
                                  <a:pt x="615661" y="1030847"/>
                                  <a:pt x="563707" y="1038639"/>
                                  <a:pt x="555048" y="1038639"/>
                                </a:cubicBezTo>
                                <a:cubicBezTo>
                                  <a:pt x="529071" y="1038639"/>
                                  <a:pt x="503959" y="1038639"/>
                                  <a:pt x="477982" y="1039506"/>
                                </a:cubicBezTo>
                                <a:cubicBezTo>
                                  <a:pt x="465859" y="1038639"/>
                                  <a:pt x="443345" y="1031712"/>
                                  <a:pt x="433820" y="1040371"/>
                                </a:cubicBezTo>
                                <a:cubicBezTo>
                                  <a:pt x="435552" y="1038639"/>
                                  <a:pt x="436418" y="1037774"/>
                                  <a:pt x="433820" y="1040371"/>
                                </a:cubicBezTo>
                                <a:close/>
                                <a:moveTo>
                                  <a:pt x="876300" y="1243860"/>
                                </a:moveTo>
                                <a:cubicBezTo>
                                  <a:pt x="854652" y="1244726"/>
                                  <a:pt x="833871" y="1246458"/>
                                  <a:pt x="812223" y="1248190"/>
                                </a:cubicBezTo>
                                <a:cubicBezTo>
                                  <a:pt x="768927" y="1250787"/>
                                  <a:pt x="727364" y="1250787"/>
                                  <a:pt x="685800" y="1242128"/>
                                </a:cubicBezTo>
                                <a:cubicBezTo>
                                  <a:pt x="671080" y="1238665"/>
                                  <a:pt x="662421" y="1251653"/>
                                  <a:pt x="677141" y="1259446"/>
                                </a:cubicBezTo>
                                <a:cubicBezTo>
                                  <a:pt x="694459" y="1267240"/>
                                  <a:pt x="727364" y="1261178"/>
                                  <a:pt x="745548" y="1261178"/>
                                </a:cubicBezTo>
                                <a:cubicBezTo>
                                  <a:pt x="770659" y="1262044"/>
                                  <a:pt x="795771" y="1262044"/>
                                  <a:pt x="820882" y="1261178"/>
                                </a:cubicBezTo>
                                <a:cubicBezTo>
                                  <a:pt x="840798" y="1261178"/>
                                  <a:pt x="862446" y="1264642"/>
                                  <a:pt x="882361" y="1261178"/>
                                </a:cubicBezTo>
                                <a:cubicBezTo>
                                  <a:pt x="899680" y="1255983"/>
                                  <a:pt x="891886" y="1242994"/>
                                  <a:pt x="876300" y="1243860"/>
                                </a:cubicBezTo>
                                <a:close/>
                                <a:moveTo>
                                  <a:pt x="873702" y="1294083"/>
                                </a:moveTo>
                                <a:lnTo>
                                  <a:pt x="873702" y="1294083"/>
                                </a:lnTo>
                                <a:cubicBezTo>
                                  <a:pt x="890155" y="1279362"/>
                                  <a:pt x="834736" y="1280228"/>
                                  <a:pt x="828675" y="1281094"/>
                                </a:cubicBezTo>
                                <a:cubicBezTo>
                                  <a:pt x="782782" y="1281960"/>
                                  <a:pt x="736889" y="1275899"/>
                                  <a:pt x="690996" y="1271569"/>
                                </a:cubicBezTo>
                                <a:cubicBezTo>
                                  <a:pt x="679739" y="1270703"/>
                                  <a:pt x="649432" y="1282826"/>
                                  <a:pt x="673677" y="1287155"/>
                                </a:cubicBezTo>
                                <a:cubicBezTo>
                                  <a:pt x="695325" y="1290619"/>
                                  <a:pt x="719571" y="1288021"/>
                                  <a:pt x="741218" y="1288887"/>
                                </a:cubicBezTo>
                                <a:cubicBezTo>
                                  <a:pt x="768061" y="1289753"/>
                                  <a:pt x="794039" y="1293217"/>
                                  <a:pt x="820882" y="1295815"/>
                                </a:cubicBezTo>
                                <a:cubicBezTo>
                                  <a:pt x="834736" y="1295815"/>
                                  <a:pt x="860714" y="1304474"/>
                                  <a:pt x="873702" y="1294083"/>
                                </a:cubicBezTo>
                                <a:cubicBezTo>
                                  <a:pt x="871105" y="1295815"/>
                                  <a:pt x="870239" y="1296680"/>
                                  <a:pt x="873702" y="1294083"/>
                                </a:cubicBezTo>
                                <a:close/>
                                <a:moveTo>
                                  <a:pt x="690996" y="1226542"/>
                                </a:moveTo>
                                <a:cubicBezTo>
                                  <a:pt x="742084" y="1231737"/>
                                  <a:pt x="799234" y="1228274"/>
                                  <a:pt x="851189" y="1225676"/>
                                </a:cubicBezTo>
                                <a:cubicBezTo>
                                  <a:pt x="860714" y="1224810"/>
                                  <a:pt x="873702" y="1226542"/>
                                  <a:pt x="882361" y="1221347"/>
                                </a:cubicBezTo>
                                <a:cubicBezTo>
                                  <a:pt x="897948" y="1210956"/>
                                  <a:pt x="869373" y="1210089"/>
                                  <a:pt x="864177" y="1210956"/>
                                </a:cubicBezTo>
                                <a:cubicBezTo>
                                  <a:pt x="823480" y="1214419"/>
                                  <a:pt x="784514" y="1217883"/>
                                  <a:pt x="743816" y="1217883"/>
                                </a:cubicBezTo>
                                <a:cubicBezTo>
                                  <a:pt x="723034" y="1217883"/>
                                  <a:pt x="702252" y="1217017"/>
                                  <a:pt x="683202" y="1209224"/>
                                </a:cubicBezTo>
                                <a:cubicBezTo>
                                  <a:pt x="677141" y="1206626"/>
                                  <a:pt x="665884" y="1207492"/>
                                  <a:pt x="665018" y="1216151"/>
                                </a:cubicBezTo>
                                <a:cubicBezTo>
                                  <a:pt x="663286" y="1224810"/>
                                  <a:pt x="684934" y="1225676"/>
                                  <a:pt x="690996" y="1226542"/>
                                </a:cubicBezTo>
                                <a:close/>
                                <a:moveTo>
                                  <a:pt x="512618" y="1310535"/>
                                </a:moveTo>
                                <a:cubicBezTo>
                                  <a:pt x="512618" y="1310535"/>
                                  <a:pt x="512618" y="1310535"/>
                                  <a:pt x="512618" y="1310535"/>
                                </a:cubicBezTo>
                                <a:cubicBezTo>
                                  <a:pt x="513484" y="1310535"/>
                                  <a:pt x="513484" y="1309669"/>
                                  <a:pt x="512618" y="1310535"/>
                                </a:cubicBezTo>
                                <a:cubicBezTo>
                                  <a:pt x="513484" y="1309669"/>
                                  <a:pt x="513484" y="1310535"/>
                                  <a:pt x="512618" y="1310535"/>
                                </a:cubicBezTo>
                                <a:close/>
                                <a:moveTo>
                                  <a:pt x="350693" y="712192"/>
                                </a:moveTo>
                                <a:cubicBezTo>
                                  <a:pt x="346364" y="712192"/>
                                  <a:pt x="333375" y="713058"/>
                                  <a:pt x="335973" y="713058"/>
                                </a:cubicBezTo>
                                <a:cubicBezTo>
                                  <a:pt x="340302" y="712192"/>
                                  <a:pt x="345498" y="712192"/>
                                  <a:pt x="350693" y="712192"/>
                                </a:cubicBezTo>
                                <a:lnTo>
                                  <a:pt x="350693" y="712192"/>
                                </a:lnTo>
                                <a:close/>
                                <a:moveTo>
                                  <a:pt x="1313584" y="1049030"/>
                                </a:moveTo>
                                <a:cubicBezTo>
                                  <a:pt x="1333500" y="1049030"/>
                                  <a:pt x="1352550" y="1049896"/>
                                  <a:pt x="1372466" y="1049030"/>
                                </a:cubicBezTo>
                                <a:cubicBezTo>
                                  <a:pt x="1388918" y="1048165"/>
                                  <a:pt x="1416627" y="1054226"/>
                                  <a:pt x="1431348" y="1048165"/>
                                </a:cubicBezTo>
                                <a:cubicBezTo>
                                  <a:pt x="1449532" y="1040371"/>
                                  <a:pt x="1424421" y="1035176"/>
                                  <a:pt x="1417493" y="1034310"/>
                                </a:cubicBezTo>
                                <a:cubicBezTo>
                                  <a:pt x="1398443" y="1033444"/>
                                  <a:pt x="1378527" y="1034310"/>
                                  <a:pt x="1359477" y="1034310"/>
                                </a:cubicBezTo>
                                <a:cubicBezTo>
                                  <a:pt x="1316182" y="1034310"/>
                                  <a:pt x="1272886" y="1030847"/>
                                  <a:pt x="1229591" y="1031712"/>
                                </a:cubicBezTo>
                                <a:cubicBezTo>
                                  <a:pt x="1216602" y="1031712"/>
                                  <a:pt x="1208809" y="1033444"/>
                                  <a:pt x="1206211" y="1045567"/>
                                </a:cubicBezTo>
                                <a:cubicBezTo>
                                  <a:pt x="1204480" y="1051628"/>
                                  <a:pt x="1186296" y="1048165"/>
                                  <a:pt x="1188027" y="1056824"/>
                                </a:cubicBezTo>
                                <a:cubicBezTo>
                                  <a:pt x="1190625" y="1068946"/>
                                  <a:pt x="1231323" y="1068081"/>
                                  <a:pt x="1239982" y="1068946"/>
                                </a:cubicBezTo>
                                <a:cubicBezTo>
                                  <a:pt x="1265093" y="1070678"/>
                                  <a:pt x="1289339" y="1070678"/>
                                  <a:pt x="1314450" y="1071544"/>
                                </a:cubicBezTo>
                                <a:cubicBezTo>
                                  <a:pt x="1331768" y="1071544"/>
                                  <a:pt x="1388052" y="1083667"/>
                                  <a:pt x="1402773" y="1072410"/>
                                </a:cubicBezTo>
                                <a:lnTo>
                                  <a:pt x="1402773" y="1072410"/>
                                </a:lnTo>
                                <a:cubicBezTo>
                                  <a:pt x="1413164" y="1063751"/>
                                  <a:pt x="1394114" y="1059421"/>
                                  <a:pt x="1388052" y="1059421"/>
                                </a:cubicBezTo>
                                <a:cubicBezTo>
                                  <a:pt x="1364673" y="1057690"/>
                                  <a:pt x="1341293" y="1059421"/>
                                  <a:pt x="1317914" y="1058555"/>
                                </a:cubicBezTo>
                                <a:cubicBezTo>
                                  <a:pt x="1295400" y="1058555"/>
                                  <a:pt x="1273752" y="1054226"/>
                                  <a:pt x="1251239" y="1053360"/>
                                </a:cubicBezTo>
                                <a:cubicBezTo>
                                  <a:pt x="1241714" y="1053360"/>
                                  <a:pt x="1219200" y="1047299"/>
                                  <a:pt x="1209675" y="1049896"/>
                                </a:cubicBezTo>
                                <a:cubicBezTo>
                                  <a:pt x="1241714" y="1040371"/>
                                  <a:pt x="1280680" y="1048165"/>
                                  <a:pt x="1313584" y="1049030"/>
                                </a:cubicBezTo>
                                <a:close/>
                                <a:moveTo>
                                  <a:pt x="355889" y="679287"/>
                                </a:moveTo>
                                <a:cubicBezTo>
                                  <a:pt x="327314" y="677555"/>
                                  <a:pt x="299605" y="675824"/>
                                  <a:pt x="271030" y="674958"/>
                                </a:cubicBezTo>
                                <a:cubicBezTo>
                                  <a:pt x="248516" y="674092"/>
                                  <a:pt x="219941" y="669762"/>
                                  <a:pt x="198293" y="676690"/>
                                </a:cubicBezTo>
                                <a:cubicBezTo>
                                  <a:pt x="193964" y="678421"/>
                                  <a:pt x="187902" y="681885"/>
                                  <a:pt x="185305" y="685349"/>
                                </a:cubicBezTo>
                                <a:cubicBezTo>
                                  <a:pt x="180975" y="694008"/>
                                  <a:pt x="213014" y="687081"/>
                                  <a:pt x="214745" y="687081"/>
                                </a:cubicBezTo>
                                <a:cubicBezTo>
                                  <a:pt x="243320" y="684483"/>
                                  <a:pt x="272761" y="685349"/>
                                  <a:pt x="302202" y="687081"/>
                                </a:cubicBezTo>
                                <a:cubicBezTo>
                                  <a:pt x="331643" y="687946"/>
                                  <a:pt x="361084" y="690544"/>
                                  <a:pt x="390525" y="692276"/>
                                </a:cubicBezTo>
                                <a:cubicBezTo>
                                  <a:pt x="396586" y="692276"/>
                                  <a:pt x="461530" y="692276"/>
                                  <a:pt x="459798" y="689678"/>
                                </a:cubicBezTo>
                                <a:cubicBezTo>
                                  <a:pt x="452871" y="674958"/>
                                  <a:pt x="368011" y="680153"/>
                                  <a:pt x="355889" y="679287"/>
                                </a:cubicBezTo>
                                <a:close/>
                                <a:moveTo>
                                  <a:pt x="231198" y="603087"/>
                                </a:moveTo>
                                <a:cubicBezTo>
                                  <a:pt x="218209" y="603087"/>
                                  <a:pt x="204355" y="599623"/>
                                  <a:pt x="192232" y="604819"/>
                                </a:cubicBezTo>
                                <a:cubicBezTo>
                                  <a:pt x="174048" y="612612"/>
                                  <a:pt x="197427" y="620405"/>
                                  <a:pt x="205220" y="620405"/>
                                </a:cubicBezTo>
                                <a:cubicBezTo>
                                  <a:pt x="251114" y="619540"/>
                                  <a:pt x="296141" y="610881"/>
                                  <a:pt x="342034" y="611746"/>
                                </a:cubicBezTo>
                                <a:cubicBezTo>
                                  <a:pt x="370609" y="612612"/>
                                  <a:pt x="398318" y="612612"/>
                                  <a:pt x="426027" y="616076"/>
                                </a:cubicBezTo>
                                <a:cubicBezTo>
                                  <a:pt x="460664" y="619540"/>
                                  <a:pt x="466725" y="604819"/>
                                  <a:pt x="428625" y="604819"/>
                                </a:cubicBezTo>
                                <a:cubicBezTo>
                                  <a:pt x="363682" y="603953"/>
                                  <a:pt x="297007" y="602222"/>
                                  <a:pt x="231198" y="603087"/>
                                </a:cubicBezTo>
                                <a:cubicBezTo>
                                  <a:pt x="234661" y="603087"/>
                                  <a:pt x="245052" y="603087"/>
                                  <a:pt x="251980" y="603087"/>
                                </a:cubicBezTo>
                                <a:cubicBezTo>
                                  <a:pt x="247650" y="603087"/>
                                  <a:pt x="240723" y="603087"/>
                                  <a:pt x="231198" y="603087"/>
                                </a:cubicBezTo>
                                <a:close/>
                                <a:moveTo>
                                  <a:pt x="192232" y="731242"/>
                                </a:moveTo>
                                <a:cubicBezTo>
                                  <a:pt x="215611" y="732108"/>
                                  <a:pt x="238991" y="729510"/>
                                  <a:pt x="261505" y="727778"/>
                                </a:cubicBezTo>
                                <a:cubicBezTo>
                                  <a:pt x="306532" y="723449"/>
                                  <a:pt x="349827" y="721717"/>
                                  <a:pt x="394855" y="726046"/>
                                </a:cubicBezTo>
                                <a:cubicBezTo>
                                  <a:pt x="409575" y="727778"/>
                                  <a:pt x="407843" y="710460"/>
                                  <a:pt x="393123" y="708728"/>
                                </a:cubicBezTo>
                                <a:cubicBezTo>
                                  <a:pt x="378402" y="707862"/>
                                  <a:pt x="364548" y="711326"/>
                                  <a:pt x="350693" y="712192"/>
                                </a:cubicBezTo>
                                <a:cubicBezTo>
                                  <a:pt x="352425" y="712192"/>
                                  <a:pt x="352425" y="712192"/>
                                  <a:pt x="350693" y="712192"/>
                                </a:cubicBezTo>
                                <a:cubicBezTo>
                                  <a:pt x="341168" y="713058"/>
                                  <a:pt x="336839" y="713058"/>
                                  <a:pt x="335973" y="713058"/>
                                </a:cubicBezTo>
                                <a:cubicBezTo>
                                  <a:pt x="294409" y="715655"/>
                                  <a:pt x="252845" y="718253"/>
                                  <a:pt x="211282" y="717387"/>
                                </a:cubicBezTo>
                                <a:cubicBezTo>
                                  <a:pt x="203489" y="717387"/>
                                  <a:pt x="174914" y="730376"/>
                                  <a:pt x="192232" y="731242"/>
                                </a:cubicBezTo>
                                <a:close/>
                                <a:moveTo>
                                  <a:pt x="898814" y="1191905"/>
                                </a:moveTo>
                                <a:cubicBezTo>
                                  <a:pt x="898814" y="1191905"/>
                                  <a:pt x="897948" y="1192771"/>
                                  <a:pt x="896216" y="1192771"/>
                                </a:cubicBezTo>
                                <a:cubicBezTo>
                                  <a:pt x="890155" y="1196235"/>
                                  <a:pt x="897948" y="1191905"/>
                                  <a:pt x="898814" y="1191905"/>
                                </a:cubicBezTo>
                                <a:close/>
                                <a:moveTo>
                                  <a:pt x="251980" y="603087"/>
                                </a:moveTo>
                                <a:cubicBezTo>
                                  <a:pt x="255443" y="603087"/>
                                  <a:pt x="257175" y="603087"/>
                                  <a:pt x="257175" y="603087"/>
                                </a:cubicBezTo>
                                <a:cubicBezTo>
                                  <a:pt x="256309" y="603087"/>
                                  <a:pt x="254577" y="603087"/>
                                  <a:pt x="251980" y="603087"/>
                                </a:cubicBezTo>
                                <a:close/>
                                <a:moveTo>
                                  <a:pt x="891021" y="1177185"/>
                                </a:moveTo>
                                <a:cubicBezTo>
                                  <a:pt x="880630" y="1174587"/>
                                  <a:pt x="866775" y="1178051"/>
                                  <a:pt x="856384" y="1178917"/>
                                </a:cubicBezTo>
                                <a:cubicBezTo>
                                  <a:pt x="833005" y="1180649"/>
                                  <a:pt x="808759" y="1179783"/>
                                  <a:pt x="784514" y="1179783"/>
                                </a:cubicBezTo>
                                <a:cubicBezTo>
                                  <a:pt x="772391" y="1179783"/>
                                  <a:pt x="663286" y="1163331"/>
                                  <a:pt x="660689" y="1175453"/>
                                </a:cubicBezTo>
                                <a:cubicBezTo>
                                  <a:pt x="659823" y="1178917"/>
                                  <a:pt x="872836" y="1204894"/>
                                  <a:pt x="895350" y="1192771"/>
                                </a:cubicBezTo>
                                <a:cubicBezTo>
                                  <a:pt x="905741" y="1187576"/>
                                  <a:pt x="897082" y="1178917"/>
                                  <a:pt x="891021" y="1177185"/>
                                </a:cubicBezTo>
                                <a:close/>
                                <a:moveTo>
                                  <a:pt x="878032" y="1146012"/>
                                </a:moveTo>
                                <a:cubicBezTo>
                                  <a:pt x="851189" y="1146012"/>
                                  <a:pt x="825211" y="1145146"/>
                                  <a:pt x="798368" y="1145146"/>
                                </a:cubicBezTo>
                                <a:cubicBezTo>
                                  <a:pt x="756805" y="1144280"/>
                                  <a:pt x="715241" y="1139951"/>
                                  <a:pt x="673677" y="1139085"/>
                                </a:cubicBezTo>
                                <a:cubicBezTo>
                                  <a:pt x="657225" y="1139085"/>
                                  <a:pt x="663286" y="1149476"/>
                                  <a:pt x="677141" y="1149476"/>
                                </a:cubicBezTo>
                                <a:cubicBezTo>
                                  <a:pt x="699655" y="1148610"/>
                                  <a:pt x="723034" y="1152074"/>
                                  <a:pt x="745548" y="1152940"/>
                                </a:cubicBezTo>
                                <a:cubicBezTo>
                                  <a:pt x="774989" y="1154671"/>
                                  <a:pt x="804430" y="1155537"/>
                                  <a:pt x="834736" y="1156403"/>
                                </a:cubicBezTo>
                                <a:cubicBezTo>
                                  <a:pt x="853786" y="1157269"/>
                                  <a:pt x="886691" y="1165062"/>
                                  <a:pt x="904875" y="1158135"/>
                                </a:cubicBezTo>
                                <a:cubicBezTo>
                                  <a:pt x="903143" y="1159001"/>
                                  <a:pt x="901411" y="1159867"/>
                                  <a:pt x="904875" y="1158135"/>
                                </a:cubicBezTo>
                                <a:cubicBezTo>
                                  <a:pt x="910936" y="1155537"/>
                                  <a:pt x="907473" y="1157269"/>
                                  <a:pt x="904875" y="1158135"/>
                                </a:cubicBezTo>
                                <a:cubicBezTo>
                                  <a:pt x="925657" y="1150342"/>
                                  <a:pt x="880630" y="1146012"/>
                                  <a:pt x="878032" y="1146012"/>
                                </a:cubicBezTo>
                                <a:close/>
                                <a:moveTo>
                                  <a:pt x="1181966" y="1271569"/>
                                </a:moveTo>
                                <a:lnTo>
                                  <a:pt x="1181966" y="1271569"/>
                                </a:lnTo>
                                <a:cubicBezTo>
                                  <a:pt x="1200150" y="1251653"/>
                                  <a:pt x="1136073" y="1256849"/>
                                  <a:pt x="1126548" y="1257714"/>
                                </a:cubicBezTo>
                                <a:cubicBezTo>
                                  <a:pt x="1069398" y="1259446"/>
                                  <a:pt x="1006186" y="1259446"/>
                                  <a:pt x="949902" y="1249055"/>
                                </a:cubicBezTo>
                                <a:cubicBezTo>
                                  <a:pt x="943841" y="1248190"/>
                                  <a:pt x="931718" y="1246458"/>
                                  <a:pt x="929121" y="1254251"/>
                                </a:cubicBezTo>
                                <a:cubicBezTo>
                                  <a:pt x="924791" y="1268105"/>
                                  <a:pt x="944707" y="1262910"/>
                                  <a:pt x="950768" y="1262910"/>
                                </a:cubicBezTo>
                                <a:cubicBezTo>
                                  <a:pt x="981941" y="1261178"/>
                                  <a:pt x="1013980" y="1265508"/>
                                  <a:pt x="1045152" y="1267240"/>
                                </a:cubicBezTo>
                                <a:cubicBezTo>
                                  <a:pt x="1074593" y="1268972"/>
                                  <a:pt x="1103168" y="1269837"/>
                                  <a:pt x="1132609" y="1271569"/>
                                </a:cubicBezTo>
                                <a:cubicBezTo>
                                  <a:pt x="1145598" y="1273301"/>
                                  <a:pt x="1172441" y="1282826"/>
                                  <a:pt x="1181966" y="1271569"/>
                                </a:cubicBezTo>
                                <a:cubicBezTo>
                                  <a:pt x="1180234" y="1274167"/>
                                  <a:pt x="1179368" y="1275033"/>
                                  <a:pt x="1181966" y="1271569"/>
                                </a:cubicBezTo>
                                <a:close/>
                                <a:moveTo>
                                  <a:pt x="1033030" y="702667"/>
                                </a:moveTo>
                                <a:cubicBezTo>
                                  <a:pt x="1036493" y="702667"/>
                                  <a:pt x="1047750" y="701801"/>
                                  <a:pt x="1048616" y="701801"/>
                                </a:cubicBezTo>
                                <a:cubicBezTo>
                                  <a:pt x="1043421" y="702667"/>
                                  <a:pt x="1038225" y="702667"/>
                                  <a:pt x="1033030" y="702667"/>
                                </a:cubicBezTo>
                                <a:lnTo>
                                  <a:pt x="1033030" y="702667"/>
                                </a:lnTo>
                                <a:close/>
                                <a:moveTo>
                                  <a:pt x="1185430" y="734706"/>
                                </a:moveTo>
                                <a:cubicBezTo>
                                  <a:pt x="1185430" y="734706"/>
                                  <a:pt x="1185430" y="734706"/>
                                  <a:pt x="1185430" y="734706"/>
                                </a:cubicBezTo>
                                <a:cubicBezTo>
                                  <a:pt x="1184564" y="734706"/>
                                  <a:pt x="1183698" y="735571"/>
                                  <a:pt x="1182832" y="735571"/>
                                </a:cubicBezTo>
                                <a:cubicBezTo>
                                  <a:pt x="1184564" y="735571"/>
                                  <a:pt x="1185430" y="735571"/>
                                  <a:pt x="1185430" y="734706"/>
                                </a:cubicBezTo>
                                <a:close/>
                                <a:moveTo>
                                  <a:pt x="1182832" y="735571"/>
                                </a:moveTo>
                                <a:cubicBezTo>
                                  <a:pt x="1180234" y="736437"/>
                                  <a:pt x="1177636" y="737303"/>
                                  <a:pt x="1182832" y="735571"/>
                                </a:cubicBezTo>
                                <a:lnTo>
                                  <a:pt x="1182832" y="735571"/>
                                </a:lnTo>
                                <a:close/>
                                <a:moveTo>
                                  <a:pt x="1027834" y="732974"/>
                                </a:moveTo>
                                <a:cubicBezTo>
                                  <a:pt x="1056409" y="734706"/>
                                  <a:pt x="1084118" y="736437"/>
                                  <a:pt x="1112693" y="737303"/>
                                </a:cubicBezTo>
                                <a:cubicBezTo>
                                  <a:pt x="1135207" y="738169"/>
                                  <a:pt x="1163782" y="742498"/>
                                  <a:pt x="1185430" y="735571"/>
                                </a:cubicBezTo>
                                <a:cubicBezTo>
                                  <a:pt x="1185430" y="735571"/>
                                  <a:pt x="1185430" y="735571"/>
                                  <a:pt x="1185430" y="735571"/>
                                </a:cubicBezTo>
                                <a:cubicBezTo>
                                  <a:pt x="1185430" y="735571"/>
                                  <a:pt x="1185430" y="735571"/>
                                  <a:pt x="1185430" y="735571"/>
                                </a:cubicBezTo>
                                <a:cubicBezTo>
                                  <a:pt x="1189759" y="733839"/>
                                  <a:pt x="1195821" y="730376"/>
                                  <a:pt x="1198418" y="726912"/>
                                </a:cubicBezTo>
                                <a:cubicBezTo>
                                  <a:pt x="1202748" y="718253"/>
                                  <a:pt x="1170709" y="725180"/>
                                  <a:pt x="1168977" y="725180"/>
                                </a:cubicBezTo>
                                <a:cubicBezTo>
                                  <a:pt x="1140402" y="727778"/>
                                  <a:pt x="1110961" y="726912"/>
                                  <a:pt x="1081521" y="725180"/>
                                </a:cubicBezTo>
                                <a:cubicBezTo>
                                  <a:pt x="1052080" y="724315"/>
                                  <a:pt x="1022639" y="721717"/>
                                  <a:pt x="993198" y="719985"/>
                                </a:cubicBezTo>
                                <a:cubicBezTo>
                                  <a:pt x="987136" y="719985"/>
                                  <a:pt x="922193" y="719985"/>
                                  <a:pt x="923925" y="722583"/>
                                </a:cubicBezTo>
                                <a:cubicBezTo>
                                  <a:pt x="931718" y="737303"/>
                                  <a:pt x="1015711" y="732108"/>
                                  <a:pt x="1027834" y="732974"/>
                                </a:cubicBezTo>
                                <a:close/>
                                <a:moveTo>
                                  <a:pt x="501361" y="159742"/>
                                </a:moveTo>
                                <a:cubicBezTo>
                                  <a:pt x="516082" y="156278"/>
                                  <a:pt x="492702" y="161474"/>
                                  <a:pt x="501361" y="159742"/>
                                </a:cubicBezTo>
                                <a:lnTo>
                                  <a:pt x="501361" y="159742"/>
                                </a:lnTo>
                                <a:close/>
                                <a:moveTo>
                                  <a:pt x="479714" y="261053"/>
                                </a:moveTo>
                                <a:lnTo>
                                  <a:pt x="479714" y="261053"/>
                                </a:lnTo>
                                <a:cubicBezTo>
                                  <a:pt x="458066" y="269712"/>
                                  <a:pt x="503093" y="273176"/>
                                  <a:pt x="505691" y="273176"/>
                                </a:cubicBezTo>
                                <a:cubicBezTo>
                                  <a:pt x="532534" y="273176"/>
                                  <a:pt x="558511" y="274042"/>
                                  <a:pt x="585355" y="274042"/>
                                </a:cubicBezTo>
                                <a:cubicBezTo>
                                  <a:pt x="626918" y="274907"/>
                                  <a:pt x="668482" y="279237"/>
                                  <a:pt x="710046" y="280103"/>
                                </a:cubicBezTo>
                                <a:cubicBezTo>
                                  <a:pt x="726498" y="280103"/>
                                  <a:pt x="720436" y="269712"/>
                                  <a:pt x="706582" y="269712"/>
                                </a:cubicBezTo>
                                <a:cubicBezTo>
                                  <a:pt x="684068" y="270578"/>
                                  <a:pt x="660689" y="267115"/>
                                  <a:pt x="638175" y="266248"/>
                                </a:cubicBezTo>
                                <a:cubicBezTo>
                                  <a:pt x="608734" y="264517"/>
                                  <a:pt x="579293" y="263651"/>
                                  <a:pt x="548986" y="262785"/>
                                </a:cubicBezTo>
                                <a:cubicBezTo>
                                  <a:pt x="530802" y="262785"/>
                                  <a:pt x="497898" y="254126"/>
                                  <a:pt x="479714" y="261053"/>
                                </a:cubicBezTo>
                                <a:cubicBezTo>
                                  <a:pt x="482311" y="260187"/>
                                  <a:pt x="483177" y="260187"/>
                                  <a:pt x="479714" y="261053"/>
                                </a:cubicBezTo>
                                <a:close/>
                                <a:moveTo>
                                  <a:pt x="698789" y="670628"/>
                                </a:moveTo>
                                <a:cubicBezTo>
                                  <a:pt x="699655" y="683617"/>
                                  <a:pt x="762000" y="676690"/>
                                  <a:pt x="770659" y="677555"/>
                                </a:cubicBezTo>
                                <a:cubicBezTo>
                                  <a:pt x="819150" y="680153"/>
                                  <a:pt x="874568" y="697472"/>
                                  <a:pt x="923059" y="686214"/>
                                </a:cubicBezTo>
                                <a:lnTo>
                                  <a:pt x="923059" y="686214"/>
                                </a:lnTo>
                                <a:cubicBezTo>
                                  <a:pt x="924791" y="685349"/>
                                  <a:pt x="924791" y="686214"/>
                                  <a:pt x="923059" y="686214"/>
                                </a:cubicBezTo>
                                <a:cubicBezTo>
                                  <a:pt x="930852" y="684483"/>
                                  <a:pt x="933450" y="678421"/>
                                  <a:pt x="923925" y="674958"/>
                                </a:cubicBezTo>
                                <a:cubicBezTo>
                                  <a:pt x="910071" y="670628"/>
                                  <a:pt x="893618" y="673226"/>
                                  <a:pt x="879764" y="673226"/>
                                </a:cubicBezTo>
                                <a:cubicBezTo>
                                  <a:pt x="850323" y="672360"/>
                                  <a:pt x="820016" y="670628"/>
                                  <a:pt x="790575" y="668896"/>
                                </a:cubicBezTo>
                                <a:cubicBezTo>
                                  <a:pt x="782782" y="668896"/>
                                  <a:pt x="697923" y="655907"/>
                                  <a:pt x="698789" y="670628"/>
                                </a:cubicBezTo>
                                <a:close/>
                                <a:moveTo>
                                  <a:pt x="1185430" y="734706"/>
                                </a:moveTo>
                                <a:cubicBezTo>
                                  <a:pt x="1185430" y="734706"/>
                                  <a:pt x="1185430" y="734706"/>
                                  <a:pt x="1185430" y="734706"/>
                                </a:cubicBezTo>
                                <a:cubicBezTo>
                                  <a:pt x="1186296" y="734706"/>
                                  <a:pt x="1187162" y="734706"/>
                                  <a:pt x="1185430" y="734706"/>
                                </a:cubicBezTo>
                                <a:close/>
                                <a:moveTo>
                                  <a:pt x="891886" y="533815"/>
                                </a:moveTo>
                                <a:cubicBezTo>
                                  <a:pt x="853786" y="539876"/>
                                  <a:pt x="808759" y="542474"/>
                                  <a:pt x="770659" y="539010"/>
                                </a:cubicBezTo>
                                <a:cubicBezTo>
                                  <a:pt x="756805" y="538144"/>
                                  <a:pt x="743816" y="524290"/>
                                  <a:pt x="729961" y="532949"/>
                                </a:cubicBezTo>
                                <a:cubicBezTo>
                                  <a:pt x="715241" y="541608"/>
                                  <a:pt x="736023" y="552865"/>
                                  <a:pt x="746414" y="550267"/>
                                </a:cubicBezTo>
                                <a:lnTo>
                                  <a:pt x="746414" y="550267"/>
                                </a:lnTo>
                                <a:cubicBezTo>
                                  <a:pt x="777586" y="541608"/>
                                  <a:pt x="819150" y="549401"/>
                                  <a:pt x="851189" y="549401"/>
                                </a:cubicBezTo>
                                <a:cubicBezTo>
                                  <a:pt x="871105" y="549401"/>
                                  <a:pt x="891886" y="550267"/>
                                  <a:pt x="911802" y="545937"/>
                                </a:cubicBezTo>
                                <a:cubicBezTo>
                                  <a:pt x="934316" y="541608"/>
                                  <a:pt x="902277" y="532083"/>
                                  <a:pt x="891886" y="533815"/>
                                </a:cubicBezTo>
                                <a:close/>
                                <a:moveTo>
                                  <a:pt x="752475" y="650712"/>
                                </a:moveTo>
                                <a:cubicBezTo>
                                  <a:pt x="780184" y="651578"/>
                                  <a:pt x="807893" y="651578"/>
                                  <a:pt x="835602" y="651578"/>
                                </a:cubicBezTo>
                                <a:cubicBezTo>
                                  <a:pt x="847725" y="651578"/>
                                  <a:pt x="889289" y="659371"/>
                                  <a:pt x="898814" y="651578"/>
                                </a:cubicBezTo>
                                <a:cubicBezTo>
                                  <a:pt x="897948" y="652444"/>
                                  <a:pt x="897948" y="652444"/>
                                  <a:pt x="898814" y="651578"/>
                                </a:cubicBezTo>
                                <a:lnTo>
                                  <a:pt x="898814" y="651578"/>
                                </a:lnTo>
                                <a:cubicBezTo>
                                  <a:pt x="918730" y="633394"/>
                                  <a:pt x="858982" y="638589"/>
                                  <a:pt x="851189" y="639456"/>
                                </a:cubicBezTo>
                                <a:cubicBezTo>
                                  <a:pt x="823480" y="641187"/>
                                  <a:pt x="794905" y="640321"/>
                                  <a:pt x="767196" y="639456"/>
                                </a:cubicBezTo>
                                <a:cubicBezTo>
                                  <a:pt x="755939" y="638589"/>
                                  <a:pt x="719571" y="625601"/>
                                  <a:pt x="710046" y="634260"/>
                                </a:cubicBezTo>
                                <a:cubicBezTo>
                                  <a:pt x="694459" y="647248"/>
                                  <a:pt x="744682" y="650712"/>
                                  <a:pt x="752475" y="650712"/>
                                </a:cubicBezTo>
                                <a:close/>
                                <a:moveTo>
                                  <a:pt x="1033030" y="702667"/>
                                </a:moveTo>
                                <a:cubicBezTo>
                                  <a:pt x="1031298" y="702667"/>
                                  <a:pt x="1031298" y="702667"/>
                                  <a:pt x="1033030" y="702667"/>
                                </a:cubicBezTo>
                                <a:cubicBezTo>
                                  <a:pt x="1045152" y="701801"/>
                                  <a:pt x="1048616" y="701801"/>
                                  <a:pt x="1048616" y="701801"/>
                                </a:cubicBezTo>
                                <a:cubicBezTo>
                                  <a:pt x="1090180" y="699203"/>
                                  <a:pt x="1131743" y="696605"/>
                                  <a:pt x="1173307" y="697472"/>
                                </a:cubicBezTo>
                                <a:cubicBezTo>
                                  <a:pt x="1180234" y="697472"/>
                                  <a:pt x="1209675" y="684483"/>
                                  <a:pt x="1192357" y="683617"/>
                                </a:cubicBezTo>
                                <a:cubicBezTo>
                                  <a:pt x="1168977" y="682751"/>
                                  <a:pt x="1145598" y="685349"/>
                                  <a:pt x="1123084" y="687081"/>
                                </a:cubicBezTo>
                                <a:cubicBezTo>
                                  <a:pt x="1078057" y="691410"/>
                                  <a:pt x="1034761" y="693142"/>
                                  <a:pt x="989734" y="688812"/>
                                </a:cubicBezTo>
                                <a:cubicBezTo>
                                  <a:pt x="975014" y="687081"/>
                                  <a:pt x="976746" y="704399"/>
                                  <a:pt x="991466" y="706131"/>
                                </a:cubicBezTo>
                                <a:cubicBezTo>
                                  <a:pt x="1005321" y="707862"/>
                                  <a:pt x="1019175" y="703532"/>
                                  <a:pt x="1033030" y="702667"/>
                                </a:cubicBezTo>
                                <a:close/>
                                <a:moveTo>
                                  <a:pt x="1158586" y="770208"/>
                                </a:moveTo>
                                <a:cubicBezTo>
                                  <a:pt x="1156855" y="770208"/>
                                  <a:pt x="1156855" y="770208"/>
                                  <a:pt x="1158586" y="770208"/>
                                </a:cubicBezTo>
                                <a:lnTo>
                                  <a:pt x="1158586" y="770208"/>
                                </a:lnTo>
                                <a:close/>
                                <a:moveTo>
                                  <a:pt x="713509" y="799649"/>
                                </a:moveTo>
                                <a:cubicBezTo>
                                  <a:pt x="706582" y="799649"/>
                                  <a:pt x="691861" y="797051"/>
                                  <a:pt x="686666" y="802246"/>
                                </a:cubicBezTo>
                                <a:cubicBezTo>
                                  <a:pt x="680605" y="807442"/>
                                  <a:pt x="689264" y="812637"/>
                                  <a:pt x="693593" y="813503"/>
                                </a:cubicBezTo>
                                <a:cubicBezTo>
                                  <a:pt x="716107" y="817833"/>
                                  <a:pt x="738621" y="815235"/>
                                  <a:pt x="761134" y="816101"/>
                                </a:cubicBezTo>
                                <a:cubicBezTo>
                                  <a:pt x="807893" y="817833"/>
                                  <a:pt x="855518" y="825626"/>
                                  <a:pt x="902277" y="821296"/>
                                </a:cubicBezTo>
                                <a:cubicBezTo>
                                  <a:pt x="892752" y="822162"/>
                                  <a:pt x="868507" y="824760"/>
                                  <a:pt x="902277" y="821296"/>
                                </a:cubicBezTo>
                                <a:cubicBezTo>
                                  <a:pt x="906607" y="820430"/>
                                  <a:pt x="905741" y="821296"/>
                                  <a:pt x="902277" y="821296"/>
                                </a:cubicBezTo>
                                <a:cubicBezTo>
                                  <a:pt x="912668" y="820430"/>
                                  <a:pt x="916132" y="809174"/>
                                  <a:pt x="905741" y="804844"/>
                                </a:cubicBezTo>
                                <a:cubicBezTo>
                                  <a:pt x="890155" y="797051"/>
                                  <a:pt x="859848" y="804844"/>
                                  <a:pt x="842530" y="805710"/>
                                </a:cubicBezTo>
                                <a:cubicBezTo>
                                  <a:pt x="799234" y="809174"/>
                                  <a:pt x="756805" y="801381"/>
                                  <a:pt x="713509" y="799649"/>
                                </a:cubicBezTo>
                                <a:close/>
                                <a:moveTo>
                                  <a:pt x="868507" y="787526"/>
                                </a:moveTo>
                                <a:cubicBezTo>
                                  <a:pt x="865909" y="787526"/>
                                  <a:pt x="863311" y="787526"/>
                                  <a:pt x="861580" y="787526"/>
                                </a:cubicBezTo>
                                <a:cubicBezTo>
                                  <a:pt x="862446" y="788392"/>
                                  <a:pt x="865043" y="787526"/>
                                  <a:pt x="868507" y="787526"/>
                                </a:cubicBezTo>
                                <a:close/>
                                <a:moveTo>
                                  <a:pt x="892752" y="875849"/>
                                </a:moveTo>
                                <a:cubicBezTo>
                                  <a:pt x="883227" y="864592"/>
                                  <a:pt x="853786" y="871519"/>
                                  <a:pt x="841664" y="873251"/>
                                </a:cubicBezTo>
                                <a:cubicBezTo>
                                  <a:pt x="825211" y="875849"/>
                                  <a:pt x="809625" y="877581"/>
                                  <a:pt x="793173" y="876714"/>
                                </a:cubicBezTo>
                                <a:cubicBezTo>
                                  <a:pt x="773257" y="876714"/>
                                  <a:pt x="755073" y="868921"/>
                                  <a:pt x="735157" y="868055"/>
                                </a:cubicBezTo>
                                <a:cubicBezTo>
                                  <a:pt x="725632" y="868055"/>
                                  <a:pt x="699655" y="865458"/>
                                  <a:pt x="693593" y="874117"/>
                                </a:cubicBezTo>
                                <a:cubicBezTo>
                                  <a:pt x="687532" y="882776"/>
                                  <a:pt x="735157" y="883642"/>
                                  <a:pt x="739486" y="884508"/>
                                </a:cubicBezTo>
                                <a:cubicBezTo>
                                  <a:pt x="785380" y="887972"/>
                                  <a:pt x="831273" y="889703"/>
                                  <a:pt x="877166" y="887105"/>
                                </a:cubicBezTo>
                                <a:cubicBezTo>
                                  <a:pt x="881496" y="887105"/>
                                  <a:pt x="901411" y="886240"/>
                                  <a:pt x="892752" y="875849"/>
                                </a:cubicBezTo>
                                <a:close/>
                                <a:moveTo>
                                  <a:pt x="880630" y="786660"/>
                                </a:moveTo>
                                <a:lnTo>
                                  <a:pt x="880630" y="786660"/>
                                </a:lnTo>
                                <a:cubicBezTo>
                                  <a:pt x="879764" y="786660"/>
                                  <a:pt x="880630" y="786660"/>
                                  <a:pt x="880630" y="786660"/>
                                </a:cubicBezTo>
                                <a:close/>
                                <a:moveTo>
                                  <a:pt x="1153391" y="806576"/>
                                </a:moveTo>
                                <a:cubicBezTo>
                                  <a:pt x="1166380" y="806576"/>
                                  <a:pt x="1180234" y="810040"/>
                                  <a:pt x="1192357" y="804844"/>
                                </a:cubicBezTo>
                                <a:cubicBezTo>
                                  <a:pt x="1210541" y="797051"/>
                                  <a:pt x="1187162" y="789258"/>
                                  <a:pt x="1179368" y="789258"/>
                                </a:cubicBezTo>
                                <a:cubicBezTo>
                                  <a:pt x="1133475" y="790123"/>
                                  <a:pt x="1088448" y="798782"/>
                                  <a:pt x="1042555" y="797917"/>
                                </a:cubicBezTo>
                                <a:cubicBezTo>
                                  <a:pt x="1013980" y="797051"/>
                                  <a:pt x="986271" y="797051"/>
                                  <a:pt x="958561" y="793587"/>
                                </a:cubicBezTo>
                                <a:cubicBezTo>
                                  <a:pt x="923925" y="790123"/>
                                  <a:pt x="917864" y="804844"/>
                                  <a:pt x="955964" y="804844"/>
                                </a:cubicBezTo>
                                <a:cubicBezTo>
                                  <a:pt x="1020907" y="805710"/>
                                  <a:pt x="1086716" y="808308"/>
                                  <a:pt x="1153391" y="806576"/>
                                </a:cubicBezTo>
                                <a:cubicBezTo>
                                  <a:pt x="1149927" y="806576"/>
                                  <a:pt x="1133475" y="806576"/>
                                  <a:pt x="1129146" y="807442"/>
                                </a:cubicBezTo>
                                <a:cubicBezTo>
                                  <a:pt x="1131743" y="807442"/>
                                  <a:pt x="1138671" y="807442"/>
                                  <a:pt x="1153391" y="806576"/>
                                </a:cubicBezTo>
                                <a:close/>
                                <a:moveTo>
                                  <a:pt x="1176771" y="768476"/>
                                </a:moveTo>
                                <a:cubicBezTo>
                                  <a:pt x="1176771" y="768476"/>
                                  <a:pt x="1176771" y="768476"/>
                                  <a:pt x="1176771" y="768476"/>
                                </a:cubicBezTo>
                                <a:cubicBezTo>
                                  <a:pt x="1181966" y="768476"/>
                                  <a:pt x="1193223" y="765012"/>
                                  <a:pt x="1195821" y="760683"/>
                                </a:cubicBezTo>
                                <a:cubicBezTo>
                                  <a:pt x="1200150" y="753756"/>
                                  <a:pt x="1161184" y="757219"/>
                                  <a:pt x="1157721" y="758085"/>
                                </a:cubicBezTo>
                                <a:cubicBezTo>
                                  <a:pt x="1113559" y="765878"/>
                                  <a:pt x="1061605" y="760683"/>
                                  <a:pt x="1017443" y="758085"/>
                                </a:cubicBezTo>
                                <a:cubicBezTo>
                                  <a:pt x="1013114" y="758085"/>
                                  <a:pt x="965489" y="749426"/>
                                  <a:pt x="968952" y="761549"/>
                                </a:cubicBezTo>
                                <a:cubicBezTo>
                                  <a:pt x="971550" y="772805"/>
                                  <a:pt x="1019175" y="769342"/>
                                  <a:pt x="1027834" y="769342"/>
                                </a:cubicBezTo>
                                <a:cubicBezTo>
                                  <a:pt x="1078057" y="768476"/>
                                  <a:pt x="1127414" y="771940"/>
                                  <a:pt x="1176771" y="768476"/>
                                </a:cubicBezTo>
                                <a:cubicBezTo>
                                  <a:pt x="1175039" y="768476"/>
                                  <a:pt x="1162050" y="769342"/>
                                  <a:pt x="1158586" y="770208"/>
                                </a:cubicBezTo>
                                <a:cubicBezTo>
                                  <a:pt x="1160318" y="769342"/>
                                  <a:pt x="1166380" y="769342"/>
                                  <a:pt x="1176771" y="768476"/>
                                </a:cubicBezTo>
                                <a:close/>
                                <a:moveTo>
                                  <a:pt x="851189" y="604819"/>
                                </a:moveTo>
                                <a:cubicBezTo>
                                  <a:pt x="813089" y="603953"/>
                                  <a:pt x="776721" y="604819"/>
                                  <a:pt x="738621" y="598758"/>
                                </a:cubicBezTo>
                                <a:cubicBezTo>
                                  <a:pt x="731693" y="597892"/>
                                  <a:pt x="705716" y="603087"/>
                                  <a:pt x="723034" y="610014"/>
                                </a:cubicBezTo>
                                <a:cubicBezTo>
                                  <a:pt x="737755" y="616076"/>
                                  <a:pt x="764598" y="614344"/>
                                  <a:pt x="781050" y="615210"/>
                                </a:cubicBezTo>
                                <a:cubicBezTo>
                                  <a:pt x="817418" y="616942"/>
                                  <a:pt x="865909" y="625601"/>
                                  <a:pt x="902277" y="616942"/>
                                </a:cubicBezTo>
                                <a:cubicBezTo>
                                  <a:pt x="899680" y="617808"/>
                                  <a:pt x="895350" y="618674"/>
                                  <a:pt x="902277" y="616942"/>
                                </a:cubicBezTo>
                                <a:cubicBezTo>
                                  <a:pt x="905741" y="616076"/>
                                  <a:pt x="904009" y="616076"/>
                                  <a:pt x="902277" y="616942"/>
                                </a:cubicBezTo>
                                <a:cubicBezTo>
                                  <a:pt x="919596" y="612612"/>
                                  <a:pt x="911802" y="602222"/>
                                  <a:pt x="897948" y="600490"/>
                                </a:cubicBezTo>
                                <a:cubicBezTo>
                                  <a:pt x="882361" y="600490"/>
                                  <a:pt x="866775" y="605685"/>
                                  <a:pt x="851189" y="604819"/>
                                </a:cubicBezTo>
                                <a:close/>
                                <a:moveTo>
                                  <a:pt x="897948" y="836017"/>
                                </a:moveTo>
                                <a:cubicBezTo>
                                  <a:pt x="879764" y="835151"/>
                                  <a:pt x="860714" y="839480"/>
                                  <a:pt x="841664" y="839480"/>
                                </a:cubicBezTo>
                                <a:cubicBezTo>
                                  <a:pt x="797502" y="840347"/>
                                  <a:pt x="755073" y="836883"/>
                                  <a:pt x="711777" y="835151"/>
                                </a:cubicBezTo>
                                <a:cubicBezTo>
                                  <a:pt x="697923" y="834285"/>
                                  <a:pt x="697057" y="849006"/>
                                  <a:pt x="711777" y="850737"/>
                                </a:cubicBezTo>
                                <a:cubicBezTo>
                                  <a:pt x="731693" y="853335"/>
                                  <a:pt x="753341" y="852469"/>
                                  <a:pt x="773257" y="852469"/>
                                </a:cubicBezTo>
                                <a:cubicBezTo>
                                  <a:pt x="813089" y="853335"/>
                                  <a:pt x="862446" y="861994"/>
                                  <a:pt x="902277" y="855067"/>
                                </a:cubicBezTo>
                                <a:cubicBezTo>
                                  <a:pt x="899680" y="855933"/>
                                  <a:pt x="897082" y="855933"/>
                                  <a:pt x="902277" y="855067"/>
                                </a:cubicBezTo>
                                <a:cubicBezTo>
                                  <a:pt x="906607" y="854201"/>
                                  <a:pt x="904875" y="855067"/>
                                  <a:pt x="902277" y="855067"/>
                                </a:cubicBezTo>
                                <a:cubicBezTo>
                                  <a:pt x="918730" y="851603"/>
                                  <a:pt x="911802" y="836017"/>
                                  <a:pt x="897948" y="836017"/>
                                </a:cubicBezTo>
                                <a:close/>
                                <a:moveTo>
                                  <a:pt x="876300" y="887972"/>
                                </a:moveTo>
                                <a:cubicBezTo>
                                  <a:pt x="838200" y="889703"/>
                                  <a:pt x="881496" y="887105"/>
                                  <a:pt x="876300" y="887972"/>
                                </a:cubicBezTo>
                                <a:lnTo>
                                  <a:pt x="876300" y="887972"/>
                                </a:lnTo>
                                <a:close/>
                                <a:moveTo>
                                  <a:pt x="701386" y="1057690"/>
                                </a:moveTo>
                                <a:cubicBezTo>
                                  <a:pt x="736023" y="1046433"/>
                                  <a:pt x="786246" y="1055958"/>
                                  <a:pt x="822614" y="1055092"/>
                                </a:cubicBezTo>
                                <a:cubicBezTo>
                                  <a:pt x="836468" y="1055092"/>
                                  <a:pt x="879764" y="1060287"/>
                                  <a:pt x="888423" y="1047299"/>
                                </a:cubicBezTo>
                                <a:cubicBezTo>
                                  <a:pt x="896216" y="1035176"/>
                                  <a:pt x="849457" y="1039506"/>
                                  <a:pt x="845127" y="1039506"/>
                                </a:cubicBezTo>
                                <a:cubicBezTo>
                                  <a:pt x="798368" y="1038639"/>
                                  <a:pt x="755073" y="1048165"/>
                                  <a:pt x="707448" y="1040371"/>
                                </a:cubicBezTo>
                                <a:cubicBezTo>
                                  <a:pt x="701386" y="1039506"/>
                                  <a:pt x="669348" y="1033444"/>
                                  <a:pt x="673677" y="1049896"/>
                                </a:cubicBezTo>
                                <a:cubicBezTo>
                                  <a:pt x="675409" y="1057690"/>
                                  <a:pt x="695325" y="1059421"/>
                                  <a:pt x="701386" y="1057690"/>
                                </a:cubicBezTo>
                                <a:cubicBezTo>
                                  <a:pt x="699655" y="1057690"/>
                                  <a:pt x="699655" y="1058555"/>
                                  <a:pt x="701386" y="1057690"/>
                                </a:cubicBezTo>
                                <a:close/>
                                <a:moveTo>
                                  <a:pt x="1159452" y="1197101"/>
                                </a:moveTo>
                                <a:cubicBezTo>
                                  <a:pt x="1149927" y="1205760"/>
                                  <a:pt x="1166380" y="1191040"/>
                                  <a:pt x="1159452" y="1197101"/>
                                </a:cubicBezTo>
                                <a:lnTo>
                                  <a:pt x="1159452" y="1197101"/>
                                </a:lnTo>
                                <a:close/>
                                <a:moveTo>
                                  <a:pt x="1136073" y="1184112"/>
                                </a:moveTo>
                                <a:cubicBezTo>
                                  <a:pt x="1114425" y="1185844"/>
                                  <a:pt x="1092777" y="1184978"/>
                                  <a:pt x="1071130" y="1184112"/>
                                </a:cubicBezTo>
                                <a:cubicBezTo>
                                  <a:pt x="1027834" y="1183246"/>
                                  <a:pt x="981075" y="1173722"/>
                                  <a:pt x="937780" y="1178051"/>
                                </a:cubicBezTo>
                                <a:cubicBezTo>
                                  <a:pt x="935182" y="1178051"/>
                                  <a:pt x="924791" y="1182381"/>
                                  <a:pt x="929121" y="1186710"/>
                                </a:cubicBezTo>
                                <a:cubicBezTo>
                                  <a:pt x="933450" y="1191905"/>
                                  <a:pt x="952500" y="1189308"/>
                                  <a:pt x="958561" y="1190174"/>
                                </a:cubicBezTo>
                                <a:cubicBezTo>
                                  <a:pt x="982807" y="1191040"/>
                                  <a:pt x="1006186" y="1192771"/>
                                  <a:pt x="1029566" y="1194503"/>
                                </a:cubicBezTo>
                                <a:cubicBezTo>
                                  <a:pt x="1052946" y="1196235"/>
                                  <a:pt x="1076325" y="1198833"/>
                                  <a:pt x="1099705" y="1197967"/>
                                </a:cubicBezTo>
                                <a:cubicBezTo>
                                  <a:pt x="1113559" y="1197967"/>
                                  <a:pt x="1148196" y="1206626"/>
                                  <a:pt x="1159452" y="1196235"/>
                                </a:cubicBezTo>
                                <a:cubicBezTo>
                                  <a:pt x="1178502" y="1179783"/>
                                  <a:pt x="1143000" y="1183246"/>
                                  <a:pt x="1136073" y="1184112"/>
                                </a:cubicBezTo>
                                <a:close/>
                                <a:moveTo>
                                  <a:pt x="687532" y="973696"/>
                                </a:moveTo>
                                <a:cubicBezTo>
                                  <a:pt x="688398" y="996210"/>
                                  <a:pt x="868507" y="995344"/>
                                  <a:pt x="880630" y="991014"/>
                                </a:cubicBezTo>
                                <a:cubicBezTo>
                                  <a:pt x="878898" y="991881"/>
                                  <a:pt x="878032" y="991881"/>
                                  <a:pt x="880630" y="991014"/>
                                </a:cubicBezTo>
                                <a:cubicBezTo>
                                  <a:pt x="880630" y="991014"/>
                                  <a:pt x="880630" y="991014"/>
                                  <a:pt x="880630" y="991014"/>
                                </a:cubicBezTo>
                                <a:cubicBezTo>
                                  <a:pt x="904875" y="981490"/>
                                  <a:pt x="862446" y="973696"/>
                                  <a:pt x="855518" y="973696"/>
                                </a:cubicBezTo>
                                <a:cubicBezTo>
                                  <a:pt x="827809" y="974562"/>
                                  <a:pt x="800100" y="978026"/>
                                  <a:pt x="773257" y="979758"/>
                                </a:cubicBezTo>
                                <a:cubicBezTo>
                                  <a:pt x="764598" y="979758"/>
                                  <a:pt x="687532" y="969367"/>
                                  <a:pt x="687532" y="973696"/>
                                </a:cubicBezTo>
                                <a:close/>
                                <a:moveTo>
                                  <a:pt x="882361" y="989282"/>
                                </a:moveTo>
                                <a:cubicBezTo>
                                  <a:pt x="882361" y="989282"/>
                                  <a:pt x="881496" y="989282"/>
                                  <a:pt x="880630" y="990149"/>
                                </a:cubicBezTo>
                                <a:cubicBezTo>
                                  <a:pt x="880630" y="990149"/>
                                  <a:pt x="880630" y="990149"/>
                                  <a:pt x="880630" y="990149"/>
                                </a:cubicBezTo>
                                <a:cubicBezTo>
                                  <a:pt x="881496" y="990149"/>
                                  <a:pt x="882361" y="990149"/>
                                  <a:pt x="882361" y="989282"/>
                                </a:cubicBezTo>
                                <a:close/>
                                <a:moveTo>
                                  <a:pt x="1412298" y="397867"/>
                                </a:moveTo>
                                <a:cubicBezTo>
                                  <a:pt x="1392382" y="396135"/>
                                  <a:pt x="1373332" y="394403"/>
                                  <a:pt x="1353416" y="392671"/>
                                </a:cubicBezTo>
                                <a:cubicBezTo>
                                  <a:pt x="1310121" y="388342"/>
                                  <a:pt x="1266825" y="385744"/>
                                  <a:pt x="1223530" y="385744"/>
                                </a:cubicBezTo>
                                <a:cubicBezTo>
                                  <a:pt x="1212273" y="385744"/>
                                  <a:pt x="1205346" y="403928"/>
                                  <a:pt x="1220932" y="404794"/>
                                </a:cubicBezTo>
                                <a:cubicBezTo>
                                  <a:pt x="1241714" y="404794"/>
                                  <a:pt x="1261630" y="398733"/>
                                  <a:pt x="1283277" y="399599"/>
                                </a:cubicBezTo>
                                <a:cubicBezTo>
                                  <a:pt x="1307523" y="400464"/>
                                  <a:pt x="1332634" y="403062"/>
                                  <a:pt x="1356880" y="406526"/>
                                </a:cubicBezTo>
                                <a:cubicBezTo>
                                  <a:pt x="1376796" y="409123"/>
                                  <a:pt x="1399309" y="419514"/>
                                  <a:pt x="1418359" y="416051"/>
                                </a:cubicBezTo>
                                <a:cubicBezTo>
                                  <a:pt x="1438275" y="413453"/>
                                  <a:pt x="1423555" y="399599"/>
                                  <a:pt x="1412298" y="397867"/>
                                </a:cubicBezTo>
                                <a:close/>
                                <a:moveTo>
                                  <a:pt x="1141268" y="898362"/>
                                </a:moveTo>
                                <a:cubicBezTo>
                                  <a:pt x="1110096" y="899228"/>
                                  <a:pt x="1078057" y="897496"/>
                                  <a:pt x="1046884" y="897496"/>
                                </a:cubicBezTo>
                                <a:cubicBezTo>
                                  <a:pt x="1037359" y="897496"/>
                                  <a:pt x="938646" y="887105"/>
                                  <a:pt x="934316" y="901826"/>
                                </a:cubicBezTo>
                                <a:cubicBezTo>
                                  <a:pt x="929986" y="915680"/>
                                  <a:pt x="962025" y="909619"/>
                                  <a:pt x="968086" y="908753"/>
                                </a:cubicBezTo>
                                <a:cubicBezTo>
                                  <a:pt x="993198" y="905290"/>
                                  <a:pt x="1018309" y="906155"/>
                                  <a:pt x="1043421" y="907021"/>
                                </a:cubicBezTo>
                                <a:cubicBezTo>
                                  <a:pt x="1073727" y="908753"/>
                                  <a:pt x="1104034" y="911351"/>
                                  <a:pt x="1135207" y="912217"/>
                                </a:cubicBezTo>
                                <a:cubicBezTo>
                                  <a:pt x="1148196" y="913083"/>
                                  <a:pt x="1181100" y="923474"/>
                                  <a:pt x="1191491" y="913949"/>
                                </a:cubicBezTo>
                                <a:cubicBezTo>
                                  <a:pt x="1212273" y="894899"/>
                                  <a:pt x="1148196" y="898362"/>
                                  <a:pt x="1141268" y="898362"/>
                                </a:cubicBezTo>
                                <a:close/>
                                <a:moveTo>
                                  <a:pt x="1190625" y="913949"/>
                                </a:moveTo>
                                <a:cubicBezTo>
                                  <a:pt x="1183698" y="920010"/>
                                  <a:pt x="1198418" y="907021"/>
                                  <a:pt x="1190625" y="913949"/>
                                </a:cubicBezTo>
                                <a:lnTo>
                                  <a:pt x="1190625" y="913949"/>
                                </a:lnTo>
                                <a:close/>
                                <a:moveTo>
                                  <a:pt x="1250373" y="721717"/>
                                </a:moveTo>
                                <a:cubicBezTo>
                                  <a:pt x="1285875" y="712192"/>
                                  <a:pt x="1330902" y="714790"/>
                                  <a:pt x="1367271" y="713924"/>
                                </a:cubicBezTo>
                                <a:cubicBezTo>
                                  <a:pt x="1378527" y="713924"/>
                                  <a:pt x="1416627" y="720851"/>
                                  <a:pt x="1423555" y="712192"/>
                                </a:cubicBezTo>
                                <a:cubicBezTo>
                                  <a:pt x="1434812" y="698337"/>
                                  <a:pt x="1412298" y="692276"/>
                                  <a:pt x="1403639" y="693142"/>
                                </a:cubicBezTo>
                                <a:cubicBezTo>
                                  <a:pt x="1360343" y="696605"/>
                                  <a:pt x="1317048" y="694873"/>
                                  <a:pt x="1273752" y="700069"/>
                                </a:cubicBezTo>
                                <a:cubicBezTo>
                                  <a:pt x="1264227" y="700935"/>
                                  <a:pt x="1235652" y="700069"/>
                                  <a:pt x="1229591" y="710460"/>
                                </a:cubicBezTo>
                                <a:cubicBezTo>
                                  <a:pt x="1223530" y="723449"/>
                                  <a:pt x="1242580" y="723449"/>
                                  <a:pt x="1250373" y="721717"/>
                                </a:cubicBezTo>
                                <a:cubicBezTo>
                                  <a:pt x="1265093" y="717387"/>
                                  <a:pt x="1254702" y="719985"/>
                                  <a:pt x="1250373" y="721717"/>
                                </a:cubicBezTo>
                                <a:close/>
                                <a:moveTo>
                                  <a:pt x="490970" y="543339"/>
                                </a:moveTo>
                                <a:lnTo>
                                  <a:pt x="490970" y="543339"/>
                                </a:lnTo>
                                <a:cubicBezTo>
                                  <a:pt x="500496" y="554597"/>
                                  <a:pt x="529936" y="547669"/>
                                  <a:pt x="542059" y="545937"/>
                                </a:cubicBezTo>
                                <a:cubicBezTo>
                                  <a:pt x="558511" y="543339"/>
                                  <a:pt x="574964" y="541608"/>
                                  <a:pt x="590550" y="542474"/>
                                </a:cubicBezTo>
                                <a:cubicBezTo>
                                  <a:pt x="610466" y="542474"/>
                                  <a:pt x="628650" y="550267"/>
                                  <a:pt x="648566" y="551133"/>
                                </a:cubicBezTo>
                                <a:cubicBezTo>
                                  <a:pt x="658091" y="551133"/>
                                  <a:pt x="684068" y="553730"/>
                                  <a:pt x="690130" y="545071"/>
                                </a:cubicBezTo>
                                <a:cubicBezTo>
                                  <a:pt x="696191" y="536412"/>
                                  <a:pt x="648566" y="535546"/>
                                  <a:pt x="644236" y="534680"/>
                                </a:cubicBezTo>
                                <a:cubicBezTo>
                                  <a:pt x="598343" y="531217"/>
                                  <a:pt x="552450" y="529485"/>
                                  <a:pt x="506557" y="532083"/>
                                </a:cubicBezTo>
                                <a:cubicBezTo>
                                  <a:pt x="506557" y="532083"/>
                                  <a:pt x="506557" y="532083"/>
                                  <a:pt x="507423" y="532083"/>
                                </a:cubicBezTo>
                                <a:cubicBezTo>
                                  <a:pt x="507423" y="532083"/>
                                  <a:pt x="507423" y="532083"/>
                                  <a:pt x="506557" y="532083"/>
                                </a:cubicBezTo>
                                <a:cubicBezTo>
                                  <a:pt x="506557" y="532083"/>
                                  <a:pt x="506557" y="532083"/>
                                  <a:pt x="506557" y="532083"/>
                                </a:cubicBezTo>
                                <a:cubicBezTo>
                                  <a:pt x="502227" y="532083"/>
                                  <a:pt x="483177" y="533815"/>
                                  <a:pt x="490970" y="543339"/>
                                </a:cubicBezTo>
                                <a:close/>
                                <a:moveTo>
                                  <a:pt x="1211407" y="952049"/>
                                </a:moveTo>
                                <a:cubicBezTo>
                                  <a:pt x="1211407" y="952049"/>
                                  <a:pt x="1211407" y="952049"/>
                                  <a:pt x="1211407" y="952049"/>
                                </a:cubicBezTo>
                                <a:cubicBezTo>
                                  <a:pt x="1257300" y="943389"/>
                                  <a:pt x="1303193" y="942524"/>
                                  <a:pt x="1349086" y="942524"/>
                                </a:cubicBezTo>
                                <a:cubicBezTo>
                                  <a:pt x="1370734" y="942524"/>
                                  <a:pt x="1392382" y="942524"/>
                                  <a:pt x="1414030" y="940792"/>
                                </a:cubicBezTo>
                                <a:cubicBezTo>
                                  <a:pt x="1420091" y="939926"/>
                                  <a:pt x="1433080" y="938194"/>
                                  <a:pt x="1427018" y="928669"/>
                                </a:cubicBezTo>
                                <a:cubicBezTo>
                                  <a:pt x="1421823" y="920876"/>
                                  <a:pt x="1404505" y="922608"/>
                                  <a:pt x="1395846" y="922608"/>
                                </a:cubicBezTo>
                                <a:cubicBezTo>
                                  <a:pt x="1347355" y="923474"/>
                                  <a:pt x="1297998" y="930401"/>
                                  <a:pt x="1249507" y="932998"/>
                                </a:cubicBezTo>
                                <a:cubicBezTo>
                                  <a:pt x="1233055" y="933865"/>
                                  <a:pt x="1207943" y="931267"/>
                                  <a:pt x="1192357" y="939060"/>
                                </a:cubicBezTo>
                                <a:cubicBezTo>
                                  <a:pt x="1172441" y="950317"/>
                                  <a:pt x="1203614" y="953780"/>
                                  <a:pt x="1211407" y="952049"/>
                                </a:cubicBezTo>
                                <a:cubicBezTo>
                                  <a:pt x="1210541" y="952049"/>
                                  <a:pt x="1210541" y="952049"/>
                                  <a:pt x="1211407" y="952049"/>
                                </a:cubicBezTo>
                                <a:close/>
                                <a:moveTo>
                                  <a:pt x="1229591" y="948585"/>
                                </a:moveTo>
                                <a:cubicBezTo>
                                  <a:pt x="1227859" y="948585"/>
                                  <a:pt x="1220066" y="950317"/>
                                  <a:pt x="1215737" y="951183"/>
                                </a:cubicBezTo>
                                <a:cubicBezTo>
                                  <a:pt x="1224396" y="949451"/>
                                  <a:pt x="1228725" y="949451"/>
                                  <a:pt x="1229591" y="948585"/>
                                </a:cubicBezTo>
                                <a:close/>
                                <a:moveTo>
                                  <a:pt x="1232189" y="442028"/>
                                </a:moveTo>
                                <a:cubicBezTo>
                                  <a:pt x="1256434" y="439430"/>
                                  <a:pt x="1281546" y="437699"/>
                                  <a:pt x="1305791" y="437699"/>
                                </a:cubicBezTo>
                                <a:cubicBezTo>
                                  <a:pt x="1328305" y="437699"/>
                                  <a:pt x="1349952" y="441162"/>
                                  <a:pt x="1372466" y="442894"/>
                                </a:cubicBezTo>
                                <a:cubicBezTo>
                                  <a:pt x="1380259" y="443760"/>
                                  <a:pt x="1413164" y="455017"/>
                                  <a:pt x="1418359" y="447224"/>
                                </a:cubicBezTo>
                                <a:cubicBezTo>
                                  <a:pt x="1433080" y="422978"/>
                                  <a:pt x="1325707" y="428173"/>
                                  <a:pt x="1311852" y="428173"/>
                                </a:cubicBezTo>
                                <a:cubicBezTo>
                                  <a:pt x="1289339" y="428173"/>
                                  <a:pt x="1265959" y="430771"/>
                                  <a:pt x="1242580" y="429905"/>
                                </a:cubicBezTo>
                                <a:cubicBezTo>
                                  <a:pt x="1228725" y="429040"/>
                                  <a:pt x="1207943" y="423844"/>
                                  <a:pt x="1196687" y="434235"/>
                                </a:cubicBezTo>
                                <a:cubicBezTo>
                                  <a:pt x="1178502" y="451553"/>
                                  <a:pt x="1227859" y="442028"/>
                                  <a:pt x="1232189" y="442028"/>
                                </a:cubicBezTo>
                                <a:close/>
                                <a:moveTo>
                                  <a:pt x="485775" y="583171"/>
                                </a:moveTo>
                                <a:cubicBezTo>
                                  <a:pt x="503959" y="584037"/>
                                  <a:pt x="523009" y="580574"/>
                                  <a:pt x="542059" y="579708"/>
                                </a:cubicBezTo>
                                <a:cubicBezTo>
                                  <a:pt x="586221" y="578842"/>
                                  <a:pt x="628650" y="582305"/>
                                  <a:pt x="671946" y="584037"/>
                                </a:cubicBezTo>
                                <a:cubicBezTo>
                                  <a:pt x="685800" y="584903"/>
                                  <a:pt x="686666" y="570183"/>
                                  <a:pt x="671946" y="568451"/>
                                </a:cubicBezTo>
                                <a:cubicBezTo>
                                  <a:pt x="652030" y="565853"/>
                                  <a:pt x="630382" y="566719"/>
                                  <a:pt x="610466" y="566719"/>
                                </a:cubicBezTo>
                                <a:cubicBezTo>
                                  <a:pt x="570634" y="565853"/>
                                  <a:pt x="521277" y="557194"/>
                                  <a:pt x="481446" y="564121"/>
                                </a:cubicBezTo>
                                <a:cubicBezTo>
                                  <a:pt x="484043" y="563256"/>
                                  <a:pt x="486641" y="563256"/>
                                  <a:pt x="481446" y="564121"/>
                                </a:cubicBezTo>
                                <a:cubicBezTo>
                                  <a:pt x="477116" y="564987"/>
                                  <a:pt x="478848" y="564121"/>
                                  <a:pt x="481446" y="564121"/>
                                </a:cubicBezTo>
                                <a:cubicBezTo>
                                  <a:pt x="464993" y="567585"/>
                                  <a:pt x="471921" y="583171"/>
                                  <a:pt x="485775" y="583171"/>
                                </a:cubicBezTo>
                                <a:close/>
                                <a:moveTo>
                                  <a:pt x="507423" y="176194"/>
                                </a:moveTo>
                                <a:cubicBezTo>
                                  <a:pt x="529071" y="175328"/>
                                  <a:pt x="549852" y="173597"/>
                                  <a:pt x="571500" y="171865"/>
                                </a:cubicBezTo>
                                <a:cubicBezTo>
                                  <a:pt x="614796" y="169267"/>
                                  <a:pt x="656359" y="169267"/>
                                  <a:pt x="697923" y="177926"/>
                                </a:cubicBezTo>
                                <a:cubicBezTo>
                                  <a:pt x="712643" y="181389"/>
                                  <a:pt x="721302" y="168401"/>
                                  <a:pt x="706582" y="160608"/>
                                </a:cubicBezTo>
                                <a:cubicBezTo>
                                  <a:pt x="689264" y="152814"/>
                                  <a:pt x="656359" y="158876"/>
                                  <a:pt x="638175" y="158876"/>
                                </a:cubicBezTo>
                                <a:cubicBezTo>
                                  <a:pt x="613064" y="158010"/>
                                  <a:pt x="587952" y="158010"/>
                                  <a:pt x="562841" y="158876"/>
                                </a:cubicBezTo>
                                <a:cubicBezTo>
                                  <a:pt x="542925" y="158876"/>
                                  <a:pt x="521277" y="155412"/>
                                  <a:pt x="501361" y="158876"/>
                                </a:cubicBezTo>
                                <a:cubicBezTo>
                                  <a:pt x="484043" y="163206"/>
                                  <a:pt x="492702" y="177060"/>
                                  <a:pt x="507423" y="176194"/>
                                </a:cubicBezTo>
                                <a:close/>
                                <a:moveTo>
                                  <a:pt x="884959" y="954646"/>
                                </a:moveTo>
                                <a:cubicBezTo>
                                  <a:pt x="893618" y="950317"/>
                                  <a:pt x="883227" y="941657"/>
                                  <a:pt x="878898" y="940792"/>
                                </a:cubicBezTo>
                                <a:cubicBezTo>
                                  <a:pt x="870239" y="939060"/>
                                  <a:pt x="861580" y="941657"/>
                                  <a:pt x="852921" y="943389"/>
                                </a:cubicBezTo>
                                <a:cubicBezTo>
                                  <a:pt x="830407" y="946853"/>
                                  <a:pt x="807893" y="943389"/>
                                  <a:pt x="785380" y="945121"/>
                                </a:cubicBezTo>
                                <a:cubicBezTo>
                                  <a:pt x="777586" y="945987"/>
                                  <a:pt x="708314" y="934730"/>
                                  <a:pt x="706582" y="941657"/>
                                </a:cubicBezTo>
                                <a:cubicBezTo>
                                  <a:pt x="701386" y="959842"/>
                                  <a:pt x="871105" y="961574"/>
                                  <a:pt x="884959" y="954646"/>
                                </a:cubicBezTo>
                                <a:close/>
                                <a:moveTo>
                                  <a:pt x="508289" y="531217"/>
                                </a:moveTo>
                                <a:cubicBezTo>
                                  <a:pt x="516948" y="530351"/>
                                  <a:pt x="521277" y="530351"/>
                                  <a:pt x="523009" y="530351"/>
                                </a:cubicBezTo>
                                <a:cubicBezTo>
                                  <a:pt x="520411" y="531217"/>
                                  <a:pt x="510886" y="531217"/>
                                  <a:pt x="508289" y="531217"/>
                                </a:cubicBezTo>
                                <a:close/>
                                <a:moveTo>
                                  <a:pt x="507423" y="532083"/>
                                </a:moveTo>
                                <a:cubicBezTo>
                                  <a:pt x="507423" y="532083"/>
                                  <a:pt x="507423" y="532083"/>
                                  <a:pt x="507423" y="532083"/>
                                </a:cubicBezTo>
                                <a:cubicBezTo>
                                  <a:pt x="507423" y="532083"/>
                                  <a:pt x="507423" y="532083"/>
                                  <a:pt x="507423" y="532083"/>
                                </a:cubicBezTo>
                                <a:close/>
                                <a:moveTo>
                                  <a:pt x="873702" y="1007467"/>
                                </a:moveTo>
                                <a:cubicBezTo>
                                  <a:pt x="854652" y="1005735"/>
                                  <a:pt x="833871" y="1009199"/>
                                  <a:pt x="813955" y="1009199"/>
                                </a:cubicBezTo>
                                <a:cubicBezTo>
                                  <a:pt x="794905" y="1009199"/>
                                  <a:pt x="775855" y="1010930"/>
                                  <a:pt x="756805" y="1009199"/>
                                </a:cubicBezTo>
                                <a:cubicBezTo>
                                  <a:pt x="741218" y="1008333"/>
                                  <a:pt x="724766" y="998808"/>
                                  <a:pt x="710046" y="999674"/>
                                </a:cubicBezTo>
                                <a:cubicBezTo>
                                  <a:pt x="700521" y="1000540"/>
                                  <a:pt x="683202" y="1009199"/>
                                  <a:pt x="701386" y="1015260"/>
                                </a:cubicBezTo>
                                <a:cubicBezTo>
                                  <a:pt x="719571" y="1020456"/>
                                  <a:pt x="741218" y="1014394"/>
                                  <a:pt x="760268" y="1018724"/>
                                </a:cubicBezTo>
                                <a:cubicBezTo>
                                  <a:pt x="781916" y="1023053"/>
                                  <a:pt x="803564" y="1021321"/>
                                  <a:pt x="824346" y="1024785"/>
                                </a:cubicBezTo>
                                <a:cubicBezTo>
                                  <a:pt x="840798" y="1027383"/>
                                  <a:pt x="862446" y="1033444"/>
                                  <a:pt x="878898" y="1026517"/>
                                </a:cubicBezTo>
                                <a:lnTo>
                                  <a:pt x="878898" y="1026517"/>
                                </a:lnTo>
                                <a:cubicBezTo>
                                  <a:pt x="880630" y="1025651"/>
                                  <a:pt x="879764" y="1025651"/>
                                  <a:pt x="878898" y="1026517"/>
                                </a:cubicBezTo>
                                <a:cubicBezTo>
                                  <a:pt x="891021" y="1020456"/>
                                  <a:pt x="884959" y="1008333"/>
                                  <a:pt x="873702" y="1007467"/>
                                </a:cubicBezTo>
                                <a:close/>
                                <a:moveTo>
                                  <a:pt x="458932" y="743365"/>
                                </a:moveTo>
                                <a:cubicBezTo>
                                  <a:pt x="472786" y="747694"/>
                                  <a:pt x="489239" y="745097"/>
                                  <a:pt x="503093" y="745097"/>
                                </a:cubicBezTo>
                                <a:cubicBezTo>
                                  <a:pt x="532534" y="745962"/>
                                  <a:pt x="562841" y="747694"/>
                                  <a:pt x="592282" y="749426"/>
                                </a:cubicBezTo>
                                <a:cubicBezTo>
                                  <a:pt x="601807" y="749426"/>
                                  <a:pt x="686666" y="763280"/>
                                  <a:pt x="685800" y="748560"/>
                                </a:cubicBezTo>
                                <a:cubicBezTo>
                                  <a:pt x="684934" y="735571"/>
                                  <a:pt x="622589" y="742498"/>
                                  <a:pt x="613930" y="741633"/>
                                </a:cubicBezTo>
                                <a:cubicBezTo>
                                  <a:pt x="565439" y="739035"/>
                                  <a:pt x="510020" y="721717"/>
                                  <a:pt x="461530" y="732974"/>
                                </a:cubicBezTo>
                                <a:lnTo>
                                  <a:pt x="461530" y="732974"/>
                                </a:lnTo>
                                <a:cubicBezTo>
                                  <a:pt x="459798" y="733839"/>
                                  <a:pt x="459798" y="732974"/>
                                  <a:pt x="461530" y="732974"/>
                                </a:cubicBezTo>
                                <a:cubicBezTo>
                                  <a:pt x="452005" y="734706"/>
                                  <a:pt x="450273" y="740767"/>
                                  <a:pt x="458932" y="743365"/>
                                </a:cubicBezTo>
                                <a:close/>
                                <a:moveTo>
                                  <a:pt x="909205" y="920876"/>
                                </a:moveTo>
                                <a:cubicBezTo>
                                  <a:pt x="908339" y="921742"/>
                                  <a:pt x="908339" y="922608"/>
                                  <a:pt x="909205" y="920876"/>
                                </a:cubicBezTo>
                                <a:lnTo>
                                  <a:pt x="909205" y="920876"/>
                                </a:lnTo>
                                <a:cubicBezTo>
                                  <a:pt x="929986" y="901826"/>
                                  <a:pt x="826943" y="904424"/>
                                  <a:pt x="817418" y="904424"/>
                                </a:cubicBezTo>
                                <a:cubicBezTo>
                                  <a:pt x="803564" y="904424"/>
                                  <a:pt x="671080" y="896631"/>
                                  <a:pt x="671080" y="906155"/>
                                </a:cubicBezTo>
                                <a:cubicBezTo>
                                  <a:pt x="671946" y="916546"/>
                                  <a:pt x="777586" y="913949"/>
                                  <a:pt x="787977" y="914815"/>
                                </a:cubicBezTo>
                                <a:cubicBezTo>
                                  <a:pt x="811357" y="915680"/>
                                  <a:pt x="835602" y="917412"/>
                                  <a:pt x="858982" y="919144"/>
                                </a:cubicBezTo>
                                <a:cubicBezTo>
                                  <a:pt x="869373" y="920876"/>
                                  <a:pt x="901411" y="928669"/>
                                  <a:pt x="909205" y="920876"/>
                                </a:cubicBezTo>
                                <a:close/>
                                <a:moveTo>
                                  <a:pt x="613064" y="879312"/>
                                </a:moveTo>
                                <a:cubicBezTo>
                                  <a:pt x="626918" y="880178"/>
                                  <a:pt x="639907" y="894032"/>
                                  <a:pt x="653761" y="885373"/>
                                </a:cubicBezTo>
                                <a:cubicBezTo>
                                  <a:pt x="668482" y="876714"/>
                                  <a:pt x="647700" y="865458"/>
                                  <a:pt x="637309" y="868055"/>
                                </a:cubicBezTo>
                                <a:cubicBezTo>
                                  <a:pt x="633846" y="868921"/>
                                  <a:pt x="634711" y="868921"/>
                                  <a:pt x="637309" y="868055"/>
                                </a:cubicBezTo>
                                <a:cubicBezTo>
                                  <a:pt x="606136" y="876714"/>
                                  <a:pt x="564573" y="868921"/>
                                  <a:pt x="532534" y="868921"/>
                                </a:cubicBezTo>
                                <a:cubicBezTo>
                                  <a:pt x="512618" y="868921"/>
                                  <a:pt x="491836" y="868055"/>
                                  <a:pt x="471921" y="872385"/>
                                </a:cubicBezTo>
                                <a:cubicBezTo>
                                  <a:pt x="449407" y="876714"/>
                                  <a:pt x="481446" y="886240"/>
                                  <a:pt x="491836" y="884508"/>
                                </a:cubicBezTo>
                                <a:lnTo>
                                  <a:pt x="491836" y="884508"/>
                                </a:lnTo>
                                <a:cubicBezTo>
                                  <a:pt x="529071" y="879312"/>
                                  <a:pt x="574964" y="876714"/>
                                  <a:pt x="613064" y="879312"/>
                                </a:cubicBezTo>
                                <a:close/>
                                <a:moveTo>
                                  <a:pt x="1210541" y="1025651"/>
                                </a:moveTo>
                                <a:cubicBezTo>
                                  <a:pt x="1211407" y="1024785"/>
                                  <a:pt x="1211407" y="1025651"/>
                                  <a:pt x="1210541" y="1025651"/>
                                </a:cubicBezTo>
                                <a:cubicBezTo>
                                  <a:pt x="1217468" y="1019589"/>
                                  <a:pt x="1250373" y="1024785"/>
                                  <a:pt x="1258166" y="1023919"/>
                                </a:cubicBezTo>
                                <a:cubicBezTo>
                                  <a:pt x="1287607" y="1023919"/>
                                  <a:pt x="1317048" y="1023053"/>
                                  <a:pt x="1347355" y="1022187"/>
                                </a:cubicBezTo>
                                <a:cubicBezTo>
                                  <a:pt x="1368136" y="1021321"/>
                                  <a:pt x="1394980" y="1024785"/>
                                  <a:pt x="1414896" y="1017858"/>
                                </a:cubicBezTo>
                                <a:cubicBezTo>
                                  <a:pt x="1438275" y="1010930"/>
                                  <a:pt x="1419225" y="998808"/>
                                  <a:pt x="1404505" y="1001405"/>
                                </a:cubicBezTo>
                                <a:cubicBezTo>
                                  <a:pt x="1354282" y="1010930"/>
                                  <a:pt x="1304925" y="1008333"/>
                                  <a:pt x="1254702" y="1006601"/>
                                </a:cubicBezTo>
                                <a:cubicBezTo>
                                  <a:pt x="1237384" y="1006601"/>
                                  <a:pt x="1207943" y="1002271"/>
                                  <a:pt x="1191491" y="1009199"/>
                                </a:cubicBezTo>
                                <a:cubicBezTo>
                                  <a:pt x="1175039" y="1017858"/>
                                  <a:pt x="1200150" y="1035176"/>
                                  <a:pt x="1210541" y="1025651"/>
                                </a:cubicBezTo>
                                <a:close/>
                                <a:moveTo>
                                  <a:pt x="139411" y="1120035"/>
                                </a:moveTo>
                                <a:cubicBezTo>
                                  <a:pt x="146339" y="1120901"/>
                                  <a:pt x="155864" y="1124365"/>
                                  <a:pt x="163657" y="1120901"/>
                                </a:cubicBezTo>
                                <a:cubicBezTo>
                                  <a:pt x="172316" y="1116571"/>
                                  <a:pt x="165389" y="1108778"/>
                                  <a:pt x="159327" y="1107046"/>
                                </a:cubicBezTo>
                                <a:cubicBezTo>
                                  <a:pt x="140277" y="1100985"/>
                                  <a:pt x="118630" y="1102717"/>
                                  <a:pt x="99580" y="1106180"/>
                                </a:cubicBezTo>
                                <a:lnTo>
                                  <a:pt x="101311" y="1106180"/>
                                </a:lnTo>
                                <a:lnTo>
                                  <a:pt x="99580" y="1106180"/>
                                </a:lnTo>
                                <a:cubicBezTo>
                                  <a:pt x="67541" y="1112242"/>
                                  <a:pt x="34636" y="1109644"/>
                                  <a:pt x="1732" y="1112242"/>
                                </a:cubicBezTo>
                                <a:lnTo>
                                  <a:pt x="1732" y="1126097"/>
                                </a:lnTo>
                                <a:cubicBezTo>
                                  <a:pt x="7793" y="1124365"/>
                                  <a:pt x="13855" y="1123498"/>
                                  <a:pt x="19050" y="1122633"/>
                                </a:cubicBezTo>
                                <a:cubicBezTo>
                                  <a:pt x="57150" y="1120901"/>
                                  <a:pt x="99580" y="1117437"/>
                                  <a:pt x="139411" y="1120035"/>
                                </a:cubicBezTo>
                                <a:close/>
                                <a:moveTo>
                                  <a:pt x="119495" y="1081935"/>
                                </a:moveTo>
                                <a:cubicBezTo>
                                  <a:pt x="129886" y="1081069"/>
                                  <a:pt x="153266" y="1085399"/>
                                  <a:pt x="162791" y="1080203"/>
                                </a:cubicBezTo>
                                <a:cubicBezTo>
                                  <a:pt x="171450" y="1075008"/>
                                  <a:pt x="163657" y="1067214"/>
                                  <a:pt x="158461" y="1064617"/>
                                </a:cubicBezTo>
                                <a:cubicBezTo>
                                  <a:pt x="150668" y="1060287"/>
                                  <a:pt x="141143" y="1063751"/>
                                  <a:pt x="133350" y="1065483"/>
                                </a:cubicBezTo>
                                <a:cubicBezTo>
                                  <a:pt x="135082" y="1065483"/>
                                  <a:pt x="135082" y="1065483"/>
                                  <a:pt x="133350" y="1065483"/>
                                </a:cubicBezTo>
                                <a:cubicBezTo>
                                  <a:pt x="123825" y="1067214"/>
                                  <a:pt x="129886" y="1066349"/>
                                  <a:pt x="133350" y="1065483"/>
                                </a:cubicBezTo>
                                <a:cubicBezTo>
                                  <a:pt x="91786" y="1075008"/>
                                  <a:pt x="45027" y="1075873"/>
                                  <a:pt x="1732" y="1076740"/>
                                </a:cubicBezTo>
                                <a:cubicBezTo>
                                  <a:pt x="1732" y="1076740"/>
                                  <a:pt x="1732" y="1076740"/>
                                  <a:pt x="1732" y="1076740"/>
                                </a:cubicBezTo>
                                <a:lnTo>
                                  <a:pt x="1732" y="1093192"/>
                                </a:lnTo>
                                <a:cubicBezTo>
                                  <a:pt x="2598" y="1093192"/>
                                  <a:pt x="2598" y="1093192"/>
                                  <a:pt x="3464" y="1092326"/>
                                </a:cubicBezTo>
                                <a:cubicBezTo>
                                  <a:pt x="39832" y="1081069"/>
                                  <a:pt x="81395" y="1084533"/>
                                  <a:pt x="119495" y="1081935"/>
                                </a:cubicBezTo>
                                <a:close/>
                                <a:moveTo>
                                  <a:pt x="176645" y="1185844"/>
                                </a:moveTo>
                                <a:cubicBezTo>
                                  <a:pt x="161059" y="1179783"/>
                                  <a:pt x="144607" y="1181514"/>
                                  <a:pt x="128155" y="1182381"/>
                                </a:cubicBezTo>
                                <a:cubicBezTo>
                                  <a:pt x="129020" y="1182381"/>
                                  <a:pt x="129020" y="1182381"/>
                                  <a:pt x="126423" y="1182381"/>
                                </a:cubicBezTo>
                                <a:cubicBezTo>
                                  <a:pt x="84859" y="1185844"/>
                                  <a:pt x="42430" y="1190174"/>
                                  <a:pt x="0" y="1191040"/>
                                </a:cubicBezTo>
                                <a:lnTo>
                                  <a:pt x="0" y="1202296"/>
                                </a:lnTo>
                                <a:cubicBezTo>
                                  <a:pt x="50223" y="1199699"/>
                                  <a:pt x="100445" y="1197101"/>
                                  <a:pt x="150668" y="1195369"/>
                                </a:cubicBezTo>
                                <a:cubicBezTo>
                                  <a:pt x="156730" y="1195369"/>
                                  <a:pt x="200891" y="1194503"/>
                                  <a:pt x="176645" y="1185844"/>
                                </a:cubicBezTo>
                                <a:close/>
                                <a:moveTo>
                                  <a:pt x="116898" y="1158135"/>
                                </a:moveTo>
                                <a:cubicBezTo>
                                  <a:pt x="129886" y="1159001"/>
                                  <a:pt x="160193" y="1166794"/>
                                  <a:pt x="172316" y="1159867"/>
                                </a:cubicBezTo>
                                <a:cubicBezTo>
                                  <a:pt x="188768" y="1149476"/>
                                  <a:pt x="121227" y="1137353"/>
                                  <a:pt x="110836" y="1145146"/>
                                </a:cubicBezTo>
                                <a:cubicBezTo>
                                  <a:pt x="109105" y="1146878"/>
                                  <a:pt x="109970" y="1146012"/>
                                  <a:pt x="110836" y="1145146"/>
                                </a:cubicBezTo>
                                <a:cubicBezTo>
                                  <a:pt x="102177" y="1150342"/>
                                  <a:pt x="76200" y="1146878"/>
                                  <a:pt x="66675" y="1147744"/>
                                </a:cubicBezTo>
                                <a:cubicBezTo>
                                  <a:pt x="45027" y="1148610"/>
                                  <a:pt x="23380" y="1149476"/>
                                  <a:pt x="1732" y="1152074"/>
                                </a:cubicBezTo>
                                <a:lnTo>
                                  <a:pt x="1732" y="1171123"/>
                                </a:lnTo>
                                <a:cubicBezTo>
                                  <a:pt x="19050" y="1169392"/>
                                  <a:pt x="37234" y="1163331"/>
                                  <a:pt x="53686" y="1162464"/>
                                </a:cubicBezTo>
                                <a:cubicBezTo>
                                  <a:pt x="73602" y="1159867"/>
                                  <a:pt x="95250" y="1157269"/>
                                  <a:pt x="116898" y="1158135"/>
                                </a:cubicBezTo>
                                <a:close/>
                                <a:moveTo>
                                  <a:pt x="115166" y="1183246"/>
                                </a:moveTo>
                                <a:cubicBezTo>
                                  <a:pt x="116032" y="1183246"/>
                                  <a:pt x="119495" y="1183246"/>
                                  <a:pt x="126423" y="1182381"/>
                                </a:cubicBezTo>
                                <a:lnTo>
                                  <a:pt x="128155" y="1182381"/>
                                </a:lnTo>
                                <a:cubicBezTo>
                                  <a:pt x="126423" y="1182381"/>
                                  <a:pt x="116898" y="1183246"/>
                                  <a:pt x="115166" y="1183246"/>
                                </a:cubicBezTo>
                                <a:close/>
                                <a:moveTo>
                                  <a:pt x="109970" y="1144280"/>
                                </a:moveTo>
                                <a:cubicBezTo>
                                  <a:pt x="109970" y="1144280"/>
                                  <a:pt x="109970" y="1144280"/>
                                  <a:pt x="109970" y="1144280"/>
                                </a:cubicBezTo>
                                <a:cubicBezTo>
                                  <a:pt x="111702" y="1143415"/>
                                  <a:pt x="110836" y="1144280"/>
                                  <a:pt x="109970" y="1144280"/>
                                </a:cubicBezTo>
                                <a:close/>
                                <a:moveTo>
                                  <a:pt x="71870" y="935597"/>
                                </a:moveTo>
                                <a:cubicBezTo>
                                  <a:pt x="94384" y="935597"/>
                                  <a:pt x="117764" y="932998"/>
                                  <a:pt x="141143" y="933865"/>
                                </a:cubicBezTo>
                                <a:cubicBezTo>
                                  <a:pt x="154998" y="934730"/>
                                  <a:pt x="175780" y="939926"/>
                                  <a:pt x="187036" y="929535"/>
                                </a:cubicBezTo>
                                <a:cubicBezTo>
                                  <a:pt x="205220" y="912217"/>
                                  <a:pt x="155864" y="921742"/>
                                  <a:pt x="151534" y="921742"/>
                                </a:cubicBezTo>
                                <a:cubicBezTo>
                                  <a:pt x="127289" y="924339"/>
                                  <a:pt x="102177" y="926071"/>
                                  <a:pt x="77932" y="926071"/>
                                </a:cubicBezTo>
                                <a:cubicBezTo>
                                  <a:pt x="55418" y="926071"/>
                                  <a:pt x="33770" y="922608"/>
                                  <a:pt x="11257" y="920876"/>
                                </a:cubicBezTo>
                                <a:cubicBezTo>
                                  <a:pt x="9525" y="920876"/>
                                  <a:pt x="5195" y="920010"/>
                                  <a:pt x="866" y="918278"/>
                                </a:cubicBezTo>
                                <a:lnTo>
                                  <a:pt x="866" y="933865"/>
                                </a:lnTo>
                                <a:cubicBezTo>
                                  <a:pt x="29441" y="937328"/>
                                  <a:pt x="64943" y="935597"/>
                                  <a:pt x="71870" y="935597"/>
                                </a:cubicBezTo>
                                <a:close/>
                                <a:moveTo>
                                  <a:pt x="132484" y="1065483"/>
                                </a:moveTo>
                                <a:cubicBezTo>
                                  <a:pt x="132484" y="1065483"/>
                                  <a:pt x="133350" y="1065483"/>
                                  <a:pt x="132484" y="1065483"/>
                                </a:cubicBezTo>
                                <a:cubicBezTo>
                                  <a:pt x="133350" y="1065483"/>
                                  <a:pt x="133350" y="1065483"/>
                                  <a:pt x="132484" y="1065483"/>
                                </a:cubicBezTo>
                                <a:lnTo>
                                  <a:pt x="132484" y="1065483"/>
                                </a:lnTo>
                                <a:close/>
                                <a:moveTo>
                                  <a:pt x="159327" y="978892"/>
                                </a:moveTo>
                                <a:cubicBezTo>
                                  <a:pt x="170584" y="978892"/>
                                  <a:pt x="177511" y="960708"/>
                                  <a:pt x="161925" y="959842"/>
                                </a:cubicBezTo>
                                <a:cubicBezTo>
                                  <a:pt x="141143" y="959842"/>
                                  <a:pt x="121227" y="965903"/>
                                  <a:pt x="99580" y="965037"/>
                                </a:cubicBezTo>
                                <a:cubicBezTo>
                                  <a:pt x="75334" y="964171"/>
                                  <a:pt x="50223" y="961574"/>
                                  <a:pt x="25977" y="958110"/>
                                </a:cubicBezTo>
                                <a:cubicBezTo>
                                  <a:pt x="17318" y="957244"/>
                                  <a:pt x="8659" y="954646"/>
                                  <a:pt x="0" y="952049"/>
                                </a:cubicBezTo>
                                <a:lnTo>
                                  <a:pt x="0" y="968501"/>
                                </a:lnTo>
                                <a:cubicBezTo>
                                  <a:pt x="9525" y="969367"/>
                                  <a:pt x="19916" y="970233"/>
                                  <a:pt x="29441" y="971099"/>
                                </a:cubicBezTo>
                                <a:cubicBezTo>
                                  <a:pt x="73602" y="976294"/>
                                  <a:pt x="116032" y="978892"/>
                                  <a:pt x="159327" y="978892"/>
                                </a:cubicBezTo>
                                <a:close/>
                                <a:moveTo>
                                  <a:pt x="122959" y="1045567"/>
                                </a:moveTo>
                                <a:cubicBezTo>
                                  <a:pt x="156730" y="1050762"/>
                                  <a:pt x="158461" y="1020456"/>
                                  <a:pt x="123825" y="1028248"/>
                                </a:cubicBezTo>
                                <a:cubicBezTo>
                                  <a:pt x="126423" y="1027383"/>
                                  <a:pt x="127289" y="1027383"/>
                                  <a:pt x="123825" y="1028248"/>
                                </a:cubicBezTo>
                                <a:cubicBezTo>
                                  <a:pt x="123825" y="1028248"/>
                                  <a:pt x="123825" y="1028248"/>
                                  <a:pt x="123825" y="1028248"/>
                                </a:cubicBezTo>
                                <a:cubicBezTo>
                                  <a:pt x="86591" y="1036907"/>
                                  <a:pt x="45893" y="1037774"/>
                                  <a:pt x="7793" y="1036042"/>
                                </a:cubicBezTo>
                                <a:cubicBezTo>
                                  <a:pt x="6061" y="1036042"/>
                                  <a:pt x="3464" y="1036042"/>
                                  <a:pt x="866" y="1035176"/>
                                </a:cubicBezTo>
                                <a:lnTo>
                                  <a:pt x="866" y="1049030"/>
                                </a:lnTo>
                                <a:cubicBezTo>
                                  <a:pt x="39832" y="1044701"/>
                                  <a:pt x="84859" y="1039506"/>
                                  <a:pt x="122959" y="1045567"/>
                                </a:cubicBezTo>
                                <a:close/>
                                <a:moveTo>
                                  <a:pt x="119495" y="1029115"/>
                                </a:moveTo>
                                <a:cubicBezTo>
                                  <a:pt x="116032" y="1029980"/>
                                  <a:pt x="114300" y="1029980"/>
                                  <a:pt x="113434" y="1030847"/>
                                </a:cubicBezTo>
                                <a:cubicBezTo>
                                  <a:pt x="114300" y="1030847"/>
                                  <a:pt x="116898" y="1029980"/>
                                  <a:pt x="119495" y="1029115"/>
                                </a:cubicBezTo>
                                <a:close/>
                                <a:moveTo>
                                  <a:pt x="76200" y="898362"/>
                                </a:moveTo>
                                <a:cubicBezTo>
                                  <a:pt x="103043" y="898362"/>
                                  <a:pt x="133350" y="894032"/>
                                  <a:pt x="159327" y="898362"/>
                                </a:cubicBezTo>
                                <a:cubicBezTo>
                                  <a:pt x="177511" y="901826"/>
                                  <a:pt x="184439" y="880178"/>
                                  <a:pt x="164523" y="879312"/>
                                </a:cubicBezTo>
                                <a:cubicBezTo>
                                  <a:pt x="146339" y="878446"/>
                                  <a:pt x="129020" y="885373"/>
                                  <a:pt x="110836" y="885373"/>
                                </a:cubicBezTo>
                                <a:cubicBezTo>
                                  <a:pt x="83127" y="886240"/>
                                  <a:pt x="53686" y="886240"/>
                                  <a:pt x="25977" y="882776"/>
                                </a:cubicBezTo>
                                <a:cubicBezTo>
                                  <a:pt x="20782" y="881910"/>
                                  <a:pt x="11257" y="879312"/>
                                  <a:pt x="0" y="876714"/>
                                </a:cubicBezTo>
                                <a:lnTo>
                                  <a:pt x="0" y="890569"/>
                                </a:lnTo>
                                <a:cubicBezTo>
                                  <a:pt x="1732" y="890569"/>
                                  <a:pt x="3464" y="890569"/>
                                  <a:pt x="4330" y="890569"/>
                                </a:cubicBezTo>
                                <a:cubicBezTo>
                                  <a:pt x="29441" y="894032"/>
                                  <a:pt x="51955" y="898362"/>
                                  <a:pt x="76200" y="898362"/>
                                </a:cubicBezTo>
                                <a:close/>
                                <a:moveTo>
                                  <a:pt x="156730" y="1013528"/>
                                </a:moveTo>
                                <a:cubicBezTo>
                                  <a:pt x="166255" y="1014394"/>
                                  <a:pt x="180109" y="1014394"/>
                                  <a:pt x="179243" y="1001405"/>
                                </a:cubicBezTo>
                                <a:cubicBezTo>
                                  <a:pt x="178377" y="991014"/>
                                  <a:pt x="129020" y="997942"/>
                                  <a:pt x="121227" y="997076"/>
                                </a:cubicBezTo>
                                <a:cubicBezTo>
                                  <a:pt x="94384" y="993612"/>
                                  <a:pt x="67541" y="993612"/>
                                  <a:pt x="40698" y="992746"/>
                                </a:cubicBezTo>
                                <a:cubicBezTo>
                                  <a:pt x="27709" y="991881"/>
                                  <a:pt x="14720" y="991014"/>
                                  <a:pt x="1732" y="990149"/>
                                </a:cubicBezTo>
                                <a:lnTo>
                                  <a:pt x="1732" y="1006601"/>
                                </a:lnTo>
                                <a:cubicBezTo>
                                  <a:pt x="11257" y="1004869"/>
                                  <a:pt x="19916" y="1004003"/>
                                  <a:pt x="29441" y="1004003"/>
                                </a:cubicBezTo>
                                <a:cubicBezTo>
                                  <a:pt x="71870" y="1004869"/>
                                  <a:pt x="113434" y="1008333"/>
                                  <a:pt x="156730" y="1013528"/>
                                </a:cubicBezTo>
                                <a:close/>
                                <a:moveTo>
                                  <a:pt x="164523" y="1392796"/>
                                </a:moveTo>
                                <a:cubicBezTo>
                                  <a:pt x="181841" y="1391930"/>
                                  <a:pt x="180975" y="1381540"/>
                                  <a:pt x="165389" y="1377210"/>
                                </a:cubicBezTo>
                                <a:cubicBezTo>
                                  <a:pt x="148936" y="1372881"/>
                                  <a:pt x="130752" y="1373746"/>
                                  <a:pt x="114300" y="1375478"/>
                                </a:cubicBezTo>
                                <a:cubicBezTo>
                                  <a:pt x="109970" y="1375478"/>
                                  <a:pt x="75334" y="1378076"/>
                                  <a:pt x="112568" y="1375478"/>
                                </a:cubicBezTo>
                                <a:cubicBezTo>
                                  <a:pt x="75334" y="1378076"/>
                                  <a:pt x="38100" y="1380674"/>
                                  <a:pt x="866" y="1383271"/>
                                </a:cubicBezTo>
                                <a:lnTo>
                                  <a:pt x="866" y="1399724"/>
                                </a:lnTo>
                                <a:cubicBezTo>
                                  <a:pt x="11257" y="1397992"/>
                                  <a:pt x="19916" y="1396260"/>
                                  <a:pt x="25111" y="1395394"/>
                                </a:cubicBezTo>
                                <a:cubicBezTo>
                                  <a:pt x="71870" y="1391930"/>
                                  <a:pt x="117764" y="1394528"/>
                                  <a:pt x="164523" y="1392796"/>
                                </a:cubicBezTo>
                                <a:close/>
                                <a:moveTo>
                                  <a:pt x="130752" y="1455142"/>
                                </a:moveTo>
                                <a:cubicBezTo>
                                  <a:pt x="132484" y="1453410"/>
                                  <a:pt x="133350" y="1452544"/>
                                  <a:pt x="130752" y="1455142"/>
                                </a:cubicBezTo>
                                <a:lnTo>
                                  <a:pt x="130752" y="1455142"/>
                                </a:lnTo>
                                <a:close/>
                                <a:moveTo>
                                  <a:pt x="161059" y="1236067"/>
                                </a:moveTo>
                                <a:cubicBezTo>
                                  <a:pt x="173182" y="1237799"/>
                                  <a:pt x="204355" y="1228274"/>
                                  <a:pt x="178377" y="1220480"/>
                                </a:cubicBezTo>
                                <a:cubicBezTo>
                                  <a:pt x="155864" y="1213553"/>
                                  <a:pt x="122959" y="1217883"/>
                                  <a:pt x="99580" y="1219615"/>
                                </a:cubicBezTo>
                                <a:cubicBezTo>
                                  <a:pt x="86591" y="1220480"/>
                                  <a:pt x="90920" y="1220480"/>
                                  <a:pt x="96982" y="1219615"/>
                                </a:cubicBezTo>
                                <a:cubicBezTo>
                                  <a:pt x="64943" y="1222212"/>
                                  <a:pt x="32905" y="1225676"/>
                                  <a:pt x="866" y="1229139"/>
                                </a:cubicBezTo>
                                <a:lnTo>
                                  <a:pt x="866" y="1245592"/>
                                </a:lnTo>
                                <a:cubicBezTo>
                                  <a:pt x="10391" y="1243860"/>
                                  <a:pt x="19050" y="1242128"/>
                                  <a:pt x="28575" y="1242128"/>
                                </a:cubicBezTo>
                                <a:cubicBezTo>
                                  <a:pt x="73602" y="1239530"/>
                                  <a:pt x="116032" y="1230006"/>
                                  <a:pt x="161059" y="1236067"/>
                                </a:cubicBezTo>
                                <a:close/>
                                <a:moveTo>
                                  <a:pt x="130752" y="1455142"/>
                                </a:moveTo>
                                <a:cubicBezTo>
                                  <a:pt x="130752" y="1455142"/>
                                  <a:pt x="130752" y="1455142"/>
                                  <a:pt x="130752" y="1455142"/>
                                </a:cubicBezTo>
                                <a:lnTo>
                                  <a:pt x="130752" y="1455142"/>
                                </a:lnTo>
                                <a:cubicBezTo>
                                  <a:pt x="130752" y="1455142"/>
                                  <a:pt x="130752" y="1455142"/>
                                  <a:pt x="130752" y="1455142"/>
                                </a:cubicBezTo>
                                <a:close/>
                                <a:moveTo>
                                  <a:pt x="148070" y="1468996"/>
                                </a:moveTo>
                                <a:cubicBezTo>
                                  <a:pt x="156730" y="1468996"/>
                                  <a:pt x="165389" y="1470728"/>
                                  <a:pt x="174048" y="1470728"/>
                                </a:cubicBezTo>
                                <a:cubicBezTo>
                                  <a:pt x="183573" y="1469862"/>
                                  <a:pt x="187036" y="1459472"/>
                                  <a:pt x="176645" y="1456873"/>
                                </a:cubicBezTo>
                                <a:cubicBezTo>
                                  <a:pt x="167120" y="1453410"/>
                                  <a:pt x="139411" y="1448214"/>
                                  <a:pt x="130752" y="1456008"/>
                                </a:cubicBezTo>
                                <a:cubicBezTo>
                                  <a:pt x="129020" y="1457740"/>
                                  <a:pt x="129886" y="1456873"/>
                                  <a:pt x="130752" y="1456008"/>
                                </a:cubicBezTo>
                                <a:cubicBezTo>
                                  <a:pt x="122959" y="1462935"/>
                                  <a:pt x="95250" y="1457740"/>
                                  <a:pt x="84859" y="1457740"/>
                                </a:cubicBezTo>
                                <a:cubicBezTo>
                                  <a:pt x="56284" y="1458605"/>
                                  <a:pt x="28575" y="1461203"/>
                                  <a:pt x="866" y="1463801"/>
                                </a:cubicBezTo>
                                <a:lnTo>
                                  <a:pt x="866" y="1476790"/>
                                </a:lnTo>
                                <a:cubicBezTo>
                                  <a:pt x="50223" y="1471594"/>
                                  <a:pt x="97848" y="1467264"/>
                                  <a:pt x="148070" y="1468996"/>
                                </a:cubicBezTo>
                                <a:close/>
                                <a:moveTo>
                                  <a:pt x="181841" y="1423103"/>
                                </a:moveTo>
                                <a:cubicBezTo>
                                  <a:pt x="187036" y="1410980"/>
                                  <a:pt x="163657" y="1414444"/>
                                  <a:pt x="156730" y="1415310"/>
                                </a:cubicBezTo>
                                <a:cubicBezTo>
                                  <a:pt x="157595" y="1415310"/>
                                  <a:pt x="157595" y="1415310"/>
                                  <a:pt x="156730" y="1415310"/>
                                </a:cubicBezTo>
                                <a:cubicBezTo>
                                  <a:pt x="135082" y="1418774"/>
                                  <a:pt x="113434" y="1415310"/>
                                  <a:pt x="91786" y="1417042"/>
                                </a:cubicBezTo>
                                <a:cubicBezTo>
                                  <a:pt x="64077" y="1419639"/>
                                  <a:pt x="36368" y="1423969"/>
                                  <a:pt x="9525" y="1425701"/>
                                </a:cubicBezTo>
                                <a:cubicBezTo>
                                  <a:pt x="6927" y="1425701"/>
                                  <a:pt x="3464" y="1425701"/>
                                  <a:pt x="866" y="1425701"/>
                                </a:cubicBezTo>
                                <a:lnTo>
                                  <a:pt x="866" y="1441287"/>
                                </a:lnTo>
                                <a:cubicBezTo>
                                  <a:pt x="43295" y="1437824"/>
                                  <a:pt x="84859" y="1430896"/>
                                  <a:pt x="127289" y="1430896"/>
                                </a:cubicBezTo>
                                <a:cubicBezTo>
                                  <a:pt x="136814" y="1430896"/>
                                  <a:pt x="177511" y="1434360"/>
                                  <a:pt x="181841" y="1423103"/>
                                </a:cubicBezTo>
                                <a:close/>
                                <a:moveTo>
                                  <a:pt x="148936" y="1275033"/>
                                </a:moveTo>
                                <a:cubicBezTo>
                                  <a:pt x="152400" y="1275033"/>
                                  <a:pt x="193098" y="1269837"/>
                                  <a:pt x="174048" y="1261178"/>
                                </a:cubicBezTo>
                                <a:cubicBezTo>
                                  <a:pt x="163657" y="1255983"/>
                                  <a:pt x="148936" y="1259446"/>
                                  <a:pt x="137680" y="1259446"/>
                                </a:cubicBezTo>
                                <a:cubicBezTo>
                                  <a:pt x="138545" y="1259446"/>
                                  <a:pt x="138545" y="1259446"/>
                                  <a:pt x="137680" y="1259446"/>
                                </a:cubicBezTo>
                                <a:cubicBezTo>
                                  <a:pt x="91786" y="1261178"/>
                                  <a:pt x="45893" y="1268972"/>
                                  <a:pt x="0" y="1272435"/>
                                </a:cubicBezTo>
                                <a:lnTo>
                                  <a:pt x="0" y="1287155"/>
                                </a:lnTo>
                                <a:cubicBezTo>
                                  <a:pt x="50223" y="1281094"/>
                                  <a:pt x="100445" y="1273301"/>
                                  <a:pt x="148936" y="1275033"/>
                                </a:cubicBezTo>
                                <a:close/>
                                <a:moveTo>
                                  <a:pt x="148070" y="1352099"/>
                                </a:moveTo>
                                <a:cubicBezTo>
                                  <a:pt x="153266" y="1352099"/>
                                  <a:pt x="193098" y="1355562"/>
                                  <a:pt x="175780" y="1339976"/>
                                </a:cubicBezTo>
                                <a:cubicBezTo>
                                  <a:pt x="160193" y="1326987"/>
                                  <a:pt x="127289" y="1333915"/>
                                  <a:pt x="109105" y="1334780"/>
                                </a:cubicBezTo>
                                <a:cubicBezTo>
                                  <a:pt x="112568" y="1334780"/>
                                  <a:pt x="113434" y="1334780"/>
                                  <a:pt x="109105" y="1334780"/>
                                </a:cubicBezTo>
                                <a:lnTo>
                                  <a:pt x="109105" y="1334780"/>
                                </a:lnTo>
                                <a:cubicBezTo>
                                  <a:pt x="98714" y="1334780"/>
                                  <a:pt x="68407" y="1336512"/>
                                  <a:pt x="109105" y="1334780"/>
                                </a:cubicBezTo>
                                <a:cubicBezTo>
                                  <a:pt x="72736" y="1336512"/>
                                  <a:pt x="37234" y="1342574"/>
                                  <a:pt x="1732" y="1346037"/>
                                </a:cubicBezTo>
                                <a:lnTo>
                                  <a:pt x="1732" y="1359026"/>
                                </a:lnTo>
                                <a:cubicBezTo>
                                  <a:pt x="5195" y="1358160"/>
                                  <a:pt x="7793" y="1358160"/>
                                  <a:pt x="11257" y="1358160"/>
                                </a:cubicBezTo>
                                <a:cubicBezTo>
                                  <a:pt x="56284" y="1355562"/>
                                  <a:pt x="101311" y="1349501"/>
                                  <a:pt x="148070" y="1352099"/>
                                </a:cubicBezTo>
                                <a:close/>
                                <a:moveTo>
                                  <a:pt x="138545" y="1259446"/>
                                </a:moveTo>
                                <a:lnTo>
                                  <a:pt x="138545" y="1259446"/>
                                </a:lnTo>
                                <a:cubicBezTo>
                                  <a:pt x="133350" y="1259446"/>
                                  <a:pt x="96116" y="1260312"/>
                                  <a:pt x="138545" y="1259446"/>
                                </a:cubicBezTo>
                                <a:close/>
                                <a:moveTo>
                                  <a:pt x="110836" y="1297546"/>
                                </a:moveTo>
                                <a:cubicBezTo>
                                  <a:pt x="110836" y="1297546"/>
                                  <a:pt x="110836" y="1297546"/>
                                  <a:pt x="110836" y="1297546"/>
                                </a:cubicBezTo>
                                <a:cubicBezTo>
                                  <a:pt x="104775" y="1297546"/>
                                  <a:pt x="96982" y="1298412"/>
                                  <a:pt x="110836" y="1297546"/>
                                </a:cubicBezTo>
                                <a:close/>
                                <a:moveTo>
                                  <a:pt x="135948" y="1313133"/>
                                </a:moveTo>
                                <a:cubicBezTo>
                                  <a:pt x="140277" y="1313133"/>
                                  <a:pt x="191366" y="1319194"/>
                                  <a:pt x="179243" y="1304474"/>
                                </a:cubicBezTo>
                                <a:cubicBezTo>
                                  <a:pt x="167986" y="1289753"/>
                                  <a:pt x="127289" y="1297546"/>
                                  <a:pt x="110836" y="1298412"/>
                                </a:cubicBezTo>
                                <a:cubicBezTo>
                                  <a:pt x="116032" y="1298412"/>
                                  <a:pt x="119495" y="1298412"/>
                                  <a:pt x="109970" y="1298412"/>
                                </a:cubicBezTo>
                                <a:cubicBezTo>
                                  <a:pt x="72736" y="1300144"/>
                                  <a:pt x="36368" y="1306206"/>
                                  <a:pt x="0" y="1310535"/>
                                </a:cubicBezTo>
                                <a:lnTo>
                                  <a:pt x="0" y="1323524"/>
                                </a:lnTo>
                                <a:cubicBezTo>
                                  <a:pt x="866" y="1323524"/>
                                  <a:pt x="1732" y="1323524"/>
                                  <a:pt x="2598" y="1323524"/>
                                </a:cubicBezTo>
                                <a:cubicBezTo>
                                  <a:pt x="47625" y="1319194"/>
                                  <a:pt x="91786" y="1308803"/>
                                  <a:pt x="135948" y="1313133"/>
                                </a:cubicBezTo>
                                <a:close/>
                                <a:moveTo>
                                  <a:pt x="122959" y="579708"/>
                                </a:moveTo>
                                <a:cubicBezTo>
                                  <a:pt x="141143" y="580574"/>
                                  <a:pt x="154998" y="584903"/>
                                  <a:pt x="171450" y="575378"/>
                                </a:cubicBezTo>
                                <a:cubicBezTo>
                                  <a:pt x="188768" y="564987"/>
                                  <a:pt x="171450" y="562389"/>
                                  <a:pt x="161059" y="562389"/>
                                </a:cubicBezTo>
                                <a:cubicBezTo>
                                  <a:pt x="135948" y="561524"/>
                                  <a:pt x="111702" y="558926"/>
                                  <a:pt x="86591" y="561524"/>
                                </a:cubicBezTo>
                                <a:cubicBezTo>
                                  <a:pt x="77066" y="562389"/>
                                  <a:pt x="38100" y="561524"/>
                                  <a:pt x="866" y="565853"/>
                                </a:cubicBezTo>
                                <a:lnTo>
                                  <a:pt x="866" y="584903"/>
                                </a:lnTo>
                                <a:cubicBezTo>
                                  <a:pt x="18184" y="582305"/>
                                  <a:pt x="35502" y="581440"/>
                                  <a:pt x="53686" y="580574"/>
                                </a:cubicBezTo>
                                <a:cubicBezTo>
                                  <a:pt x="76200" y="578842"/>
                                  <a:pt x="99580" y="578842"/>
                                  <a:pt x="122959" y="579708"/>
                                </a:cubicBezTo>
                                <a:close/>
                                <a:moveTo>
                                  <a:pt x="173182" y="332058"/>
                                </a:moveTo>
                                <a:lnTo>
                                  <a:pt x="173182" y="332058"/>
                                </a:lnTo>
                                <a:cubicBezTo>
                                  <a:pt x="176645" y="329460"/>
                                  <a:pt x="174914" y="331192"/>
                                  <a:pt x="173182" y="332058"/>
                                </a:cubicBezTo>
                                <a:close/>
                                <a:moveTo>
                                  <a:pt x="122959" y="858530"/>
                                </a:moveTo>
                                <a:cubicBezTo>
                                  <a:pt x="133350" y="859396"/>
                                  <a:pt x="165389" y="872385"/>
                                  <a:pt x="172316" y="863726"/>
                                </a:cubicBezTo>
                                <a:cubicBezTo>
                                  <a:pt x="187036" y="846407"/>
                                  <a:pt x="161925" y="845542"/>
                                  <a:pt x="149802" y="848139"/>
                                </a:cubicBezTo>
                                <a:cubicBezTo>
                                  <a:pt x="129886" y="852469"/>
                                  <a:pt x="109105" y="847274"/>
                                  <a:pt x="89189" y="844676"/>
                                </a:cubicBezTo>
                                <a:cubicBezTo>
                                  <a:pt x="64943" y="841212"/>
                                  <a:pt x="40698" y="840347"/>
                                  <a:pt x="16452" y="836883"/>
                                </a:cubicBezTo>
                                <a:cubicBezTo>
                                  <a:pt x="12123" y="836017"/>
                                  <a:pt x="6061" y="834285"/>
                                  <a:pt x="0" y="833419"/>
                                </a:cubicBezTo>
                                <a:lnTo>
                                  <a:pt x="0" y="848139"/>
                                </a:lnTo>
                                <a:cubicBezTo>
                                  <a:pt x="20782" y="849871"/>
                                  <a:pt x="40698" y="851603"/>
                                  <a:pt x="61480" y="853335"/>
                                </a:cubicBezTo>
                                <a:cubicBezTo>
                                  <a:pt x="82261" y="854201"/>
                                  <a:pt x="102177" y="856799"/>
                                  <a:pt x="122959" y="858530"/>
                                </a:cubicBezTo>
                                <a:close/>
                                <a:moveTo>
                                  <a:pt x="190500" y="419514"/>
                                </a:moveTo>
                                <a:cubicBezTo>
                                  <a:pt x="211282" y="408258"/>
                                  <a:pt x="180975" y="404794"/>
                                  <a:pt x="172316" y="406526"/>
                                </a:cubicBezTo>
                                <a:lnTo>
                                  <a:pt x="172316" y="406526"/>
                                </a:lnTo>
                                <a:cubicBezTo>
                                  <a:pt x="127289" y="415185"/>
                                  <a:pt x="80530" y="416051"/>
                                  <a:pt x="34636" y="416051"/>
                                </a:cubicBezTo>
                                <a:cubicBezTo>
                                  <a:pt x="23380" y="416051"/>
                                  <a:pt x="12123" y="416051"/>
                                  <a:pt x="866" y="416051"/>
                                </a:cubicBezTo>
                                <a:lnTo>
                                  <a:pt x="866" y="435101"/>
                                </a:lnTo>
                                <a:cubicBezTo>
                                  <a:pt x="45027" y="433369"/>
                                  <a:pt x="89189" y="427308"/>
                                  <a:pt x="133350" y="424710"/>
                                </a:cubicBezTo>
                                <a:cubicBezTo>
                                  <a:pt x="149802" y="424710"/>
                                  <a:pt x="175780" y="428173"/>
                                  <a:pt x="190500" y="419514"/>
                                </a:cubicBezTo>
                                <a:close/>
                                <a:moveTo>
                                  <a:pt x="154132" y="332923"/>
                                </a:moveTo>
                                <a:cubicBezTo>
                                  <a:pt x="168852" y="332058"/>
                                  <a:pt x="174914" y="328594"/>
                                  <a:pt x="177511" y="314740"/>
                                </a:cubicBezTo>
                                <a:cubicBezTo>
                                  <a:pt x="179243" y="306946"/>
                                  <a:pt x="197427" y="311276"/>
                                  <a:pt x="195695" y="300019"/>
                                </a:cubicBezTo>
                                <a:cubicBezTo>
                                  <a:pt x="193098" y="286165"/>
                                  <a:pt x="154132" y="285298"/>
                                  <a:pt x="143741" y="284433"/>
                                </a:cubicBezTo>
                                <a:cubicBezTo>
                                  <a:pt x="118630" y="282701"/>
                                  <a:pt x="94384" y="281835"/>
                                  <a:pt x="69273" y="280969"/>
                                </a:cubicBezTo>
                                <a:cubicBezTo>
                                  <a:pt x="58882" y="280969"/>
                                  <a:pt x="23380" y="278371"/>
                                  <a:pt x="866" y="277506"/>
                                </a:cubicBezTo>
                                <a:lnTo>
                                  <a:pt x="866" y="291360"/>
                                </a:lnTo>
                                <a:cubicBezTo>
                                  <a:pt x="13855" y="293092"/>
                                  <a:pt x="34636" y="294824"/>
                                  <a:pt x="66675" y="297421"/>
                                </a:cubicBezTo>
                                <a:cubicBezTo>
                                  <a:pt x="89189" y="299153"/>
                                  <a:pt x="110836" y="303483"/>
                                  <a:pt x="132484" y="304349"/>
                                </a:cubicBezTo>
                                <a:cubicBezTo>
                                  <a:pt x="139411" y="304349"/>
                                  <a:pt x="167120" y="311276"/>
                                  <a:pt x="174048" y="308678"/>
                                </a:cubicBezTo>
                                <a:cubicBezTo>
                                  <a:pt x="143741" y="319069"/>
                                  <a:pt x="102177" y="309544"/>
                                  <a:pt x="70139" y="308678"/>
                                </a:cubicBezTo>
                                <a:cubicBezTo>
                                  <a:pt x="50223" y="307812"/>
                                  <a:pt x="31173" y="307812"/>
                                  <a:pt x="11257" y="308678"/>
                                </a:cubicBezTo>
                                <a:cubicBezTo>
                                  <a:pt x="7793" y="308678"/>
                                  <a:pt x="4330" y="308678"/>
                                  <a:pt x="0" y="308678"/>
                                </a:cubicBezTo>
                                <a:lnTo>
                                  <a:pt x="0" y="328594"/>
                                </a:lnTo>
                                <a:cubicBezTo>
                                  <a:pt x="7793" y="328594"/>
                                  <a:pt x="15586" y="328594"/>
                                  <a:pt x="24245" y="328594"/>
                                </a:cubicBezTo>
                                <a:cubicBezTo>
                                  <a:pt x="67541" y="330326"/>
                                  <a:pt x="110836" y="334655"/>
                                  <a:pt x="154132" y="332923"/>
                                </a:cubicBezTo>
                                <a:close/>
                                <a:moveTo>
                                  <a:pt x="161059" y="388342"/>
                                </a:moveTo>
                                <a:cubicBezTo>
                                  <a:pt x="168852" y="389208"/>
                                  <a:pt x="200025" y="394403"/>
                                  <a:pt x="201757" y="382280"/>
                                </a:cubicBezTo>
                                <a:cubicBezTo>
                                  <a:pt x="204355" y="367560"/>
                                  <a:pt x="162791" y="361498"/>
                                  <a:pt x="154132" y="368426"/>
                                </a:cubicBezTo>
                                <a:lnTo>
                                  <a:pt x="149802" y="369292"/>
                                </a:lnTo>
                                <a:cubicBezTo>
                                  <a:pt x="139411" y="371024"/>
                                  <a:pt x="111702" y="366694"/>
                                  <a:pt x="102177" y="366694"/>
                                </a:cubicBezTo>
                                <a:cubicBezTo>
                                  <a:pt x="71005" y="367560"/>
                                  <a:pt x="40698" y="369292"/>
                                  <a:pt x="9525" y="370157"/>
                                </a:cubicBezTo>
                                <a:cubicBezTo>
                                  <a:pt x="7793" y="370157"/>
                                  <a:pt x="5195" y="370157"/>
                                  <a:pt x="1732" y="370157"/>
                                </a:cubicBezTo>
                                <a:lnTo>
                                  <a:pt x="1732" y="391805"/>
                                </a:lnTo>
                                <a:cubicBezTo>
                                  <a:pt x="3464" y="390940"/>
                                  <a:pt x="5195" y="390940"/>
                                  <a:pt x="6061" y="390940"/>
                                </a:cubicBezTo>
                                <a:cubicBezTo>
                                  <a:pt x="51955" y="377085"/>
                                  <a:pt x="113434" y="384012"/>
                                  <a:pt x="161059" y="388342"/>
                                </a:cubicBezTo>
                                <a:close/>
                                <a:moveTo>
                                  <a:pt x="114300" y="278371"/>
                                </a:moveTo>
                                <a:cubicBezTo>
                                  <a:pt x="134216" y="279237"/>
                                  <a:pt x="159327" y="284433"/>
                                  <a:pt x="179243" y="280103"/>
                                </a:cubicBezTo>
                                <a:cubicBezTo>
                                  <a:pt x="198293" y="275774"/>
                                  <a:pt x="187902" y="261053"/>
                                  <a:pt x="174048" y="260187"/>
                                </a:cubicBezTo>
                                <a:cubicBezTo>
                                  <a:pt x="154998" y="258456"/>
                                  <a:pt x="135948" y="261053"/>
                                  <a:pt x="117764" y="259321"/>
                                </a:cubicBezTo>
                                <a:cubicBezTo>
                                  <a:pt x="85725" y="256724"/>
                                  <a:pt x="54552" y="254126"/>
                                  <a:pt x="22514" y="253260"/>
                                </a:cubicBezTo>
                                <a:cubicBezTo>
                                  <a:pt x="18184" y="253260"/>
                                  <a:pt x="10391" y="252394"/>
                                  <a:pt x="866" y="250662"/>
                                </a:cubicBezTo>
                                <a:lnTo>
                                  <a:pt x="866" y="268847"/>
                                </a:lnTo>
                                <a:cubicBezTo>
                                  <a:pt x="10391" y="269712"/>
                                  <a:pt x="19050" y="270578"/>
                                  <a:pt x="20782" y="270578"/>
                                </a:cubicBezTo>
                                <a:cubicBezTo>
                                  <a:pt x="51955" y="272310"/>
                                  <a:pt x="83127" y="276639"/>
                                  <a:pt x="114300" y="278371"/>
                                </a:cubicBezTo>
                                <a:close/>
                                <a:moveTo>
                                  <a:pt x="158461" y="164071"/>
                                </a:moveTo>
                                <a:cubicBezTo>
                                  <a:pt x="167986" y="162339"/>
                                  <a:pt x="192232" y="145887"/>
                                  <a:pt x="172316" y="139826"/>
                                </a:cubicBezTo>
                                <a:cubicBezTo>
                                  <a:pt x="164523" y="137228"/>
                                  <a:pt x="154998" y="143290"/>
                                  <a:pt x="147205" y="144155"/>
                                </a:cubicBezTo>
                                <a:cubicBezTo>
                                  <a:pt x="131618" y="145887"/>
                                  <a:pt x="115166" y="145887"/>
                                  <a:pt x="98714" y="145021"/>
                                </a:cubicBezTo>
                                <a:cubicBezTo>
                                  <a:pt x="71870" y="144155"/>
                                  <a:pt x="45893" y="144155"/>
                                  <a:pt x="19916" y="139826"/>
                                </a:cubicBezTo>
                                <a:cubicBezTo>
                                  <a:pt x="12989" y="138960"/>
                                  <a:pt x="6927" y="138094"/>
                                  <a:pt x="866" y="137228"/>
                                </a:cubicBezTo>
                                <a:lnTo>
                                  <a:pt x="866" y="156278"/>
                                </a:lnTo>
                                <a:cubicBezTo>
                                  <a:pt x="12123" y="157144"/>
                                  <a:pt x="23380" y="157144"/>
                                  <a:pt x="35502" y="158010"/>
                                </a:cubicBezTo>
                                <a:cubicBezTo>
                                  <a:pt x="74468" y="159742"/>
                                  <a:pt x="120361" y="169267"/>
                                  <a:pt x="158461" y="164071"/>
                                </a:cubicBezTo>
                                <a:close/>
                                <a:moveTo>
                                  <a:pt x="25111" y="118178"/>
                                </a:moveTo>
                                <a:cubicBezTo>
                                  <a:pt x="52820" y="118178"/>
                                  <a:pt x="80530" y="118178"/>
                                  <a:pt x="109105" y="119044"/>
                                </a:cubicBezTo>
                                <a:cubicBezTo>
                                  <a:pt x="127289" y="119044"/>
                                  <a:pt x="148070" y="129435"/>
                                  <a:pt x="165389" y="125972"/>
                                </a:cubicBezTo>
                                <a:cubicBezTo>
                                  <a:pt x="180109" y="122508"/>
                                  <a:pt x="185305" y="112117"/>
                                  <a:pt x="167986" y="107787"/>
                                </a:cubicBezTo>
                                <a:cubicBezTo>
                                  <a:pt x="144607" y="101726"/>
                                  <a:pt x="116898" y="104324"/>
                                  <a:pt x="93518" y="104324"/>
                                </a:cubicBezTo>
                                <a:cubicBezTo>
                                  <a:pt x="64077" y="103458"/>
                                  <a:pt x="34636" y="104324"/>
                                  <a:pt x="5195" y="103458"/>
                                </a:cubicBezTo>
                                <a:cubicBezTo>
                                  <a:pt x="4330" y="103458"/>
                                  <a:pt x="3464" y="103458"/>
                                  <a:pt x="1732" y="103458"/>
                                </a:cubicBezTo>
                                <a:lnTo>
                                  <a:pt x="1732" y="119044"/>
                                </a:lnTo>
                                <a:cubicBezTo>
                                  <a:pt x="12989" y="118178"/>
                                  <a:pt x="23380" y="118178"/>
                                  <a:pt x="25111" y="118178"/>
                                </a:cubicBezTo>
                                <a:close/>
                                <a:moveTo>
                                  <a:pt x="27709" y="466274"/>
                                </a:moveTo>
                                <a:cubicBezTo>
                                  <a:pt x="78798" y="468871"/>
                                  <a:pt x="129020" y="471469"/>
                                  <a:pt x="180109" y="462810"/>
                                </a:cubicBezTo>
                                <a:cubicBezTo>
                                  <a:pt x="197427" y="460212"/>
                                  <a:pt x="187036" y="446358"/>
                                  <a:pt x="173182" y="447224"/>
                                </a:cubicBezTo>
                                <a:cubicBezTo>
                                  <a:pt x="146339" y="448089"/>
                                  <a:pt x="119495" y="448956"/>
                                  <a:pt x="92652" y="448956"/>
                                </a:cubicBezTo>
                                <a:cubicBezTo>
                                  <a:pt x="70139" y="448956"/>
                                  <a:pt x="47625" y="447224"/>
                                  <a:pt x="25111" y="447224"/>
                                </a:cubicBezTo>
                                <a:cubicBezTo>
                                  <a:pt x="19916" y="447224"/>
                                  <a:pt x="11257" y="446358"/>
                                  <a:pt x="1732" y="446358"/>
                                </a:cubicBezTo>
                                <a:lnTo>
                                  <a:pt x="1732" y="468006"/>
                                </a:lnTo>
                                <a:cubicBezTo>
                                  <a:pt x="9525" y="466274"/>
                                  <a:pt x="18184" y="466274"/>
                                  <a:pt x="27709" y="466274"/>
                                </a:cubicBezTo>
                                <a:close/>
                                <a:moveTo>
                                  <a:pt x="46759" y="194378"/>
                                </a:moveTo>
                                <a:cubicBezTo>
                                  <a:pt x="71005" y="191780"/>
                                  <a:pt x="95250" y="202171"/>
                                  <a:pt x="120361" y="203037"/>
                                </a:cubicBezTo>
                                <a:cubicBezTo>
                                  <a:pt x="135082" y="203903"/>
                                  <a:pt x="180975" y="213428"/>
                                  <a:pt x="188768" y="194378"/>
                                </a:cubicBezTo>
                                <a:cubicBezTo>
                                  <a:pt x="193098" y="183987"/>
                                  <a:pt x="110836" y="185719"/>
                                  <a:pt x="108239" y="184853"/>
                                </a:cubicBezTo>
                                <a:cubicBezTo>
                                  <a:pt x="81395" y="183987"/>
                                  <a:pt x="54552" y="181389"/>
                                  <a:pt x="28575" y="180524"/>
                                </a:cubicBezTo>
                                <a:cubicBezTo>
                                  <a:pt x="20782" y="180524"/>
                                  <a:pt x="11257" y="177926"/>
                                  <a:pt x="1732" y="176194"/>
                                </a:cubicBezTo>
                                <a:lnTo>
                                  <a:pt x="1732" y="195244"/>
                                </a:lnTo>
                                <a:cubicBezTo>
                                  <a:pt x="16452" y="196110"/>
                                  <a:pt x="30307" y="196110"/>
                                  <a:pt x="46759" y="194378"/>
                                </a:cubicBezTo>
                                <a:close/>
                                <a:moveTo>
                                  <a:pt x="103909" y="238540"/>
                                </a:moveTo>
                                <a:cubicBezTo>
                                  <a:pt x="121227" y="243735"/>
                                  <a:pt x="161925" y="251528"/>
                                  <a:pt x="179243" y="242003"/>
                                </a:cubicBezTo>
                                <a:cubicBezTo>
                                  <a:pt x="205220" y="226417"/>
                                  <a:pt x="170584" y="225551"/>
                                  <a:pt x="158461" y="225551"/>
                                </a:cubicBezTo>
                                <a:cubicBezTo>
                                  <a:pt x="132484" y="224685"/>
                                  <a:pt x="106507" y="222087"/>
                                  <a:pt x="80530" y="218623"/>
                                </a:cubicBezTo>
                                <a:cubicBezTo>
                                  <a:pt x="77066" y="218623"/>
                                  <a:pt x="36368" y="213428"/>
                                  <a:pt x="1732" y="210831"/>
                                </a:cubicBezTo>
                                <a:lnTo>
                                  <a:pt x="1732" y="229881"/>
                                </a:lnTo>
                                <a:cubicBezTo>
                                  <a:pt x="13855" y="230746"/>
                                  <a:pt x="24245" y="230746"/>
                                  <a:pt x="25111" y="230746"/>
                                </a:cubicBezTo>
                                <a:cubicBezTo>
                                  <a:pt x="48491" y="231612"/>
                                  <a:pt x="80530" y="231612"/>
                                  <a:pt x="103909" y="238540"/>
                                </a:cubicBezTo>
                                <a:close/>
                                <a:moveTo>
                                  <a:pt x="129886" y="350242"/>
                                </a:moveTo>
                                <a:cubicBezTo>
                                  <a:pt x="147205" y="350242"/>
                                  <a:pt x="176645" y="354571"/>
                                  <a:pt x="193098" y="347644"/>
                                </a:cubicBezTo>
                                <a:cubicBezTo>
                                  <a:pt x="209550" y="340717"/>
                                  <a:pt x="183573" y="323399"/>
                                  <a:pt x="173182" y="332923"/>
                                </a:cubicBezTo>
                                <a:cubicBezTo>
                                  <a:pt x="172316" y="333790"/>
                                  <a:pt x="172316" y="333790"/>
                                  <a:pt x="173182" y="332923"/>
                                </a:cubicBezTo>
                                <a:cubicBezTo>
                                  <a:pt x="166255" y="338985"/>
                                  <a:pt x="133350" y="333790"/>
                                  <a:pt x="125557" y="334655"/>
                                </a:cubicBezTo>
                                <a:cubicBezTo>
                                  <a:pt x="96116" y="334655"/>
                                  <a:pt x="66675" y="335521"/>
                                  <a:pt x="36368" y="336387"/>
                                </a:cubicBezTo>
                                <a:cubicBezTo>
                                  <a:pt x="25111" y="336387"/>
                                  <a:pt x="12123" y="336387"/>
                                  <a:pt x="0" y="336387"/>
                                </a:cubicBezTo>
                                <a:lnTo>
                                  <a:pt x="0" y="352839"/>
                                </a:lnTo>
                                <a:cubicBezTo>
                                  <a:pt x="44161" y="346778"/>
                                  <a:pt x="86591" y="349376"/>
                                  <a:pt x="129886" y="350242"/>
                                </a:cubicBezTo>
                                <a:close/>
                                <a:moveTo>
                                  <a:pt x="175780" y="695740"/>
                                </a:moveTo>
                                <a:cubicBezTo>
                                  <a:pt x="194830" y="681019"/>
                                  <a:pt x="152400" y="679287"/>
                                  <a:pt x="145473" y="680153"/>
                                </a:cubicBezTo>
                                <a:cubicBezTo>
                                  <a:pt x="106507" y="683617"/>
                                  <a:pt x="70139" y="687946"/>
                                  <a:pt x="31173" y="687946"/>
                                </a:cubicBezTo>
                                <a:cubicBezTo>
                                  <a:pt x="21648" y="687946"/>
                                  <a:pt x="11257" y="687081"/>
                                  <a:pt x="866" y="686214"/>
                                </a:cubicBezTo>
                                <a:lnTo>
                                  <a:pt x="866" y="705264"/>
                                </a:lnTo>
                                <a:cubicBezTo>
                                  <a:pt x="39832" y="705264"/>
                                  <a:pt x="78798" y="703532"/>
                                  <a:pt x="118630" y="702667"/>
                                </a:cubicBezTo>
                                <a:cubicBezTo>
                                  <a:pt x="134216" y="702667"/>
                                  <a:pt x="162791" y="706131"/>
                                  <a:pt x="175780" y="695740"/>
                                </a:cubicBezTo>
                                <a:close/>
                                <a:moveTo>
                                  <a:pt x="146339" y="679287"/>
                                </a:moveTo>
                                <a:cubicBezTo>
                                  <a:pt x="157595" y="678421"/>
                                  <a:pt x="133350" y="681019"/>
                                  <a:pt x="146339" y="679287"/>
                                </a:cubicBezTo>
                                <a:lnTo>
                                  <a:pt x="146339" y="679287"/>
                                </a:lnTo>
                                <a:close/>
                                <a:moveTo>
                                  <a:pt x="149802" y="739035"/>
                                </a:moveTo>
                                <a:cubicBezTo>
                                  <a:pt x="173182" y="738169"/>
                                  <a:pt x="173182" y="711326"/>
                                  <a:pt x="154132" y="719985"/>
                                </a:cubicBezTo>
                                <a:cubicBezTo>
                                  <a:pt x="147205" y="723449"/>
                                  <a:pt x="150668" y="721717"/>
                                  <a:pt x="154132" y="719985"/>
                                </a:cubicBezTo>
                                <a:cubicBezTo>
                                  <a:pt x="139411" y="726912"/>
                                  <a:pt x="120361" y="723449"/>
                                  <a:pt x="104775" y="724315"/>
                                </a:cubicBezTo>
                                <a:cubicBezTo>
                                  <a:pt x="77066" y="725180"/>
                                  <a:pt x="50223" y="725180"/>
                                  <a:pt x="22514" y="725180"/>
                                </a:cubicBezTo>
                                <a:cubicBezTo>
                                  <a:pt x="21648" y="725180"/>
                                  <a:pt x="12123" y="724315"/>
                                  <a:pt x="0" y="724315"/>
                                </a:cubicBezTo>
                                <a:lnTo>
                                  <a:pt x="0" y="740767"/>
                                </a:lnTo>
                                <a:cubicBezTo>
                                  <a:pt x="23380" y="739901"/>
                                  <a:pt x="47625" y="738169"/>
                                  <a:pt x="71005" y="738169"/>
                                </a:cubicBezTo>
                                <a:cubicBezTo>
                                  <a:pt x="97848" y="739035"/>
                                  <a:pt x="123825" y="739035"/>
                                  <a:pt x="149802" y="739035"/>
                                </a:cubicBezTo>
                                <a:close/>
                                <a:moveTo>
                                  <a:pt x="129886" y="821296"/>
                                </a:moveTo>
                                <a:cubicBezTo>
                                  <a:pt x="146339" y="823028"/>
                                  <a:pt x="163657" y="835151"/>
                                  <a:pt x="177511" y="821296"/>
                                </a:cubicBezTo>
                                <a:cubicBezTo>
                                  <a:pt x="190500" y="808308"/>
                                  <a:pt x="154132" y="810040"/>
                                  <a:pt x="148936" y="810040"/>
                                </a:cubicBezTo>
                                <a:cubicBezTo>
                                  <a:pt x="129020" y="810905"/>
                                  <a:pt x="108239" y="807442"/>
                                  <a:pt x="88323" y="804844"/>
                                </a:cubicBezTo>
                                <a:cubicBezTo>
                                  <a:pt x="66675" y="802246"/>
                                  <a:pt x="45893" y="797917"/>
                                  <a:pt x="24245" y="795319"/>
                                </a:cubicBezTo>
                                <a:cubicBezTo>
                                  <a:pt x="18184" y="794453"/>
                                  <a:pt x="9525" y="791855"/>
                                  <a:pt x="866" y="790123"/>
                                </a:cubicBezTo>
                                <a:lnTo>
                                  <a:pt x="866" y="806576"/>
                                </a:lnTo>
                                <a:cubicBezTo>
                                  <a:pt x="19916" y="807442"/>
                                  <a:pt x="38966" y="810040"/>
                                  <a:pt x="58016" y="812637"/>
                                </a:cubicBezTo>
                                <a:cubicBezTo>
                                  <a:pt x="82261" y="816967"/>
                                  <a:pt x="105641" y="817833"/>
                                  <a:pt x="129886" y="821296"/>
                                </a:cubicBezTo>
                                <a:close/>
                                <a:moveTo>
                                  <a:pt x="105641" y="778867"/>
                                </a:moveTo>
                                <a:cubicBezTo>
                                  <a:pt x="122959" y="780599"/>
                                  <a:pt x="144607" y="790123"/>
                                  <a:pt x="161925" y="784928"/>
                                </a:cubicBezTo>
                                <a:cubicBezTo>
                                  <a:pt x="171450" y="782331"/>
                                  <a:pt x="176645" y="768476"/>
                                  <a:pt x="163657" y="766744"/>
                                </a:cubicBezTo>
                                <a:cubicBezTo>
                                  <a:pt x="142009" y="764146"/>
                                  <a:pt x="119495" y="767610"/>
                                  <a:pt x="96982" y="765012"/>
                                </a:cubicBezTo>
                                <a:cubicBezTo>
                                  <a:pt x="71870" y="762415"/>
                                  <a:pt x="45893" y="763280"/>
                                  <a:pt x="20782" y="762415"/>
                                </a:cubicBezTo>
                                <a:cubicBezTo>
                                  <a:pt x="16452" y="762415"/>
                                  <a:pt x="8659" y="760683"/>
                                  <a:pt x="0" y="758951"/>
                                </a:cubicBezTo>
                                <a:lnTo>
                                  <a:pt x="0" y="775403"/>
                                </a:lnTo>
                                <a:cubicBezTo>
                                  <a:pt x="17318" y="776269"/>
                                  <a:pt x="32905" y="776269"/>
                                  <a:pt x="36368" y="776269"/>
                                </a:cubicBezTo>
                                <a:cubicBezTo>
                                  <a:pt x="60614" y="776269"/>
                                  <a:pt x="83127" y="777135"/>
                                  <a:pt x="105641" y="778867"/>
                                </a:cubicBezTo>
                                <a:close/>
                                <a:moveTo>
                                  <a:pt x="112568" y="543339"/>
                                </a:moveTo>
                                <a:cubicBezTo>
                                  <a:pt x="125557" y="543339"/>
                                  <a:pt x="161925" y="551133"/>
                                  <a:pt x="173182" y="541608"/>
                                </a:cubicBezTo>
                                <a:cubicBezTo>
                                  <a:pt x="200025" y="519094"/>
                                  <a:pt x="122959" y="524290"/>
                                  <a:pt x="116032" y="525155"/>
                                </a:cubicBezTo>
                                <a:cubicBezTo>
                                  <a:pt x="77932" y="526887"/>
                                  <a:pt x="38966" y="528619"/>
                                  <a:pt x="866" y="531217"/>
                                </a:cubicBezTo>
                                <a:lnTo>
                                  <a:pt x="866" y="550267"/>
                                </a:lnTo>
                                <a:cubicBezTo>
                                  <a:pt x="10391" y="548535"/>
                                  <a:pt x="19916" y="546803"/>
                                  <a:pt x="25111" y="545937"/>
                                </a:cubicBezTo>
                                <a:cubicBezTo>
                                  <a:pt x="54552" y="543339"/>
                                  <a:pt x="83127" y="543339"/>
                                  <a:pt x="112568" y="543339"/>
                                </a:cubicBezTo>
                                <a:close/>
                                <a:moveTo>
                                  <a:pt x="148936" y="509569"/>
                                </a:moveTo>
                                <a:cubicBezTo>
                                  <a:pt x="156730" y="509569"/>
                                  <a:pt x="180975" y="494849"/>
                                  <a:pt x="165389" y="487921"/>
                                </a:cubicBezTo>
                                <a:cubicBezTo>
                                  <a:pt x="153266" y="482726"/>
                                  <a:pt x="124691" y="480128"/>
                                  <a:pt x="112568" y="483592"/>
                                </a:cubicBezTo>
                                <a:cubicBezTo>
                                  <a:pt x="112568" y="483592"/>
                                  <a:pt x="112568" y="483592"/>
                                  <a:pt x="111702" y="483592"/>
                                </a:cubicBezTo>
                                <a:cubicBezTo>
                                  <a:pt x="91786" y="488787"/>
                                  <a:pt x="70139" y="485324"/>
                                  <a:pt x="49357" y="485324"/>
                                </a:cubicBezTo>
                                <a:cubicBezTo>
                                  <a:pt x="32905" y="485324"/>
                                  <a:pt x="16452" y="487055"/>
                                  <a:pt x="0" y="488787"/>
                                </a:cubicBezTo>
                                <a:lnTo>
                                  <a:pt x="0" y="507837"/>
                                </a:lnTo>
                                <a:cubicBezTo>
                                  <a:pt x="6927" y="506105"/>
                                  <a:pt x="12989" y="505240"/>
                                  <a:pt x="18184" y="505240"/>
                                </a:cubicBezTo>
                                <a:cubicBezTo>
                                  <a:pt x="62345" y="505240"/>
                                  <a:pt x="106507" y="512167"/>
                                  <a:pt x="148936" y="509569"/>
                                </a:cubicBezTo>
                                <a:close/>
                                <a:moveTo>
                                  <a:pt x="153266" y="650712"/>
                                </a:moveTo>
                                <a:cubicBezTo>
                                  <a:pt x="154132" y="643785"/>
                                  <a:pt x="134216" y="639456"/>
                                  <a:pt x="111702" y="640321"/>
                                </a:cubicBezTo>
                                <a:cubicBezTo>
                                  <a:pt x="79664" y="641187"/>
                                  <a:pt x="37234" y="647248"/>
                                  <a:pt x="16452" y="647248"/>
                                </a:cubicBezTo>
                                <a:cubicBezTo>
                                  <a:pt x="12989" y="647248"/>
                                  <a:pt x="7793" y="646383"/>
                                  <a:pt x="866" y="646383"/>
                                </a:cubicBezTo>
                                <a:lnTo>
                                  <a:pt x="866" y="667165"/>
                                </a:lnTo>
                                <a:cubicBezTo>
                                  <a:pt x="37234" y="665433"/>
                                  <a:pt x="73602" y="665433"/>
                                  <a:pt x="109970" y="661103"/>
                                </a:cubicBezTo>
                                <a:cubicBezTo>
                                  <a:pt x="119495" y="660237"/>
                                  <a:pt x="152400" y="662835"/>
                                  <a:pt x="153266" y="650712"/>
                                </a:cubicBezTo>
                                <a:close/>
                                <a:moveTo>
                                  <a:pt x="52820" y="1496706"/>
                                </a:moveTo>
                                <a:cubicBezTo>
                                  <a:pt x="63211" y="1495839"/>
                                  <a:pt x="78798" y="1494974"/>
                                  <a:pt x="52820" y="1496706"/>
                                </a:cubicBezTo>
                                <a:cubicBezTo>
                                  <a:pt x="35502" y="1497571"/>
                                  <a:pt x="18184" y="1498437"/>
                                  <a:pt x="866" y="1499303"/>
                                </a:cubicBezTo>
                                <a:lnTo>
                                  <a:pt x="866" y="1512292"/>
                                </a:lnTo>
                                <a:cubicBezTo>
                                  <a:pt x="3464" y="1512292"/>
                                  <a:pt x="6061" y="1511426"/>
                                  <a:pt x="8659" y="1511426"/>
                                </a:cubicBezTo>
                                <a:cubicBezTo>
                                  <a:pt x="35502" y="1511426"/>
                                  <a:pt x="62345" y="1509694"/>
                                  <a:pt x="89189" y="1510560"/>
                                </a:cubicBezTo>
                                <a:cubicBezTo>
                                  <a:pt x="106507" y="1511426"/>
                                  <a:pt x="184439" y="1530476"/>
                                  <a:pt x="188768" y="1503633"/>
                                </a:cubicBezTo>
                                <a:cubicBezTo>
                                  <a:pt x="190500" y="1489778"/>
                                  <a:pt x="69273" y="1495839"/>
                                  <a:pt x="52820" y="1496706"/>
                                </a:cubicBezTo>
                                <a:close/>
                                <a:moveTo>
                                  <a:pt x="148936" y="623003"/>
                                </a:moveTo>
                                <a:cubicBezTo>
                                  <a:pt x="157595" y="623869"/>
                                  <a:pt x="177511" y="629065"/>
                                  <a:pt x="177511" y="614344"/>
                                </a:cubicBezTo>
                                <a:cubicBezTo>
                                  <a:pt x="177511" y="608282"/>
                                  <a:pt x="170584" y="603953"/>
                                  <a:pt x="165389" y="603087"/>
                                </a:cubicBezTo>
                                <a:cubicBezTo>
                                  <a:pt x="141143" y="597892"/>
                                  <a:pt x="57150" y="602222"/>
                                  <a:pt x="866" y="607417"/>
                                </a:cubicBezTo>
                                <a:lnTo>
                                  <a:pt x="866" y="623869"/>
                                </a:lnTo>
                                <a:cubicBezTo>
                                  <a:pt x="49357" y="614344"/>
                                  <a:pt x="100445" y="617808"/>
                                  <a:pt x="148936" y="623003"/>
                                </a:cubicBezTo>
                                <a:close/>
                                <a:moveTo>
                                  <a:pt x="400916" y="1504498"/>
                                </a:moveTo>
                                <a:cubicBezTo>
                                  <a:pt x="349827" y="1505365"/>
                                  <a:pt x="299605" y="1502767"/>
                                  <a:pt x="248516" y="1505365"/>
                                </a:cubicBezTo>
                                <a:cubicBezTo>
                                  <a:pt x="251980" y="1505365"/>
                                  <a:pt x="292677" y="1502767"/>
                                  <a:pt x="248516" y="1505365"/>
                                </a:cubicBezTo>
                                <a:cubicBezTo>
                                  <a:pt x="248516" y="1505365"/>
                                  <a:pt x="248516" y="1505365"/>
                                  <a:pt x="248516" y="1505365"/>
                                </a:cubicBezTo>
                                <a:cubicBezTo>
                                  <a:pt x="238125" y="1506230"/>
                                  <a:pt x="199159" y="1524415"/>
                                  <a:pt x="226002" y="1524415"/>
                                </a:cubicBezTo>
                                <a:cubicBezTo>
                                  <a:pt x="267566" y="1524415"/>
                                  <a:pt x="308264" y="1514024"/>
                                  <a:pt x="350693" y="1515756"/>
                                </a:cubicBezTo>
                                <a:cubicBezTo>
                                  <a:pt x="368877" y="1516621"/>
                                  <a:pt x="394855" y="1525280"/>
                                  <a:pt x="413039" y="1520951"/>
                                </a:cubicBezTo>
                                <a:cubicBezTo>
                                  <a:pt x="436418" y="1515756"/>
                                  <a:pt x="411307" y="1504498"/>
                                  <a:pt x="400916" y="1504498"/>
                                </a:cubicBezTo>
                                <a:close/>
                                <a:moveTo>
                                  <a:pt x="1175039" y="1425701"/>
                                </a:moveTo>
                                <a:cubicBezTo>
                                  <a:pt x="1143000" y="1428299"/>
                                  <a:pt x="1110961" y="1429165"/>
                                  <a:pt x="1079789" y="1431762"/>
                                </a:cubicBezTo>
                                <a:cubicBezTo>
                                  <a:pt x="1033896" y="1434360"/>
                                  <a:pt x="989734" y="1436092"/>
                                  <a:pt x="943841" y="1433494"/>
                                </a:cubicBezTo>
                                <a:cubicBezTo>
                                  <a:pt x="939511" y="1433494"/>
                                  <a:pt x="912668" y="1430896"/>
                                  <a:pt x="919596" y="1442153"/>
                                </a:cubicBezTo>
                                <a:cubicBezTo>
                                  <a:pt x="929121" y="1458605"/>
                                  <a:pt x="981941" y="1450812"/>
                                  <a:pt x="996661" y="1449946"/>
                                </a:cubicBezTo>
                                <a:cubicBezTo>
                                  <a:pt x="997527" y="1449946"/>
                                  <a:pt x="997527" y="1449946"/>
                                  <a:pt x="998393" y="1449946"/>
                                </a:cubicBezTo>
                                <a:cubicBezTo>
                                  <a:pt x="1059873" y="1446483"/>
                                  <a:pt x="1122218" y="1442153"/>
                                  <a:pt x="1184564" y="1443019"/>
                                </a:cubicBezTo>
                                <a:cubicBezTo>
                                  <a:pt x="1206211" y="1442153"/>
                                  <a:pt x="1192357" y="1423969"/>
                                  <a:pt x="1175039" y="1425701"/>
                                </a:cubicBezTo>
                                <a:close/>
                                <a:moveTo>
                                  <a:pt x="902277" y="1496706"/>
                                </a:moveTo>
                                <a:cubicBezTo>
                                  <a:pt x="900546" y="1496706"/>
                                  <a:pt x="896216" y="1497571"/>
                                  <a:pt x="891886" y="1497571"/>
                                </a:cubicBezTo>
                                <a:cubicBezTo>
                                  <a:pt x="894484" y="1497571"/>
                                  <a:pt x="897948" y="1496706"/>
                                  <a:pt x="902277" y="1496706"/>
                                </a:cubicBezTo>
                                <a:close/>
                                <a:moveTo>
                                  <a:pt x="1383723" y="1406651"/>
                                </a:moveTo>
                                <a:cubicBezTo>
                                  <a:pt x="1397577" y="1406651"/>
                                  <a:pt x="1417493" y="1413578"/>
                                  <a:pt x="1430482" y="1404919"/>
                                </a:cubicBezTo>
                                <a:cubicBezTo>
                                  <a:pt x="1440873" y="1397992"/>
                                  <a:pt x="1418359" y="1391930"/>
                                  <a:pt x="1414030" y="1391065"/>
                                </a:cubicBezTo>
                                <a:cubicBezTo>
                                  <a:pt x="1390650" y="1389333"/>
                                  <a:pt x="1366405" y="1390199"/>
                                  <a:pt x="1343025" y="1390199"/>
                                </a:cubicBezTo>
                                <a:cubicBezTo>
                                  <a:pt x="1328305" y="1390199"/>
                                  <a:pt x="1210541" y="1380674"/>
                                  <a:pt x="1208809" y="1391930"/>
                                </a:cubicBezTo>
                                <a:cubicBezTo>
                                  <a:pt x="1206211" y="1405785"/>
                                  <a:pt x="1300596" y="1404053"/>
                                  <a:pt x="1312718" y="1404053"/>
                                </a:cubicBezTo>
                                <a:cubicBezTo>
                                  <a:pt x="1336098" y="1405785"/>
                                  <a:pt x="1359477" y="1405785"/>
                                  <a:pt x="1383723" y="1406651"/>
                                </a:cubicBezTo>
                                <a:close/>
                                <a:moveTo>
                                  <a:pt x="1013114" y="1448214"/>
                                </a:moveTo>
                                <a:cubicBezTo>
                                  <a:pt x="1012248" y="1448214"/>
                                  <a:pt x="1007918" y="1448214"/>
                                  <a:pt x="998393" y="1449081"/>
                                </a:cubicBezTo>
                                <a:cubicBezTo>
                                  <a:pt x="998393" y="1449081"/>
                                  <a:pt x="998393" y="1449081"/>
                                  <a:pt x="998393" y="1449081"/>
                                </a:cubicBezTo>
                                <a:cubicBezTo>
                                  <a:pt x="1003589" y="1449081"/>
                                  <a:pt x="1012248" y="1448214"/>
                                  <a:pt x="1013114" y="1448214"/>
                                </a:cubicBezTo>
                                <a:close/>
                                <a:moveTo>
                                  <a:pt x="1394980" y="1357294"/>
                                </a:moveTo>
                                <a:cubicBezTo>
                                  <a:pt x="1370734" y="1357294"/>
                                  <a:pt x="1347355" y="1358160"/>
                                  <a:pt x="1323109" y="1356428"/>
                                </a:cubicBezTo>
                                <a:cubicBezTo>
                                  <a:pt x="1300596" y="1355562"/>
                                  <a:pt x="1277216" y="1351233"/>
                                  <a:pt x="1254702" y="1352099"/>
                                </a:cubicBezTo>
                                <a:cubicBezTo>
                                  <a:pt x="1242580" y="1352964"/>
                                  <a:pt x="1219200" y="1343440"/>
                                  <a:pt x="1209675" y="1352099"/>
                                </a:cubicBezTo>
                                <a:cubicBezTo>
                                  <a:pt x="1194955" y="1366819"/>
                                  <a:pt x="1236518" y="1367685"/>
                                  <a:pt x="1242580" y="1367685"/>
                                </a:cubicBezTo>
                                <a:cubicBezTo>
                                  <a:pt x="1265959" y="1369417"/>
                                  <a:pt x="1288473" y="1369417"/>
                                  <a:pt x="1311852" y="1369417"/>
                                </a:cubicBezTo>
                                <a:cubicBezTo>
                                  <a:pt x="1335232" y="1369417"/>
                                  <a:pt x="1357746" y="1369417"/>
                                  <a:pt x="1381125" y="1369417"/>
                                </a:cubicBezTo>
                                <a:cubicBezTo>
                                  <a:pt x="1391516" y="1369417"/>
                                  <a:pt x="1425287" y="1376344"/>
                                  <a:pt x="1433080" y="1369417"/>
                                </a:cubicBezTo>
                                <a:cubicBezTo>
                                  <a:pt x="1433080" y="1369417"/>
                                  <a:pt x="1432214" y="1370283"/>
                                  <a:pt x="1432214" y="1370283"/>
                                </a:cubicBezTo>
                                <a:cubicBezTo>
                                  <a:pt x="1432214" y="1370283"/>
                                  <a:pt x="1433080" y="1370283"/>
                                  <a:pt x="1433080" y="1369417"/>
                                </a:cubicBezTo>
                                <a:cubicBezTo>
                                  <a:pt x="1434812" y="1367685"/>
                                  <a:pt x="1433946" y="1368551"/>
                                  <a:pt x="1433080" y="1369417"/>
                                </a:cubicBezTo>
                                <a:cubicBezTo>
                                  <a:pt x="1451264" y="1356428"/>
                                  <a:pt x="1397577" y="1357294"/>
                                  <a:pt x="1394980" y="1357294"/>
                                </a:cubicBezTo>
                                <a:close/>
                                <a:moveTo>
                                  <a:pt x="1277216" y="1443019"/>
                                </a:moveTo>
                                <a:cubicBezTo>
                                  <a:pt x="1309255" y="1443019"/>
                                  <a:pt x="1341293" y="1443019"/>
                                  <a:pt x="1372466" y="1443019"/>
                                </a:cubicBezTo>
                                <a:cubicBezTo>
                                  <a:pt x="1380259" y="1443019"/>
                                  <a:pt x="1427884" y="1453410"/>
                                  <a:pt x="1432214" y="1443885"/>
                                </a:cubicBezTo>
                                <a:lnTo>
                                  <a:pt x="1432214" y="1443885"/>
                                </a:lnTo>
                                <a:cubicBezTo>
                                  <a:pt x="1442605" y="1422237"/>
                                  <a:pt x="1382857" y="1429165"/>
                                  <a:pt x="1372466" y="1428299"/>
                                </a:cubicBezTo>
                                <a:cubicBezTo>
                                  <a:pt x="1341293" y="1427433"/>
                                  <a:pt x="1310121" y="1424835"/>
                                  <a:pt x="1278948" y="1424835"/>
                                </a:cubicBezTo>
                                <a:cubicBezTo>
                                  <a:pt x="1259898" y="1424835"/>
                                  <a:pt x="1224396" y="1418774"/>
                                  <a:pt x="1207077" y="1430896"/>
                                </a:cubicBezTo>
                                <a:cubicBezTo>
                                  <a:pt x="1188027" y="1445617"/>
                                  <a:pt x="1274618" y="1443019"/>
                                  <a:pt x="1277216" y="1443019"/>
                                </a:cubicBezTo>
                                <a:close/>
                                <a:moveTo>
                                  <a:pt x="891886" y="1497571"/>
                                </a:moveTo>
                                <a:cubicBezTo>
                                  <a:pt x="888423" y="1497571"/>
                                  <a:pt x="886691" y="1498437"/>
                                  <a:pt x="885825" y="1498437"/>
                                </a:cubicBezTo>
                                <a:cubicBezTo>
                                  <a:pt x="886691" y="1498437"/>
                                  <a:pt x="889289" y="1497571"/>
                                  <a:pt x="891886" y="1497571"/>
                                </a:cubicBezTo>
                                <a:close/>
                                <a:moveTo>
                                  <a:pt x="867641" y="1481985"/>
                                </a:moveTo>
                                <a:cubicBezTo>
                                  <a:pt x="820016" y="1485449"/>
                                  <a:pt x="768061" y="1488912"/>
                                  <a:pt x="721302" y="1479387"/>
                                </a:cubicBezTo>
                                <a:cubicBezTo>
                                  <a:pt x="713509" y="1477655"/>
                                  <a:pt x="680605" y="1475058"/>
                                  <a:pt x="692727" y="1493242"/>
                                </a:cubicBezTo>
                                <a:cubicBezTo>
                                  <a:pt x="698789" y="1501901"/>
                                  <a:pt x="734291" y="1492376"/>
                                  <a:pt x="744682" y="1493242"/>
                                </a:cubicBezTo>
                                <a:cubicBezTo>
                                  <a:pt x="797502" y="1495839"/>
                                  <a:pt x="849457" y="1502767"/>
                                  <a:pt x="902277" y="1496706"/>
                                </a:cubicBezTo>
                                <a:lnTo>
                                  <a:pt x="902277" y="1496706"/>
                                </a:lnTo>
                                <a:lnTo>
                                  <a:pt x="902277" y="1496706"/>
                                </a:lnTo>
                                <a:lnTo>
                                  <a:pt x="902277" y="1496706"/>
                                </a:lnTo>
                                <a:cubicBezTo>
                                  <a:pt x="906607" y="1495839"/>
                                  <a:pt x="930852" y="1495839"/>
                                  <a:pt x="922193" y="1486315"/>
                                </a:cubicBezTo>
                                <a:cubicBezTo>
                                  <a:pt x="913534" y="1475058"/>
                                  <a:pt x="879764" y="1481119"/>
                                  <a:pt x="867641" y="1481985"/>
                                </a:cubicBezTo>
                                <a:close/>
                                <a:moveTo>
                                  <a:pt x="1095375" y="1483717"/>
                                </a:moveTo>
                                <a:cubicBezTo>
                                  <a:pt x="1095375" y="1483717"/>
                                  <a:pt x="1095375" y="1483717"/>
                                  <a:pt x="1095375" y="1483717"/>
                                </a:cubicBezTo>
                                <a:cubicBezTo>
                                  <a:pt x="1080655" y="1486315"/>
                                  <a:pt x="1088448" y="1485449"/>
                                  <a:pt x="1095375" y="1483717"/>
                                </a:cubicBezTo>
                                <a:close/>
                                <a:moveTo>
                                  <a:pt x="1182832" y="1496706"/>
                                </a:moveTo>
                                <a:cubicBezTo>
                                  <a:pt x="1167246" y="1490644"/>
                                  <a:pt x="1141268" y="1500169"/>
                                  <a:pt x="1124816" y="1501901"/>
                                </a:cubicBezTo>
                                <a:cubicBezTo>
                                  <a:pt x="1096241" y="1504498"/>
                                  <a:pt x="1067666" y="1504498"/>
                                  <a:pt x="1039091" y="1505365"/>
                                </a:cubicBezTo>
                                <a:cubicBezTo>
                                  <a:pt x="1018309" y="1506230"/>
                                  <a:pt x="1002723" y="1505365"/>
                                  <a:pt x="982807" y="1501901"/>
                                </a:cubicBezTo>
                                <a:cubicBezTo>
                                  <a:pt x="975014" y="1500169"/>
                                  <a:pt x="935182" y="1513158"/>
                                  <a:pt x="952500" y="1518353"/>
                                </a:cubicBezTo>
                                <a:cubicBezTo>
                                  <a:pt x="970684" y="1523549"/>
                                  <a:pt x="995796" y="1520085"/>
                                  <a:pt x="1014846" y="1520085"/>
                                </a:cubicBezTo>
                                <a:cubicBezTo>
                                  <a:pt x="1043421" y="1520085"/>
                                  <a:pt x="1071996" y="1519219"/>
                                  <a:pt x="1100571" y="1518353"/>
                                </a:cubicBezTo>
                                <a:cubicBezTo>
                                  <a:pt x="1094509" y="1518353"/>
                                  <a:pt x="1086716" y="1518353"/>
                                  <a:pt x="1085850" y="1519219"/>
                                </a:cubicBezTo>
                                <a:cubicBezTo>
                                  <a:pt x="1086716" y="1519219"/>
                                  <a:pt x="1091046" y="1519219"/>
                                  <a:pt x="1102302" y="1518353"/>
                                </a:cubicBezTo>
                                <a:cubicBezTo>
                                  <a:pt x="1121352" y="1517487"/>
                                  <a:pt x="1140402" y="1519219"/>
                                  <a:pt x="1158586" y="1515756"/>
                                </a:cubicBezTo>
                                <a:cubicBezTo>
                                  <a:pt x="1161184" y="1516621"/>
                                  <a:pt x="1198418" y="1502767"/>
                                  <a:pt x="1182832" y="1496706"/>
                                </a:cubicBezTo>
                                <a:close/>
                                <a:moveTo>
                                  <a:pt x="1095375" y="1483717"/>
                                </a:moveTo>
                                <a:cubicBezTo>
                                  <a:pt x="1107498" y="1481985"/>
                                  <a:pt x="1101436" y="1482851"/>
                                  <a:pt x="1095375" y="1483717"/>
                                </a:cubicBezTo>
                                <a:cubicBezTo>
                                  <a:pt x="1116157" y="1480253"/>
                                  <a:pt x="1136939" y="1482851"/>
                                  <a:pt x="1156855" y="1479387"/>
                                </a:cubicBezTo>
                                <a:cubicBezTo>
                                  <a:pt x="1171575" y="1476790"/>
                                  <a:pt x="1193223" y="1458605"/>
                                  <a:pt x="1167246" y="1460337"/>
                                </a:cubicBezTo>
                                <a:cubicBezTo>
                                  <a:pt x="1119621" y="1463801"/>
                                  <a:pt x="1073727" y="1472460"/>
                                  <a:pt x="1026102" y="1468996"/>
                                </a:cubicBezTo>
                                <a:cubicBezTo>
                                  <a:pt x="1005321" y="1467264"/>
                                  <a:pt x="984539" y="1466399"/>
                                  <a:pt x="963757" y="1466399"/>
                                </a:cubicBezTo>
                                <a:cubicBezTo>
                                  <a:pt x="942975" y="1466399"/>
                                  <a:pt x="924791" y="1481119"/>
                                  <a:pt x="955098" y="1482851"/>
                                </a:cubicBezTo>
                                <a:cubicBezTo>
                                  <a:pt x="999259" y="1488046"/>
                                  <a:pt x="1051214" y="1490644"/>
                                  <a:pt x="1095375" y="1483717"/>
                                </a:cubicBezTo>
                                <a:close/>
                                <a:moveTo>
                                  <a:pt x="1276350" y="1171990"/>
                                </a:moveTo>
                                <a:cubicBezTo>
                                  <a:pt x="1303193" y="1172855"/>
                                  <a:pt x="1330037" y="1175453"/>
                                  <a:pt x="1356014" y="1176319"/>
                                </a:cubicBezTo>
                                <a:cubicBezTo>
                                  <a:pt x="1378527" y="1177185"/>
                                  <a:pt x="1411432" y="1190174"/>
                                  <a:pt x="1433080" y="1183246"/>
                                </a:cubicBezTo>
                                <a:cubicBezTo>
                                  <a:pt x="1430482" y="1184112"/>
                                  <a:pt x="1427018" y="1184978"/>
                                  <a:pt x="1433080" y="1183246"/>
                                </a:cubicBezTo>
                                <a:cubicBezTo>
                                  <a:pt x="1436543" y="1182381"/>
                                  <a:pt x="1434812" y="1182381"/>
                                  <a:pt x="1433080" y="1183246"/>
                                </a:cubicBezTo>
                                <a:cubicBezTo>
                                  <a:pt x="1440873" y="1180649"/>
                                  <a:pt x="1443471" y="1171123"/>
                                  <a:pt x="1436543" y="1166794"/>
                                </a:cubicBezTo>
                                <a:cubicBezTo>
                                  <a:pt x="1427018" y="1160733"/>
                                  <a:pt x="1412298" y="1164196"/>
                                  <a:pt x="1401907" y="1163331"/>
                                </a:cubicBezTo>
                                <a:cubicBezTo>
                                  <a:pt x="1378527" y="1160733"/>
                                  <a:pt x="1360343" y="1159867"/>
                                  <a:pt x="1336964" y="1162464"/>
                                </a:cubicBezTo>
                                <a:cubicBezTo>
                                  <a:pt x="1311852" y="1165062"/>
                                  <a:pt x="1288473" y="1154671"/>
                                  <a:pt x="1263362" y="1153805"/>
                                </a:cubicBezTo>
                                <a:cubicBezTo>
                                  <a:pt x="1248641" y="1152940"/>
                                  <a:pt x="1202748" y="1143415"/>
                                  <a:pt x="1194955" y="1162464"/>
                                </a:cubicBezTo>
                                <a:cubicBezTo>
                                  <a:pt x="1191491" y="1172855"/>
                                  <a:pt x="1273752" y="1171990"/>
                                  <a:pt x="1276350" y="1171990"/>
                                </a:cubicBezTo>
                                <a:close/>
                                <a:moveTo>
                                  <a:pt x="1424421" y="1333915"/>
                                </a:moveTo>
                                <a:cubicBezTo>
                                  <a:pt x="1420957" y="1334780"/>
                                  <a:pt x="1419225" y="1335646"/>
                                  <a:pt x="1419225" y="1335646"/>
                                </a:cubicBezTo>
                                <a:cubicBezTo>
                                  <a:pt x="1420091" y="1335646"/>
                                  <a:pt x="1427884" y="1333049"/>
                                  <a:pt x="1424421" y="1333915"/>
                                </a:cubicBezTo>
                                <a:close/>
                                <a:moveTo>
                                  <a:pt x="1246043" y="108653"/>
                                </a:moveTo>
                                <a:lnTo>
                                  <a:pt x="1246043" y="108653"/>
                                </a:lnTo>
                                <a:cubicBezTo>
                                  <a:pt x="1251239" y="107787"/>
                                  <a:pt x="1287607" y="106921"/>
                                  <a:pt x="1246043" y="108653"/>
                                </a:cubicBezTo>
                                <a:close/>
                                <a:moveTo>
                                  <a:pt x="1421823" y="1510560"/>
                                </a:moveTo>
                                <a:cubicBezTo>
                                  <a:pt x="1394980" y="1511426"/>
                                  <a:pt x="1368136" y="1509694"/>
                                  <a:pt x="1342159" y="1508828"/>
                                </a:cubicBezTo>
                                <a:cubicBezTo>
                                  <a:pt x="1328305" y="1508828"/>
                                  <a:pt x="1218334" y="1495839"/>
                                  <a:pt x="1217468" y="1511426"/>
                                </a:cubicBezTo>
                                <a:cubicBezTo>
                                  <a:pt x="1216602" y="1521817"/>
                                  <a:pt x="1290205" y="1519219"/>
                                  <a:pt x="1293668" y="1519219"/>
                                </a:cubicBezTo>
                                <a:cubicBezTo>
                                  <a:pt x="1321377" y="1519219"/>
                                  <a:pt x="1349086" y="1520085"/>
                                  <a:pt x="1377662" y="1520951"/>
                                </a:cubicBezTo>
                                <a:cubicBezTo>
                                  <a:pt x="1389784" y="1520951"/>
                                  <a:pt x="1428750" y="1528744"/>
                                  <a:pt x="1439141" y="1520085"/>
                                </a:cubicBezTo>
                                <a:cubicBezTo>
                                  <a:pt x="1438275" y="1520951"/>
                                  <a:pt x="1437409" y="1521817"/>
                                  <a:pt x="1439141" y="1520085"/>
                                </a:cubicBezTo>
                                <a:lnTo>
                                  <a:pt x="1439141" y="1520085"/>
                                </a:lnTo>
                                <a:cubicBezTo>
                                  <a:pt x="1450398" y="1510560"/>
                                  <a:pt x="1427884" y="1510560"/>
                                  <a:pt x="1421823" y="1510560"/>
                                </a:cubicBezTo>
                                <a:close/>
                                <a:moveTo>
                                  <a:pt x="1275484" y="32453"/>
                                </a:moveTo>
                                <a:cubicBezTo>
                                  <a:pt x="1275484" y="32453"/>
                                  <a:pt x="1275484" y="32453"/>
                                  <a:pt x="1275484" y="32453"/>
                                </a:cubicBezTo>
                                <a:cubicBezTo>
                                  <a:pt x="1285875" y="32453"/>
                                  <a:pt x="1316182" y="30722"/>
                                  <a:pt x="1275484" y="32453"/>
                                </a:cubicBezTo>
                                <a:close/>
                                <a:moveTo>
                                  <a:pt x="1440007" y="415"/>
                                </a:moveTo>
                                <a:cubicBezTo>
                                  <a:pt x="1420091" y="-2183"/>
                                  <a:pt x="1394114" y="8208"/>
                                  <a:pt x="1374198" y="9939"/>
                                </a:cubicBezTo>
                                <a:cubicBezTo>
                                  <a:pt x="1328305" y="13403"/>
                                  <a:pt x="1283277" y="19464"/>
                                  <a:pt x="1236518" y="16867"/>
                                </a:cubicBezTo>
                                <a:cubicBezTo>
                                  <a:pt x="1231323" y="16867"/>
                                  <a:pt x="1191491" y="13403"/>
                                  <a:pt x="1208809" y="28990"/>
                                </a:cubicBezTo>
                                <a:cubicBezTo>
                                  <a:pt x="1224396" y="41978"/>
                                  <a:pt x="1257300" y="35051"/>
                                  <a:pt x="1275484" y="34185"/>
                                </a:cubicBezTo>
                                <a:cubicBezTo>
                                  <a:pt x="1272021" y="34185"/>
                                  <a:pt x="1271155" y="34185"/>
                                  <a:pt x="1275484" y="34185"/>
                                </a:cubicBezTo>
                                <a:cubicBezTo>
                                  <a:pt x="1325707" y="32453"/>
                                  <a:pt x="1374198" y="21196"/>
                                  <a:pt x="1424421" y="19464"/>
                                </a:cubicBezTo>
                                <a:cubicBezTo>
                                  <a:pt x="1431348" y="19464"/>
                                  <a:pt x="1445202" y="21196"/>
                                  <a:pt x="1451264" y="15135"/>
                                </a:cubicBezTo>
                                <a:cubicBezTo>
                                  <a:pt x="1457325" y="7342"/>
                                  <a:pt x="1444336" y="415"/>
                                  <a:pt x="1440007" y="415"/>
                                </a:cubicBezTo>
                                <a:close/>
                                <a:moveTo>
                                  <a:pt x="1438275" y="80944"/>
                                </a:moveTo>
                                <a:cubicBezTo>
                                  <a:pt x="1427018" y="78347"/>
                                  <a:pt x="1414030" y="77480"/>
                                  <a:pt x="1402773" y="78347"/>
                                </a:cubicBezTo>
                                <a:cubicBezTo>
                                  <a:pt x="1347355" y="83542"/>
                                  <a:pt x="1290205" y="93933"/>
                                  <a:pt x="1234787" y="92201"/>
                                </a:cubicBezTo>
                                <a:cubicBezTo>
                                  <a:pt x="1231323" y="92201"/>
                                  <a:pt x="1190625" y="97396"/>
                                  <a:pt x="1209675" y="106055"/>
                                </a:cubicBezTo>
                                <a:cubicBezTo>
                                  <a:pt x="1220066" y="111251"/>
                                  <a:pt x="1234787" y="107787"/>
                                  <a:pt x="1246043" y="107787"/>
                                </a:cubicBezTo>
                                <a:cubicBezTo>
                                  <a:pt x="1245177" y="107787"/>
                                  <a:pt x="1245177" y="107787"/>
                                  <a:pt x="1246043" y="107787"/>
                                </a:cubicBezTo>
                                <a:cubicBezTo>
                                  <a:pt x="1302327" y="106055"/>
                                  <a:pt x="1356880" y="94798"/>
                                  <a:pt x="1413164" y="93067"/>
                                </a:cubicBezTo>
                                <a:cubicBezTo>
                                  <a:pt x="1417493" y="93933"/>
                                  <a:pt x="1458191" y="86139"/>
                                  <a:pt x="1438275" y="80944"/>
                                </a:cubicBezTo>
                                <a:close/>
                                <a:moveTo>
                                  <a:pt x="1383723" y="1276764"/>
                                </a:moveTo>
                                <a:cubicBezTo>
                                  <a:pt x="1333500" y="1272435"/>
                                  <a:pt x="1285875" y="1264642"/>
                                  <a:pt x="1234787" y="1267240"/>
                                </a:cubicBezTo>
                                <a:cubicBezTo>
                                  <a:pt x="1229591" y="1267240"/>
                                  <a:pt x="1188027" y="1281094"/>
                                  <a:pt x="1210541" y="1287155"/>
                                </a:cubicBezTo>
                                <a:cubicBezTo>
                                  <a:pt x="1230457" y="1292351"/>
                                  <a:pt x="1258166" y="1287155"/>
                                  <a:pt x="1278948" y="1287155"/>
                                </a:cubicBezTo>
                                <a:cubicBezTo>
                                  <a:pt x="1307523" y="1288021"/>
                                  <a:pt x="1336098" y="1288021"/>
                                  <a:pt x="1364673" y="1291485"/>
                                </a:cubicBezTo>
                                <a:cubicBezTo>
                                  <a:pt x="1377662" y="1293217"/>
                                  <a:pt x="1426152" y="1307937"/>
                                  <a:pt x="1436543" y="1295815"/>
                                </a:cubicBezTo>
                                <a:cubicBezTo>
                                  <a:pt x="1449532" y="1280228"/>
                                  <a:pt x="1391516" y="1277631"/>
                                  <a:pt x="1383723" y="1276764"/>
                                </a:cubicBezTo>
                                <a:close/>
                                <a:moveTo>
                                  <a:pt x="1415761" y="1318328"/>
                                </a:moveTo>
                                <a:cubicBezTo>
                                  <a:pt x="1394114" y="1319194"/>
                                  <a:pt x="1373332" y="1319194"/>
                                  <a:pt x="1351684" y="1316597"/>
                                </a:cubicBezTo>
                                <a:cubicBezTo>
                                  <a:pt x="1327439" y="1313998"/>
                                  <a:pt x="1303193" y="1311401"/>
                                  <a:pt x="1278082" y="1309669"/>
                                </a:cubicBezTo>
                                <a:cubicBezTo>
                                  <a:pt x="1265959" y="1308803"/>
                                  <a:pt x="1222664" y="1299278"/>
                                  <a:pt x="1213139" y="1307937"/>
                                </a:cubicBezTo>
                                <a:cubicBezTo>
                                  <a:pt x="1198418" y="1322658"/>
                                  <a:pt x="1220932" y="1323524"/>
                                  <a:pt x="1231323" y="1323524"/>
                                </a:cubicBezTo>
                                <a:cubicBezTo>
                                  <a:pt x="1251239" y="1322658"/>
                                  <a:pt x="1271155" y="1326121"/>
                                  <a:pt x="1291071" y="1328719"/>
                                </a:cubicBezTo>
                                <a:cubicBezTo>
                                  <a:pt x="1330037" y="1333915"/>
                                  <a:pt x="1386321" y="1347769"/>
                                  <a:pt x="1424421" y="1334780"/>
                                </a:cubicBezTo>
                                <a:cubicBezTo>
                                  <a:pt x="1441739" y="1328719"/>
                                  <a:pt x="1425287" y="1318328"/>
                                  <a:pt x="1415761" y="1318328"/>
                                </a:cubicBezTo>
                                <a:close/>
                                <a:moveTo>
                                  <a:pt x="1414030" y="1203162"/>
                                </a:moveTo>
                                <a:cubicBezTo>
                                  <a:pt x="1391516" y="1204028"/>
                                  <a:pt x="1371600" y="1200565"/>
                                  <a:pt x="1349086" y="1198833"/>
                                </a:cubicBezTo>
                                <a:cubicBezTo>
                                  <a:pt x="1310121" y="1197101"/>
                                  <a:pt x="1264227" y="1187576"/>
                                  <a:pt x="1226127" y="1192771"/>
                                </a:cubicBezTo>
                                <a:cubicBezTo>
                                  <a:pt x="1216602" y="1194503"/>
                                  <a:pt x="1192357" y="1210956"/>
                                  <a:pt x="1212273" y="1217017"/>
                                </a:cubicBezTo>
                                <a:cubicBezTo>
                                  <a:pt x="1220066" y="1219615"/>
                                  <a:pt x="1229591" y="1213553"/>
                                  <a:pt x="1237384" y="1212687"/>
                                </a:cubicBezTo>
                                <a:cubicBezTo>
                                  <a:pt x="1252971" y="1210956"/>
                                  <a:pt x="1269423" y="1210956"/>
                                  <a:pt x="1285875" y="1211821"/>
                                </a:cubicBezTo>
                                <a:cubicBezTo>
                                  <a:pt x="1312718" y="1212687"/>
                                  <a:pt x="1338696" y="1214419"/>
                                  <a:pt x="1364673" y="1217017"/>
                                </a:cubicBezTo>
                                <a:cubicBezTo>
                                  <a:pt x="1386321" y="1218748"/>
                                  <a:pt x="1414030" y="1226542"/>
                                  <a:pt x="1434812" y="1219615"/>
                                </a:cubicBezTo>
                                <a:lnTo>
                                  <a:pt x="1434812" y="1219615"/>
                                </a:lnTo>
                                <a:cubicBezTo>
                                  <a:pt x="1438275" y="1218748"/>
                                  <a:pt x="1437409" y="1218748"/>
                                  <a:pt x="1434812" y="1219615"/>
                                </a:cubicBezTo>
                                <a:cubicBezTo>
                                  <a:pt x="1454727" y="1211821"/>
                                  <a:pt x="1419225" y="1202296"/>
                                  <a:pt x="1414030" y="1203162"/>
                                </a:cubicBezTo>
                                <a:close/>
                                <a:moveTo>
                                  <a:pt x="1358612" y="1237799"/>
                                </a:moveTo>
                                <a:cubicBezTo>
                                  <a:pt x="1330902" y="1237799"/>
                                  <a:pt x="1303193" y="1237799"/>
                                  <a:pt x="1274618" y="1236933"/>
                                </a:cubicBezTo>
                                <a:cubicBezTo>
                                  <a:pt x="1256434" y="1236933"/>
                                  <a:pt x="1235652" y="1226542"/>
                                  <a:pt x="1218334" y="1230006"/>
                                </a:cubicBezTo>
                                <a:cubicBezTo>
                                  <a:pt x="1203614" y="1233469"/>
                                  <a:pt x="1198418" y="1243860"/>
                                  <a:pt x="1215737" y="1248190"/>
                                </a:cubicBezTo>
                                <a:cubicBezTo>
                                  <a:pt x="1239116" y="1254251"/>
                                  <a:pt x="1266825" y="1251653"/>
                                  <a:pt x="1290205" y="1251653"/>
                                </a:cubicBezTo>
                                <a:cubicBezTo>
                                  <a:pt x="1319646" y="1252519"/>
                                  <a:pt x="1349086" y="1251653"/>
                                  <a:pt x="1378527" y="1252519"/>
                                </a:cubicBezTo>
                                <a:cubicBezTo>
                                  <a:pt x="1388918" y="1252519"/>
                                  <a:pt x="1427018" y="1265508"/>
                                  <a:pt x="1435677" y="1255117"/>
                                </a:cubicBezTo>
                                <a:cubicBezTo>
                                  <a:pt x="1454727" y="1235201"/>
                                  <a:pt x="1364673" y="1237799"/>
                                  <a:pt x="1358612" y="1237799"/>
                                </a:cubicBezTo>
                                <a:close/>
                                <a:moveTo>
                                  <a:pt x="1325707" y="1483717"/>
                                </a:moveTo>
                                <a:cubicBezTo>
                                  <a:pt x="1323975" y="1483717"/>
                                  <a:pt x="1323109" y="1483717"/>
                                  <a:pt x="1325707" y="1483717"/>
                                </a:cubicBezTo>
                                <a:cubicBezTo>
                                  <a:pt x="1339562" y="1481119"/>
                                  <a:pt x="1421823" y="1492376"/>
                                  <a:pt x="1427884" y="1481119"/>
                                </a:cubicBezTo>
                                <a:cubicBezTo>
                                  <a:pt x="1437409" y="1462069"/>
                                  <a:pt x="1328305" y="1466399"/>
                                  <a:pt x="1317914" y="1467264"/>
                                </a:cubicBezTo>
                                <a:cubicBezTo>
                                  <a:pt x="1304059" y="1468131"/>
                                  <a:pt x="1197552" y="1463801"/>
                                  <a:pt x="1199284" y="1476790"/>
                                </a:cubicBezTo>
                                <a:cubicBezTo>
                                  <a:pt x="1201016" y="1489778"/>
                                  <a:pt x="1311852" y="1486315"/>
                                  <a:pt x="1325707" y="1483717"/>
                                </a:cubicBezTo>
                                <a:close/>
                                <a:moveTo>
                                  <a:pt x="478848" y="1475924"/>
                                </a:moveTo>
                                <a:cubicBezTo>
                                  <a:pt x="484043" y="1471594"/>
                                  <a:pt x="475384" y="1477655"/>
                                  <a:pt x="478848" y="1475924"/>
                                </a:cubicBezTo>
                                <a:lnTo>
                                  <a:pt x="478848" y="1475924"/>
                                </a:lnTo>
                                <a:close/>
                                <a:moveTo>
                                  <a:pt x="223405" y="1305339"/>
                                </a:moveTo>
                                <a:cubicBezTo>
                                  <a:pt x="245052" y="1299278"/>
                                  <a:pt x="267566" y="1299278"/>
                                  <a:pt x="290080" y="1299278"/>
                                </a:cubicBezTo>
                                <a:cubicBezTo>
                                  <a:pt x="313459" y="1299278"/>
                                  <a:pt x="335973" y="1300144"/>
                                  <a:pt x="359352" y="1301010"/>
                                </a:cubicBezTo>
                                <a:cubicBezTo>
                                  <a:pt x="378402" y="1301876"/>
                                  <a:pt x="403514" y="1310535"/>
                                  <a:pt x="421698" y="1307071"/>
                                </a:cubicBezTo>
                                <a:cubicBezTo>
                                  <a:pt x="445077" y="1302742"/>
                                  <a:pt x="426893" y="1289753"/>
                                  <a:pt x="412173" y="1290619"/>
                                </a:cubicBezTo>
                                <a:cubicBezTo>
                                  <a:pt x="390525" y="1291485"/>
                                  <a:pt x="368877" y="1291485"/>
                                  <a:pt x="347230" y="1290619"/>
                                </a:cubicBezTo>
                                <a:cubicBezTo>
                                  <a:pt x="322984" y="1289753"/>
                                  <a:pt x="298739" y="1288887"/>
                                  <a:pt x="273627" y="1288021"/>
                                </a:cubicBezTo>
                                <a:cubicBezTo>
                                  <a:pt x="258907" y="1287155"/>
                                  <a:pt x="218209" y="1279362"/>
                                  <a:pt x="206086" y="1289753"/>
                                </a:cubicBezTo>
                                <a:cubicBezTo>
                                  <a:pt x="207818" y="1288021"/>
                                  <a:pt x="208684" y="1287155"/>
                                  <a:pt x="206086" y="1289753"/>
                                </a:cubicBezTo>
                                <a:cubicBezTo>
                                  <a:pt x="202623" y="1293217"/>
                                  <a:pt x="204355" y="1291485"/>
                                  <a:pt x="206086" y="1289753"/>
                                </a:cubicBezTo>
                                <a:cubicBezTo>
                                  <a:pt x="188768" y="1306206"/>
                                  <a:pt x="213014" y="1308803"/>
                                  <a:pt x="223405" y="1305339"/>
                                </a:cubicBezTo>
                                <a:close/>
                                <a:moveTo>
                                  <a:pt x="207818" y="1361623"/>
                                </a:moveTo>
                                <a:cubicBezTo>
                                  <a:pt x="210416" y="1359026"/>
                                  <a:pt x="196561" y="1372014"/>
                                  <a:pt x="207818" y="1361623"/>
                                </a:cubicBezTo>
                                <a:lnTo>
                                  <a:pt x="207818" y="1361623"/>
                                </a:lnTo>
                                <a:close/>
                                <a:moveTo>
                                  <a:pt x="302202" y="1408383"/>
                                </a:moveTo>
                                <a:cubicBezTo>
                                  <a:pt x="331643" y="1408383"/>
                                  <a:pt x="361084" y="1409248"/>
                                  <a:pt x="391391" y="1410980"/>
                                </a:cubicBezTo>
                                <a:cubicBezTo>
                                  <a:pt x="393989" y="1410980"/>
                                  <a:pt x="451139" y="1424835"/>
                                  <a:pt x="440748" y="1405785"/>
                                </a:cubicBezTo>
                                <a:cubicBezTo>
                                  <a:pt x="433820" y="1393662"/>
                                  <a:pt x="355889" y="1399724"/>
                                  <a:pt x="347230" y="1399724"/>
                                </a:cubicBezTo>
                                <a:cubicBezTo>
                                  <a:pt x="316923" y="1397992"/>
                                  <a:pt x="285750" y="1396260"/>
                                  <a:pt x="255443" y="1395394"/>
                                </a:cubicBezTo>
                                <a:cubicBezTo>
                                  <a:pt x="245918" y="1395394"/>
                                  <a:pt x="211282" y="1388467"/>
                                  <a:pt x="206086" y="1397126"/>
                                </a:cubicBezTo>
                                <a:cubicBezTo>
                                  <a:pt x="206952" y="1396260"/>
                                  <a:pt x="206952" y="1395394"/>
                                  <a:pt x="206086" y="1397126"/>
                                </a:cubicBezTo>
                                <a:lnTo>
                                  <a:pt x="206086" y="1397126"/>
                                </a:lnTo>
                                <a:cubicBezTo>
                                  <a:pt x="193964" y="1417042"/>
                                  <a:pt x="294409" y="1408383"/>
                                  <a:pt x="302202" y="1408383"/>
                                </a:cubicBezTo>
                                <a:close/>
                                <a:moveTo>
                                  <a:pt x="906607" y="1511426"/>
                                </a:moveTo>
                                <a:cubicBezTo>
                                  <a:pt x="887557" y="1513158"/>
                                  <a:pt x="868507" y="1514024"/>
                                  <a:pt x="849457" y="1514889"/>
                                </a:cubicBezTo>
                                <a:cubicBezTo>
                                  <a:pt x="807027" y="1515756"/>
                                  <a:pt x="767196" y="1516621"/>
                                  <a:pt x="724766" y="1511426"/>
                                </a:cubicBezTo>
                                <a:cubicBezTo>
                                  <a:pt x="714375" y="1510560"/>
                                  <a:pt x="699655" y="1520951"/>
                                  <a:pt x="711777" y="1530476"/>
                                </a:cubicBezTo>
                                <a:cubicBezTo>
                                  <a:pt x="723034" y="1539135"/>
                                  <a:pt x="765464" y="1531342"/>
                                  <a:pt x="779318" y="1531342"/>
                                </a:cubicBezTo>
                                <a:cubicBezTo>
                                  <a:pt x="774989" y="1531342"/>
                                  <a:pt x="772391" y="1531342"/>
                                  <a:pt x="779318" y="1531342"/>
                                </a:cubicBezTo>
                                <a:cubicBezTo>
                                  <a:pt x="807027" y="1530476"/>
                                  <a:pt x="789709" y="1531342"/>
                                  <a:pt x="780184" y="1531342"/>
                                </a:cubicBezTo>
                                <a:cubicBezTo>
                                  <a:pt x="821748" y="1530476"/>
                                  <a:pt x="870239" y="1533074"/>
                                  <a:pt x="910071" y="1521817"/>
                                </a:cubicBezTo>
                                <a:cubicBezTo>
                                  <a:pt x="922193" y="1516621"/>
                                  <a:pt x="918730" y="1509694"/>
                                  <a:pt x="906607" y="1511426"/>
                                </a:cubicBezTo>
                                <a:close/>
                                <a:moveTo>
                                  <a:pt x="214745" y="1273301"/>
                                </a:moveTo>
                                <a:cubicBezTo>
                                  <a:pt x="238991" y="1270703"/>
                                  <a:pt x="263236" y="1264642"/>
                                  <a:pt x="287482" y="1262910"/>
                                </a:cubicBezTo>
                                <a:cubicBezTo>
                                  <a:pt x="309995" y="1261178"/>
                                  <a:pt x="332509" y="1259446"/>
                                  <a:pt x="354157" y="1261178"/>
                                </a:cubicBezTo>
                                <a:cubicBezTo>
                                  <a:pt x="373207" y="1262910"/>
                                  <a:pt x="398318" y="1275899"/>
                                  <a:pt x="417368" y="1268105"/>
                                </a:cubicBezTo>
                                <a:cubicBezTo>
                                  <a:pt x="448541" y="1255117"/>
                                  <a:pt x="398318" y="1251653"/>
                                  <a:pt x="390525" y="1251653"/>
                                </a:cubicBezTo>
                                <a:cubicBezTo>
                                  <a:pt x="382732" y="1251653"/>
                                  <a:pt x="355889" y="1246458"/>
                                  <a:pt x="349827" y="1251653"/>
                                </a:cubicBezTo>
                                <a:cubicBezTo>
                                  <a:pt x="348961" y="1252519"/>
                                  <a:pt x="348961" y="1252519"/>
                                  <a:pt x="349827" y="1251653"/>
                                </a:cubicBezTo>
                                <a:cubicBezTo>
                                  <a:pt x="343766" y="1256849"/>
                                  <a:pt x="313459" y="1252519"/>
                                  <a:pt x="306532" y="1252519"/>
                                </a:cubicBezTo>
                                <a:cubicBezTo>
                                  <a:pt x="278823" y="1253385"/>
                                  <a:pt x="250248" y="1255117"/>
                                  <a:pt x="222539" y="1256849"/>
                                </a:cubicBezTo>
                                <a:cubicBezTo>
                                  <a:pt x="217343" y="1256849"/>
                                  <a:pt x="202623" y="1255117"/>
                                  <a:pt x="199159" y="1261178"/>
                                </a:cubicBezTo>
                                <a:cubicBezTo>
                                  <a:pt x="192232" y="1270703"/>
                                  <a:pt x="208684" y="1273301"/>
                                  <a:pt x="214745" y="1273301"/>
                                </a:cubicBezTo>
                                <a:close/>
                                <a:moveTo>
                                  <a:pt x="385330" y="1214419"/>
                                </a:moveTo>
                                <a:cubicBezTo>
                                  <a:pt x="385330" y="1214419"/>
                                  <a:pt x="385330" y="1214419"/>
                                  <a:pt x="385330" y="1214419"/>
                                </a:cubicBezTo>
                                <a:cubicBezTo>
                                  <a:pt x="341168" y="1223078"/>
                                  <a:pt x="292677" y="1221347"/>
                                  <a:pt x="247650" y="1220480"/>
                                </a:cubicBezTo>
                                <a:cubicBezTo>
                                  <a:pt x="236393" y="1220480"/>
                                  <a:pt x="208684" y="1211821"/>
                                  <a:pt x="208684" y="1230871"/>
                                </a:cubicBezTo>
                                <a:cubicBezTo>
                                  <a:pt x="208684" y="1242128"/>
                                  <a:pt x="239857" y="1235201"/>
                                  <a:pt x="245918" y="1234335"/>
                                </a:cubicBezTo>
                                <a:cubicBezTo>
                                  <a:pt x="265834" y="1230871"/>
                                  <a:pt x="286616" y="1230871"/>
                                  <a:pt x="306532" y="1229139"/>
                                </a:cubicBezTo>
                                <a:cubicBezTo>
                                  <a:pt x="326448" y="1228274"/>
                                  <a:pt x="348961" y="1223078"/>
                                  <a:pt x="368877" y="1225676"/>
                                </a:cubicBezTo>
                                <a:cubicBezTo>
                                  <a:pt x="381000" y="1227408"/>
                                  <a:pt x="396586" y="1235201"/>
                                  <a:pt x="406111" y="1223078"/>
                                </a:cubicBezTo>
                                <a:cubicBezTo>
                                  <a:pt x="418234" y="1211821"/>
                                  <a:pt x="392257" y="1213553"/>
                                  <a:pt x="385330" y="1214419"/>
                                </a:cubicBezTo>
                                <a:cubicBezTo>
                                  <a:pt x="386195" y="1214419"/>
                                  <a:pt x="386195" y="1214419"/>
                                  <a:pt x="385330" y="1214419"/>
                                </a:cubicBezTo>
                                <a:close/>
                                <a:moveTo>
                                  <a:pt x="375805" y="1217017"/>
                                </a:moveTo>
                                <a:cubicBezTo>
                                  <a:pt x="377536" y="1217017"/>
                                  <a:pt x="378402" y="1216151"/>
                                  <a:pt x="380134" y="1216151"/>
                                </a:cubicBezTo>
                                <a:cubicBezTo>
                                  <a:pt x="378402" y="1216151"/>
                                  <a:pt x="376671" y="1217017"/>
                                  <a:pt x="375805" y="1217017"/>
                                </a:cubicBezTo>
                                <a:close/>
                                <a:moveTo>
                                  <a:pt x="214745" y="1164196"/>
                                </a:moveTo>
                                <a:cubicBezTo>
                                  <a:pt x="265834" y="1155537"/>
                                  <a:pt x="316923" y="1153805"/>
                                  <a:pt x="368877" y="1153805"/>
                                </a:cubicBezTo>
                                <a:cubicBezTo>
                                  <a:pt x="381000" y="1153805"/>
                                  <a:pt x="399184" y="1161599"/>
                                  <a:pt x="411307" y="1154671"/>
                                </a:cubicBezTo>
                                <a:cubicBezTo>
                                  <a:pt x="423430" y="1146878"/>
                                  <a:pt x="397452" y="1137353"/>
                                  <a:pt x="390525" y="1143415"/>
                                </a:cubicBezTo>
                                <a:cubicBezTo>
                                  <a:pt x="389659" y="1144280"/>
                                  <a:pt x="389659" y="1144280"/>
                                  <a:pt x="390525" y="1143415"/>
                                </a:cubicBezTo>
                                <a:cubicBezTo>
                                  <a:pt x="383598" y="1149476"/>
                                  <a:pt x="349827" y="1144280"/>
                                  <a:pt x="341168" y="1144280"/>
                                </a:cubicBezTo>
                                <a:cubicBezTo>
                                  <a:pt x="312593" y="1145146"/>
                                  <a:pt x="284018" y="1145146"/>
                                  <a:pt x="255443" y="1146012"/>
                                </a:cubicBezTo>
                                <a:cubicBezTo>
                                  <a:pt x="238991" y="1146878"/>
                                  <a:pt x="220807" y="1145146"/>
                                  <a:pt x="203489" y="1147744"/>
                                </a:cubicBezTo>
                                <a:cubicBezTo>
                                  <a:pt x="176645" y="1152940"/>
                                  <a:pt x="195695" y="1167660"/>
                                  <a:pt x="214745" y="1164196"/>
                                </a:cubicBezTo>
                                <a:close/>
                                <a:moveTo>
                                  <a:pt x="240723" y="1126962"/>
                                </a:moveTo>
                                <a:cubicBezTo>
                                  <a:pt x="278823" y="1119169"/>
                                  <a:pt x="321252" y="1113974"/>
                                  <a:pt x="361084" y="1115706"/>
                                </a:cubicBezTo>
                                <a:cubicBezTo>
                                  <a:pt x="371475" y="1116571"/>
                                  <a:pt x="393989" y="1129560"/>
                                  <a:pt x="399184" y="1114839"/>
                                </a:cubicBezTo>
                                <a:cubicBezTo>
                                  <a:pt x="403514" y="1102717"/>
                                  <a:pt x="353291" y="1105315"/>
                                  <a:pt x="346364" y="1107046"/>
                                </a:cubicBezTo>
                                <a:cubicBezTo>
                                  <a:pt x="342034" y="1107912"/>
                                  <a:pt x="343766" y="1107912"/>
                                  <a:pt x="346364" y="1107046"/>
                                </a:cubicBezTo>
                                <a:cubicBezTo>
                                  <a:pt x="329046" y="1111376"/>
                                  <a:pt x="308264" y="1107046"/>
                                  <a:pt x="290080" y="1107912"/>
                                </a:cubicBezTo>
                                <a:cubicBezTo>
                                  <a:pt x="267566" y="1109644"/>
                                  <a:pt x="245052" y="1109644"/>
                                  <a:pt x="221673" y="1110510"/>
                                </a:cubicBezTo>
                                <a:cubicBezTo>
                                  <a:pt x="219941" y="1110510"/>
                                  <a:pt x="176645" y="1113108"/>
                                  <a:pt x="188768" y="1124365"/>
                                </a:cubicBezTo>
                                <a:cubicBezTo>
                                  <a:pt x="199159" y="1133889"/>
                                  <a:pt x="228600" y="1129560"/>
                                  <a:pt x="240723" y="1126962"/>
                                </a:cubicBezTo>
                                <a:close/>
                                <a:moveTo>
                                  <a:pt x="369743" y="1180649"/>
                                </a:moveTo>
                                <a:cubicBezTo>
                                  <a:pt x="336839" y="1183246"/>
                                  <a:pt x="303934" y="1183246"/>
                                  <a:pt x="271030" y="1184112"/>
                                </a:cubicBezTo>
                                <a:cubicBezTo>
                                  <a:pt x="268432" y="1184112"/>
                                  <a:pt x="195695" y="1184978"/>
                                  <a:pt x="211282" y="1197967"/>
                                </a:cubicBezTo>
                                <a:cubicBezTo>
                                  <a:pt x="219075" y="1204028"/>
                                  <a:pt x="240723" y="1197967"/>
                                  <a:pt x="249382" y="1197101"/>
                                </a:cubicBezTo>
                                <a:cubicBezTo>
                                  <a:pt x="267566" y="1195369"/>
                                  <a:pt x="286616" y="1194503"/>
                                  <a:pt x="304800" y="1193637"/>
                                </a:cubicBezTo>
                                <a:cubicBezTo>
                                  <a:pt x="341168" y="1191040"/>
                                  <a:pt x="377536" y="1191040"/>
                                  <a:pt x="413039" y="1191040"/>
                                </a:cubicBezTo>
                                <a:cubicBezTo>
                                  <a:pt x="413039" y="1173722"/>
                                  <a:pt x="379268" y="1180649"/>
                                  <a:pt x="369743" y="1180649"/>
                                </a:cubicBezTo>
                                <a:close/>
                                <a:moveTo>
                                  <a:pt x="349827" y="1251653"/>
                                </a:moveTo>
                                <a:cubicBezTo>
                                  <a:pt x="349827" y="1251653"/>
                                  <a:pt x="349827" y="1251653"/>
                                  <a:pt x="349827" y="1251653"/>
                                </a:cubicBezTo>
                                <a:cubicBezTo>
                                  <a:pt x="352425" y="1249921"/>
                                  <a:pt x="350693" y="1250787"/>
                                  <a:pt x="349827" y="1251653"/>
                                </a:cubicBezTo>
                                <a:close/>
                                <a:moveTo>
                                  <a:pt x="148070" y="88737"/>
                                </a:moveTo>
                                <a:cubicBezTo>
                                  <a:pt x="153266" y="88737"/>
                                  <a:pt x="194830" y="74883"/>
                                  <a:pt x="172316" y="68821"/>
                                </a:cubicBezTo>
                                <a:cubicBezTo>
                                  <a:pt x="152400" y="63626"/>
                                  <a:pt x="124691" y="68821"/>
                                  <a:pt x="103909" y="68821"/>
                                </a:cubicBezTo>
                                <a:cubicBezTo>
                                  <a:pt x="75334" y="67956"/>
                                  <a:pt x="46759" y="67956"/>
                                  <a:pt x="18184" y="64492"/>
                                </a:cubicBezTo>
                                <a:cubicBezTo>
                                  <a:pt x="14720" y="64492"/>
                                  <a:pt x="7793" y="62760"/>
                                  <a:pt x="0" y="61028"/>
                                </a:cubicBezTo>
                                <a:lnTo>
                                  <a:pt x="0" y="80078"/>
                                </a:lnTo>
                                <a:cubicBezTo>
                                  <a:pt x="50223" y="83542"/>
                                  <a:pt x="98714" y="90469"/>
                                  <a:pt x="148070" y="88737"/>
                                </a:cubicBezTo>
                                <a:close/>
                                <a:moveTo>
                                  <a:pt x="231198" y="1373746"/>
                                </a:moveTo>
                                <a:cubicBezTo>
                                  <a:pt x="249382" y="1371149"/>
                                  <a:pt x="269298" y="1372014"/>
                                  <a:pt x="288348" y="1371149"/>
                                </a:cubicBezTo>
                                <a:cubicBezTo>
                                  <a:pt x="309995" y="1369417"/>
                                  <a:pt x="331643" y="1368551"/>
                                  <a:pt x="353291" y="1368551"/>
                                </a:cubicBezTo>
                                <a:cubicBezTo>
                                  <a:pt x="361950" y="1368551"/>
                                  <a:pt x="374073" y="1367685"/>
                                  <a:pt x="381866" y="1372881"/>
                                </a:cubicBezTo>
                                <a:cubicBezTo>
                                  <a:pt x="387927" y="1376344"/>
                                  <a:pt x="393123" y="1382405"/>
                                  <a:pt x="400916" y="1380674"/>
                                </a:cubicBezTo>
                                <a:cubicBezTo>
                                  <a:pt x="416502" y="1378076"/>
                                  <a:pt x="426893" y="1360758"/>
                                  <a:pt x="405246" y="1359026"/>
                                </a:cubicBezTo>
                                <a:cubicBezTo>
                                  <a:pt x="382732" y="1358160"/>
                                  <a:pt x="361084" y="1359026"/>
                                  <a:pt x="338570" y="1359026"/>
                                </a:cubicBezTo>
                                <a:cubicBezTo>
                                  <a:pt x="315191" y="1359026"/>
                                  <a:pt x="290945" y="1359026"/>
                                  <a:pt x="267566" y="1359026"/>
                                </a:cubicBezTo>
                                <a:cubicBezTo>
                                  <a:pt x="255443" y="1359026"/>
                                  <a:pt x="219075" y="1352964"/>
                                  <a:pt x="209550" y="1361623"/>
                                </a:cubicBezTo>
                                <a:cubicBezTo>
                                  <a:pt x="189634" y="1378076"/>
                                  <a:pt x="225136" y="1374612"/>
                                  <a:pt x="231198" y="1373746"/>
                                </a:cubicBezTo>
                                <a:close/>
                                <a:moveTo>
                                  <a:pt x="1251239" y="300019"/>
                                </a:moveTo>
                                <a:cubicBezTo>
                                  <a:pt x="1260764" y="298287"/>
                                  <a:pt x="1254702" y="299153"/>
                                  <a:pt x="1251239" y="300019"/>
                                </a:cubicBezTo>
                                <a:cubicBezTo>
                                  <a:pt x="1293668" y="290494"/>
                                  <a:pt x="1340427" y="289628"/>
                                  <a:pt x="1382857" y="288762"/>
                                </a:cubicBezTo>
                                <a:cubicBezTo>
                                  <a:pt x="1387187" y="288762"/>
                                  <a:pt x="1413164" y="292226"/>
                                  <a:pt x="1412298" y="282701"/>
                                </a:cubicBezTo>
                                <a:cubicBezTo>
                                  <a:pt x="1410566" y="265383"/>
                                  <a:pt x="1392382" y="268847"/>
                                  <a:pt x="1381125" y="272310"/>
                                </a:cubicBezTo>
                                <a:cubicBezTo>
                                  <a:pt x="1344757" y="284433"/>
                                  <a:pt x="1302327" y="280969"/>
                                  <a:pt x="1264227" y="283567"/>
                                </a:cubicBezTo>
                                <a:cubicBezTo>
                                  <a:pt x="1253836" y="284433"/>
                                  <a:pt x="1230457" y="280103"/>
                                  <a:pt x="1220932" y="285298"/>
                                </a:cubicBezTo>
                                <a:cubicBezTo>
                                  <a:pt x="1212273" y="290494"/>
                                  <a:pt x="1220066" y="298287"/>
                                  <a:pt x="1225261" y="300885"/>
                                </a:cubicBezTo>
                                <a:cubicBezTo>
                                  <a:pt x="1233055" y="305214"/>
                                  <a:pt x="1242580" y="301751"/>
                                  <a:pt x="1251239" y="300019"/>
                                </a:cubicBezTo>
                                <a:cubicBezTo>
                                  <a:pt x="1249507" y="300019"/>
                                  <a:pt x="1248641" y="300885"/>
                                  <a:pt x="1251239" y="300019"/>
                                </a:cubicBezTo>
                                <a:close/>
                                <a:moveTo>
                                  <a:pt x="490105" y="1408383"/>
                                </a:moveTo>
                                <a:cubicBezTo>
                                  <a:pt x="483177" y="1408383"/>
                                  <a:pt x="463261" y="1406651"/>
                                  <a:pt x="469323" y="1419639"/>
                                </a:cubicBezTo>
                                <a:cubicBezTo>
                                  <a:pt x="475384" y="1433494"/>
                                  <a:pt x="514350" y="1423103"/>
                                  <a:pt x="524741" y="1422237"/>
                                </a:cubicBezTo>
                                <a:cubicBezTo>
                                  <a:pt x="561109" y="1419639"/>
                                  <a:pt x="602673" y="1417042"/>
                                  <a:pt x="638175" y="1426567"/>
                                </a:cubicBezTo>
                                <a:cubicBezTo>
                                  <a:pt x="643371" y="1428299"/>
                                  <a:pt x="667616" y="1434360"/>
                                  <a:pt x="667616" y="1422237"/>
                                </a:cubicBezTo>
                                <a:cubicBezTo>
                                  <a:pt x="667616" y="1410980"/>
                                  <a:pt x="628650" y="1412712"/>
                                  <a:pt x="621723" y="1412712"/>
                                </a:cubicBezTo>
                                <a:cubicBezTo>
                                  <a:pt x="577561" y="1412712"/>
                                  <a:pt x="534266" y="1405785"/>
                                  <a:pt x="490105" y="1408383"/>
                                </a:cubicBezTo>
                                <a:cubicBezTo>
                                  <a:pt x="493568" y="1407517"/>
                                  <a:pt x="524741" y="1405785"/>
                                  <a:pt x="490105" y="1408383"/>
                                </a:cubicBezTo>
                                <a:close/>
                                <a:moveTo>
                                  <a:pt x="662421" y="1453410"/>
                                </a:moveTo>
                                <a:cubicBezTo>
                                  <a:pt x="638175" y="1454276"/>
                                  <a:pt x="613930" y="1449081"/>
                                  <a:pt x="589684" y="1447349"/>
                                </a:cubicBezTo>
                                <a:cubicBezTo>
                                  <a:pt x="567171" y="1445617"/>
                                  <a:pt x="545523" y="1441287"/>
                                  <a:pt x="523009" y="1438690"/>
                                </a:cubicBezTo>
                                <a:cubicBezTo>
                                  <a:pt x="510020" y="1437824"/>
                                  <a:pt x="477982" y="1426567"/>
                                  <a:pt x="464993" y="1432628"/>
                                </a:cubicBezTo>
                                <a:cubicBezTo>
                                  <a:pt x="445077" y="1443019"/>
                                  <a:pt x="484909" y="1451678"/>
                                  <a:pt x="490105" y="1451678"/>
                                </a:cubicBezTo>
                                <a:cubicBezTo>
                                  <a:pt x="515216" y="1452544"/>
                                  <a:pt x="540327" y="1454276"/>
                                  <a:pt x="565439" y="1456008"/>
                                </a:cubicBezTo>
                                <a:cubicBezTo>
                                  <a:pt x="588818" y="1457740"/>
                                  <a:pt x="613064" y="1461203"/>
                                  <a:pt x="636443" y="1462069"/>
                                </a:cubicBezTo>
                                <a:cubicBezTo>
                                  <a:pt x="646834" y="1462935"/>
                                  <a:pt x="677141" y="1478521"/>
                                  <a:pt x="683202" y="1469862"/>
                                </a:cubicBezTo>
                                <a:cubicBezTo>
                                  <a:pt x="692727" y="1454276"/>
                                  <a:pt x="672811" y="1452544"/>
                                  <a:pt x="662421" y="1453410"/>
                                </a:cubicBezTo>
                                <a:close/>
                                <a:moveTo>
                                  <a:pt x="779318" y="1530476"/>
                                </a:moveTo>
                                <a:lnTo>
                                  <a:pt x="779318" y="1530476"/>
                                </a:lnTo>
                                <a:lnTo>
                                  <a:pt x="779318" y="1530476"/>
                                </a:lnTo>
                                <a:lnTo>
                                  <a:pt x="779318" y="1530476"/>
                                </a:lnTo>
                                <a:close/>
                                <a:moveTo>
                                  <a:pt x="408709" y="1468996"/>
                                </a:moveTo>
                                <a:cubicBezTo>
                                  <a:pt x="387061" y="1470728"/>
                                  <a:pt x="366280" y="1475058"/>
                                  <a:pt x="344632" y="1475924"/>
                                </a:cubicBezTo>
                                <a:cubicBezTo>
                                  <a:pt x="320386" y="1475924"/>
                                  <a:pt x="296141" y="1475058"/>
                                  <a:pt x="272761" y="1471594"/>
                                </a:cubicBezTo>
                                <a:cubicBezTo>
                                  <a:pt x="264102" y="1470728"/>
                                  <a:pt x="238991" y="1458605"/>
                                  <a:pt x="232930" y="1468996"/>
                                </a:cubicBezTo>
                                <a:lnTo>
                                  <a:pt x="232930" y="1468996"/>
                                </a:lnTo>
                                <a:cubicBezTo>
                                  <a:pt x="221673" y="1488046"/>
                                  <a:pt x="297007" y="1489778"/>
                                  <a:pt x="303934" y="1489778"/>
                                </a:cubicBezTo>
                                <a:cubicBezTo>
                                  <a:pt x="327314" y="1491510"/>
                                  <a:pt x="349827" y="1494108"/>
                                  <a:pt x="373207" y="1488912"/>
                                </a:cubicBezTo>
                                <a:cubicBezTo>
                                  <a:pt x="387061" y="1485449"/>
                                  <a:pt x="420832" y="1494974"/>
                                  <a:pt x="430357" y="1483717"/>
                                </a:cubicBezTo>
                                <a:cubicBezTo>
                                  <a:pt x="443345" y="1467264"/>
                                  <a:pt x="417368" y="1468131"/>
                                  <a:pt x="408709" y="1468996"/>
                                </a:cubicBezTo>
                                <a:close/>
                                <a:moveTo>
                                  <a:pt x="684068" y="1382405"/>
                                </a:moveTo>
                                <a:cubicBezTo>
                                  <a:pt x="663286" y="1381540"/>
                                  <a:pt x="641639" y="1381540"/>
                                  <a:pt x="620857" y="1381540"/>
                                </a:cubicBezTo>
                                <a:cubicBezTo>
                                  <a:pt x="575830" y="1380674"/>
                                  <a:pt x="527339" y="1370283"/>
                                  <a:pt x="482311" y="1376344"/>
                                </a:cubicBezTo>
                                <a:cubicBezTo>
                                  <a:pt x="486641" y="1375478"/>
                                  <a:pt x="502227" y="1373746"/>
                                  <a:pt x="482311" y="1376344"/>
                                </a:cubicBezTo>
                                <a:cubicBezTo>
                                  <a:pt x="481446" y="1376344"/>
                                  <a:pt x="481446" y="1376344"/>
                                  <a:pt x="482311" y="1376344"/>
                                </a:cubicBezTo>
                                <a:cubicBezTo>
                                  <a:pt x="468457" y="1378076"/>
                                  <a:pt x="458066" y="1393662"/>
                                  <a:pt x="478848" y="1394528"/>
                                </a:cubicBezTo>
                                <a:cubicBezTo>
                                  <a:pt x="501361" y="1395394"/>
                                  <a:pt x="524741" y="1392796"/>
                                  <a:pt x="547255" y="1391930"/>
                                </a:cubicBezTo>
                                <a:cubicBezTo>
                                  <a:pt x="571500" y="1391930"/>
                                  <a:pt x="596611" y="1392796"/>
                                  <a:pt x="620857" y="1391930"/>
                                </a:cubicBezTo>
                                <a:cubicBezTo>
                                  <a:pt x="643371" y="1391065"/>
                                  <a:pt x="665018" y="1397126"/>
                                  <a:pt x="687532" y="1395394"/>
                                </a:cubicBezTo>
                                <a:cubicBezTo>
                                  <a:pt x="711777" y="1393662"/>
                                  <a:pt x="700521" y="1383271"/>
                                  <a:pt x="684068" y="1382405"/>
                                </a:cubicBezTo>
                                <a:close/>
                                <a:moveTo>
                                  <a:pt x="531668" y="1490644"/>
                                </a:moveTo>
                                <a:cubicBezTo>
                                  <a:pt x="546389" y="1491510"/>
                                  <a:pt x="561109" y="1492376"/>
                                  <a:pt x="575830" y="1492376"/>
                                </a:cubicBezTo>
                                <a:cubicBezTo>
                                  <a:pt x="587086" y="1492376"/>
                                  <a:pt x="613064" y="1503633"/>
                                  <a:pt x="621723" y="1496706"/>
                                </a:cubicBezTo>
                                <a:cubicBezTo>
                                  <a:pt x="651164" y="1475058"/>
                                  <a:pt x="578427" y="1477655"/>
                                  <a:pt x="569768" y="1477655"/>
                                </a:cubicBezTo>
                                <a:cubicBezTo>
                                  <a:pt x="548986" y="1476790"/>
                                  <a:pt x="497032" y="1463801"/>
                                  <a:pt x="477982" y="1475924"/>
                                </a:cubicBezTo>
                                <a:cubicBezTo>
                                  <a:pt x="451139" y="1494108"/>
                                  <a:pt x="525607" y="1490644"/>
                                  <a:pt x="531668" y="1490644"/>
                                </a:cubicBezTo>
                                <a:close/>
                                <a:moveTo>
                                  <a:pt x="464127" y="1327853"/>
                                </a:moveTo>
                                <a:cubicBezTo>
                                  <a:pt x="439882" y="1325256"/>
                                  <a:pt x="413039" y="1331317"/>
                                  <a:pt x="388793" y="1330451"/>
                                </a:cubicBezTo>
                                <a:cubicBezTo>
                                  <a:pt x="335107" y="1328719"/>
                                  <a:pt x="273627" y="1314865"/>
                                  <a:pt x="220807" y="1324389"/>
                                </a:cubicBezTo>
                                <a:cubicBezTo>
                                  <a:pt x="202623" y="1327853"/>
                                  <a:pt x="197427" y="1345171"/>
                                  <a:pt x="219941" y="1341708"/>
                                </a:cubicBezTo>
                                <a:cubicBezTo>
                                  <a:pt x="245052" y="1338244"/>
                                  <a:pt x="271030" y="1336512"/>
                                  <a:pt x="297007" y="1336512"/>
                                </a:cubicBezTo>
                                <a:cubicBezTo>
                                  <a:pt x="325582" y="1336512"/>
                                  <a:pt x="354157" y="1337378"/>
                                  <a:pt x="381866" y="1338244"/>
                                </a:cubicBezTo>
                                <a:cubicBezTo>
                                  <a:pt x="404380" y="1339110"/>
                                  <a:pt x="425161" y="1344305"/>
                                  <a:pt x="447675" y="1342574"/>
                                </a:cubicBezTo>
                                <a:cubicBezTo>
                                  <a:pt x="458932" y="1342574"/>
                                  <a:pt x="491836" y="1330451"/>
                                  <a:pt x="464127" y="1327853"/>
                                </a:cubicBezTo>
                                <a:close/>
                                <a:moveTo>
                                  <a:pt x="325582" y="1434360"/>
                                </a:moveTo>
                                <a:lnTo>
                                  <a:pt x="325582" y="1434360"/>
                                </a:lnTo>
                                <a:cubicBezTo>
                                  <a:pt x="303068" y="1432628"/>
                                  <a:pt x="280555" y="1432628"/>
                                  <a:pt x="258041" y="1430896"/>
                                </a:cubicBezTo>
                                <a:cubicBezTo>
                                  <a:pt x="246784" y="1430030"/>
                                  <a:pt x="226002" y="1424835"/>
                                  <a:pt x="216477" y="1432628"/>
                                </a:cubicBezTo>
                                <a:cubicBezTo>
                                  <a:pt x="197427" y="1449946"/>
                                  <a:pt x="252845" y="1448214"/>
                                  <a:pt x="257175" y="1448214"/>
                                </a:cubicBezTo>
                                <a:cubicBezTo>
                                  <a:pt x="279689" y="1444751"/>
                                  <a:pt x="301336" y="1444751"/>
                                  <a:pt x="324716" y="1446483"/>
                                </a:cubicBezTo>
                                <a:cubicBezTo>
                                  <a:pt x="337705" y="1447349"/>
                                  <a:pt x="447675" y="1462935"/>
                                  <a:pt x="445943" y="1447349"/>
                                </a:cubicBezTo>
                                <a:cubicBezTo>
                                  <a:pt x="445077" y="1434360"/>
                                  <a:pt x="340302" y="1436092"/>
                                  <a:pt x="325582" y="1434360"/>
                                </a:cubicBezTo>
                                <a:close/>
                                <a:moveTo>
                                  <a:pt x="346364" y="1107046"/>
                                </a:moveTo>
                                <a:lnTo>
                                  <a:pt x="346364" y="1107046"/>
                                </a:lnTo>
                                <a:cubicBezTo>
                                  <a:pt x="354157" y="1105315"/>
                                  <a:pt x="349827" y="1106180"/>
                                  <a:pt x="346364" y="1107046"/>
                                </a:cubicBezTo>
                                <a:close/>
                                <a:moveTo>
                                  <a:pt x="660689" y="1509694"/>
                                </a:moveTo>
                                <a:cubicBezTo>
                                  <a:pt x="659823" y="1509694"/>
                                  <a:pt x="659823" y="1509694"/>
                                  <a:pt x="660689" y="1509694"/>
                                </a:cubicBezTo>
                                <a:cubicBezTo>
                                  <a:pt x="645102" y="1517487"/>
                                  <a:pt x="611332" y="1511426"/>
                                  <a:pt x="594880" y="1512292"/>
                                </a:cubicBezTo>
                                <a:cubicBezTo>
                                  <a:pt x="571500" y="1512292"/>
                                  <a:pt x="548121" y="1513158"/>
                                  <a:pt x="524741" y="1514024"/>
                                </a:cubicBezTo>
                                <a:cubicBezTo>
                                  <a:pt x="512618" y="1514889"/>
                                  <a:pt x="481446" y="1510560"/>
                                  <a:pt x="475384" y="1524415"/>
                                </a:cubicBezTo>
                                <a:cubicBezTo>
                                  <a:pt x="468457" y="1540001"/>
                                  <a:pt x="510020" y="1529610"/>
                                  <a:pt x="514350" y="1528744"/>
                                </a:cubicBezTo>
                                <a:cubicBezTo>
                                  <a:pt x="539461" y="1524415"/>
                                  <a:pt x="564573" y="1524415"/>
                                  <a:pt x="590550" y="1524415"/>
                                </a:cubicBezTo>
                                <a:cubicBezTo>
                                  <a:pt x="608734" y="1524415"/>
                                  <a:pt x="634711" y="1520085"/>
                                  <a:pt x="652030" y="1527878"/>
                                </a:cubicBezTo>
                                <a:cubicBezTo>
                                  <a:pt x="683202" y="1540001"/>
                                  <a:pt x="670214" y="1504498"/>
                                  <a:pt x="660689" y="1509694"/>
                                </a:cubicBezTo>
                                <a:close/>
                                <a:moveTo>
                                  <a:pt x="193098" y="495714"/>
                                </a:moveTo>
                                <a:cubicBezTo>
                                  <a:pt x="171450" y="514764"/>
                                  <a:pt x="236393" y="511301"/>
                                  <a:pt x="242455" y="510435"/>
                                </a:cubicBezTo>
                                <a:cubicBezTo>
                                  <a:pt x="273627" y="509569"/>
                                  <a:pt x="305666" y="510435"/>
                                  <a:pt x="336839" y="511301"/>
                                </a:cubicBezTo>
                                <a:cubicBezTo>
                                  <a:pt x="346364" y="511301"/>
                                  <a:pt x="445077" y="521692"/>
                                  <a:pt x="449407" y="506972"/>
                                </a:cubicBezTo>
                                <a:cubicBezTo>
                                  <a:pt x="453736" y="493117"/>
                                  <a:pt x="421698" y="499178"/>
                                  <a:pt x="415636" y="500044"/>
                                </a:cubicBezTo>
                                <a:cubicBezTo>
                                  <a:pt x="390525" y="503508"/>
                                  <a:pt x="365414" y="502642"/>
                                  <a:pt x="340302" y="501776"/>
                                </a:cubicBezTo>
                                <a:cubicBezTo>
                                  <a:pt x="309995" y="500044"/>
                                  <a:pt x="279689" y="497446"/>
                                  <a:pt x="248516" y="496581"/>
                                </a:cubicBezTo>
                                <a:cubicBezTo>
                                  <a:pt x="236393" y="496581"/>
                                  <a:pt x="203489" y="486190"/>
                                  <a:pt x="193098" y="495714"/>
                                </a:cubicBezTo>
                                <a:lnTo>
                                  <a:pt x="193098" y="495714"/>
                                </a:lnTo>
                                <a:close/>
                                <a:moveTo>
                                  <a:pt x="195695" y="584903"/>
                                </a:moveTo>
                                <a:cubicBezTo>
                                  <a:pt x="219941" y="588367"/>
                                  <a:pt x="250248" y="578842"/>
                                  <a:pt x="274493" y="578842"/>
                                </a:cubicBezTo>
                                <a:cubicBezTo>
                                  <a:pt x="326448" y="578842"/>
                                  <a:pt x="381866" y="589233"/>
                                  <a:pt x="433820" y="584037"/>
                                </a:cubicBezTo>
                                <a:cubicBezTo>
                                  <a:pt x="437284" y="584037"/>
                                  <a:pt x="471055" y="575378"/>
                                  <a:pt x="453736" y="570183"/>
                                </a:cubicBezTo>
                                <a:cubicBezTo>
                                  <a:pt x="439882" y="565853"/>
                                  <a:pt x="422564" y="569317"/>
                                  <a:pt x="407843" y="570183"/>
                                </a:cubicBezTo>
                                <a:cubicBezTo>
                                  <a:pt x="343766" y="576244"/>
                                  <a:pt x="277957" y="562389"/>
                                  <a:pt x="213880" y="564987"/>
                                </a:cubicBezTo>
                                <a:cubicBezTo>
                                  <a:pt x="214745" y="564987"/>
                                  <a:pt x="218209" y="564987"/>
                                  <a:pt x="222539" y="564987"/>
                                </a:cubicBezTo>
                                <a:cubicBezTo>
                                  <a:pt x="219941" y="564987"/>
                                  <a:pt x="217343" y="564987"/>
                                  <a:pt x="213880" y="564987"/>
                                </a:cubicBezTo>
                                <a:cubicBezTo>
                                  <a:pt x="206086" y="564987"/>
                                  <a:pt x="194830" y="563256"/>
                                  <a:pt x="188768" y="568451"/>
                                </a:cubicBezTo>
                                <a:cubicBezTo>
                                  <a:pt x="180109" y="577976"/>
                                  <a:pt x="186170" y="584037"/>
                                  <a:pt x="195695" y="584903"/>
                                </a:cubicBezTo>
                                <a:close/>
                                <a:moveTo>
                                  <a:pt x="193098" y="547669"/>
                                </a:moveTo>
                                <a:cubicBezTo>
                                  <a:pt x="201757" y="548535"/>
                                  <a:pt x="212148" y="544206"/>
                                  <a:pt x="219941" y="543339"/>
                                </a:cubicBezTo>
                                <a:cubicBezTo>
                                  <a:pt x="234661" y="542474"/>
                                  <a:pt x="249382" y="542474"/>
                                  <a:pt x="263236" y="542474"/>
                                </a:cubicBezTo>
                                <a:cubicBezTo>
                                  <a:pt x="312593" y="542474"/>
                                  <a:pt x="361084" y="541608"/>
                                  <a:pt x="409575" y="545071"/>
                                </a:cubicBezTo>
                                <a:cubicBezTo>
                                  <a:pt x="414770" y="545071"/>
                                  <a:pt x="436418" y="545937"/>
                                  <a:pt x="429491" y="535546"/>
                                </a:cubicBezTo>
                                <a:cubicBezTo>
                                  <a:pt x="421698" y="522558"/>
                                  <a:pt x="382732" y="532949"/>
                                  <a:pt x="371475" y="532949"/>
                                </a:cubicBezTo>
                                <a:cubicBezTo>
                                  <a:pt x="313459" y="533815"/>
                                  <a:pt x="256309" y="526887"/>
                                  <a:pt x="198293" y="530351"/>
                                </a:cubicBezTo>
                                <a:cubicBezTo>
                                  <a:pt x="189634" y="532083"/>
                                  <a:pt x="176645" y="545937"/>
                                  <a:pt x="193098" y="547669"/>
                                </a:cubicBezTo>
                                <a:close/>
                                <a:moveTo>
                                  <a:pt x="693593" y="192646"/>
                                </a:moveTo>
                                <a:cubicBezTo>
                                  <a:pt x="642505" y="187451"/>
                                  <a:pt x="585355" y="190915"/>
                                  <a:pt x="533400" y="193512"/>
                                </a:cubicBezTo>
                                <a:cubicBezTo>
                                  <a:pt x="523875" y="194378"/>
                                  <a:pt x="510886" y="192646"/>
                                  <a:pt x="502227" y="197842"/>
                                </a:cubicBezTo>
                                <a:cubicBezTo>
                                  <a:pt x="486641" y="208233"/>
                                  <a:pt x="515216" y="209099"/>
                                  <a:pt x="520411" y="208233"/>
                                </a:cubicBezTo>
                                <a:cubicBezTo>
                                  <a:pt x="561109" y="204769"/>
                                  <a:pt x="600075" y="201305"/>
                                  <a:pt x="640773" y="201305"/>
                                </a:cubicBezTo>
                                <a:cubicBezTo>
                                  <a:pt x="661555" y="201305"/>
                                  <a:pt x="682336" y="202171"/>
                                  <a:pt x="701386" y="209964"/>
                                </a:cubicBezTo>
                                <a:cubicBezTo>
                                  <a:pt x="707448" y="212562"/>
                                  <a:pt x="718705" y="211696"/>
                                  <a:pt x="719571" y="203037"/>
                                </a:cubicBezTo>
                                <a:cubicBezTo>
                                  <a:pt x="720436" y="194378"/>
                                  <a:pt x="698789" y="193512"/>
                                  <a:pt x="693593" y="192646"/>
                                </a:cubicBezTo>
                                <a:close/>
                                <a:moveTo>
                                  <a:pt x="456334" y="1191905"/>
                                </a:moveTo>
                                <a:cubicBezTo>
                                  <a:pt x="501361" y="1190174"/>
                                  <a:pt x="547255" y="1189308"/>
                                  <a:pt x="592282" y="1189308"/>
                                </a:cubicBezTo>
                                <a:cubicBezTo>
                                  <a:pt x="600075" y="1189308"/>
                                  <a:pt x="621723" y="1197101"/>
                                  <a:pt x="626052" y="1185844"/>
                                </a:cubicBezTo>
                                <a:cubicBezTo>
                                  <a:pt x="629516" y="1176319"/>
                                  <a:pt x="619125" y="1167660"/>
                                  <a:pt x="610466" y="1173722"/>
                                </a:cubicBezTo>
                                <a:cubicBezTo>
                                  <a:pt x="601807" y="1178917"/>
                                  <a:pt x="606136" y="1176319"/>
                                  <a:pt x="610466" y="1173722"/>
                                </a:cubicBezTo>
                                <a:cubicBezTo>
                                  <a:pt x="585355" y="1190174"/>
                                  <a:pt x="532534" y="1178051"/>
                                  <a:pt x="503959" y="1177185"/>
                                </a:cubicBezTo>
                                <a:cubicBezTo>
                                  <a:pt x="481446" y="1176319"/>
                                  <a:pt x="458932" y="1174587"/>
                                  <a:pt x="436418" y="1177185"/>
                                </a:cubicBezTo>
                                <a:cubicBezTo>
                                  <a:pt x="432089" y="1178051"/>
                                  <a:pt x="424296" y="1181514"/>
                                  <a:pt x="425161" y="1187576"/>
                                </a:cubicBezTo>
                                <a:cubicBezTo>
                                  <a:pt x="426027" y="1196235"/>
                                  <a:pt x="451139" y="1192771"/>
                                  <a:pt x="456334" y="1191905"/>
                                </a:cubicBezTo>
                                <a:close/>
                                <a:moveTo>
                                  <a:pt x="492702" y="242003"/>
                                </a:moveTo>
                                <a:cubicBezTo>
                                  <a:pt x="503093" y="244601"/>
                                  <a:pt x="516948" y="241137"/>
                                  <a:pt x="527339" y="240271"/>
                                </a:cubicBezTo>
                                <a:cubicBezTo>
                                  <a:pt x="550718" y="238540"/>
                                  <a:pt x="574964" y="239405"/>
                                  <a:pt x="599209" y="239405"/>
                                </a:cubicBezTo>
                                <a:cubicBezTo>
                                  <a:pt x="611332" y="239405"/>
                                  <a:pt x="720436" y="255858"/>
                                  <a:pt x="722168" y="243735"/>
                                </a:cubicBezTo>
                                <a:cubicBezTo>
                                  <a:pt x="723034" y="240271"/>
                                  <a:pt x="510020" y="214294"/>
                                  <a:pt x="487507" y="226417"/>
                                </a:cubicBezTo>
                                <a:cubicBezTo>
                                  <a:pt x="477982" y="231612"/>
                                  <a:pt x="486641" y="240271"/>
                                  <a:pt x="492702" y="242003"/>
                                </a:cubicBezTo>
                                <a:close/>
                                <a:moveTo>
                                  <a:pt x="862446" y="92201"/>
                                </a:moveTo>
                                <a:cubicBezTo>
                                  <a:pt x="849457" y="92201"/>
                                  <a:pt x="837334" y="95665"/>
                                  <a:pt x="824346" y="95665"/>
                                </a:cubicBezTo>
                                <a:cubicBezTo>
                                  <a:pt x="794905" y="96530"/>
                                  <a:pt x="767196" y="93067"/>
                                  <a:pt x="737755" y="91335"/>
                                </a:cubicBezTo>
                                <a:cubicBezTo>
                                  <a:pt x="729096" y="90469"/>
                                  <a:pt x="718705" y="102592"/>
                                  <a:pt x="731693" y="106055"/>
                                </a:cubicBezTo>
                                <a:cubicBezTo>
                                  <a:pt x="748146" y="110385"/>
                                  <a:pt x="765464" y="107787"/>
                                  <a:pt x="781916" y="108653"/>
                                </a:cubicBezTo>
                                <a:cubicBezTo>
                                  <a:pt x="805296" y="109519"/>
                                  <a:pt x="849457" y="119044"/>
                                  <a:pt x="871105" y="108653"/>
                                </a:cubicBezTo>
                                <a:cubicBezTo>
                                  <a:pt x="869373" y="109519"/>
                                  <a:pt x="865909" y="111251"/>
                                  <a:pt x="871105" y="108653"/>
                                </a:cubicBezTo>
                                <a:cubicBezTo>
                                  <a:pt x="873702" y="106921"/>
                                  <a:pt x="872836" y="107787"/>
                                  <a:pt x="871105" y="108653"/>
                                </a:cubicBezTo>
                                <a:cubicBezTo>
                                  <a:pt x="884959" y="101726"/>
                                  <a:pt x="870239" y="92201"/>
                                  <a:pt x="862446" y="92201"/>
                                </a:cubicBezTo>
                                <a:close/>
                                <a:moveTo>
                                  <a:pt x="493568" y="327728"/>
                                </a:moveTo>
                                <a:lnTo>
                                  <a:pt x="493568" y="327728"/>
                                </a:lnTo>
                                <a:cubicBezTo>
                                  <a:pt x="484043" y="332923"/>
                                  <a:pt x="492702" y="341583"/>
                                  <a:pt x="498764" y="343315"/>
                                </a:cubicBezTo>
                                <a:cubicBezTo>
                                  <a:pt x="509155" y="345912"/>
                                  <a:pt x="523009" y="342449"/>
                                  <a:pt x="533400" y="341583"/>
                                </a:cubicBezTo>
                                <a:cubicBezTo>
                                  <a:pt x="556780" y="339851"/>
                                  <a:pt x="581025" y="340717"/>
                                  <a:pt x="605271" y="340717"/>
                                </a:cubicBezTo>
                                <a:cubicBezTo>
                                  <a:pt x="617393" y="340717"/>
                                  <a:pt x="726498" y="357169"/>
                                  <a:pt x="729096" y="345046"/>
                                </a:cubicBezTo>
                                <a:cubicBezTo>
                                  <a:pt x="729096" y="342449"/>
                                  <a:pt x="516082" y="316472"/>
                                  <a:pt x="493568" y="327728"/>
                                </a:cubicBezTo>
                                <a:close/>
                                <a:moveTo>
                                  <a:pt x="608734" y="93067"/>
                                </a:moveTo>
                                <a:cubicBezTo>
                                  <a:pt x="590550" y="92201"/>
                                  <a:pt x="524741" y="75748"/>
                                  <a:pt x="510020" y="89603"/>
                                </a:cubicBezTo>
                                <a:cubicBezTo>
                                  <a:pt x="494434" y="105189"/>
                                  <a:pt x="591416" y="105189"/>
                                  <a:pt x="596611" y="105189"/>
                                </a:cubicBezTo>
                                <a:cubicBezTo>
                                  <a:pt x="604405" y="106055"/>
                                  <a:pt x="729961" y="121642"/>
                                  <a:pt x="723034" y="104324"/>
                                </a:cubicBezTo>
                                <a:cubicBezTo>
                                  <a:pt x="720436" y="98262"/>
                                  <a:pt x="619991" y="93933"/>
                                  <a:pt x="608734" y="93067"/>
                                </a:cubicBezTo>
                                <a:close/>
                                <a:moveTo>
                                  <a:pt x="503093" y="305214"/>
                                </a:moveTo>
                                <a:cubicBezTo>
                                  <a:pt x="521277" y="307812"/>
                                  <a:pt x="540327" y="305214"/>
                                  <a:pt x="558511" y="304349"/>
                                </a:cubicBezTo>
                                <a:cubicBezTo>
                                  <a:pt x="597477" y="302617"/>
                                  <a:pt x="640773" y="300885"/>
                                  <a:pt x="677141" y="314740"/>
                                </a:cubicBezTo>
                                <a:cubicBezTo>
                                  <a:pt x="684934" y="318203"/>
                                  <a:pt x="716107" y="313873"/>
                                  <a:pt x="697923" y="304349"/>
                                </a:cubicBezTo>
                                <a:cubicBezTo>
                                  <a:pt x="680605" y="294824"/>
                                  <a:pt x="653761" y="297421"/>
                                  <a:pt x="634711" y="295690"/>
                                </a:cubicBezTo>
                                <a:cubicBezTo>
                                  <a:pt x="593148" y="293092"/>
                                  <a:pt x="550718" y="285298"/>
                                  <a:pt x="509155" y="290494"/>
                                </a:cubicBezTo>
                                <a:lnTo>
                                  <a:pt x="509155" y="290494"/>
                                </a:lnTo>
                                <a:cubicBezTo>
                                  <a:pt x="507423" y="290494"/>
                                  <a:pt x="507423" y="290494"/>
                                  <a:pt x="509155" y="290494"/>
                                </a:cubicBezTo>
                                <a:cubicBezTo>
                                  <a:pt x="502227" y="292226"/>
                                  <a:pt x="488373" y="303483"/>
                                  <a:pt x="503093" y="305214"/>
                                </a:cubicBezTo>
                                <a:close/>
                                <a:moveTo>
                                  <a:pt x="555914" y="138960"/>
                                </a:moveTo>
                                <a:cubicBezTo>
                                  <a:pt x="601807" y="138094"/>
                                  <a:pt x="647700" y="144155"/>
                                  <a:pt x="693593" y="148485"/>
                                </a:cubicBezTo>
                                <a:cubicBezTo>
                                  <a:pt x="704850" y="149351"/>
                                  <a:pt x="735157" y="137228"/>
                                  <a:pt x="710911" y="132899"/>
                                </a:cubicBezTo>
                                <a:cubicBezTo>
                                  <a:pt x="689264" y="129435"/>
                                  <a:pt x="665018" y="132032"/>
                                  <a:pt x="643371" y="131167"/>
                                </a:cubicBezTo>
                                <a:cubicBezTo>
                                  <a:pt x="616527" y="130301"/>
                                  <a:pt x="590550" y="126837"/>
                                  <a:pt x="563707" y="124240"/>
                                </a:cubicBezTo>
                                <a:cubicBezTo>
                                  <a:pt x="548986" y="123373"/>
                                  <a:pt x="523009" y="114714"/>
                                  <a:pt x="510886" y="125105"/>
                                </a:cubicBezTo>
                                <a:cubicBezTo>
                                  <a:pt x="513484" y="123373"/>
                                  <a:pt x="514350" y="121642"/>
                                  <a:pt x="510886" y="125105"/>
                                </a:cubicBezTo>
                                <a:lnTo>
                                  <a:pt x="510886" y="125105"/>
                                </a:lnTo>
                                <a:cubicBezTo>
                                  <a:pt x="494434" y="140692"/>
                                  <a:pt x="549852" y="138960"/>
                                  <a:pt x="555914" y="138960"/>
                                </a:cubicBezTo>
                                <a:close/>
                                <a:moveTo>
                                  <a:pt x="608734" y="1139951"/>
                                </a:moveTo>
                                <a:cubicBezTo>
                                  <a:pt x="608734" y="1139951"/>
                                  <a:pt x="608734" y="1139951"/>
                                  <a:pt x="608734" y="1139951"/>
                                </a:cubicBezTo>
                                <a:cubicBezTo>
                                  <a:pt x="609600" y="1139951"/>
                                  <a:pt x="609600" y="1139951"/>
                                  <a:pt x="608734" y="1139951"/>
                                </a:cubicBezTo>
                                <a:close/>
                                <a:moveTo>
                                  <a:pt x="424296" y="1081935"/>
                                </a:moveTo>
                                <a:cubicBezTo>
                                  <a:pt x="445943" y="1084533"/>
                                  <a:pt x="470189" y="1080203"/>
                                  <a:pt x="491836" y="1080203"/>
                                </a:cubicBezTo>
                                <a:cubicBezTo>
                                  <a:pt x="514350" y="1080203"/>
                                  <a:pt x="537730" y="1081935"/>
                                  <a:pt x="560243" y="1084533"/>
                                </a:cubicBezTo>
                                <a:cubicBezTo>
                                  <a:pt x="581891" y="1086264"/>
                                  <a:pt x="604405" y="1096655"/>
                                  <a:pt x="625186" y="1096655"/>
                                </a:cubicBezTo>
                                <a:cubicBezTo>
                                  <a:pt x="627784" y="1096655"/>
                                  <a:pt x="655493" y="1086264"/>
                                  <a:pt x="644236" y="1082801"/>
                                </a:cubicBezTo>
                                <a:cubicBezTo>
                                  <a:pt x="626918" y="1077605"/>
                                  <a:pt x="605271" y="1078472"/>
                                  <a:pt x="587952" y="1076740"/>
                                </a:cubicBezTo>
                                <a:cubicBezTo>
                                  <a:pt x="538596" y="1072410"/>
                                  <a:pt x="488373" y="1062885"/>
                                  <a:pt x="439016" y="1066349"/>
                                </a:cubicBezTo>
                                <a:cubicBezTo>
                                  <a:pt x="431223" y="1066349"/>
                                  <a:pt x="404380" y="1079337"/>
                                  <a:pt x="424296" y="1081935"/>
                                </a:cubicBezTo>
                                <a:close/>
                                <a:moveTo>
                                  <a:pt x="397452" y="743365"/>
                                </a:moveTo>
                                <a:lnTo>
                                  <a:pt x="397452" y="743365"/>
                                </a:lnTo>
                                <a:cubicBezTo>
                                  <a:pt x="401782" y="741633"/>
                                  <a:pt x="399184" y="743365"/>
                                  <a:pt x="397452" y="743365"/>
                                </a:cubicBezTo>
                                <a:close/>
                                <a:moveTo>
                                  <a:pt x="884959" y="130301"/>
                                </a:moveTo>
                                <a:cubicBezTo>
                                  <a:pt x="847725" y="133764"/>
                                  <a:pt x="809625" y="137228"/>
                                  <a:pt x="772391" y="133764"/>
                                </a:cubicBezTo>
                                <a:cubicBezTo>
                                  <a:pt x="761134" y="132899"/>
                                  <a:pt x="747280" y="118178"/>
                                  <a:pt x="737755" y="127703"/>
                                </a:cubicBezTo>
                                <a:cubicBezTo>
                                  <a:pt x="726498" y="138960"/>
                                  <a:pt x="749011" y="142423"/>
                                  <a:pt x="755073" y="142423"/>
                                </a:cubicBezTo>
                                <a:cubicBezTo>
                                  <a:pt x="798368" y="145021"/>
                                  <a:pt x="840798" y="145021"/>
                                  <a:pt x="884093" y="144155"/>
                                </a:cubicBezTo>
                                <a:cubicBezTo>
                                  <a:pt x="908339" y="144155"/>
                                  <a:pt x="913534" y="128569"/>
                                  <a:pt x="884959" y="130301"/>
                                </a:cubicBezTo>
                                <a:close/>
                                <a:moveTo>
                                  <a:pt x="464127" y="1155537"/>
                                </a:moveTo>
                                <a:cubicBezTo>
                                  <a:pt x="521277" y="1152074"/>
                                  <a:pt x="577561" y="1148610"/>
                                  <a:pt x="633846" y="1154671"/>
                                </a:cubicBezTo>
                                <a:cubicBezTo>
                                  <a:pt x="644236" y="1155537"/>
                                  <a:pt x="669348" y="1145146"/>
                                  <a:pt x="647700" y="1140817"/>
                                </a:cubicBezTo>
                                <a:cubicBezTo>
                                  <a:pt x="635577" y="1138219"/>
                                  <a:pt x="620857" y="1138219"/>
                                  <a:pt x="608734" y="1139951"/>
                                </a:cubicBezTo>
                                <a:cubicBezTo>
                                  <a:pt x="608734" y="1139951"/>
                                  <a:pt x="608734" y="1139951"/>
                                  <a:pt x="608734" y="1139951"/>
                                </a:cubicBezTo>
                                <a:cubicBezTo>
                                  <a:pt x="561109" y="1146878"/>
                                  <a:pt x="509155" y="1143415"/>
                                  <a:pt x="461530" y="1140817"/>
                                </a:cubicBezTo>
                                <a:cubicBezTo>
                                  <a:pt x="458932" y="1140817"/>
                                  <a:pt x="413905" y="1144280"/>
                                  <a:pt x="426893" y="1154671"/>
                                </a:cubicBezTo>
                                <a:cubicBezTo>
                                  <a:pt x="435552" y="1162464"/>
                                  <a:pt x="453736" y="1156403"/>
                                  <a:pt x="464127" y="1155537"/>
                                </a:cubicBezTo>
                                <a:close/>
                                <a:moveTo>
                                  <a:pt x="416502" y="894032"/>
                                </a:moveTo>
                                <a:cubicBezTo>
                                  <a:pt x="395720" y="891435"/>
                                  <a:pt x="372341" y="894032"/>
                                  <a:pt x="351559" y="894032"/>
                                </a:cubicBezTo>
                                <a:cubicBezTo>
                                  <a:pt x="322984" y="894032"/>
                                  <a:pt x="295275" y="894032"/>
                                  <a:pt x="266700" y="893167"/>
                                </a:cubicBezTo>
                                <a:cubicBezTo>
                                  <a:pt x="247650" y="893167"/>
                                  <a:pt x="223405" y="887972"/>
                                  <a:pt x="205220" y="893167"/>
                                </a:cubicBezTo>
                                <a:cubicBezTo>
                                  <a:pt x="183573" y="898362"/>
                                  <a:pt x="207818" y="909619"/>
                                  <a:pt x="219075" y="907887"/>
                                </a:cubicBezTo>
                                <a:cubicBezTo>
                                  <a:pt x="245052" y="903558"/>
                                  <a:pt x="272761" y="905290"/>
                                  <a:pt x="298739" y="904424"/>
                                </a:cubicBezTo>
                                <a:cubicBezTo>
                                  <a:pt x="322118" y="904424"/>
                                  <a:pt x="345498" y="904424"/>
                                  <a:pt x="369743" y="906155"/>
                                </a:cubicBezTo>
                                <a:cubicBezTo>
                                  <a:pt x="387061" y="907021"/>
                                  <a:pt x="405246" y="911351"/>
                                  <a:pt x="422564" y="907021"/>
                                </a:cubicBezTo>
                                <a:cubicBezTo>
                                  <a:pt x="438150" y="903558"/>
                                  <a:pt x="426893" y="894899"/>
                                  <a:pt x="416502" y="894032"/>
                                </a:cubicBezTo>
                                <a:close/>
                                <a:moveTo>
                                  <a:pt x="432089" y="1117437"/>
                                </a:moveTo>
                                <a:cubicBezTo>
                                  <a:pt x="440748" y="1127828"/>
                                  <a:pt x="467591" y="1120901"/>
                                  <a:pt x="477982" y="1119169"/>
                                </a:cubicBezTo>
                                <a:cubicBezTo>
                                  <a:pt x="516948" y="1114839"/>
                                  <a:pt x="560243" y="1115706"/>
                                  <a:pt x="598343" y="1121767"/>
                                </a:cubicBezTo>
                                <a:cubicBezTo>
                                  <a:pt x="602673" y="1122633"/>
                                  <a:pt x="637309" y="1130426"/>
                                  <a:pt x="626052" y="1117437"/>
                                </a:cubicBezTo>
                                <a:cubicBezTo>
                                  <a:pt x="619125" y="1108778"/>
                                  <a:pt x="599209" y="1111376"/>
                                  <a:pt x="589684" y="1111376"/>
                                </a:cubicBezTo>
                                <a:cubicBezTo>
                                  <a:pt x="543791" y="1108778"/>
                                  <a:pt x="497898" y="1103583"/>
                                  <a:pt x="452005" y="1106180"/>
                                </a:cubicBezTo>
                                <a:cubicBezTo>
                                  <a:pt x="451139" y="1106180"/>
                                  <a:pt x="451139" y="1106180"/>
                                  <a:pt x="452005" y="1106180"/>
                                </a:cubicBezTo>
                                <a:cubicBezTo>
                                  <a:pt x="447675" y="1105315"/>
                                  <a:pt x="423430" y="1106180"/>
                                  <a:pt x="432089" y="1117437"/>
                                </a:cubicBezTo>
                                <a:close/>
                                <a:moveTo>
                                  <a:pt x="368011" y="784062"/>
                                </a:moveTo>
                                <a:cubicBezTo>
                                  <a:pt x="319520" y="783196"/>
                                  <a:pt x="271895" y="780599"/>
                                  <a:pt x="223405" y="784062"/>
                                </a:cubicBezTo>
                                <a:cubicBezTo>
                                  <a:pt x="219941" y="784062"/>
                                  <a:pt x="185305" y="791855"/>
                                  <a:pt x="202623" y="798782"/>
                                </a:cubicBezTo>
                                <a:cubicBezTo>
                                  <a:pt x="219075" y="805710"/>
                                  <a:pt x="245918" y="798782"/>
                                  <a:pt x="263236" y="797917"/>
                                </a:cubicBezTo>
                                <a:cubicBezTo>
                                  <a:pt x="301336" y="796185"/>
                                  <a:pt x="358486" y="784928"/>
                                  <a:pt x="393989" y="799649"/>
                                </a:cubicBezTo>
                                <a:cubicBezTo>
                                  <a:pt x="398318" y="801381"/>
                                  <a:pt x="424296" y="799649"/>
                                  <a:pt x="419966" y="790123"/>
                                </a:cubicBezTo>
                                <a:cubicBezTo>
                                  <a:pt x="414770" y="778867"/>
                                  <a:pt x="377536" y="784062"/>
                                  <a:pt x="368011" y="784062"/>
                                </a:cubicBezTo>
                                <a:close/>
                                <a:moveTo>
                                  <a:pt x="233795" y="764146"/>
                                </a:moveTo>
                                <a:cubicBezTo>
                                  <a:pt x="293543" y="758085"/>
                                  <a:pt x="355023" y="753756"/>
                                  <a:pt x="414770" y="759817"/>
                                </a:cubicBezTo>
                                <a:cubicBezTo>
                                  <a:pt x="419966" y="760683"/>
                                  <a:pt x="463261" y="758085"/>
                                  <a:pt x="442480" y="747694"/>
                                </a:cubicBezTo>
                                <a:cubicBezTo>
                                  <a:pt x="431223" y="741633"/>
                                  <a:pt x="408709" y="739901"/>
                                  <a:pt x="396586" y="744230"/>
                                </a:cubicBezTo>
                                <a:cubicBezTo>
                                  <a:pt x="393123" y="745097"/>
                                  <a:pt x="394855" y="745097"/>
                                  <a:pt x="396586" y="744230"/>
                                </a:cubicBezTo>
                                <a:cubicBezTo>
                                  <a:pt x="374939" y="752024"/>
                                  <a:pt x="338570" y="745962"/>
                                  <a:pt x="316057" y="745962"/>
                                </a:cubicBezTo>
                                <a:cubicBezTo>
                                  <a:pt x="286616" y="745962"/>
                                  <a:pt x="258041" y="749426"/>
                                  <a:pt x="228600" y="750292"/>
                                </a:cubicBezTo>
                                <a:cubicBezTo>
                                  <a:pt x="217343" y="751157"/>
                                  <a:pt x="191366" y="749426"/>
                                  <a:pt x="184439" y="760683"/>
                                </a:cubicBezTo>
                                <a:cubicBezTo>
                                  <a:pt x="175780" y="776269"/>
                                  <a:pt x="230332" y="764146"/>
                                  <a:pt x="233795" y="764146"/>
                                </a:cubicBezTo>
                                <a:close/>
                                <a:moveTo>
                                  <a:pt x="222539" y="869787"/>
                                </a:moveTo>
                                <a:cubicBezTo>
                                  <a:pt x="275359" y="861994"/>
                                  <a:pt x="339436" y="861994"/>
                                  <a:pt x="392257" y="870653"/>
                                </a:cubicBezTo>
                                <a:cubicBezTo>
                                  <a:pt x="399184" y="871519"/>
                                  <a:pt x="439882" y="879312"/>
                                  <a:pt x="439882" y="866324"/>
                                </a:cubicBezTo>
                                <a:cubicBezTo>
                                  <a:pt x="439882" y="852469"/>
                                  <a:pt x="387927" y="858530"/>
                                  <a:pt x="379268" y="858530"/>
                                </a:cubicBezTo>
                                <a:cubicBezTo>
                                  <a:pt x="322118" y="858530"/>
                                  <a:pt x="264968" y="852469"/>
                                  <a:pt x="207818" y="857665"/>
                                </a:cubicBezTo>
                                <a:lnTo>
                                  <a:pt x="207818" y="857665"/>
                                </a:lnTo>
                                <a:cubicBezTo>
                                  <a:pt x="201757" y="858530"/>
                                  <a:pt x="186170" y="857665"/>
                                  <a:pt x="182707" y="864592"/>
                                </a:cubicBezTo>
                                <a:cubicBezTo>
                                  <a:pt x="175780" y="881910"/>
                                  <a:pt x="218209" y="869787"/>
                                  <a:pt x="222539" y="869787"/>
                                </a:cubicBezTo>
                                <a:close/>
                                <a:moveTo>
                                  <a:pt x="187036" y="829956"/>
                                </a:moveTo>
                                <a:cubicBezTo>
                                  <a:pt x="210416" y="836883"/>
                                  <a:pt x="242455" y="829956"/>
                                  <a:pt x="265834" y="829089"/>
                                </a:cubicBezTo>
                                <a:cubicBezTo>
                                  <a:pt x="310861" y="827358"/>
                                  <a:pt x="368011" y="820430"/>
                                  <a:pt x="412173" y="834285"/>
                                </a:cubicBezTo>
                                <a:cubicBezTo>
                                  <a:pt x="419100" y="836017"/>
                                  <a:pt x="425161" y="841212"/>
                                  <a:pt x="432089" y="842078"/>
                                </a:cubicBezTo>
                                <a:cubicBezTo>
                                  <a:pt x="438150" y="842944"/>
                                  <a:pt x="452871" y="831687"/>
                                  <a:pt x="442480" y="827358"/>
                                </a:cubicBezTo>
                                <a:cubicBezTo>
                                  <a:pt x="421698" y="818699"/>
                                  <a:pt x="397452" y="820430"/>
                                  <a:pt x="375805" y="819565"/>
                                </a:cubicBezTo>
                                <a:cubicBezTo>
                                  <a:pt x="320386" y="816967"/>
                                  <a:pt x="264102" y="811771"/>
                                  <a:pt x="208684" y="816967"/>
                                </a:cubicBezTo>
                                <a:cubicBezTo>
                                  <a:pt x="205220" y="816967"/>
                                  <a:pt x="167986" y="823894"/>
                                  <a:pt x="187036" y="829956"/>
                                </a:cubicBezTo>
                                <a:close/>
                                <a:moveTo>
                                  <a:pt x="204355" y="893167"/>
                                </a:moveTo>
                                <a:cubicBezTo>
                                  <a:pt x="216477" y="889703"/>
                                  <a:pt x="191366" y="896631"/>
                                  <a:pt x="204355" y="893167"/>
                                </a:cubicBezTo>
                                <a:lnTo>
                                  <a:pt x="204355" y="893167"/>
                                </a:lnTo>
                                <a:close/>
                                <a:moveTo>
                                  <a:pt x="232930" y="564987"/>
                                </a:moveTo>
                                <a:cubicBezTo>
                                  <a:pt x="234661" y="564987"/>
                                  <a:pt x="235527" y="564987"/>
                                  <a:pt x="237259" y="564987"/>
                                </a:cubicBezTo>
                                <a:lnTo>
                                  <a:pt x="232930" y="564987"/>
                                </a:lnTo>
                                <a:close/>
                                <a:moveTo>
                                  <a:pt x="884093" y="145021"/>
                                </a:moveTo>
                                <a:cubicBezTo>
                                  <a:pt x="843396" y="145887"/>
                                  <a:pt x="888423" y="144155"/>
                                  <a:pt x="884093" y="145021"/>
                                </a:cubicBezTo>
                                <a:lnTo>
                                  <a:pt x="884093" y="145021"/>
                                </a:lnTo>
                                <a:close/>
                                <a:moveTo>
                                  <a:pt x="997527" y="459347"/>
                                </a:moveTo>
                                <a:cubicBezTo>
                                  <a:pt x="1004455" y="454151"/>
                                  <a:pt x="1020907" y="457615"/>
                                  <a:pt x="1028700" y="457615"/>
                                </a:cubicBezTo>
                                <a:cubicBezTo>
                                  <a:pt x="1046884" y="458480"/>
                                  <a:pt x="1065068" y="458480"/>
                                  <a:pt x="1083252" y="457615"/>
                                </a:cubicBezTo>
                                <a:cubicBezTo>
                                  <a:pt x="1100571" y="456748"/>
                                  <a:pt x="1177636" y="461944"/>
                                  <a:pt x="1176771" y="435967"/>
                                </a:cubicBezTo>
                                <a:cubicBezTo>
                                  <a:pt x="1129146" y="435967"/>
                                  <a:pt x="1079789" y="446358"/>
                                  <a:pt x="1032164" y="448956"/>
                                </a:cubicBezTo>
                                <a:cubicBezTo>
                                  <a:pt x="1014846" y="449821"/>
                                  <a:pt x="1000125" y="435101"/>
                                  <a:pt x="982807" y="443760"/>
                                </a:cubicBezTo>
                                <a:cubicBezTo>
                                  <a:pt x="963757" y="455017"/>
                                  <a:pt x="989734" y="467139"/>
                                  <a:pt x="997527" y="459347"/>
                                </a:cubicBezTo>
                                <a:cubicBezTo>
                                  <a:pt x="1000991" y="456748"/>
                                  <a:pt x="999259" y="458480"/>
                                  <a:pt x="997527" y="459347"/>
                                </a:cubicBezTo>
                                <a:close/>
                                <a:moveTo>
                                  <a:pt x="997527" y="459347"/>
                                </a:moveTo>
                                <a:cubicBezTo>
                                  <a:pt x="997527" y="459347"/>
                                  <a:pt x="997527" y="459347"/>
                                  <a:pt x="997527" y="459347"/>
                                </a:cubicBezTo>
                                <a:cubicBezTo>
                                  <a:pt x="995796" y="461078"/>
                                  <a:pt x="996661" y="460212"/>
                                  <a:pt x="997527" y="459347"/>
                                </a:cubicBezTo>
                                <a:close/>
                                <a:moveTo>
                                  <a:pt x="979343" y="494849"/>
                                </a:moveTo>
                                <a:cubicBezTo>
                                  <a:pt x="1003589" y="498312"/>
                                  <a:pt x="1027834" y="499178"/>
                                  <a:pt x="1052080" y="497446"/>
                                </a:cubicBezTo>
                                <a:cubicBezTo>
                                  <a:pt x="1076325" y="495714"/>
                                  <a:pt x="1101436" y="493117"/>
                                  <a:pt x="1125682" y="493117"/>
                                </a:cubicBezTo>
                                <a:cubicBezTo>
                                  <a:pt x="1138671" y="493117"/>
                                  <a:pt x="1179368" y="499178"/>
                                  <a:pt x="1188027" y="489653"/>
                                </a:cubicBezTo>
                                <a:cubicBezTo>
                                  <a:pt x="1197552" y="479262"/>
                                  <a:pt x="1179368" y="470603"/>
                                  <a:pt x="1170709" y="473201"/>
                                </a:cubicBezTo>
                                <a:cubicBezTo>
                                  <a:pt x="1147330" y="479262"/>
                                  <a:pt x="1122218" y="478396"/>
                                  <a:pt x="1097973" y="481860"/>
                                </a:cubicBezTo>
                                <a:cubicBezTo>
                                  <a:pt x="1073727" y="485324"/>
                                  <a:pt x="1050348" y="487055"/>
                                  <a:pt x="1025236" y="487055"/>
                                </a:cubicBezTo>
                                <a:cubicBezTo>
                                  <a:pt x="1008784" y="487055"/>
                                  <a:pt x="993198" y="479262"/>
                                  <a:pt x="977611" y="480994"/>
                                </a:cubicBezTo>
                                <a:cubicBezTo>
                                  <a:pt x="962891" y="481860"/>
                                  <a:pt x="963757" y="493117"/>
                                  <a:pt x="979343" y="494849"/>
                                </a:cubicBezTo>
                                <a:close/>
                                <a:moveTo>
                                  <a:pt x="1052080" y="497446"/>
                                </a:moveTo>
                                <a:cubicBezTo>
                                  <a:pt x="1030432" y="499178"/>
                                  <a:pt x="1072862" y="495714"/>
                                  <a:pt x="1052080" y="497446"/>
                                </a:cubicBezTo>
                                <a:lnTo>
                                  <a:pt x="1052080" y="497446"/>
                                </a:lnTo>
                                <a:close/>
                                <a:moveTo>
                                  <a:pt x="980209" y="374487"/>
                                </a:moveTo>
                                <a:cubicBezTo>
                                  <a:pt x="974148" y="387476"/>
                                  <a:pt x="1033030" y="385744"/>
                                  <a:pt x="1039091" y="385744"/>
                                </a:cubicBezTo>
                                <a:cubicBezTo>
                                  <a:pt x="1089314" y="384878"/>
                                  <a:pt x="1145598" y="397001"/>
                                  <a:pt x="1194955" y="384878"/>
                                </a:cubicBezTo>
                                <a:cubicBezTo>
                                  <a:pt x="1201882" y="383146"/>
                                  <a:pt x="1221798" y="377085"/>
                                  <a:pt x="1212273" y="368426"/>
                                </a:cubicBezTo>
                                <a:cubicBezTo>
                                  <a:pt x="1226127" y="371024"/>
                                  <a:pt x="1257300" y="367560"/>
                                  <a:pt x="1263362" y="368426"/>
                                </a:cubicBezTo>
                                <a:cubicBezTo>
                                  <a:pt x="1290205" y="371889"/>
                                  <a:pt x="1317048" y="371889"/>
                                  <a:pt x="1343891" y="372756"/>
                                </a:cubicBezTo>
                                <a:cubicBezTo>
                                  <a:pt x="1366405" y="373621"/>
                                  <a:pt x="1390650" y="377951"/>
                                  <a:pt x="1412298" y="371889"/>
                                </a:cubicBezTo>
                                <a:cubicBezTo>
                                  <a:pt x="1420091" y="370157"/>
                                  <a:pt x="1440007" y="358901"/>
                                  <a:pt x="1420091" y="356303"/>
                                </a:cubicBezTo>
                                <a:cubicBezTo>
                                  <a:pt x="1400175" y="353706"/>
                                  <a:pt x="1376796" y="361498"/>
                                  <a:pt x="1356014" y="361498"/>
                                </a:cubicBezTo>
                                <a:cubicBezTo>
                                  <a:pt x="1312718" y="360633"/>
                                  <a:pt x="1270289" y="356303"/>
                                  <a:pt x="1227859" y="351108"/>
                                </a:cubicBezTo>
                                <a:cubicBezTo>
                                  <a:pt x="1218334" y="350242"/>
                                  <a:pt x="1204480" y="350242"/>
                                  <a:pt x="1205346" y="363230"/>
                                </a:cubicBezTo>
                                <a:cubicBezTo>
                                  <a:pt x="1205346" y="364097"/>
                                  <a:pt x="1206211" y="364962"/>
                                  <a:pt x="1207077" y="365828"/>
                                </a:cubicBezTo>
                                <a:cubicBezTo>
                                  <a:pt x="1194955" y="364962"/>
                                  <a:pt x="1169843" y="375353"/>
                                  <a:pt x="1161184" y="375353"/>
                                </a:cubicBezTo>
                                <a:cubicBezTo>
                                  <a:pt x="1119621" y="377085"/>
                                  <a:pt x="1073727" y="377085"/>
                                  <a:pt x="1032164" y="373621"/>
                                </a:cubicBezTo>
                                <a:cubicBezTo>
                                  <a:pt x="1019175" y="372756"/>
                                  <a:pt x="987136" y="358035"/>
                                  <a:pt x="980209" y="374487"/>
                                </a:cubicBezTo>
                                <a:close/>
                                <a:moveTo>
                                  <a:pt x="1411432" y="232478"/>
                                </a:moveTo>
                                <a:cubicBezTo>
                                  <a:pt x="1396711" y="235076"/>
                                  <a:pt x="1380259" y="242869"/>
                                  <a:pt x="1365539" y="242869"/>
                                </a:cubicBezTo>
                                <a:cubicBezTo>
                                  <a:pt x="1326573" y="244601"/>
                                  <a:pt x="1284143" y="248064"/>
                                  <a:pt x="1244312" y="245467"/>
                                </a:cubicBezTo>
                                <a:cubicBezTo>
                                  <a:pt x="1237384" y="244601"/>
                                  <a:pt x="1227859" y="241137"/>
                                  <a:pt x="1220932" y="244601"/>
                                </a:cubicBezTo>
                                <a:cubicBezTo>
                                  <a:pt x="1212273" y="248930"/>
                                  <a:pt x="1219200" y="256724"/>
                                  <a:pt x="1225261" y="258456"/>
                                </a:cubicBezTo>
                                <a:cubicBezTo>
                                  <a:pt x="1244312" y="264517"/>
                                  <a:pt x="1265959" y="262785"/>
                                  <a:pt x="1285009" y="259321"/>
                                </a:cubicBezTo>
                                <a:cubicBezTo>
                                  <a:pt x="1281546" y="260187"/>
                                  <a:pt x="1279814" y="260187"/>
                                  <a:pt x="1285009" y="259321"/>
                                </a:cubicBezTo>
                                <a:cubicBezTo>
                                  <a:pt x="1329171" y="251528"/>
                                  <a:pt x="1375064" y="258456"/>
                                  <a:pt x="1418359" y="248064"/>
                                </a:cubicBezTo>
                                <a:cubicBezTo>
                                  <a:pt x="1437409" y="244601"/>
                                  <a:pt x="1426152" y="229881"/>
                                  <a:pt x="1411432" y="232478"/>
                                </a:cubicBezTo>
                                <a:close/>
                                <a:moveTo>
                                  <a:pt x="1273752" y="221222"/>
                                </a:moveTo>
                                <a:cubicBezTo>
                                  <a:pt x="1282412" y="216026"/>
                                  <a:pt x="1308389" y="219490"/>
                                  <a:pt x="1317914" y="218623"/>
                                </a:cubicBezTo>
                                <a:cubicBezTo>
                                  <a:pt x="1339562" y="217758"/>
                                  <a:pt x="1362075" y="216892"/>
                                  <a:pt x="1383723" y="214294"/>
                                </a:cubicBezTo>
                                <a:cubicBezTo>
                                  <a:pt x="1393248" y="213428"/>
                                  <a:pt x="1427018" y="196976"/>
                                  <a:pt x="1399309" y="195244"/>
                                </a:cubicBezTo>
                                <a:cubicBezTo>
                                  <a:pt x="1377662" y="193512"/>
                                  <a:pt x="1352550" y="203037"/>
                                  <a:pt x="1330037" y="204769"/>
                                </a:cubicBezTo>
                                <a:cubicBezTo>
                                  <a:pt x="1309255" y="206501"/>
                                  <a:pt x="1287607" y="209099"/>
                                  <a:pt x="1266825" y="208233"/>
                                </a:cubicBezTo>
                                <a:cubicBezTo>
                                  <a:pt x="1253836" y="207367"/>
                                  <a:pt x="1223530" y="199574"/>
                                  <a:pt x="1211407" y="206501"/>
                                </a:cubicBezTo>
                                <a:cubicBezTo>
                                  <a:pt x="1195821" y="216892"/>
                                  <a:pt x="1263362" y="229014"/>
                                  <a:pt x="1273752" y="221222"/>
                                </a:cubicBezTo>
                                <a:cubicBezTo>
                                  <a:pt x="1275484" y="220355"/>
                                  <a:pt x="1274618" y="221222"/>
                                  <a:pt x="1273752" y="221222"/>
                                </a:cubicBezTo>
                                <a:close/>
                                <a:moveTo>
                                  <a:pt x="1194955" y="384878"/>
                                </a:moveTo>
                                <a:cubicBezTo>
                                  <a:pt x="1177636" y="389208"/>
                                  <a:pt x="1199284" y="384012"/>
                                  <a:pt x="1194955" y="384878"/>
                                </a:cubicBezTo>
                                <a:lnTo>
                                  <a:pt x="1194955" y="384878"/>
                                </a:lnTo>
                                <a:close/>
                                <a:moveTo>
                                  <a:pt x="1063336" y="340717"/>
                                </a:moveTo>
                                <a:cubicBezTo>
                                  <a:pt x="1043421" y="341583"/>
                                  <a:pt x="1025236" y="340717"/>
                                  <a:pt x="1006186" y="338119"/>
                                </a:cubicBezTo>
                                <a:cubicBezTo>
                                  <a:pt x="986271" y="334655"/>
                                  <a:pt x="981075" y="358035"/>
                                  <a:pt x="1005321" y="356303"/>
                                </a:cubicBezTo>
                                <a:cubicBezTo>
                                  <a:pt x="1005321" y="356303"/>
                                  <a:pt x="1005321" y="356303"/>
                                  <a:pt x="1005321" y="356303"/>
                                </a:cubicBezTo>
                                <a:cubicBezTo>
                                  <a:pt x="1051214" y="352839"/>
                                  <a:pt x="1097107" y="352839"/>
                                  <a:pt x="1143000" y="349376"/>
                                </a:cubicBezTo>
                                <a:cubicBezTo>
                                  <a:pt x="1158586" y="348510"/>
                                  <a:pt x="1181966" y="351108"/>
                                  <a:pt x="1195821" y="345046"/>
                                </a:cubicBezTo>
                                <a:cubicBezTo>
                                  <a:pt x="1210541" y="338985"/>
                                  <a:pt x="1194955" y="331192"/>
                                  <a:pt x="1187162" y="331192"/>
                                </a:cubicBezTo>
                                <a:cubicBezTo>
                                  <a:pt x="1147330" y="327728"/>
                                  <a:pt x="1104034" y="338985"/>
                                  <a:pt x="1063336" y="340717"/>
                                </a:cubicBezTo>
                                <a:close/>
                                <a:moveTo>
                                  <a:pt x="1273752" y="221222"/>
                                </a:moveTo>
                                <a:cubicBezTo>
                                  <a:pt x="1273752" y="222087"/>
                                  <a:pt x="1273752" y="222087"/>
                                  <a:pt x="1273752" y="221222"/>
                                </a:cubicBezTo>
                                <a:cubicBezTo>
                                  <a:pt x="1272886" y="222953"/>
                                  <a:pt x="1272886" y="222087"/>
                                  <a:pt x="1273752" y="221222"/>
                                </a:cubicBezTo>
                                <a:close/>
                                <a:moveTo>
                                  <a:pt x="968086" y="417782"/>
                                </a:moveTo>
                                <a:cubicBezTo>
                                  <a:pt x="1009650" y="417782"/>
                                  <a:pt x="1052080" y="418649"/>
                                  <a:pt x="1093643" y="416917"/>
                                </a:cubicBezTo>
                                <a:cubicBezTo>
                                  <a:pt x="1084984" y="416917"/>
                                  <a:pt x="1064202" y="418649"/>
                                  <a:pt x="1094509" y="416917"/>
                                </a:cubicBezTo>
                                <a:cubicBezTo>
                                  <a:pt x="1118755" y="416051"/>
                                  <a:pt x="1158586" y="422112"/>
                                  <a:pt x="1180234" y="411722"/>
                                </a:cubicBezTo>
                                <a:cubicBezTo>
                                  <a:pt x="1196687" y="403928"/>
                                  <a:pt x="1161184" y="401331"/>
                                  <a:pt x="1161184" y="401331"/>
                                </a:cubicBezTo>
                                <a:cubicBezTo>
                                  <a:pt x="1142134" y="401331"/>
                                  <a:pt x="1123084" y="403928"/>
                                  <a:pt x="1104034" y="405660"/>
                                </a:cubicBezTo>
                                <a:cubicBezTo>
                                  <a:pt x="1072862" y="409123"/>
                                  <a:pt x="1043421" y="404794"/>
                                  <a:pt x="1012248" y="403062"/>
                                </a:cubicBezTo>
                                <a:cubicBezTo>
                                  <a:pt x="1001857" y="402196"/>
                                  <a:pt x="964623" y="399599"/>
                                  <a:pt x="968086" y="417782"/>
                                </a:cubicBezTo>
                                <a:close/>
                                <a:moveTo>
                                  <a:pt x="920461" y="262785"/>
                                </a:moveTo>
                                <a:cubicBezTo>
                                  <a:pt x="863311" y="266248"/>
                                  <a:pt x="807027" y="269712"/>
                                  <a:pt x="750743" y="263651"/>
                                </a:cubicBezTo>
                                <a:cubicBezTo>
                                  <a:pt x="740352" y="262785"/>
                                  <a:pt x="715241" y="273176"/>
                                  <a:pt x="736889" y="277506"/>
                                </a:cubicBezTo>
                                <a:cubicBezTo>
                                  <a:pt x="749011" y="280103"/>
                                  <a:pt x="763732" y="280103"/>
                                  <a:pt x="775855" y="278371"/>
                                </a:cubicBezTo>
                                <a:cubicBezTo>
                                  <a:pt x="775855" y="278371"/>
                                  <a:pt x="774989" y="278371"/>
                                  <a:pt x="774989" y="278371"/>
                                </a:cubicBezTo>
                                <a:cubicBezTo>
                                  <a:pt x="774989" y="278371"/>
                                  <a:pt x="774989" y="278371"/>
                                  <a:pt x="775855" y="278371"/>
                                </a:cubicBezTo>
                                <a:cubicBezTo>
                                  <a:pt x="823480" y="271444"/>
                                  <a:pt x="875434" y="274907"/>
                                  <a:pt x="923059" y="277506"/>
                                </a:cubicBezTo>
                                <a:cubicBezTo>
                                  <a:pt x="925657" y="277506"/>
                                  <a:pt x="970684" y="274042"/>
                                  <a:pt x="957696" y="263651"/>
                                </a:cubicBezTo>
                                <a:cubicBezTo>
                                  <a:pt x="949036" y="256724"/>
                                  <a:pt x="929986" y="262785"/>
                                  <a:pt x="920461" y="262785"/>
                                </a:cubicBezTo>
                                <a:close/>
                                <a:moveTo>
                                  <a:pt x="1179368" y="522558"/>
                                </a:moveTo>
                                <a:cubicBezTo>
                                  <a:pt x="1167246" y="526021"/>
                                  <a:pt x="1193223" y="519094"/>
                                  <a:pt x="1179368" y="522558"/>
                                </a:cubicBezTo>
                                <a:lnTo>
                                  <a:pt x="1179368" y="522558"/>
                                </a:lnTo>
                                <a:close/>
                                <a:moveTo>
                                  <a:pt x="914400" y="194378"/>
                                </a:moveTo>
                                <a:cubicBezTo>
                                  <a:pt x="900546" y="190048"/>
                                  <a:pt x="880630" y="196976"/>
                                  <a:pt x="865909" y="197842"/>
                                </a:cubicBezTo>
                                <a:cubicBezTo>
                                  <a:pt x="830407" y="201305"/>
                                  <a:pt x="798368" y="196976"/>
                                  <a:pt x="763732" y="194378"/>
                                </a:cubicBezTo>
                                <a:cubicBezTo>
                                  <a:pt x="759402" y="194378"/>
                                  <a:pt x="734291" y="199574"/>
                                  <a:pt x="749011" y="207367"/>
                                </a:cubicBezTo>
                                <a:cubicBezTo>
                                  <a:pt x="762000" y="213428"/>
                                  <a:pt x="784514" y="209099"/>
                                  <a:pt x="798368" y="209099"/>
                                </a:cubicBezTo>
                                <a:cubicBezTo>
                                  <a:pt x="837334" y="210831"/>
                                  <a:pt x="883227" y="218623"/>
                                  <a:pt x="921327" y="211696"/>
                                </a:cubicBezTo>
                                <a:cubicBezTo>
                                  <a:pt x="937780" y="208233"/>
                                  <a:pt x="922193" y="196110"/>
                                  <a:pt x="914400" y="194378"/>
                                </a:cubicBezTo>
                                <a:close/>
                                <a:moveTo>
                                  <a:pt x="891021" y="159742"/>
                                </a:moveTo>
                                <a:cubicBezTo>
                                  <a:pt x="852055" y="162339"/>
                                  <a:pt x="815686" y="167535"/>
                                  <a:pt x="775855" y="164937"/>
                                </a:cubicBezTo>
                                <a:cubicBezTo>
                                  <a:pt x="768927" y="164937"/>
                                  <a:pt x="733425" y="157144"/>
                                  <a:pt x="729961" y="165803"/>
                                </a:cubicBezTo>
                                <a:cubicBezTo>
                                  <a:pt x="724766" y="177926"/>
                                  <a:pt x="760268" y="176194"/>
                                  <a:pt x="764598" y="176194"/>
                                </a:cubicBezTo>
                                <a:cubicBezTo>
                                  <a:pt x="807893" y="175328"/>
                                  <a:pt x="852055" y="181389"/>
                                  <a:pt x="895350" y="175328"/>
                                </a:cubicBezTo>
                                <a:cubicBezTo>
                                  <a:pt x="890155" y="176194"/>
                                  <a:pt x="865043" y="179657"/>
                                  <a:pt x="895350" y="175328"/>
                                </a:cubicBezTo>
                                <a:cubicBezTo>
                                  <a:pt x="896216" y="175328"/>
                                  <a:pt x="896216" y="175328"/>
                                  <a:pt x="895350" y="175328"/>
                                </a:cubicBezTo>
                                <a:cubicBezTo>
                                  <a:pt x="923925" y="171865"/>
                                  <a:pt x="920461" y="158010"/>
                                  <a:pt x="891021" y="159742"/>
                                </a:cubicBezTo>
                                <a:close/>
                                <a:moveTo>
                                  <a:pt x="930852" y="313873"/>
                                </a:moveTo>
                                <a:lnTo>
                                  <a:pt x="930852" y="313873"/>
                                </a:lnTo>
                                <a:cubicBezTo>
                                  <a:pt x="902277" y="315605"/>
                                  <a:pt x="928255" y="313873"/>
                                  <a:pt x="930852" y="313873"/>
                                </a:cubicBezTo>
                                <a:close/>
                                <a:moveTo>
                                  <a:pt x="928255" y="226417"/>
                                </a:moveTo>
                                <a:cubicBezTo>
                                  <a:pt x="883227" y="228149"/>
                                  <a:pt x="837334" y="229014"/>
                                  <a:pt x="792307" y="229014"/>
                                </a:cubicBezTo>
                                <a:cubicBezTo>
                                  <a:pt x="784514" y="229014"/>
                                  <a:pt x="762866" y="221222"/>
                                  <a:pt x="758536" y="232478"/>
                                </a:cubicBezTo>
                                <a:cubicBezTo>
                                  <a:pt x="755073" y="242003"/>
                                  <a:pt x="765464" y="250662"/>
                                  <a:pt x="774123" y="244601"/>
                                </a:cubicBezTo>
                                <a:cubicBezTo>
                                  <a:pt x="782782" y="239405"/>
                                  <a:pt x="778452" y="242003"/>
                                  <a:pt x="774123" y="244601"/>
                                </a:cubicBezTo>
                                <a:cubicBezTo>
                                  <a:pt x="799234" y="228149"/>
                                  <a:pt x="852055" y="240271"/>
                                  <a:pt x="880630" y="241137"/>
                                </a:cubicBezTo>
                                <a:cubicBezTo>
                                  <a:pt x="903143" y="242003"/>
                                  <a:pt x="925657" y="243735"/>
                                  <a:pt x="948171" y="241137"/>
                                </a:cubicBezTo>
                                <a:cubicBezTo>
                                  <a:pt x="952500" y="240271"/>
                                  <a:pt x="960293" y="236808"/>
                                  <a:pt x="959427" y="230746"/>
                                </a:cubicBezTo>
                                <a:cubicBezTo>
                                  <a:pt x="957696" y="222087"/>
                                  <a:pt x="933450" y="226417"/>
                                  <a:pt x="928255" y="226417"/>
                                </a:cubicBezTo>
                                <a:close/>
                                <a:moveTo>
                                  <a:pt x="930852" y="313873"/>
                                </a:moveTo>
                                <a:cubicBezTo>
                                  <a:pt x="936048" y="313873"/>
                                  <a:pt x="960293" y="313008"/>
                                  <a:pt x="951634" y="301751"/>
                                </a:cubicBezTo>
                                <a:cubicBezTo>
                                  <a:pt x="942975" y="291360"/>
                                  <a:pt x="916132" y="298287"/>
                                  <a:pt x="905741" y="300019"/>
                                </a:cubicBezTo>
                                <a:cubicBezTo>
                                  <a:pt x="866775" y="304349"/>
                                  <a:pt x="823480" y="303483"/>
                                  <a:pt x="785380" y="297421"/>
                                </a:cubicBezTo>
                                <a:cubicBezTo>
                                  <a:pt x="781050" y="296555"/>
                                  <a:pt x="746414" y="288762"/>
                                  <a:pt x="757671" y="301751"/>
                                </a:cubicBezTo>
                                <a:cubicBezTo>
                                  <a:pt x="764598" y="310410"/>
                                  <a:pt x="784514" y="307812"/>
                                  <a:pt x="794039" y="307812"/>
                                </a:cubicBezTo>
                                <a:cubicBezTo>
                                  <a:pt x="839066" y="310410"/>
                                  <a:pt x="884959" y="316472"/>
                                  <a:pt x="930852" y="313873"/>
                                </a:cubicBezTo>
                                <a:cubicBezTo>
                                  <a:pt x="930852" y="313873"/>
                                  <a:pt x="931718" y="313873"/>
                                  <a:pt x="930852" y="313873"/>
                                </a:cubicBezTo>
                                <a:close/>
                                <a:moveTo>
                                  <a:pt x="945573" y="352839"/>
                                </a:moveTo>
                                <a:lnTo>
                                  <a:pt x="945573" y="352839"/>
                                </a:lnTo>
                                <a:lnTo>
                                  <a:pt x="945573" y="352839"/>
                                </a:lnTo>
                                <a:lnTo>
                                  <a:pt x="945573" y="352839"/>
                                </a:lnTo>
                                <a:close/>
                                <a:moveTo>
                                  <a:pt x="967221" y="521692"/>
                                </a:moveTo>
                                <a:cubicBezTo>
                                  <a:pt x="988868" y="524290"/>
                                  <a:pt x="1011382" y="521692"/>
                                  <a:pt x="1032164" y="521692"/>
                                </a:cubicBezTo>
                                <a:cubicBezTo>
                                  <a:pt x="1060739" y="521692"/>
                                  <a:pt x="1088448" y="521692"/>
                                  <a:pt x="1117023" y="522558"/>
                                </a:cubicBezTo>
                                <a:cubicBezTo>
                                  <a:pt x="1136073" y="522558"/>
                                  <a:pt x="1160318" y="527753"/>
                                  <a:pt x="1178502" y="522558"/>
                                </a:cubicBezTo>
                                <a:cubicBezTo>
                                  <a:pt x="1200150" y="517362"/>
                                  <a:pt x="1175905" y="506105"/>
                                  <a:pt x="1164648" y="507837"/>
                                </a:cubicBezTo>
                                <a:cubicBezTo>
                                  <a:pt x="1138671" y="512167"/>
                                  <a:pt x="1110961" y="510435"/>
                                  <a:pt x="1084984" y="511301"/>
                                </a:cubicBezTo>
                                <a:cubicBezTo>
                                  <a:pt x="1061605" y="511301"/>
                                  <a:pt x="1038225" y="511301"/>
                                  <a:pt x="1013980" y="509569"/>
                                </a:cubicBezTo>
                                <a:cubicBezTo>
                                  <a:pt x="996661" y="508703"/>
                                  <a:pt x="978477" y="504373"/>
                                  <a:pt x="961159" y="508703"/>
                                </a:cubicBezTo>
                                <a:cubicBezTo>
                                  <a:pt x="946439" y="512167"/>
                                  <a:pt x="957696" y="520826"/>
                                  <a:pt x="967221" y="521692"/>
                                </a:cubicBezTo>
                                <a:close/>
                                <a:moveTo>
                                  <a:pt x="960293" y="336387"/>
                                </a:moveTo>
                                <a:cubicBezTo>
                                  <a:pt x="938646" y="333790"/>
                                  <a:pt x="914400" y="338119"/>
                                  <a:pt x="892752" y="338119"/>
                                </a:cubicBezTo>
                                <a:cubicBezTo>
                                  <a:pt x="870239" y="338119"/>
                                  <a:pt x="846859" y="336387"/>
                                  <a:pt x="824346" y="333790"/>
                                </a:cubicBezTo>
                                <a:cubicBezTo>
                                  <a:pt x="802698" y="332058"/>
                                  <a:pt x="780184" y="321667"/>
                                  <a:pt x="759402" y="321667"/>
                                </a:cubicBezTo>
                                <a:cubicBezTo>
                                  <a:pt x="756805" y="321667"/>
                                  <a:pt x="729096" y="332058"/>
                                  <a:pt x="740352" y="335521"/>
                                </a:cubicBezTo>
                                <a:cubicBezTo>
                                  <a:pt x="757671" y="340717"/>
                                  <a:pt x="779318" y="339851"/>
                                  <a:pt x="796636" y="341583"/>
                                </a:cubicBezTo>
                                <a:cubicBezTo>
                                  <a:pt x="845993" y="345912"/>
                                  <a:pt x="896216" y="355437"/>
                                  <a:pt x="945573" y="351974"/>
                                </a:cubicBezTo>
                                <a:cubicBezTo>
                                  <a:pt x="952500" y="352839"/>
                                  <a:pt x="980209" y="339851"/>
                                  <a:pt x="960293" y="336387"/>
                                </a:cubicBezTo>
                                <a:close/>
                                <a:moveTo>
                                  <a:pt x="1134341" y="1302742"/>
                                </a:moveTo>
                                <a:cubicBezTo>
                                  <a:pt x="1103168" y="1301876"/>
                                  <a:pt x="1072862" y="1301010"/>
                                  <a:pt x="1042555" y="1298412"/>
                                </a:cubicBezTo>
                                <a:cubicBezTo>
                                  <a:pt x="1011382" y="1296680"/>
                                  <a:pt x="980209" y="1294949"/>
                                  <a:pt x="949902" y="1288887"/>
                                </a:cubicBezTo>
                                <a:cubicBezTo>
                                  <a:pt x="939511" y="1287155"/>
                                  <a:pt x="902277" y="1275033"/>
                                  <a:pt x="895350" y="1289753"/>
                                </a:cubicBezTo>
                                <a:cubicBezTo>
                                  <a:pt x="890155" y="1301876"/>
                                  <a:pt x="938646" y="1299278"/>
                                  <a:pt x="943841" y="1300144"/>
                                </a:cubicBezTo>
                                <a:cubicBezTo>
                                  <a:pt x="975014" y="1302742"/>
                                  <a:pt x="1006186" y="1307071"/>
                                  <a:pt x="1037359" y="1309669"/>
                                </a:cubicBezTo>
                                <a:cubicBezTo>
                                  <a:pt x="1066800" y="1313133"/>
                                  <a:pt x="1096241" y="1313133"/>
                                  <a:pt x="1125682" y="1315730"/>
                                </a:cubicBezTo>
                                <a:cubicBezTo>
                                  <a:pt x="1141268" y="1316597"/>
                                  <a:pt x="1177636" y="1327853"/>
                                  <a:pt x="1190625" y="1317462"/>
                                </a:cubicBezTo>
                                <a:cubicBezTo>
                                  <a:pt x="1211407" y="1301876"/>
                                  <a:pt x="1141268" y="1302742"/>
                                  <a:pt x="1134341" y="1302742"/>
                                </a:cubicBezTo>
                                <a:close/>
                                <a:moveTo>
                                  <a:pt x="1033896" y="175328"/>
                                </a:moveTo>
                                <a:cubicBezTo>
                                  <a:pt x="1033896" y="175328"/>
                                  <a:pt x="1033896" y="175328"/>
                                  <a:pt x="1033896" y="175328"/>
                                </a:cubicBezTo>
                                <a:cubicBezTo>
                                  <a:pt x="1032164" y="177060"/>
                                  <a:pt x="1033896" y="175328"/>
                                  <a:pt x="1033896" y="175328"/>
                                </a:cubicBezTo>
                                <a:close/>
                                <a:moveTo>
                                  <a:pt x="1169843" y="153680"/>
                                </a:moveTo>
                                <a:cubicBezTo>
                                  <a:pt x="1145598" y="156278"/>
                                  <a:pt x="1121352" y="162339"/>
                                  <a:pt x="1097107" y="164071"/>
                                </a:cubicBezTo>
                                <a:cubicBezTo>
                                  <a:pt x="1074593" y="165803"/>
                                  <a:pt x="1052080" y="167535"/>
                                  <a:pt x="1030432" y="165803"/>
                                </a:cubicBezTo>
                                <a:cubicBezTo>
                                  <a:pt x="1011382" y="164071"/>
                                  <a:pt x="986271" y="151083"/>
                                  <a:pt x="967221" y="158876"/>
                                </a:cubicBezTo>
                                <a:cubicBezTo>
                                  <a:pt x="936048" y="171865"/>
                                  <a:pt x="986271" y="175328"/>
                                  <a:pt x="994064" y="175328"/>
                                </a:cubicBezTo>
                                <a:cubicBezTo>
                                  <a:pt x="1001857" y="175328"/>
                                  <a:pt x="1028700" y="180524"/>
                                  <a:pt x="1034761" y="175328"/>
                                </a:cubicBezTo>
                                <a:cubicBezTo>
                                  <a:pt x="1035627" y="174462"/>
                                  <a:pt x="1035627" y="174462"/>
                                  <a:pt x="1034761" y="175328"/>
                                </a:cubicBezTo>
                                <a:cubicBezTo>
                                  <a:pt x="1040823" y="170133"/>
                                  <a:pt x="1071130" y="174462"/>
                                  <a:pt x="1077191" y="174462"/>
                                </a:cubicBezTo>
                                <a:cubicBezTo>
                                  <a:pt x="1104900" y="173597"/>
                                  <a:pt x="1133475" y="171865"/>
                                  <a:pt x="1161184" y="170133"/>
                                </a:cubicBezTo>
                                <a:cubicBezTo>
                                  <a:pt x="1166380" y="170133"/>
                                  <a:pt x="1181100" y="171865"/>
                                  <a:pt x="1184564" y="165803"/>
                                </a:cubicBezTo>
                                <a:cubicBezTo>
                                  <a:pt x="1192357" y="155412"/>
                                  <a:pt x="1175905" y="152814"/>
                                  <a:pt x="1169843" y="153680"/>
                                </a:cubicBezTo>
                                <a:close/>
                                <a:moveTo>
                                  <a:pt x="1161184" y="121642"/>
                                </a:moveTo>
                                <a:cubicBezTo>
                                  <a:pt x="1139537" y="127703"/>
                                  <a:pt x="1117023" y="127703"/>
                                  <a:pt x="1094509" y="127703"/>
                                </a:cubicBezTo>
                                <a:cubicBezTo>
                                  <a:pt x="1071130" y="127703"/>
                                  <a:pt x="1048616" y="126837"/>
                                  <a:pt x="1025236" y="125972"/>
                                </a:cubicBezTo>
                                <a:cubicBezTo>
                                  <a:pt x="1006186" y="125105"/>
                                  <a:pt x="981075" y="116446"/>
                                  <a:pt x="962891" y="119910"/>
                                </a:cubicBezTo>
                                <a:cubicBezTo>
                                  <a:pt x="939511" y="124240"/>
                                  <a:pt x="957696" y="137228"/>
                                  <a:pt x="972416" y="136362"/>
                                </a:cubicBezTo>
                                <a:cubicBezTo>
                                  <a:pt x="994064" y="135496"/>
                                  <a:pt x="1015711" y="135496"/>
                                  <a:pt x="1037359" y="136362"/>
                                </a:cubicBezTo>
                                <a:cubicBezTo>
                                  <a:pt x="1061605" y="137228"/>
                                  <a:pt x="1085850" y="138094"/>
                                  <a:pt x="1110961" y="138960"/>
                                </a:cubicBezTo>
                                <a:cubicBezTo>
                                  <a:pt x="1125682" y="139826"/>
                                  <a:pt x="1166380" y="147619"/>
                                  <a:pt x="1178502" y="137228"/>
                                </a:cubicBezTo>
                                <a:cubicBezTo>
                                  <a:pt x="1176771" y="138960"/>
                                  <a:pt x="1175905" y="139826"/>
                                  <a:pt x="1178502" y="137228"/>
                                </a:cubicBezTo>
                                <a:cubicBezTo>
                                  <a:pt x="1181966" y="133764"/>
                                  <a:pt x="1180234" y="135496"/>
                                  <a:pt x="1178502" y="137228"/>
                                </a:cubicBezTo>
                                <a:cubicBezTo>
                                  <a:pt x="1194955" y="121642"/>
                                  <a:pt x="1171575" y="119044"/>
                                  <a:pt x="1161184" y="121642"/>
                                </a:cubicBezTo>
                                <a:close/>
                                <a:moveTo>
                                  <a:pt x="1152525" y="54967"/>
                                </a:moveTo>
                                <a:cubicBezTo>
                                  <a:pt x="1134341" y="57564"/>
                                  <a:pt x="1114425" y="56699"/>
                                  <a:pt x="1095375" y="57564"/>
                                </a:cubicBezTo>
                                <a:cubicBezTo>
                                  <a:pt x="1073727" y="59296"/>
                                  <a:pt x="1052080" y="60162"/>
                                  <a:pt x="1030432" y="60162"/>
                                </a:cubicBezTo>
                                <a:cubicBezTo>
                                  <a:pt x="1021773" y="60162"/>
                                  <a:pt x="1009650" y="61028"/>
                                  <a:pt x="1001857" y="55833"/>
                                </a:cubicBezTo>
                                <a:cubicBezTo>
                                  <a:pt x="995796" y="52369"/>
                                  <a:pt x="990600" y="46308"/>
                                  <a:pt x="982807" y="48040"/>
                                </a:cubicBezTo>
                                <a:cubicBezTo>
                                  <a:pt x="967221" y="51503"/>
                                  <a:pt x="956830" y="67956"/>
                                  <a:pt x="978477" y="69687"/>
                                </a:cubicBezTo>
                                <a:cubicBezTo>
                                  <a:pt x="1000991" y="70553"/>
                                  <a:pt x="1022639" y="69687"/>
                                  <a:pt x="1045152" y="69687"/>
                                </a:cubicBezTo>
                                <a:cubicBezTo>
                                  <a:pt x="1068532" y="69687"/>
                                  <a:pt x="1092777" y="69687"/>
                                  <a:pt x="1116157" y="69687"/>
                                </a:cubicBezTo>
                                <a:cubicBezTo>
                                  <a:pt x="1128280" y="69687"/>
                                  <a:pt x="1164648" y="75748"/>
                                  <a:pt x="1174173" y="67089"/>
                                </a:cubicBezTo>
                                <a:cubicBezTo>
                                  <a:pt x="1174173" y="67089"/>
                                  <a:pt x="1173307" y="67089"/>
                                  <a:pt x="1174173" y="67089"/>
                                </a:cubicBezTo>
                                <a:cubicBezTo>
                                  <a:pt x="1183698" y="58430"/>
                                  <a:pt x="1175905" y="65358"/>
                                  <a:pt x="1174173" y="67089"/>
                                </a:cubicBezTo>
                                <a:cubicBezTo>
                                  <a:pt x="1194089" y="50637"/>
                                  <a:pt x="1158586" y="54101"/>
                                  <a:pt x="1152525" y="54967"/>
                                </a:cubicBezTo>
                                <a:close/>
                                <a:moveTo>
                                  <a:pt x="1037359" y="29855"/>
                                </a:moveTo>
                                <a:cubicBezTo>
                                  <a:pt x="1067666" y="31587"/>
                                  <a:pt x="1098839" y="33319"/>
                                  <a:pt x="1129146" y="34185"/>
                                </a:cubicBezTo>
                                <a:cubicBezTo>
                                  <a:pt x="1138671" y="34185"/>
                                  <a:pt x="1173307" y="41112"/>
                                  <a:pt x="1178502" y="32453"/>
                                </a:cubicBezTo>
                                <a:cubicBezTo>
                                  <a:pt x="1177636" y="33319"/>
                                  <a:pt x="1177636" y="34185"/>
                                  <a:pt x="1178502" y="32453"/>
                                </a:cubicBezTo>
                                <a:lnTo>
                                  <a:pt x="1178502" y="32453"/>
                                </a:lnTo>
                                <a:cubicBezTo>
                                  <a:pt x="1189759" y="13403"/>
                                  <a:pt x="1089314" y="22062"/>
                                  <a:pt x="1081521" y="22062"/>
                                </a:cubicBezTo>
                                <a:cubicBezTo>
                                  <a:pt x="1052080" y="22062"/>
                                  <a:pt x="1022639" y="21196"/>
                                  <a:pt x="992332" y="19464"/>
                                </a:cubicBezTo>
                                <a:cubicBezTo>
                                  <a:pt x="989734" y="19464"/>
                                  <a:pt x="932584" y="5610"/>
                                  <a:pt x="942975" y="24660"/>
                                </a:cubicBezTo>
                                <a:cubicBezTo>
                                  <a:pt x="949902" y="35917"/>
                                  <a:pt x="1028700" y="29855"/>
                                  <a:pt x="1037359" y="29855"/>
                                </a:cubicBezTo>
                                <a:close/>
                                <a:moveTo>
                                  <a:pt x="998393" y="211696"/>
                                </a:moveTo>
                                <a:lnTo>
                                  <a:pt x="998393" y="211696"/>
                                </a:lnTo>
                                <a:cubicBezTo>
                                  <a:pt x="997527" y="211696"/>
                                  <a:pt x="997527" y="211696"/>
                                  <a:pt x="998393" y="211696"/>
                                </a:cubicBezTo>
                                <a:close/>
                                <a:moveTo>
                                  <a:pt x="1014846" y="242869"/>
                                </a:moveTo>
                                <a:cubicBezTo>
                                  <a:pt x="1047750" y="240271"/>
                                  <a:pt x="1080655" y="240271"/>
                                  <a:pt x="1113559" y="239405"/>
                                </a:cubicBezTo>
                                <a:cubicBezTo>
                                  <a:pt x="1116157" y="239405"/>
                                  <a:pt x="1188893" y="238540"/>
                                  <a:pt x="1173307" y="225551"/>
                                </a:cubicBezTo>
                                <a:cubicBezTo>
                                  <a:pt x="1165514" y="219490"/>
                                  <a:pt x="1143866" y="225551"/>
                                  <a:pt x="1135207" y="226417"/>
                                </a:cubicBezTo>
                                <a:cubicBezTo>
                                  <a:pt x="1117023" y="228149"/>
                                  <a:pt x="1097973" y="229014"/>
                                  <a:pt x="1079789" y="229881"/>
                                </a:cubicBezTo>
                                <a:cubicBezTo>
                                  <a:pt x="1043421" y="232478"/>
                                  <a:pt x="978477" y="221222"/>
                                  <a:pt x="971550" y="232478"/>
                                </a:cubicBezTo>
                                <a:cubicBezTo>
                                  <a:pt x="970684" y="249796"/>
                                  <a:pt x="1004455" y="242869"/>
                                  <a:pt x="1014846" y="242869"/>
                                </a:cubicBezTo>
                                <a:close/>
                                <a:moveTo>
                                  <a:pt x="1169843" y="260187"/>
                                </a:moveTo>
                                <a:cubicBezTo>
                                  <a:pt x="1118755" y="268847"/>
                                  <a:pt x="1067666" y="270578"/>
                                  <a:pt x="1015711" y="270578"/>
                                </a:cubicBezTo>
                                <a:cubicBezTo>
                                  <a:pt x="1003589" y="270578"/>
                                  <a:pt x="985405" y="262785"/>
                                  <a:pt x="973282" y="269712"/>
                                </a:cubicBezTo>
                                <a:cubicBezTo>
                                  <a:pt x="961159" y="277506"/>
                                  <a:pt x="987136" y="287030"/>
                                  <a:pt x="994064" y="280969"/>
                                </a:cubicBezTo>
                                <a:cubicBezTo>
                                  <a:pt x="994930" y="280103"/>
                                  <a:pt x="994930" y="280103"/>
                                  <a:pt x="994064" y="280969"/>
                                </a:cubicBezTo>
                                <a:cubicBezTo>
                                  <a:pt x="1000991" y="274907"/>
                                  <a:pt x="1034761" y="280103"/>
                                  <a:pt x="1043421" y="280103"/>
                                </a:cubicBezTo>
                                <a:cubicBezTo>
                                  <a:pt x="1071996" y="280103"/>
                                  <a:pt x="1100571" y="279237"/>
                                  <a:pt x="1129146" y="278371"/>
                                </a:cubicBezTo>
                                <a:cubicBezTo>
                                  <a:pt x="1145598" y="277506"/>
                                  <a:pt x="1163782" y="279237"/>
                                  <a:pt x="1181100" y="276639"/>
                                </a:cubicBezTo>
                                <a:cubicBezTo>
                                  <a:pt x="1207943" y="271444"/>
                                  <a:pt x="1188027" y="257589"/>
                                  <a:pt x="1169843" y="260187"/>
                                </a:cubicBezTo>
                                <a:close/>
                                <a:moveTo>
                                  <a:pt x="994064" y="281835"/>
                                </a:moveTo>
                                <a:lnTo>
                                  <a:pt x="994064" y="281835"/>
                                </a:lnTo>
                                <a:cubicBezTo>
                                  <a:pt x="992332" y="283567"/>
                                  <a:pt x="993198" y="281835"/>
                                  <a:pt x="994064" y="281835"/>
                                </a:cubicBezTo>
                                <a:close/>
                                <a:moveTo>
                                  <a:pt x="998393" y="211696"/>
                                </a:moveTo>
                                <a:cubicBezTo>
                                  <a:pt x="1042555" y="203037"/>
                                  <a:pt x="1091046" y="204769"/>
                                  <a:pt x="1136073" y="205635"/>
                                </a:cubicBezTo>
                                <a:cubicBezTo>
                                  <a:pt x="1147330" y="205635"/>
                                  <a:pt x="1175039" y="214294"/>
                                  <a:pt x="1175039" y="195244"/>
                                </a:cubicBezTo>
                                <a:cubicBezTo>
                                  <a:pt x="1175039" y="183987"/>
                                  <a:pt x="1143866" y="190915"/>
                                  <a:pt x="1137805" y="191780"/>
                                </a:cubicBezTo>
                                <a:cubicBezTo>
                                  <a:pt x="1117889" y="195244"/>
                                  <a:pt x="1097107" y="195244"/>
                                  <a:pt x="1077191" y="196976"/>
                                </a:cubicBezTo>
                                <a:cubicBezTo>
                                  <a:pt x="1057275" y="197842"/>
                                  <a:pt x="1034761" y="203037"/>
                                  <a:pt x="1014846" y="200439"/>
                                </a:cubicBezTo>
                                <a:cubicBezTo>
                                  <a:pt x="1002723" y="198708"/>
                                  <a:pt x="987136" y="190915"/>
                                  <a:pt x="977611" y="203037"/>
                                </a:cubicBezTo>
                                <a:cubicBezTo>
                                  <a:pt x="965489" y="215160"/>
                                  <a:pt x="992332" y="213428"/>
                                  <a:pt x="998393" y="211696"/>
                                </a:cubicBezTo>
                                <a:cubicBezTo>
                                  <a:pt x="1026102" y="206501"/>
                                  <a:pt x="1002723" y="210831"/>
                                  <a:pt x="998393" y="211696"/>
                                </a:cubicBezTo>
                                <a:close/>
                                <a:moveTo>
                                  <a:pt x="1162916" y="102592"/>
                                </a:moveTo>
                                <a:cubicBezTo>
                                  <a:pt x="1142134" y="106921"/>
                                  <a:pt x="1168977" y="101726"/>
                                  <a:pt x="1162916" y="102592"/>
                                </a:cubicBezTo>
                                <a:lnTo>
                                  <a:pt x="1162916" y="102592"/>
                                </a:lnTo>
                                <a:close/>
                                <a:moveTo>
                                  <a:pt x="346364" y="65358"/>
                                </a:moveTo>
                                <a:cubicBezTo>
                                  <a:pt x="315191" y="63626"/>
                                  <a:pt x="284884" y="61028"/>
                                  <a:pt x="253711" y="58430"/>
                                </a:cubicBezTo>
                                <a:cubicBezTo>
                                  <a:pt x="246784" y="57564"/>
                                  <a:pt x="204355" y="48905"/>
                                  <a:pt x="201757" y="60162"/>
                                </a:cubicBezTo>
                                <a:cubicBezTo>
                                  <a:pt x="199159" y="72285"/>
                                  <a:pt x="240723" y="71419"/>
                                  <a:pt x="244186" y="71419"/>
                                </a:cubicBezTo>
                                <a:cubicBezTo>
                                  <a:pt x="273627" y="71419"/>
                                  <a:pt x="303068" y="75748"/>
                                  <a:pt x="332509" y="77480"/>
                                </a:cubicBezTo>
                                <a:cubicBezTo>
                                  <a:pt x="361950" y="79212"/>
                                  <a:pt x="393123" y="76615"/>
                                  <a:pt x="421698" y="85274"/>
                                </a:cubicBezTo>
                                <a:cubicBezTo>
                                  <a:pt x="439882" y="90469"/>
                                  <a:pt x="456334" y="75748"/>
                                  <a:pt x="432955" y="71419"/>
                                </a:cubicBezTo>
                                <a:cubicBezTo>
                                  <a:pt x="405246" y="65358"/>
                                  <a:pt x="374939" y="67089"/>
                                  <a:pt x="346364" y="65358"/>
                                </a:cubicBezTo>
                                <a:close/>
                                <a:moveTo>
                                  <a:pt x="919596" y="99994"/>
                                </a:moveTo>
                                <a:cubicBezTo>
                                  <a:pt x="943841" y="102592"/>
                                  <a:pt x="970684" y="96530"/>
                                  <a:pt x="994930" y="97396"/>
                                </a:cubicBezTo>
                                <a:cubicBezTo>
                                  <a:pt x="1048616" y="99128"/>
                                  <a:pt x="1110096" y="112983"/>
                                  <a:pt x="1162916" y="103458"/>
                                </a:cubicBezTo>
                                <a:cubicBezTo>
                                  <a:pt x="1181100" y="99994"/>
                                  <a:pt x="1186296" y="82676"/>
                                  <a:pt x="1163782" y="86139"/>
                                </a:cubicBezTo>
                                <a:cubicBezTo>
                                  <a:pt x="1138671" y="89603"/>
                                  <a:pt x="1112693" y="91335"/>
                                  <a:pt x="1086716" y="91335"/>
                                </a:cubicBezTo>
                                <a:cubicBezTo>
                                  <a:pt x="1058141" y="91335"/>
                                  <a:pt x="1029566" y="90469"/>
                                  <a:pt x="1001857" y="89603"/>
                                </a:cubicBezTo>
                                <a:cubicBezTo>
                                  <a:pt x="979343" y="88737"/>
                                  <a:pt x="958561" y="83542"/>
                                  <a:pt x="936048" y="85274"/>
                                </a:cubicBezTo>
                                <a:cubicBezTo>
                                  <a:pt x="925657" y="85274"/>
                                  <a:pt x="891886" y="97396"/>
                                  <a:pt x="919596" y="99994"/>
                                </a:cubicBezTo>
                                <a:close/>
                                <a:moveTo>
                                  <a:pt x="229466" y="35051"/>
                                </a:moveTo>
                                <a:cubicBezTo>
                                  <a:pt x="256309" y="34185"/>
                                  <a:pt x="283152" y="35051"/>
                                  <a:pt x="309995" y="36782"/>
                                </a:cubicBezTo>
                                <a:cubicBezTo>
                                  <a:pt x="333375" y="38514"/>
                                  <a:pt x="356755" y="40246"/>
                                  <a:pt x="381000" y="42844"/>
                                </a:cubicBezTo>
                                <a:cubicBezTo>
                                  <a:pt x="399184" y="45442"/>
                                  <a:pt x="434686" y="56699"/>
                                  <a:pt x="451139" y="44576"/>
                                </a:cubicBezTo>
                                <a:cubicBezTo>
                                  <a:pt x="465859" y="32453"/>
                                  <a:pt x="432089" y="33319"/>
                                  <a:pt x="427759" y="33319"/>
                                </a:cubicBezTo>
                                <a:cubicBezTo>
                                  <a:pt x="401782" y="32453"/>
                                  <a:pt x="374939" y="30722"/>
                                  <a:pt x="348961" y="28123"/>
                                </a:cubicBezTo>
                                <a:cubicBezTo>
                                  <a:pt x="323850" y="26392"/>
                                  <a:pt x="299605" y="23794"/>
                                  <a:pt x="274493" y="22062"/>
                                </a:cubicBezTo>
                                <a:cubicBezTo>
                                  <a:pt x="256309" y="21196"/>
                                  <a:pt x="225136" y="12537"/>
                                  <a:pt x="207818" y="18599"/>
                                </a:cubicBezTo>
                                <a:lnTo>
                                  <a:pt x="207818" y="18599"/>
                                </a:lnTo>
                                <a:cubicBezTo>
                                  <a:pt x="205220" y="19464"/>
                                  <a:pt x="206086" y="19464"/>
                                  <a:pt x="207818" y="18599"/>
                                </a:cubicBezTo>
                                <a:cubicBezTo>
                                  <a:pt x="180975" y="28123"/>
                                  <a:pt x="221673" y="35917"/>
                                  <a:pt x="229466" y="35051"/>
                                </a:cubicBezTo>
                                <a:close/>
                                <a:moveTo>
                                  <a:pt x="1143866" y="296555"/>
                                </a:moveTo>
                                <a:cubicBezTo>
                                  <a:pt x="1105766" y="304349"/>
                                  <a:pt x="1063336" y="309544"/>
                                  <a:pt x="1023505" y="307812"/>
                                </a:cubicBezTo>
                                <a:cubicBezTo>
                                  <a:pt x="1013114" y="306946"/>
                                  <a:pt x="990600" y="293958"/>
                                  <a:pt x="985405" y="308678"/>
                                </a:cubicBezTo>
                                <a:cubicBezTo>
                                  <a:pt x="981075" y="320801"/>
                                  <a:pt x="1031298" y="318203"/>
                                  <a:pt x="1038225" y="316472"/>
                                </a:cubicBezTo>
                                <a:cubicBezTo>
                                  <a:pt x="1042555" y="315605"/>
                                  <a:pt x="1040823" y="315605"/>
                                  <a:pt x="1038225" y="316472"/>
                                </a:cubicBezTo>
                                <a:cubicBezTo>
                                  <a:pt x="1055543" y="312142"/>
                                  <a:pt x="1076325" y="316472"/>
                                  <a:pt x="1094509" y="315605"/>
                                </a:cubicBezTo>
                                <a:cubicBezTo>
                                  <a:pt x="1117023" y="313873"/>
                                  <a:pt x="1139537" y="313873"/>
                                  <a:pt x="1162916" y="313008"/>
                                </a:cubicBezTo>
                                <a:cubicBezTo>
                                  <a:pt x="1164648" y="313008"/>
                                  <a:pt x="1207943" y="310410"/>
                                  <a:pt x="1195821" y="299153"/>
                                </a:cubicBezTo>
                                <a:cubicBezTo>
                                  <a:pt x="1184564" y="289628"/>
                                  <a:pt x="1155123" y="294824"/>
                                  <a:pt x="1143866" y="296555"/>
                                </a:cubicBezTo>
                                <a:close/>
                                <a:moveTo>
                                  <a:pt x="193964" y="90469"/>
                                </a:moveTo>
                                <a:lnTo>
                                  <a:pt x="193964" y="90469"/>
                                </a:lnTo>
                                <a:cubicBezTo>
                                  <a:pt x="193964" y="90469"/>
                                  <a:pt x="193964" y="90469"/>
                                  <a:pt x="193964" y="90469"/>
                                </a:cubicBezTo>
                                <a:cubicBezTo>
                                  <a:pt x="193964" y="90469"/>
                                  <a:pt x="193964" y="90469"/>
                                  <a:pt x="193964" y="90469"/>
                                </a:cubicBezTo>
                                <a:close/>
                                <a:moveTo>
                                  <a:pt x="249382" y="105189"/>
                                </a:moveTo>
                                <a:cubicBezTo>
                                  <a:pt x="280555" y="106055"/>
                                  <a:pt x="310861" y="106921"/>
                                  <a:pt x="341168" y="109519"/>
                                </a:cubicBezTo>
                                <a:cubicBezTo>
                                  <a:pt x="372341" y="111251"/>
                                  <a:pt x="403514" y="112983"/>
                                  <a:pt x="433820" y="119044"/>
                                </a:cubicBezTo>
                                <a:cubicBezTo>
                                  <a:pt x="444211" y="120776"/>
                                  <a:pt x="481446" y="132899"/>
                                  <a:pt x="488373" y="118178"/>
                                </a:cubicBezTo>
                                <a:cubicBezTo>
                                  <a:pt x="493568" y="106055"/>
                                  <a:pt x="445077" y="108653"/>
                                  <a:pt x="439882" y="107787"/>
                                </a:cubicBezTo>
                                <a:cubicBezTo>
                                  <a:pt x="408709" y="105189"/>
                                  <a:pt x="377536" y="100860"/>
                                  <a:pt x="346364" y="98262"/>
                                </a:cubicBezTo>
                                <a:cubicBezTo>
                                  <a:pt x="316923" y="94798"/>
                                  <a:pt x="287482" y="94798"/>
                                  <a:pt x="258041" y="92201"/>
                                </a:cubicBezTo>
                                <a:cubicBezTo>
                                  <a:pt x="242455" y="91335"/>
                                  <a:pt x="206086" y="80078"/>
                                  <a:pt x="193098" y="90469"/>
                                </a:cubicBezTo>
                                <a:cubicBezTo>
                                  <a:pt x="193098" y="90469"/>
                                  <a:pt x="193098" y="90469"/>
                                  <a:pt x="193098" y="90469"/>
                                </a:cubicBezTo>
                                <a:cubicBezTo>
                                  <a:pt x="173182" y="106921"/>
                                  <a:pt x="242455" y="105189"/>
                                  <a:pt x="249382" y="105189"/>
                                </a:cubicBezTo>
                                <a:close/>
                                <a:moveTo>
                                  <a:pt x="193098" y="90469"/>
                                </a:moveTo>
                                <a:lnTo>
                                  <a:pt x="193098" y="90469"/>
                                </a:lnTo>
                                <a:lnTo>
                                  <a:pt x="193098" y="90469"/>
                                </a:lnTo>
                                <a:lnTo>
                                  <a:pt x="193098" y="90469"/>
                                </a:lnTo>
                                <a:close/>
                                <a:moveTo>
                                  <a:pt x="836468" y="61028"/>
                                </a:moveTo>
                                <a:cubicBezTo>
                                  <a:pt x="812223" y="61028"/>
                                  <a:pt x="787977" y="60162"/>
                                  <a:pt x="763732" y="60162"/>
                                </a:cubicBezTo>
                                <a:cubicBezTo>
                                  <a:pt x="753341" y="60162"/>
                                  <a:pt x="717839" y="49771"/>
                                  <a:pt x="710911" y="58430"/>
                                </a:cubicBezTo>
                                <a:cubicBezTo>
                                  <a:pt x="697057" y="74883"/>
                                  <a:pt x="734291" y="68821"/>
                                  <a:pt x="736889" y="67956"/>
                                </a:cubicBezTo>
                                <a:cubicBezTo>
                                  <a:pt x="754207" y="66224"/>
                                  <a:pt x="774989" y="69687"/>
                                  <a:pt x="792307" y="71419"/>
                                </a:cubicBezTo>
                                <a:cubicBezTo>
                                  <a:pt x="815686" y="73151"/>
                                  <a:pt x="839932" y="74017"/>
                                  <a:pt x="863311" y="75748"/>
                                </a:cubicBezTo>
                                <a:cubicBezTo>
                                  <a:pt x="877166" y="76615"/>
                                  <a:pt x="901411" y="85274"/>
                                  <a:pt x="915266" y="80944"/>
                                </a:cubicBezTo>
                                <a:cubicBezTo>
                                  <a:pt x="929121" y="76615"/>
                                  <a:pt x="921327" y="67089"/>
                                  <a:pt x="910936" y="65358"/>
                                </a:cubicBezTo>
                                <a:cubicBezTo>
                                  <a:pt x="886691" y="61028"/>
                                  <a:pt x="860714" y="61028"/>
                                  <a:pt x="836468" y="61028"/>
                                </a:cubicBezTo>
                                <a:close/>
                                <a:moveTo>
                                  <a:pt x="490105" y="74017"/>
                                </a:moveTo>
                                <a:cubicBezTo>
                                  <a:pt x="539461" y="72285"/>
                                  <a:pt x="586221" y="69687"/>
                                  <a:pt x="635577" y="72285"/>
                                </a:cubicBezTo>
                                <a:cubicBezTo>
                                  <a:pt x="654627" y="73151"/>
                                  <a:pt x="672811" y="77480"/>
                                  <a:pt x="690996" y="78347"/>
                                </a:cubicBezTo>
                                <a:cubicBezTo>
                                  <a:pt x="711777" y="79212"/>
                                  <a:pt x="706582" y="58430"/>
                                  <a:pt x="686666" y="62760"/>
                                </a:cubicBezTo>
                                <a:cubicBezTo>
                                  <a:pt x="664152" y="67956"/>
                                  <a:pt x="639907" y="62760"/>
                                  <a:pt x="616527" y="61894"/>
                                </a:cubicBezTo>
                                <a:cubicBezTo>
                                  <a:pt x="585355" y="60162"/>
                                  <a:pt x="555914" y="57564"/>
                                  <a:pt x="524741" y="58430"/>
                                </a:cubicBezTo>
                                <a:cubicBezTo>
                                  <a:pt x="525607" y="58430"/>
                                  <a:pt x="527339" y="58430"/>
                                  <a:pt x="529071" y="58430"/>
                                </a:cubicBezTo>
                                <a:cubicBezTo>
                                  <a:pt x="528205" y="58430"/>
                                  <a:pt x="526473" y="58430"/>
                                  <a:pt x="524741" y="58430"/>
                                </a:cubicBezTo>
                                <a:cubicBezTo>
                                  <a:pt x="511752" y="58430"/>
                                  <a:pt x="499630" y="56699"/>
                                  <a:pt x="486641" y="58430"/>
                                </a:cubicBezTo>
                                <a:cubicBezTo>
                                  <a:pt x="469323" y="61028"/>
                                  <a:pt x="473652" y="74017"/>
                                  <a:pt x="490105" y="74017"/>
                                </a:cubicBezTo>
                                <a:close/>
                                <a:moveTo>
                                  <a:pt x="796636" y="36782"/>
                                </a:moveTo>
                                <a:cubicBezTo>
                                  <a:pt x="832139" y="37649"/>
                                  <a:pt x="868507" y="47173"/>
                                  <a:pt x="904009" y="41978"/>
                                </a:cubicBezTo>
                                <a:cubicBezTo>
                                  <a:pt x="900546" y="42844"/>
                                  <a:pt x="885825" y="44576"/>
                                  <a:pt x="904009" y="41978"/>
                                </a:cubicBezTo>
                                <a:cubicBezTo>
                                  <a:pt x="904875" y="41978"/>
                                  <a:pt x="904875" y="41978"/>
                                  <a:pt x="904009" y="41978"/>
                                </a:cubicBezTo>
                                <a:cubicBezTo>
                                  <a:pt x="908339" y="41112"/>
                                  <a:pt x="920461" y="35051"/>
                                  <a:pt x="917864" y="28990"/>
                                </a:cubicBezTo>
                                <a:cubicBezTo>
                                  <a:pt x="915266" y="18599"/>
                                  <a:pt x="885825" y="25526"/>
                                  <a:pt x="878898" y="25526"/>
                                </a:cubicBezTo>
                                <a:cubicBezTo>
                                  <a:pt x="841664" y="26392"/>
                                  <a:pt x="802698" y="28123"/>
                                  <a:pt x="765464" y="25526"/>
                                </a:cubicBezTo>
                                <a:cubicBezTo>
                                  <a:pt x="765464" y="25526"/>
                                  <a:pt x="730827" y="22062"/>
                                  <a:pt x="743816" y="34185"/>
                                </a:cubicBezTo>
                                <a:cubicBezTo>
                                  <a:pt x="752475" y="41978"/>
                                  <a:pt x="785380" y="36782"/>
                                  <a:pt x="796636" y="36782"/>
                                </a:cubicBezTo>
                                <a:close/>
                                <a:moveTo>
                                  <a:pt x="530802" y="58430"/>
                                </a:moveTo>
                                <a:cubicBezTo>
                                  <a:pt x="532534" y="57564"/>
                                  <a:pt x="532534" y="57564"/>
                                  <a:pt x="530802" y="58430"/>
                                </a:cubicBezTo>
                                <a:lnTo>
                                  <a:pt x="530802" y="58430"/>
                                </a:lnTo>
                                <a:close/>
                                <a:moveTo>
                                  <a:pt x="507423" y="33319"/>
                                </a:moveTo>
                                <a:cubicBezTo>
                                  <a:pt x="528205" y="36782"/>
                                  <a:pt x="550718" y="35051"/>
                                  <a:pt x="571500" y="35917"/>
                                </a:cubicBezTo>
                                <a:cubicBezTo>
                                  <a:pt x="597477" y="35917"/>
                                  <a:pt x="622589" y="36782"/>
                                  <a:pt x="648566" y="38514"/>
                                </a:cubicBezTo>
                                <a:cubicBezTo>
                                  <a:pt x="665884" y="39381"/>
                                  <a:pt x="704850" y="55833"/>
                                  <a:pt x="720436" y="49771"/>
                                </a:cubicBezTo>
                                <a:cubicBezTo>
                                  <a:pt x="741218" y="41978"/>
                                  <a:pt x="708314" y="31587"/>
                                  <a:pt x="702252" y="31587"/>
                                </a:cubicBezTo>
                                <a:cubicBezTo>
                                  <a:pt x="680605" y="31587"/>
                                  <a:pt x="658957" y="29855"/>
                                  <a:pt x="638175" y="27258"/>
                                </a:cubicBezTo>
                                <a:cubicBezTo>
                                  <a:pt x="613064" y="24660"/>
                                  <a:pt x="587952" y="22928"/>
                                  <a:pt x="562841" y="21196"/>
                                </a:cubicBezTo>
                                <a:cubicBezTo>
                                  <a:pt x="548121" y="20331"/>
                                  <a:pt x="510886" y="11671"/>
                                  <a:pt x="497032" y="20331"/>
                                </a:cubicBezTo>
                                <a:cubicBezTo>
                                  <a:pt x="483177" y="27258"/>
                                  <a:pt x="501361" y="31587"/>
                                  <a:pt x="507423" y="33319"/>
                                </a:cubicBezTo>
                                <a:close/>
                                <a:moveTo>
                                  <a:pt x="1438275" y="813503"/>
                                </a:moveTo>
                                <a:cubicBezTo>
                                  <a:pt x="1424421" y="798782"/>
                                  <a:pt x="1376796" y="812637"/>
                                  <a:pt x="1358612" y="813503"/>
                                </a:cubicBezTo>
                                <a:cubicBezTo>
                                  <a:pt x="1329171" y="816101"/>
                                  <a:pt x="1300596" y="816101"/>
                                  <a:pt x="1271155" y="816101"/>
                                </a:cubicBezTo>
                                <a:cubicBezTo>
                                  <a:pt x="1258166" y="816101"/>
                                  <a:pt x="1221798" y="808308"/>
                                  <a:pt x="1210541" y="817833"/>
                                </a:cubicBezTo>
                                <a:cubicBezTo>
                                  <a:pt x="1183698" y="840347"/>
                                  <a:pt x="1260764" y="835151"/>
                                  <a:pt x="1267691" y="834285"/>
                                </a:cubicBezTo>
                                <a:cubicBezTo>
                                  <a:pt x="1317914" y="832553"/>
                                  <a:pt x="1368136" y="829956"/>
                                  <a:pt x="1417493" y="824760"/>
                                </a:cubicBezTo>
                                <a:cubicBezTo>
                                  <a:pt x="1421823" y="825626"/>
                                  <a:pt x="1446934" y="823028"/>
                                  <a:pt x="1438275" y="813503"/>
                                </a:cubicBezTo>
                                <a:close/>
                                <a:moveTo>
                                  <a:pt x="697057" y="1357294"/>
                                </a:moveTo>
                                <a:cubicBezTo>
                                  <a:pt x="719571" y="1352099"/>
                                  <a:pt x="743816" y="1357294"/>
                                  <a:pt x="767196" y="1358160"/>
                                </a:cubicBezTo>
                                <a:cubicBezTo>
                                  <a:pt x="798368" y="1359892"/>
                                  <a:pt x="827809" y="1362490"/>
                                  <a:pt x="858982" y="1361623"/>
                                </a:cubicBezTo>
                                <a:cubicBezTo>
                                  <a:pt x="854652" y="1361623"/>
                                  <a:pt x="845993" y="1361623"/>
                                  <a:pt x="858982" y="1361623"/>
                                </a:cubicBezTo>
                                <a:cubicBezTo>
                                  <a:pt x="871971" y="1361623"/>
                                  <a:pt x="884093" y="1363355"/>
                                  <a:pt x="897082" y="1361623"/>
                                </a:cubicBezTo>
                                <a:cubicBezTo>
                                  <a:pt x="914400" y="1359026"/>
                                  <a:pt x="910936" y="1346037"/>
                                  <a:pt x="894484" y="1346903"/>
                                </a:cubicBezTo>
                                <a:cubicBezTo>
                                  <a:pt x="845127" y="1348635"/>
                                  <a:pt x="798368" y="1351233"/>
                                  <a:pt x="749011" y="1348635"/>
                                </a:cubicBezTo>
                                <a:cubicBezTo>
                                  <a:pt x="729961" y="1347769"/>
                                  <a:pt x="711777" y="1343440"/>
                                  <a:pt x="693593" y="1342574"/>
                                </a:cubicBezTo>
                                <a:cubicBezTo>
                                  <a:pt x="671946" y="1339976"/>
                                  <a:pt x="678007" y="1361623"/>
                                  <a:pt x="697057" y="1357294"/>
                                </a:cubicBezTo>
                                <a:close/>
                                <a:moveTo>
                                  <a:pt x="472786" y="1354696"/>
                                </a:moveTo>
                                <a:cubicBezTo>
                                  <a:pt x="497032" y="1358160"/>
                                  <a:pt x="522143" y="1357294"/>
                                  <a:pt x="547255" y="1357294"/>
                                </a:cubicBezTo>
                                <a:cubicBezTo>
                                  <a:pt x="572366" y="1357294"/>
                                  <a:pt x="597477" y="1358160"/>
                                  <a:pt x="622589" y="1358160"/>
                                </a:cubicBezTo>
                                <a:cubicBezTo>
                                  <a:pt x="630382" y="1358160"/>
                                  <a:pt x="674543" y="1369417"/>
                                  <a:pt x="673677" y="1356428"/>
                                </a:cubicBezTo>
                                <a:cubicBezTo>
                                  <a:pt x="672811" y="1343440"/>
                                  <a:pt x="604405" y="1348635"/>
                                  <a:pt x="591416" y="1347769"/>
                                </a:cubicBezTo>
                                <a:cubicBezTo>
                                  <a:pt x="568036" y="1346037"/>
                                  <a:pt x="543791" y="1345171"/>
                                  <a:pt x="520411" y="1343440"/>
                                </a:cubicBezTo>
                                <a:cubicBezTo>
                                  <a:pt x="506557" y="1342574"/>
                                  <a:pt x="482311" y="1333915"/>
                                  <a:pt x="468457" y="1338244"/>
                                </a:cubicBezTo>
                                <a:cubicBezTo>
                                  <a:pt x="454602" y="1344305"/>
                                  <a:pt x="462395" y="1352964"/>
                                  <a:pt x="472786" y="1354696"/>
                                </a:cubicBezTo>
                                <a:close/>
                                <a:moveTo>
                                  <a:pt x="874568" y="1329585"/>
                                </a:moveTo>
                                <a:cubicBezTo>
                                  <a:pt x="890155" y="1313998"/>
                                  <a:pt x="793173" y="1313998"/>
                                  <a:pt x="787977" y="1313998"/>
                                </a:cubicBezTo>
                                <a:cubicBezTo>
                                  <a:pt x="780184" y="1313133"/>
                                  <a:pt x="654627" y="1297546"/>
                                  <a:pt x="661555" y="1314865"/>
                                </a:cubicBezTo>
                                <a:cubicBezTo>
                                  <a:pt x="664152" y="1321792"/>
                                  <a:pt x="764598" y="1326121"/>
                                  <a:pt x="775855" y="1326121"/>
                                </a:cubicBezTo>
                                <a:cubicBezTo>
                                  <a:pt x="793173" y="1326987"/>
                                  <a:pt x="859848" y="1343440"/>
                                  <a:pt x="874568" y="1329585"/>
                                </a:cubicBezTo>
                                <a:close/>
                                <a:moveTo>
                                  <a:pt x="728230" y="1388467"/>
                                </a:moveTo>
                                <a:cubicBezTo>
                                  <a:pt x="745548" y="1388467"/>
                                  <a:pt x="762000" y="1390199"/>
                                  <a:pt x="779318" y="1392796"/>
                                </a:cubicBezTo>
                                <a:cubicBezTo>
                                  <a:pt x="798368" y="1395394"/>
                                  <a:pt x="818284" y="1397126"/>
                                  <a:pt x="838200" y="1398858"/>
                                </a:cubicBezTo>
                                <a:cubicBezTo>
                                  <a:pt x="848591" y="1399724"/>
                                  <a:pt x="880630" y="1407517"/>
                                  <a:pt x="889289" y="1399724"/>
                                </a:cubicBezTo>
                                <a:cubicBezTo>
                                  <a:pt x="907473" y="1385869"/>
                                  <a:pt x="833005" y="1384137"/>
                                  <a:pt x="829541" y="1384137"/>
                                </a:cubicBezTo>
                                <a:cubicBezTo>
                                  <a:pt x="810491" y="1384137"/>
                                  <a:pt x="790575" y="1383271"/>
                                  <a:pt x="771525" y="1382405"/>
                                </a:cubicBezTo>
                                <a:cubicBezTo>
                                  <a:pt x="759402" y="1381540"/>
                                  <a:pt x="723900" y="1365953"/>
                                  <a:pt x="714375" y="1371149"/>
                                </a:cubicBezTo>
                                <a:cubicBezTo>
                                  <a:pt x="699655" y="1378942"/>
                                  <a:pt x="721302" y="1388467"/>
                                  <a:pt x="728230" y="1388467"/>
                                </a:cubicBezTo>
                                <a:close/>
                                <a:moveTo>
                                  <a:pt x="958561" y="1409248"/>
                                </a:moveTo>
                                <a:cubicBezTo>
                                  <a:pt x="985405" y="1410980"/>
                                  <a:pt x="1011382" y="1409248"/>
                                  <a:pt x="1038225" y="1409248"/>
                                </a:cubicBezTo>
                                <a:cubicBezTo>
                                  <a:pt x="1065934" y="1409248"/>
                                  <a:pt x="1092777" y="1410980"/>
                                  <a:pt x="1120487" y="1411847"/>
                                </a:cubicBezTo>
                                <a:cubicBezTo>
                                  <a:pt x="1132609" y="1411847"/>
                                  <a:pt x="1169843" y="1422237"/>
                                  <a:pt x="1179368" y="1413578"/>
                                </a:cubicBezTo>
                                <a:cubicBezTo>
                                  <a:pt x="1201882" y="1394528"/>
                                  <a:pt x="1140402" y="1395394"/>
                                  <a:pt x="1134341" y="1396260"/>
                                </a:cubicBezTo>
                                <a:cubicBezTo>
                                  <a:pt x="1106632" y="1399724"/>
                                  <a:pt x="1078057" y="1397126"/>
                                  <a:pt x="1049482" y="1397992"/>
                                </a:cubicBezTo>
                                <a:cubicBezTo>
                                  <a:pt x="1022639" y="1397992"/>
                                  <a:pt x="994930" y="1398858"/>
                                  <a:pt x="968086" y="1395394"/>
                                </a:cubicBezTo>
                                <a:cubicBezTo>
                                  <a:pt x="962891" y="1394528"/>
                                  <a:pt x="895350" y="1381540"/>
                                  <a:pt x="904009" y="1400589"/>
                                </a:cubicBezTo>
                                <a:cubicBezTo>
                                  <a:pt x="909205" y="1410980"/>
                                  <a:pt x="949902" y="1408383"/>
                                  <a:pt x="958561" y="1409248"/>
                                </a:cubicBezTo>
                                <a:close/>
                                <a:moveTo>
                                  <a:pt x="493568" y="1258581"/>
                                </a:moveTo>
                                <a:cubicBezTo>
                                  <a:pt x="532534" y="1255983"/>
                                  <a:pt x="568902" y="1250787"/>
                                  <a:pt x="608734" y="1253385"/>
                                </a:cubicBezTo>
                                <a:cubicBezTo>
                                  <a:pt x="615661" y="1253385"/>
                                  <a:pt x="651164" y="1261178"/>
                                  <a:pt x="654627" y="1252519"/>
                                </a:cubicBezTo>
                                <a:cubicBezTo>
                                  <a:pt x="659823" y="1240396"/>
                                  <a:pt x="624321" y="1242128"/>
                                  <a:pt x="619991" y="1242128"/>
                                </a:cubicBezTo>
                                <a:cubicBezTo>
                                  <a:pt x="576696" y="1242994"/>
                                  <a:pt x="532534" y="1236933"/>
                                  <a:pt x="489239" y="1242994"/>
                                </a:cubicBezTo>
                                <a:cubicBezTo>
                                  <a:pt x="494434" y="1242128"/>
                                  <a:pt x="519546" y="1238665"/>
                                  <a:pt x="489239" y="1242994"/>
                                </a:cubicBezTo>
                                <a:cubicBezTo>
                                  <a:pt x="489239" y="1242994"/>
                                  <a:pt x="489239" y="1242994"/>
                                  <a:pt x="489239" y="1242994"/>
                                </a:cubicBezTo>
                                <a:cubicBezTo>
                                  <a:pt x="459798" y="1247324"/>
                                  <a:pt x="463261" y="1261178"/>
                                  <a:pt x="493568" y="1258581"/>
                                </a:cubicBezTo>
                                <a:close/>
                                <a:moveTo>
                                  <a:pt x="498764" y="1288021"/>
                                </a:moveTo>
                                <a:lnTo>
                                  <a:pt x="498764" y="1288021"/>
                                </a:lnTo>
                                <a:cubicBezTo>
                                  <a:pt x="535998" y="1284558"/>
                                  <a:pt x="574098" y="1281094"/>
                                  <a:pt x="611332" y="1284558"/>
                                </a:cubicBezTo>
                                <a:cubicBezTo>
                                  <a:pt x="622589" y="1285424"/>
                                  <a:pt x="636443" y="1300144"/>
                                  <a:pt x="645968" y="1290619"/>
                                </a:cubicBezTo>
                                <a:cubicBezTo>
                                  <a:pt x="657225" y="1279362"/>
                                  <a:pt x="634711" y="1275899"/>
                                  <a:pt x="628650" y="1275899"/>
                                </a:cubicBezTo>
                                <a:cubicBezTo>
                                  <a:pt x="585355" y="1273301"/>
                                  <a:pt x="542925" y="1273301"/>
                                  <a:pt x="499630" y="1274167"/>
                                </a:cubicBezTo>
                                <a:cubicBezTo>
                                  <a:pt x="475384" y="1275033"/>
                                  <a:pt x="471055" y="1290619"/>
                                  <a:pt x="498764" y="1288021"/>
                                </a:cubicBezTo>
                                <a:close/>
                                <a:moveTo>
                                  <a:pt x="488373" y="1242994"/>
                                </a:moveTo>
                                <a:cubicBezTo>
                                  <a:pt x="488373" y="1242994"/>
                                  <a:pt x="488373" y="1242994"/>
                                  <a:pt x="488373" y="1242994"/>
                                </a:cubicBezTo>
                                <a:cubicBezTo>
                                  <a:pt x="488373" y="1242994"/>
                                  <a:pt x="487507" y="1242994"/>
                                  <a:pt x="488373" y="1242994"/>
                                </a:cubicBezTo>
                                <a:close/>
                                <a:moveTo>
                                  <a:pt x="469323" y="1224810"/>
                                </a:moveTo>
                                <a:cubicBezTo>
                                  <a:pt x="483177" y="1229139"/>
                                  <a:pt x="503093" y="1222212"/>
                                  <a:pt x="517814" y="1221347"/>
                                </a:cubicBezTo>
                                <a:cubicBezTo>
                                  <a:pt x="553316" y="1217883"/>
                                  <a:pt x="585355" y="1222212"/>
                                  <a:pt x="619991" y="1224810"/>
                                </a:cubicBezTo>
                                <a:cubicBezTo>
                                  <a:pt x="624321" y="1224810"/>
                                  <a:pt x="649432" y="1219615"/>
                                  <a:pt x="634711" y="1211821"/>
                                </a:cubicBezTo>
                                <a:cubicBezTo>
                                  <a:pt x="621723" y="1205760"/>
                                  <a:pt x="599209" y="1210089"/>
                                  <a:pt x="585355" y="1210089"/>
                                </a:cubicBezTo>
                                <a:cubicBezTo>
                                  <a:pt x="546389" y="1208358"/>
                                  <a:pt x="500496" y="1200565"/>
                                  <a:pt x="462395" y="1207492"/>
                                </a:cubicBezTo>
                                <a:cubicBezTo>
                                  <a:pt x="462395" y="1207492"/>
                                  <a:pt x="462395" y="1207492"/>
                                  <a:pt x="462395" y="1207492"/>
                                </a:cubicBezTo>
                                <a:lnTo>
                                  <a:pt x="462395" y="1207492"/>
                                </a:lnTo>
                                <a:cubicBezTo>
                                  <a:pt x="446809" y="1210089"/>
                                  <a:pt x="462395" y="1222212"/>
                                  <a:pt x="469323" y="1224810"/>
                                </a:cubicBezTo>
                                <a:close/>
                                <a:moveTo>
                                  <a:pt x="1038225" y="316472"/>
                                </a:moveTo>
                                <a:lnTo>
                                  <a:pt x="1038225" y="316472"/>
                                </a:lnTo>
                                <a:cubicBezTo>
                                  <a:pt x="1029566" y="319069"/>
                                  <a:pt x="1034761" y="317337"/>
                                  <a:pt x="1038225" y="316472"/>
                                </a:cubicBezTo>
                                <a:close/>
                                <a:moveTo>
                                  <a:pt x="1154257" y="1369417"/>
                                </a:moveTo>
                                <a:cubicBezTo>
                                  <a:pt x="1127414" y="1370283"/>
                                  <a:pt x="1100571" y="1369417"/>
                                  <a:pt x="1073727" y="1367685"/>
                                </a:cubicBezTo>
                                <a:cubicBezTo>
                                  <a:pt x="1050348" y="1365953"/>
                                  <a:pt x="1026968" y="1364222"/>
                                  <a:pt x="1002723" y="1361623"/>
                                </a:cubicBezTo>
                                <a:cubicBezTo>
                                  <a:pt x="984539" y="1359026"/>
                                  <a:pt x="949036" y="1347769"/>
                                  <a:pt x="932584" y="1359892"/>
                                </a:cubicBezTo>
                                <a:cubicBezTo>
                                  <a:pt x="917864" y="1372014"/>
                                  <a:pt x="951634" y="1371149"/>
                                  <a:pt x="955964" y="1371149"/>
                                </a:cubicBezTo>
                                <a:cubicBezTo>
                                  <a:pt x="981941" y="1372014"/>
                                  <a:pt x="1008784" y="1373746"/>
                                  <a:pt x="1034761" y="1376344"/>
                                </a:cubicBezTo>
                                <a:cubicBezTo>
                                  <a:pt x="1059873" y="1378076"/>
                                  <a:pt x="1084118" y="1380674"/>
                                  <a:pt x="1109230" y="1382405"/>
                                </a:cubicBezTo>
                                <a:cubicBezTo>
                                  <a:pt x="1127414" y="1383271"/>
                                  <a:pt x="1158586" y="1391930"/>
                                  <a:pt x="1175905" y="1385869"/>
                                </a:cubicBezTo>
                                <a:lnTo>
                                  <a:pt x="1175905" y="1385869"/>
                                </a:lnTo>
                                <a:cubicBezTo>
                                  <a:pt x="1178502" y="1385003"/>
                                  <a:pt x="1177636" y="1385003"/>
                                  <a:pt x="1175905" y="1385869"/>
                                </a:cubicBezTo>
                                <a:cubicBezTo>
                                  <a:pt x="1202748" y="1376344"/>
                                  <a:pt x="1162050" y="1368551"/>
                                  <a:pt x="1154257" y="1369417"/>
                                </a:cubicBezTo>
                                <a:close/>
                                <a:moveTo>
                                  <a:pt x="499630" y="1274167"/>
                                </a:moveTo>
                                <a:cubicBezTo>
                                  <a:pt x="541193" y="1272435"/>
                                  <a:pt x="495300" y="1274167"/>
                                  <a:pt x="499630" y="1274167"/>
                                </a:cubicBezTo>
                                <a:lnTo>
                                  <a:pt x="499630" y="1274167"/>
                                </a:lnTo>
                                <a:close/>
                                <a:moveTo>
                                  <a:pt x="1433080" y="848139"/>
                                </a:moveTo>
                                <a:cubicBezTo>
                                  <a:pt x="1416627" y="839480"/>
                                  <a:pt x="1383723" y="852469"/>
                                  <a:pt x="1365539" y="852469"/>
                                </a:cubicBezTo>
                                <a:cubicBezTo>
                                  <a:pt x="1322243" y="853335"/>
                                  <a:pt x="1278082" y="846407"/>
                                  <a:pt x="1235652" y="849006"/>
                                </a:cubicBezTo>
                                <a:cubicBezTo>
                                  <a:pt x="1227859" y="849006"/>
                                  <a:pt x="1203614" y="863726"/>
                                  <a:pt x="1219200" y="870653"/>
                                </a:cubicBezTo>
                                <a:cubicBezTo>
                                  <a:pt x="1231323" y="875849"/>
                                  <a:pt x="1259898" y="878446"/>
                                  <a:pt x="1272021" y="874983"/>
                                </a:cubicBezTo>
                                <a:cubicBezTo>
                                  <a:pt x="1285875" y="870653"/>
                                  <a:pt x="1277216" y="873251"/>
                                  <a:pt x="1272886" y="874983"/>
                                </a:cubicBezTo>
                                <a:cubicBezTo>
                                  <a:pt x="1292802" y="869787"/>
                                  <a:pt x="1314450" y="873251"/>
                                  <a:pt x="1335232" y="873251"/>
                                </a:cubicBezTo>
                                <a:cubicBezTo>
                                  <a:pt x="1358612" y="873251"/>
                                  <a:pt x="1381125" y="869787"/>
                                  <a:pt x="1404505" y="867190"/>
                                </a:cubicBezTo>
                                <a:cubicBezTo>
                                  <a:pt x="1407968" y="867190"/>
                                  <a:pt x="1454727" y="861128"/>
                                  <a:pt x="1433080" y="848139"/>
                                </a:cubicBezTo>
                                <a:close/>
                                <a:moveTo>
                                  <a:pt x="1272021" y="874983"/>
                                </a:moveTo>
                                <a:cubicBezTo>
                                  <a:pt x="1272021" y="874983"/>
                                  <a:pt x="1272021" y="875849"/>
                                  <a:pt x="1272021" y="874983"/>
                                </a:cubicBezTo>
                                <a:cubicBezTo>
                                  <a:pt x="1267691" y="876714"/>
                                  <a:pt x="1269423" y="875849"/>
                                  <a:pt x="1272021" y="874983"/>
                                </a:cubicBezTo>
                                <a:close/>
                                <a:moveTo>
                                  <a:pt x="462395" y="1207492"/>
                                </a:moveTo>
                                <a:cubicBezTo>
                                  <a:pt x="462395" y="1207492"/>
                                  <a:pt x="462395" y="1207492"/>
                                  <a:pt x="462395" y="1207492"/>
                                </a:cubicBezTo>
                                <a:cubicBezTo>
                                  <a:pt x="465859" y="1206626"/>
                                  <a:pt x="464993" y="1206626"/>
                                  <a:pt x="462395" y="1207492"/>
                                </a:cubicBezTo>
                                <a:close/>
                                <a:moveTo>
                                  <a:pt x="1139537" y="1335646"/>
                                </a:moveTo>
                                <a:cubicBezTo>
                                  <a:pt x="1110096" y="1335646"/>
                                  <a:pt x="1080655" y="1331317"/>
                                  <a:pt x="1051214" y="1329585"/>
                                </a:cubicBezTo>
                                <a:cubicBezTo>
                                  <a:pt x="1021773" y="1327853"/>
                                  <a:pt x="990600" y="1330451"/>
                                  <a:pt x="962025" y="1321792"/>
                                </a:cubicBezTo>
                                <a:cubicBezTo>
                                  <a:pt x="943841" y="1316597"/>
                                  <a:pt x="927389" y="1331317"/>
                                  <a:pt x="950768" y="1335646"/>
                                </a:cubicBezTo>
                                <a:cubicBezTo>
                                  <a:pt x="978477" y="1340842"/>
                                  <a:pt x="1008784" y="1339110"/>
                                  <a:pt x="1037359" y="1340842"/>
                                </a:cubicBezTo>
                                <a:cubicBezTo>
                                  <a:pt x="1068532" y="1342574"/>
                                  <a:pt x="1098839" y="1345171"/>
                                  <a:pt x="1130011" y="1347769"/>
                                </a:cubicBezTo>
                                <a:cubicBezTo>
                                  <a:pt x="1144732" y="1349501"/>
                                  <a:pt x="1177636" y="1360758"/>
                                  <a:pt x="1189759" y="1350367"/>
                                </a:cubicBezTo>
                                <a:cubicBezTo>
                                  <a:pt x="1207943" y="1334780"/>
                                  <a:pt x="1146464" y="1335646"/>
                                  <a:pt x="1139537" y="1335646"/>
                                </a:cubicBezTo>
                                <a:close/>
                                <a:moveTo>
                                  <a:pt x="1263362" y="760683"/>
                                </a:moveTo>
                                <a:cubicBezTo>
                                  <a:pt x="1262496" y="760683"/>
                                  <a:pt x="1262496" y="760683"/>
                                  <a:pt x="1261630" y="760683"/>
                                </a:cubicBezTo>
                                <a:cubicBezTo>
                                  <a:pt x="1259032" y="761549"/>
                                  <a:pt x="1260764" y="760683"/>
                                  <a:pt x="1263362" y="760683"/>
                                </a:cubicBezTo>
                                <a:close/>
                                <a:moveTo>
                                  <a:pt x="1391516" y="735571"/>
                                </a:moveTo>
                                <a:cubicBezTo>
                                  <a:pt x="1340427" y="746828"/>
                                  <a:pt x="1285875" y="743365"/>
                                  <a:pt x="1234787" y="737303"/>
                                </a:cubicBezTo>
                                <a:cubicBezTo>
                                  <a:pt x="1226127" y="736437"/>
                                  <a:pt x="1206211" y="731242"/>
                                  <a:pt x="1206211" y="745962"/>
                                </a:cubicBezTo>
                                <a:cubicBezTo>
                                  <a:pt x="1206211" y="752024"/>
                                  <a:pt x="1213139" y="755487"/>
                                  <a:pt x="1218334" y="757219"/>
                                </a:cubicBezTo>
                                <a:cubicBezTo>
                                  <a:pt x="1231323" y="761549"/>
                                  <a:pt x="1247775" y="762415"/>
                                  <a:pt x="1261630" y="759817"/>
                                </a:cubicBezTo>
                                <a:cubicBezTo>
                                  <a:pt x="1292802" y="754621"/>
                                  <a:pt x="1272021" y="758085"/>
                                  <a:pt x="1263362" y="759817"/>
                                </a:cubicBezTo>
                                <a:cubicBezTo>
                                  <a:pt x="1311852" y="752024"/>
                                  <a:pt x="1363807" y="752889"/>
                                  <a:pt x="1413164" y="750292"/>
                                </a:cubicBezTo>
                                <a:cubicBezTo>
                                  <a:pt x="1418359" y="750292"/>
                                  <a:pt x="1448666" y="745097"/>
                                  <a:pt x="1436543" y="733839"/>
                                </a:cubicBezTo>
                                <a:cubicBezTo>
                                  <a:pt x="1427884" y="725180"/>
                                  <a:pt x="1401907" y="733839"/>
                                  <a:pt x="1391516" y="735571"/>
                                </a:cubicBezTo>
                                <a:close/>
                                <a:moveTo>
                                  <a:pt x="1428750" y="1101851"/>
                                </a:moveTo>
                                <a:cubicBezTo>
                                  <a:pt x="1428750" y="1101851"/>
                                  <a:pt x="1428750" y="1101851"/>
                                  <a:pt x="1428750" y="1101851"/>
                                </a:cubicBezTo>
                                <a:cubicBezTo>
                                  <a:pt x="1427018" y="1103583"/>
                                  <a:pt x="1427018" y="1102717"/>
                                  <a:pt x="1428750" y="1101851"/>
                                </a:cubicBezTo>
                                <a:close/>
                                <a:moveTo>
                                  <a:pt x="1226127" y="1132158"/>
                                </a:moveTo>
                                <a:cubicBezTo>
                                  <a:pt x="1252105" y="1133024"/>
                                  <a:pt x="1278082" y="1135621"/>
                                  <a:pt x="1304059" y="1139085"/>
                                </a:cubicBezTo>
                                <a:cubicBezTo>
                                  <a:pt x="1318780" y="1140817"/>
                                  <a:pt x="1432214" y="1160733"/>
                                  <a:pt x="1436543" y="1142549"/>
                                </a:cubicBezTo>
                                <a:cubicBezTo>
                                  <a:pt x="1446934" y="1125230"/>
                                  <a:pt x="1365539" y="1126962"/>
                                  <a:pt x="1358612" y="1126962"/>
                                </a:cubicBezTo>
                                <a:cubicBezTo>
                                  <a:pt x="1334366" y="1126097"/>
                                  <a:pt x="1302327" y="1126097"/>
                                  <a:pt x="1278948" y="1119169"/>
                                </a:cubicBezTo>
                                <a:cubicBezTo>
                                  <a:pt x="1261630" y="1113974"/>
                                  <a:pt x="1220932" y="1106180"/>
                                  <a:pt x="1203614" y="1115706"/>
                                </a:cubicBezTo>
                                <a:cubicBezTo>
                                  <a:pt x="1178502" y="1130426"/>
                                  <a:pt x="1214005" y="1131292"/>
                                  <a:pt x="1226127" y="1132158"/>
                                </a:cubicBezTo>
                                <a:close/>
                                <a:moveTo>
                                  <a:pt x="106507" y="45442"/>
                                </a:moveTo>
                                <a:cubicBezTo>
                                  <a:pt x="118630" y="46308"/>
                                  <a:pt x="161925" y="55833"/>
                                  <a:pt x="171450" y="47173"/>
                                </a:cubicBezTo>
                                <a:cubicBezTo>
                                  <a:pt x="186170" y="32453"/>
                                  <a:pt x="163657" y="31587"/>
                                  <a:pt x="153266" y="31587"/>
                                </a:cubicBezTo>
                                <a:cubicBezTo>
                                  <a:pt x="133350" y="32453"/>
                                  <a:pt x="113434" y="28990"/>
                                  <a:pt x="93518" y="26392"/>
                                </a:cubicBezTo>
                                <a:cubicBezTo>
                                  <a:pt x="67541" y="22928"/>
                                  <a:pt x="32905" y="15135"/>
                                  <a:pt x="866" y="15135"/>
                                </a:cubicBezTo>
                                <a:lnTo>
                                  <a:pt x="866" y="35917"/>
                                </a:lnTo>
                                <a:cubicBezTo>
                                  <a:pt x="11257" y="35917"/>
                                  <a:pt x="22514" y="36782"/>
                                  <a:pt x="32905" y="37649"/>
                                </a:cubicBezTo>
                                <a:cubicBezTo>
                                  <a:pt x="57150" y="41112"/>
                                  <a:pt x="82261" y="42844"/>
                                  <a:pt x="106507" y="45442"/>
                                </a:cubicBezTo>
                                <a:close/>
                                <a:moveTo>
                                  <a:pt x="1209675" y="1097521"/>
                                </a:moveTo>
                                <a:cubicBezTo>
                                  <a:pt x="1228725" y="1099253"/>
                                  <a:pt x="1247775" y="1096655"/>
                                  <a:pt x="1265959" y="1098387"/>
                                </a:cubicBezTo>
                                <a:cubicBezTo>
                                  <a:pt x="1297998" y="1100985"/>
                                  <a:pt x="1329171" y="1103583"/>
                                  <a:pt x="1361209" y="1104449"/>
                                </a:cubicBezTo>
                                <a:cubicBezTo>
                                  <a:pt x="1375930" y="1104449"/>
                                  <a:pt x="1415761" y="1112242"/>
                                  <a:pt x="1427884" y="1101851"/>
                                </a:cubicBezTo>
                                <a:cubicBezTo>
                                  <a:pt x="1427884" y="1101851"/>
                                  <a:pt x="1427884" y="1101851"/>
                                  <a:pt x="1427884" y="1101851"/>
                                </a:cubicBezTo>
                                <a:lnTo>
                                  <a:pt x="1427884" y="1101851"/>
                                </a:lnTo>
                                <a:cubicBezTo>
                                  <a:pt x="1441739" y="1090594"/>
                                  <a:pt x="1380259" y="1088862"/>
                                  <a:pt x="1373332" y="1088862"/>
                                </a:cubicBezTo>
                                <a:cubicBezTo>
                                  <a:pt x="1319646" y="1086264"/>
                                  <a:pt x="1259898" y="1071544"/>
                                  <a:pt x="1206211" y="1078472"/>
                                </a:cubicBezTo>
                                <a:cubicBezTo>
                                  <a:pt x="1186296" y="1080203"/>
                                  <a:pt x="1193223" y="1096655"/>
                                  <a:pt x="1209675" y="10975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7BFC5394" id="Group 4" o:spid="_x0000_s1026" alt="&quot;&quot;" style="position:absolute;margin-left:.2pt;margin-top:-40.3pt;width:612pt;height:11in;z-index:-251650048;mso-width-percent:1000;mso-height-percent:1000;mso-position-horizontal-relative:page;mso-width-percent:1000;mso-height-percent:1000" coordsize="5299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">
                <o:lock v:ext="edit" aspectratio="t"/>
                <v:shape id="Freeform 16" o:spid="_x0000_s1027" style="position:absolute;width:52993;height:68580;visibility:visible;mso-wrap-style:square;v-text-anchor:middle" coordsize="529936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" path="m,l5299364,r,6858000l,6858000,,xe" fillcolor="#484138 [3204]" stroked="f" strokeweight=".24036mm">
                  <v:stroke joinstyle="miter"/>
                  <v:path arrowok="t" o:connecttype="custom" o:connectlocs="0,0;5299364,0;5299364,6858000;0,6858000" o:connectangles="0,0,0,0"/>
                </v:shape>
                <v:shape id="Freeform 17" o:spid="_x0000_s1028" style="position:absolute;left:23053;top:1931;width:29915;height:15363;visibility:visible;mso-wrap-style:square;v-text-anchor:middle" coordsize="2991568,15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" path="m2279791,1359026v22513,-5195,46759,,70138,866c2381102,1361624,2410543,1364221,2441716,1363355v-4330,,-12989,,,c2454704,1363355,2466827,1365087,2479816,1363355v17318,-2597,13854,-15586,-2598,-14720c2427861,1350367,2381102,1352965,2331745,1350367v-19050,-866,-37234,-5196,-55418,-6061c2254679,1341708,2260741,1363355,2279791,1359026xm2569870,675824r,c2564675,677555,2567273,676690,2569870,675824xm2770761,826492v-24245,-3464,-54552,6061,-78798,6061c2640009,832553,2584591,822162,2532636,827358v-3464,,-37234,8659,-19916,13854c2526575,845542,2543893,842078,2558614,841212v64077,-6061,129886,7794,193963,5196c2762102,845542,2771627,848140,2777688,842944v9525,-8659,2598,-14720,-6927,-16452xm2833107,301751r,c2833973,301751,2833973,301751,2833107,301751v866,,,,,xm2732661,655908v-59747,6061,-121227,10391,-180975,4329c2546491,659371,2503195,661969,2523977,672360v11257,6061,33770,7793,45893,3464c2573334,674958,2571602,674958,2569870,675824v21648,-7793,58016,-1732,80530,-1732c2679841,674092,2708416,670628,2737857,669762v11257,-866,37234,866,44161,-10391c2791543,642919,2736991,655042,2732661,655908xm2717075,1304474v-31173,-866,-61480,-1732,-91786,-4330c2594116,1298412,2562943,1296681,2532636,1290619v-10391,-1732,-47625,-13854,-54552,866c2472888,1303608,2521380,1301010,2526575,1301876v31172,2598,62345,6927,93518,9525c2649534,1314865,2678975,1314865,2708416,1317462v15586,866,51954,12123,64943,1732c2794141,1303608,2724002,1304474,2717075,1304474xm2743052,631662v-51089,4330,6927,,,l2743052,631662xm2457302,1331317v15586,-15587,-81396,-15587,-86591,-15587c2362918,1314865,2237361,1299278,2244289,1316596v2597,6928,103043,11257,114299,11257c2375906,1328719,2442582,1345171,2457302,1331317xm2736991,1371149v-26843,866,-53687,,-80530,-1732c2633082,1367685,2609702,1365953,2585457,1363355v-18184,-2597,-53687,-13854,-70139,-1731c2500598,1373747,2534368,1372881,2538698,1372881v25977,866,52820,2597,78797,5195c2642607,1379808,2666852,1382406,2691963,1384137v18185,866,49357,9525,66675,3464l2758638,1387601v2598,-866,1732,-866,,c2785482,1378076,2744784,1370283,2736991,1371149xm2310963,1390199v17318,,33771,1732,51089,4329c2381102,1397126,2401018,1398858,2420934,1400590v10391,866,42430,8659,51089,866c2490207,1387601,2415739,1385869,2412275,1385869v-19050,,-38966,-866,-58016,-1732c2342136,1383271,2306634,1367685,2297109,1372881v-14721,7793,6927,17318,13854,17318xm2722270,1337378v-29441,,-58882,-4329,-88322,-6061c2604507,1329585,2573334,1332183,2544759,1323524v-18184,-5196,-34637,9525,-11257,13854c2561211,1342574,2591518,1340842,2620093,1342574v31173,1732,61480,4329,92652,6927c2727466,1351233,2760370,1362490,2772493,1352099v18184,-15587,-43295,-14721,-50223,-14721xm2773359,861994v-8659,-866,-19050,3464,-26843,4330c2731795,867190,2717075,867190,2703220,867190v-49356,,-97848,865,-146338,-2598c2551686,864592,2530039,863726,2536966,874117v7793,12989,46759,2598,58016,2598c2652997,875849,2710148,882776,2768164,879312v8659,-1731,21647,-15586,5195,-17318xm2767297,878446v-44161,2598,11257,-865,,l2767297,878446xm2710148,1259446v-57151,1732,-120362,1732,-176646,-8659c2527441,1249921,2515318,1248190,2512720,1255983v-4329,13854,15587,8659,21648,8659c2565541,1262910,2597579,1267240,2628752,1268971v29441,1732,58016,2598,87457,4330c2728332,1274167,2755175,1283692,2765566,1273301v-1732,1732,-2598,2598,,l2765566,1273301v17318,-19916,-46759,-13855,-55418,-13855xm2730063,1223078v-31172,1732,-63211,-2598,-94384,-4329c2606239,1217017,2575932,1218749,2545625,1216151v-11257,-866,-45027,-7793,-52821,4329c2484145,1235201,2523977,1230006,2529172,1229140v25112,-3464,50223,-3464,75335,-1732c2617495,1228274,2762968,1246458,2765566,1233469v8659,-17318,-27709,-11257,-35503,-10391xm2541295,1410980v26843,1732,52821,,79664,c2648668,1410980,2675511,1412712,2703220,1413578v12123,,49357,10391,58882,1732c2784616,1396260,2723136,1397126,2717075,1397992v-27709,3464,-56284,866,-84859,1732c2605372,1399724,2577664,1400590,2550820,1397126v-5195,-866,-72736,-13855,-64077,5195c2491938,1412712,2532636,1410115,2541295,1410980xm2743918,123374v-21648,6061,-44161,6061,-66675,6061c2653864,129435,2631350,128569,2607970,127703v-19050,-866,-44161,-9525,-62345,-6061c2522245,125971,2540429,138960,2555150,138094v21647,-866,43295,-866,64943,c2644338,138960,2668584,139826,2693695,140692v14721,866,55419,8659,67541,-1732c2759505,140692,2758638,141558,2761236,138960v3464,-3464,1732,-1732,,c2777688,123374,2754309,120776,2743918,123374xm2735259,56699v-18184,2597,-38100,1731,-57150,2597c2656461,61028,2634813,61894,2613166,61894v-8659,,-20782,866,-28575,-4329c2578529,54101,2573334,48040,2565541,49771v-15587,3464,-25978,19916,-4330,21648c2583725,72285,2605372,71419,2627886,71419v23380,,47625,,71005,c2711013,71419,2747382,77480,2756906,68821v,,-865,,,c2766432,60162,2758638,67090,2756906,68821v19917,-16452,-15586,-12988,-21647,-12122xm2752577,155412v-24245,2598,-48491,8659,-72736,10391c2657327,167535,2634813,169267,2613166,167535v-19050,-1732,-44161,-14720,-63212,-6927c2518781,173596,2569005,177060,2576797,177060v7794,,34637,5195,40698,c2618361,176194,2618361,176194,2617495,177060v6062,-5195,36369,-866,42430,-866c2687634,175328,2716209,173596,2743918,171865v5196,,19916,1731,23379,-4330c2775091,157144,2758638,154546,2752577,155412xm2809727,352840v-9525,-866,-23379,-866,-22514,12122c2787213,365828,2788079,366694,2788945,367560v-12122,-866,-37234,9525,-45893,9525c2701489,378817,2655595,378817,2614031,375353v-11256,-866,-44161,-15586,-51088,866c2556882,389208,2615763,387476,2621825,387476v50222,-866,106507,11257,155863,-866c2784616,384878,2804531,378817,2795007,370158v13854,2597,45027,-866,51088,c2872938,373621,2899781,373621,2926625,374487v20781,866,42429,4330,63211,l2989836,357169v-16452,866,-34636,5196,-51089,5196c2895452,361499,2853023,358035,2809727,352840xm2616630,177060v,,,,,c2614898,178792,2616630,177060,2616630,177060xm2620093,31587v30307,1732,61480,3464,91787,4330c2721404,35917,2756041,42844,2761236,34185v-866,866,-866,1732,,l2761236,34185v11257,-19050,-89189,-10391,-96981,-10391c2634813,23794,2605372,22928,2575066,21196v-2598,,-59748,-13854,-49357,5196c2532636,37649,2611434,31587,2620093,31587xm2419202,62760v-24245,,-48491,-866,-72736,-866c2336075,61894,2300573,51503,2293645,60162v-13854,16453,23380,10391,25977,9525c2336940,67955,2357723,71419,2375041,73151v23379,1732,47625,2598,71004,4329c2459900,78346,2484145,87005,2498000,82676v13854,-4330,6061,-13855,-4330,-15586c2469425,62760,2443448,62760,2419202,62760xm2502329,101726v24246,2598,51089,-3464,75335,-2598c2631350,100860,2692829,114715,2745650,105190v18184,-3464,23379,-20782,866,-17319c2721404,91335,2695427,93067,2669450,93067v-28575,,-57150,-866,-84859,-1732c2562077,90469,2541295,85274,2518781,87005v-10390,,-44161,12123,-16452,14721xm2745650,104324v-20782,4329,6061,-866,,l2745650,104324xm2597579,244601v32905,-2598,65809,-2598,98714,-3464c2698891,241137,2771627,240271,2756041,227283v-7794,-6062,-29441,,-38100,866c2699757,229880,2680707,230746,2662523,231612v-36369,2598,-101312,-8659,-108239,2598c2553418,251528,2587188,244601,2597579,244601xm2743918,402196v-19050,,-38100,2598,-57150,4330c2655595,409990,2626154,405660,2594982,403928v-10391,-866,-46759,-3463,-44162,14721l2550820,418649v41564,,83993,866,125557,-866c2667718,417783,2646936,419515,2677243,417783v24246,-866,64077,5195,85725,-5196c2778554,404794,2743918,402196,2743918,402196xm2634813,499178v-21647,1732,20782,-1732,,l2634813,499178xm2754309,474067v-23380,6061,-48491,5195,-72736,8659c2657327,486190,2633948,487921,2608836,487921v-16452,,-32039,-7793,-47625,-6061c2545625,483592,2546491,494849,2562077,496581v24246,3463,48491,4329,72736,2597c2659059,497446,2684170,494849,2708416,494849v12988,,53686,6061,62345,-3464c2780286,480128,2762968,472335,2754309,474067xm2580261,461078v6927,-5195,23380,-1732,31173,-1732c2629618,460212,2647802,460212,2665986,459346v17318,-865,94384,4330,93519,-21647c2711880,437699,2662523,448090,2614898,450687v-17319,866,-32039,-13854,-49357,-5195c2546491,456749,2572468,468871,2580261,461078v3464,-2597,1732,-866,,xm2743918,548535v-52820,7793,-116898,7793,-169718,-866c2567273,546803,2526575,539010,2526575,551999v,13854,51954,7793,60613,7793c2644338,559792,2701489,565853,2758638,560658v-6061,866,-38099,3463,,c2764700,559792,2780286,560658,2783750,553731v6927,-17319,-35503,-6062,-39832,-5196xm2779420,590965v-23379,-6928,-55418,,-78798,866c2654729,593562,2598445,600490,2554284,586635v-6927,-1732,-12989,-6927,-19916,-7793c2528307,577976,2513586,589233,2523977,593562v20782,8659,45028,6928,66675,7794c2646070,603953,2701489,609149,2757773,603953v-5196,866,-49357,4330,,c2758638,603953,2758638,603953,2757773,603953v4329,,40697,-6927,21647,-12988xm2580261,461078v,,,,,c2578529,462810,2579395,461944,2580261,461078xm2581127,213428r,c2580261,213428,2580261,213428,2581127,213428xm2843497,321667v-33770,-5196,-35502,25111,-865,17318c2840034,339851,2839168,339851,2842632,338985v37234,-8659,77931,-9525,116032,-7793c2964725,331192,2979445,333790,2989836,332058r,-18184c2981177,314740,2971652,317337,2968188,317337v-38965,4330,-84859,9525,-124691,4330xm2581127,213428v44162,-8659,92652,-6927,137680,-6061c2730063,207367,2757773,216026,2757773,196976v,-11257,-31173,-4330,-37234,-3464c2700622,196976,2679841,196976,2659925,198708v-19916,866,-42430,6061,-62346,3463c2585457,200440,2569870,192646,2560345,204769v-12122,12123,14721,10391,20782,8659c2608836,208233,2585457,212562,2581127,213428xm2763834,616942v-16452,-6927,-43295,,-60614,866c2665120,619540,2607970,630796,2572468,616076v-4330,-1732,-30307,,-25977,9525c2551686,636858,2588920,630796,2598445,631662v48491,866,96116,3464,144607,c2747382,631662,2781152,623869,2763834,616942xm2445179,93933v-12988,,-25111,3463,-38100,3463c2377638,98262,2349929,94799,2320489,93067v-8660,-866,-19051,11257,-6062,14720c2330880,112117,2348198,109519,2364650,110385v23379,866,67541,10391,89188,c2452107,111251,2448643,112983,2453838,110385v2598,-1732,1732,-866,,c2467693,103458,2452973,93933,2445179,93933xm1755916,333790v-866,865,,865,,c1748988,339851,1716084,334655,1708291,335521v-29441,,-58882,866,-89189,1732c1598320,338119,1571477,334655,1551561,341583v-23379,6927,-4330,19050,10391,16452c1612175,348510,1661532,351108,1711754,352840v17318,,46759,4329,63212,-2598c1792284,342449,1767172,325130,1755916,333790xm1534243,513033v16452,8659,49357,-4330,67541,-4330c1645079,507837,1689240,514765,1731670,512167v7793,,32039,-14721,16452,-21648c1736000,485324,1707425,482726,1695302,486190v,,,,-866,c1674520,491385,1652872,487921,1632091,487921v-23380,,-45894,3464,-69273,6062c1559354,494849,1511729,500910,1534243,513033xm1529047,547669v13855,14721,61480,866,79664,c1638152,545071,1666727,545071,1696168,545071v12989,,49357,7794,60614,-1731c1783625,520826,1706559,526021,1699632,526887v-50223,1732,-100446,4330,-149803,9525c1544634,536412,1520388,538144,1529047,547669xm1755916,333790r,c1759379,331192,1757648,332924,1755916,333790xm2827911,247199v-6927,-866,-16452,-4330,-23380,-866c2795872,250662,2802800,258455,2808861,260187v19050,6062,40698,4330,59748,866c2865145,261919,2863414,261919,2868609,261053v39832,-7793,81396,-1732,122093,-8659l2990702,235076v-12989,3464,-28575,9525,-41564,9525c2909307,247199,2866877,249796,2827911,247199xm1574941,626467v51088,-11257,105640,-7793,156729,-1732c1740329,625601,1760245,630796,1760245,616076v,-6061,-6927,-10391,-12123,-11257c1719547,598758,1602650,606551,1553293,611746v-5196,866,-35502,5196,-23380,16453c1539438,637724,1564550,629065,1574941,626467xm1698766,1184978v1731,,5195,,10391,-866l1710888,1184112v-865,,-8659,866,-12122,866xm2963859,274042v-36368,12123,-78798,8659,-116898,11257c2836570,286165,2813191,281835,2803666,287030v-8659,5196,-866,12989,4329,15587c2815789,306946,2825313,303483,2833107,301751v-1732,,-1732,,,c2842632,300019,2836570,300885,2833107,301751v41563,-8659,88322,-10391,131618,-11257c2968188,290494,2981177,292226,2988971,289628r,-15586c2982909,269712,2971652,271444,2963859,274042xm1736865,370158r-4329,866c1722145,372755,1694436,368426,1684911,368426v-31173,866,-61479,2598,-92652,3464c1582734,371890,1548963,369292,1547231,383146v-3463,23380,30307,12123,41564,8659c1635554,378817,1697034,384878,1744659,390074v7793,866,38966,6061,40697,-6062c1786222,370158,1744659,363231,1736865,370158xm1669325,563256v-12989,1731,-90921,-866,-130753,12988c1532511,577976,1529913,585769,1534243,590965v5195,5195,17318,1731,23379,866c1582734,586635,1609577,584903,1635554,583171v23380,-1731,45893,-866,69273,-866c1723011,583171,1736865,587501,1753318,577976v17318,-10391,,-12989,-10391,-12989c1718682,564121,1693570,560658,1669325,563256xm2379370,38515v35502,865,71871,10390,107373,5195c2483279,44576,2468559,46308,2486743,43710v866,,866,,,c2491073,42844,2503195,36783,2500598,30721v-2598,-10391,-32039,-3463,-38966,-3463c2424398,28124,2385432,29855,2348198,27258v,,-34637,-3464,-21648,8659c2335209,43710,2368114,38515,2379370,38515xm2020018,177060v-25111,3464,-50223,3464,-75334,1732c1931695,177926,1785356,159742,1783625,172731v-7794,17318,28575,11256,36368,10390c1851166,181390,1883204,185719,1914377,187451v29441,1732,59748,,90055,2598c2015688,190915,2049459,197842,2057252,185719v7793,-14720,-32905,-9525,-37234,-8659xm2085827,306946v18184,2598,37234,,55418,-866c2180211,304349,2223507,302617,2259875,316471v7793,3464,38966,-865,20781,-10391c2263338,296556,2236495,299153,2217445,297421v-41563,-2597,-83993,-10391,-125557,-5195l2091888,292226v-1731,,-1731,,,c2084961,293958,2071106,305215,2085827,306946xm2076302,329460r,c2066777,334655,2075436,343315,2081497,345046v10391,2598,24246,-865,34637,-1731c2139513,341583,2163759,342449,2188005,342449v12122,,121227,16452,123824,4329c2311829,344181,2098816,318203,2076302,329460xm2466827,146753v-40697,866,4329,-866,,l2466827,146753xm2467693,132033v-37234,3463,-75334,6927,-112568,3463c2343868,134630,2330013,119910,2320489,129435v-11257,11257,11256,14720,17318,14720c2381102,146753,2423531,146753,2466827,145887v24246,,29441,-15586,866,-13854xm1759379,1187576v-15586,-6061,-32038,-4329,-48491,-3464c1711754,1184112,1711754,1184112,1709157,1184112v-47625,3464,-97848,9525,-145473,8659c1557622,1192771,1518657,1192771,1535975,1208358v8659,7793,31173,-3464,41563,-4330c1629493,1201431,1681447,1198833,1733402,1197101v6061,,50223,-866,25977,-9525xm2276327,194378v-51088,-5195,-108239,-1732,-160193,866c2106609,196110,2093620,194378,2084961,199574v-15586,10391,12989,11256,18184,10391c2143843,206501,2182809,203037,2223507,203037v20782,,41563,866,60613,8659c2290182,214294,2301438,213428,2302304,204769v866,-8659,-20781,-9525,-25977,-10391xm2075436,243735v10391,2598,24246,-866,34636,-1732c2133452,240271,2157698,241137,2181943,241137v12122,,121227,16453,122959,4330c2305768,242003,2092754,216026,2070241,228149v-9525,5195,-866,13854,5195,15586xm2138648,140692v45893,-866,91786,5195,137679,9525c2287584,151083,2317891,138960,2293645,134630v-21648,-3463,-45893,-865,-67541,-1731c2199261,132033,2173284,128569,2146440,125971v-14720,-865,-40697,-9525,-52820,866c2096218,125106,2097084,123374,2093620,126837r,c2077168,142424,2132586,140692,2138648,140692xm2191468,94799v-18184,-866,-83993,-17319,-98714,-3464c2077168,106921,2174150,106921,2179345,106921v7793,866,133350,16453,126423,-866c2303170,99994,2202725,95665,2191468,94799xm2052057,1226542v13854,4330,33770,-2598,48490,-3464c2136050,1219615,2168088,1223944,2202725,1226542v4329,,29441,-5196,14720,-12989c2204457,1207492,2181943,1211821,2168088,1211821v-38966,-1731,-84859,-9525,-122959,-2597c2045129,1209224,2045129,1209224,2045129,1209224r,c2029543,1211821,2045129,1223944,2052057,1226542xm2045129,1209224v,,,,,c2048593,1208358,2047727,1208358,2045129,1209224xm1903986,1085399v19916,-866,38100,,57150,2598c1981052,1091460,1986247,1068081,1962002,1069812v,,,,,c1916109,1073276,1870216,1073276,1824322,1076740v-15586,865,-38966,-1732,-52820,4329c1756782,1087131,1772368,1094924,1780161,1094924v39832,3463,82261,-7793,123825,-9525xm2046861,1157269v57150,-3463,113434,-6927,169718,-866c2226970,1157269,2252082,1146878,2230434,1142549v-12123,-2598,-26843,-2598,-38966,-866c2191468,1141683,2191468,1141683,2191468,1141683v-47625,6927,-99580,3463,-147205,866c2041666,1142549,1996638,1146012,2009627,1156403v8659,7793,26843,1732,37234,866xm2055520,1356428v24246,3464,49357,2598,74469,2598c2155100,1359026,2180211,1359892,2205323,1359892v7793,,51954,11257,51088,-1732c2255545,1345171,2187138,1350367,2174150,1349501v-23380,-1732,-47625,-2598,-71005,-4330c2089291,1344306,2065045,1335646,2051191,1339976v-13855,6061,-6062,14720,4329,16452xm2191468,1141683v,,,,,c2192334,1141683,2192334,1141683,2191468,1141683xm2039068,1193637v45027,-1731,90921,-2597,135948,-2597c2182809,1191040,2204457,1198833,2208786,1187576v3464,-9525,-6927,-18184,-15586,-12123c2184541,1180649,2188870,1178051,2193200,1175453v-25112,16453,-77932,4330,-106507,3464c2064179,1178051,2041666,1176319,2019152,1178917v-4330,866,-12123,4330,-11257,10391c2008761,1197967,2033872,1194503,2039068,1193637xm2081497,1289753v37235,-3463,75334,-6927,112568,-3463c2205323,1287156,2219177,1301876,2228702,1292351v11257,-11257,-11257,-14720,-17318,-14720c2168088,1275033,2125659,1275033,2082363,1275899v-24245,866,-28575,16452,-866,13854xm2082363,1275899v41564,-1732,-4329,,,l2082363,1275899xm2076302,1260312v38966,-2597,75334,-7793,115166,-5195c2198395,1255117,2233898,1262910,2237361,1254251v5196,-12123,-30307,-10391,-34636,-10391c2159429,1244726,2115268,1238665,2071972,1244726v5196,-866,30307,-4330,,c2071972,1244726,2071972,1244726,2071972,1244726v-29440,4330,-25977,18184,4330,15586xm2071106,1244726v,,,,,c2071106,1244726,2070241,1244726,2071106,1244726xm2014822,1119169v8659,10391,35503,3464,45894,1732c2099682,1116571,2142977,1117437,2181077,1123499v4329,866,38966,8659,27709,-4330c2201859,1110510,2181943,1113108,2172418,1113108v-45893,-2598,-91786,-7793,-137680,-5196c2033872,1107912,2033872,1107912,2034738,1107912v-4329,-866,-28575,,-19916,11257xm1968929,963305v-6061,5196,-23379,1732,-31172,1732c1919572,964171,1901388,964171,1883204,965037v-17318,866,-94384,-4329,-93518,21648c1837311,986685,1886668,976294,1934293,973696v17318,-865,32038,13855,49357,5196c2002700,967635,1977588,956378,1968929,963305v-2598,2598,-1732,866,,xm1998370,1002271v-41563,,-83993,-865,-125557,866c1881472,1003137,1902254,1001406,1872813,1003137v-24245,866,-64077,-5195,-85725,5196c1770636,1016126,1806138,1018724,1806138,1018724v19050,,38100,-2598,57150,-4330c1894461,1010930,1923902,1015260,1955075,1016992v9525,866,46759,3464,43295,-14721xm2007029,1083667v21648,2598,45893,-1732,67541,-1732c2097084,1081935,2120463,1083667,2142977,1086265v21648,1732,44161,12122,64943,12122c2210518,1098387,2238227,1087997,2226970,1084533v-17318,-5196,-38965,-4330,-56284,-6062c2121329,1074142,2071106,1064617,2021750,1068081v-7794,,-34637,12988,-14721,15586xm1771502,1038640v17318,-4330,-4330,866,,l1771502,1038640xm1968929,963305v,,,,,c1970661,961574,1969795,962440,1968929,963305xm1986247,1049031v6062,-12989,-52820,-11257,-58881,-11257c1877143,1038640,1820859,1026517,1771502,1038640v-6927,1731,-28575,7793,-15586,18184c1763709,1062885,1796613,1049031,1806138,1049031v41564,-1732,87457,-1732,129021,1731c1947282,1050762,1979320,1065483,1986247,1049031xm1787088,894899v12123,-3464,-12988,3463,,l1787088,894899xm1999236,895765v-20782,-2598,-44161,,-64943,c1905718,895765,1878009,895765,1849434,894899v-19050,,-43296,-5196,-61480,c1766307,900094,1790552,911351,1801809,909619v25977,-4329,53686,-2598,79663,-3463c1904852,906156,1928231,906156,1952477,907887v17318,866,35502,5196,52820,866c2020884,905290,2009627,896631,1999236,895765xm1914377,926071v22514,-2597,-20782,1732,,l1914377,926071xm1987979,928669v-24245,-3463,-48491,-4329,-72736,-2598c1890997,927803,1865886,930401,1841641,930401v-12989,,-53687,-6061,-62346,3464c1769770,944256,1787954,952915,1796613,950317v23380,-6061,48491,-5196,72737,-8659c1893595,938194,1916975,936462,1942086,936462v16452,,32039,7794,47625,6062c2003566,941658,2002700,930401,1987979,928669xm226720,224685v-25977,-866,-51955,-3464,-77932,-6927c142727,216892,19768,202171,18036,213428v-1732,15587,71870,16452,75334,16452c117615,230746,149654,230746,173034,237674v17318,5195,58015,12988,75334,3463c274345,225551,238843,224685,226720,224685xm227586,1106181v-19050,-6062,-40698,-4330,-59748,-866l169570,1105315r-1732,c123677,1113108,78649,1106181,34488,1116571v-19050,4330,-7793,19051,6927,16453c56136,1130426,72588,1122633,87309,1122633v38965,-1732,81395,-5196,121227,-2598c215463,1120901,224988,1124365,232781,1120901v6928,-5195,866,-12989,-5195,-14720xm179095,1143415v,,,,,c179961,1142549,179095,1143415,179095,1143415xm2860816,585769v-17319,-1732,-38966,-11257,-56285,-6061c2795007,582305,2789811,596160,2802800,597892v21648,2598,44161,-866,66675,1732c2894586,602221,2920563,601356,2945675,602221v8659,,28575,6062,44161,7794l2989836,590965v-23379,-2598,-54552,-2598,-60613,-2598c2906709,588367,2883329,587501,2860816,585769xm179095,1143415v-8659,5195,-34636,1731,-44161,2597c113286,1146878,90772,1147744,69125,1150342v-9525,866,-43296,17318,-15587,19050c75186,1171124,100297,1161599,122811,1159867v20782,-1732,42429,-4330,63211,-3464c199011,1157269,229318,1165062,241440,1158135v15587,-10391,-51954,-21648,-62345,-14720c177363,1145146,178229,1144281,179095,1143415xm720288,1009199v-23379,-2598,-47625,-2598,-71004,-3464c602524,1004003,554899,997942,508140,1004869v-14720,1732,-17318,14721,,15587c531520,1020456,554899,1016126,579145,1016126v45893,,89189,-866,134216,5195c728947,1024785,745399,1011796,720288,1009199xm502945,1039506r,c480431,1060287,570486,1049896,576547,1049031v19916,-1732,42430,-2598,62346,2597c649284,1054226,672663,1063751,678725,1048165v6061,-18185,-45894,-10391,-54553,-10391c598195,1037774,573084,1037774,547106,1038640v-12122,-866,-34636,-7794,-44161,866c503811,1037774,504677,1036908,502945,1039506xm2894586,625601v-25977,,-51954,-866,-77932,c2793275,625601,2793275,653310,2812325,644651v6927,-3464,3464,-1732,,c2827045,637724,2846095,641187,2861682,640321v27709,-865,54552,-865,82261,-865c2945675,639456,2969920,641187,2989836,640321r,-18184c2984641,623003,2978579,623869,2975116,623869v-26843,,-53687,1732,-80530,1732xm69990,1075874v-4329,,-30306,-3464,-29441,6061c42281,1099253,60466,1095790,71722,1092326v36369,-12123,78798,-8659,116898,-11257c199011,1080203,222390,1084533,231915,1079337v8660,-5195,866,-12988,-4329,-15586c219793,1059421,210268,1062885,202475,1064617v1731,,1731,,,c192950,1066349,199011,1065483,202475,1064617v-43296,9525,-90055,10391,-132485,11257xm201609,1064617v,,,,,c201609,1064617,201609,1064617,201609,1064617r,xm192084,1027383v,,,,,c154850,1036042,114152,1036908,76052,1035176v-9525,-866,-36368,-5196,-41564,5195c23231,1061153,59600,1049896,67393,1049031v38966,-5196,84859,-10391,124691,-5196c224988,1049031,226720,1019590,192084,1027383v2597,,3463,-866,,xm190352,1028249v-18184,3463,-6928,866,,l190352,1028249xm965341,1191906v-1732,865,-2598,865,-2598,1731c964475,1192771,972268,1188442,965341,1191906xm945425,1242994v-21648,866,-42430,2598,-64078,4330c838052,1249921,796488,1249921,754925,1241262v-14721,-3463,-23380,9525,-8660,17319c763584,1266374,796488,1260312,814672,1260312v25112,866,50223,866,75334,c909922,1260312,931570,1263776,951486,1260312v17318,-5195,8659,-18184,-6061,-17318xm941961,1293217r,c958413,1278497,902995,1279362,896934,1280228v-45893,866,-91787,-5195,-137680,-9525c747997,1269837,717691,1281960,741936,1286290v21648,3463,45893,866,67541,1731c836320,1288887,862297,1292351,889140,1294949v14721,,40698,8659,52821,-1732c939363,1294949,938497,1295815,941961,1293217xm950620,1259446v-13855,2598,9525,-2597,,l950620,1259446xm960145,1176319v-10391,-2598,-24245,866,-34636,1732c902129,1179783,877884,1178917,853638,1178917v-12123,,-121227,-16452,-123825,-4330c728947,1178051,941961,1204028,964475,1191906v10390,-5196,1731,-13855,-4330,-15587xm959279,1090594r,c967938,1085399,960145,1076740,954084,1075008v-10391,-2598,-24246,866,-34637,1732c896068,1078471,871822,1077605,847577,1077605v-12123,,-121227,-16452,-122959,-4329c723752,1075874,935900,1102717,959279,1090594xm2090157,35051v20781,3464,43295,1732,64077,2598c2180211,37649,2205323,38515,2231300,40246v17318,866,56284,17319,71870,11257c2323952,43710,2291047,33319,2284986,33319v-21648,,-43296,-1732,-64077,-4329c2195797,26392,2170686,24660,2145575,22928v-14721,-866,-51955,-9525,-65809,-866c2065911,28990,2084095,33319,2090157,35051xm582609,1308803v1732,-866,2597,-866,,l582609,1308803xm590402,1325256v12988,,25111,-3464,38100,-3464c657943,1320926,685652,1324390,715093,1326122v8659,865,19050,-11257,6061,-14721c704702,1307071,687384,1309669,670932,1308803v-23380,-866,-67542,-10391,-89189,c581743,1308803,581743,1308803,581743,1308803v-2598,1732,-1732,866,,c567888,1315730,582609,1325256,590402,1325256xm759254,1225676v51089,5196,108239,1732,160193,-866c928972,1223944,941961,1225676,950620,1220480v15586,-10390,-12989,-11256,-18184,-10390c891738,1213553,852772,1217017,812075,1217017v-20782,,-41564,-866,-60614,-8659c745399,1205760,734143,1206626,733277,1215285v-1732,8659,20782,9525,25977,10391xm581743,1309669v,,,,,c581743,1309669,582609,1309669,582609,1308803v,,-866,866,-866,866xm22365,450687v6928,-6061,-6061,5196,,l22365,450687xm1492679,487921r,c1505668,475799,1453713,471469,1447652,471469v-24245,-1732,-46759,-6927,-71004,-6927c1349804,464542,1319497,468871,1293520,464542v-18184,-3464,-25111,18184,-5195,19050c1306509,484458,1323827,477530,1342011,477530v27709,-865,57150,-865,84859,2598c1438993,480994,1481422,497446,1492679,487921v-866,866,-1732,866,,xm1289191,595294v21647,2598,44161,-866,66674,1732c1380977,599624,1406954,598758,1432066,599624v13854,866,53686,13854,64943,5195l1497009,604819v23379,-19916,-71005,-18184,-81396,-18184c1393100,585769,1369720,585769,1347206,584037v-17318,-1732,-38966,-11256,-56284,-6061c1280532,579708,1275336,593562,1289191,595294xm1013831,411721v-45027,6928,16453,-2597,,l1013831,411721xm1467568,555462v-24246,,-48491,-2597,-72737,-6061c1370586,545937,1347206,544206,1322961,540742v-16452,-1732,-33770,-13855,-47625,c1262347,553731,1298716,551999,1303911,551999v19916,-866,40698,2597,60614,5195c1386172,559792,1406954,564121,1428602,566719v16452,2598,41564,12123,58016,4330l1486618,571049v1732,-866,1732,-866,,c1509997,559792,1474495,555462,1467568,555462xm801684,407392v23379,2598,47625,2598,71004,3464c919447,412587,967072,418649,1013831,411721v14721,-1731,17319,-14720,,-15586c990452,396135,967072,400465,942827,400465v-45893,,-89189,866,-134216,-5196c792159,392671,775706,404794,801684,407392xm1460641,515630v-23380,-1731,-46760,-3463,-69273,-6061c1371452,507837,1350670,505240,1330754,503508v-10391,-866,-42429,-13855,-49357,-5196c1266677,515630,1291788,516496,1303911,513899v19916,-4330,40698,866,60614,3463c1388770,520826,1413016,521692,1437261,525156v13854,1731,45893,14720,58882,6927l1496143,532083v1732,-866,1732,-866,,c1516925,518228,1464104,516496,1460641,515630xm947156,1145146v-26843,,-52820,-865,-79663,-865c825929,1143415,784365,1139085,742802,1138219v-16452,,-10391,10391,3463,10391c768779,1147744,792159,1151208,814672,1152074v29441,1732,58882,2597,89189,3463c922911,1156403,955816,1164196,974000,1157269v-1732,866,-3464,1732,,c980061,1154671,976597,1156403,974000,1157269v19916,-7793,-24246,-12123,-26844,-12123xm1481422,397001v-19916,-1732,-38966,-3464,-58881,-5196c1379245,387476,1335950,384878,1292654,384878v-11257,,-18184,18184,-2597,19050c1310838,403928,1330754,397867,1352402,398733v24246,866,49357,3463,73602,6927c1445920,408258,1468434,418649,1487484,415185v19050,-2598,4329,-16452,-6062,-18184xm2812325,643785r,c2807995,646383,2809727,644651,2812325,643785xm1301313,441162v24246,-2597,49357,-4329,73603,-4329c1397429,436833,1419077,440296,1441591,442028v7793,866,40697,12123,45893,4330c1502204,422112,1394831,427308,1380977,427308v-22514,,-45893,2597,-69273,1732c1297850,428174,1277068,422978,1265811,433369v-19050,17318,31173,7793,35502,7793xm1280532,951183v,,,,,c1326425,942524,1372318,941658,1418211,941658v21648,,43295,,64943,-1732c1489216,939060,1502204,937328,1496143,927803v-5196,-7793,-22514,-6061,-31173,-6061c1416479,922608,1367122,929535,1318631,932133v-16452,866,-41563,-1732,-57150,6061c1241566,949451,1271872,952915,1280532,951183v-866,,-1732,,,xm1296984,948585v-2598,866,-6927,1732,-11257,1732c1290922,949451,1294386,948585,1296984,948585xm1011234,351974v-3464,,-6927,866,-8659,866c1005172,352840,1008636,352840,1011234,351974xm567022,463676v-8659,4329,1732,12989,6062,13854c581743,479262,590402,476665,599061,474933v22514,-3464,45027,,67541,-1732c674395,472335,743668,483592,745399,476665,751461,458481,581743,457615,567022,463676xm579145,410856v19050,1731,39832,-1732,59748,-1732c657943,409124,676993,407392,695177,409124v15586,866,32039,10391,46759,9525c751461,417783,768779,408258,750595,403062v-18184,-5195,-39832,866,-58882,-3463c670066,395269,648418,397001,627636,393537v-16452,-2597,-38100,-8659,-54552,-1732c560961,397867,567888,409990,579145,410856xm751461,360633v-34636,11257,-84859,1732,-121227,2598c616379,363231,573084,358035,564425,371024v-7794,12122,38965,7793,43295,7793c654479,379683,697774,370158,745399,377951v6062,866,38101,6927,33771,-9525c777438,360633,757522,358901,751461,360633v866,,1732,,,xm40549,470603v19051,-2598,36369,-6061,56285,-5195c147922,468005,198145,470603,249234,461944v17318,-2598,6927,-16452,-6928,-15586c215463,447224,188620,448090,161777,448090v-22514,,-45027,-1732,-67541,-1732c79515,446358,35354,440296,24097,450687v-17318,13855,3464,21648,16452,19916xm765316,445492c764450,422978,585206,423844,572218,428174r,c547972,437699,590402,445492,597329,445492v27709,-866,55418,-4330,82262,-6062c688250,438565,765316,448956,765316,445492xm945425,368426v-19916,1732,-42430,2598,-62346,-2598c872688,363231,849309,353705,843247,369292v-6061,18184,45893,10391,54553,10391c923777,379683,948888,379683,974865,378817v12123,,33771,6927,43296,-1732c1016429,378817,1015563,378817,1018161,377085r,c1041541,357169,950620,367560,945425,368426xm573950,392671v-866,,-1732,866,,l573950,392671xm998245,352840v-1732,,-1732,,,l998245,352840xm542777,497446v1732,-865,1732,-1731,,l542777,497446v-20782,19050,82261,16453,91786,16453c648418,513899,780902,521692,780902,512167v-866,-10391,-106507,-7793,-116898,-8659c640625,502642,616379,500910,593000,499178v-9525,-1732,-41564,-9525,-50223,-1732xm248368,1000540v-866,-10391,-50223,-3464,-58016,-4330c163509,992746,136665,992746,109822,991881v-22513,-866,-46759,-5196,-68407,865c33622,994478,13706,1005735,33622,1008333v19916,2597,43296,-5196,64078,-5196c140995,1004003,183424,1008333,225854,1012662v9525,1732,23380,866,22514,-12122xm2807130,387476v-11258,,-18185,18184,-2599,19050c2825313,406526,2845229,400465,2866877,401331v24245,865,49357,3463,73602,6927c2956066,409990,2973384,416917,2990702,418649r,-18184c2973384,398733,2955200,397001,2937882,395269v-44161,-5195,-87457,-7793,-130752,-7793xm1344609,31587v,,,,,c1354134,31587,1385307,29855,1344609,31587xm1528182,1288021r,c1539438,1290619,1552427,1291485,1563684,1290619v55418,-5195,112568,-15586,167986,-13854c1735134,1276765,1775831,1271569,1756782,1262910v-10391,-5195,-25112,-1732,-36369,-1732c1721279,1261178,1721279,1261178,1720413,1261178v-56284,1732,-110836,12989,-167120,14721c1548963,1275033,1508266,1282826,1528182,1288021xm1721279,1261178r,c1716084,1261178,1678850,1262044,1721279,1261178xm2777688,386610v-17318,4330,4330,-866,,l2777688,386610xm1341145,69687v-4329,,-8659,,,c1388770,67090,1434663,57565,1482288,54967v6062,,35503,-3464,15587,-12989c1483154,35051,1464104,43710,1448518,44576v-44162,3464,-88323,13854,-132484,9525c1311704,54101,1260615,48040,1272738,62760v11257,14720,52821,7793,68407,6927xm1553293,155412v22514,1732,42429,2598,64943,4330c1657202,161474,1703095,170999,1741195,165803v9525,-1732,33771,-18184,13855,-24245c1747257,138960,1737731,145021,1729938,145887v-15586,1732,-32038,1732,-48491,866c1654604,145887,1628627,145887,1602650,141558v-93519,-16452,-96116,9525,-49357,13854xm1277934,27258v15586,12988,48491,6061,66675,5195c1341145,32453,1340279,32453,1344609,32453v50222,-1732,98713,-12988,148936,-14720c1500472,17733,1514327,19465,1520388,13403,1526450,7342,1513461,415,1509131,415v-19915,-2598,-45893,7793,-65809,9525c1397429,13403,1352402,19465,1305643,16867v-6062,-1732,-45028,-5196,-27709,10391xm2894586,429905v-22513,,-45893,2598,-69273,1732c2811459,430771,2790677,425576,2779420,435967v-18184,17318,31173,7793,35502,7793c2839168,441162,2864279,439430,2888525,439430v22514,,44161,3464,66675,5196c2960395,445492,2977713,450687,2989836,451553r,-17318c2962993,427308,2904977,429905,2894586,429905xm1342011,69687v,,-866,,,c1347206,68821,1355865,68821,1342011,69687xm2072838,75749v49357,-1732,96116,-4330,145473,-1732c2237361,74883,2255545,79212,2273729,80078v20782,866,15586,-19916,-3463,-15586c2247752,69687,2223507,64492,2200127,63626v-31173,-1732,-60614,-4330,-91786,-3464c2109206,60162,2110938,60162,2112670,60162v-866,,-2598,,-4329,c2095352,60162,2083229,58430,2070241,60162v-18184,2598,-13855,15587,2597,15587xm1929097,67090v-31172,-1732,-61479,-4330,-92652,-6928c1829518,59296,1787088,50637,1784491,61894v-2598,12123,38965,11257,42429,11257c1856361,73151,1885802,77480,1915243,79212v29441,1732,60613,-866,89189,7793c2022616,92201,2039068,77480,2015688,73151v-27709,-6061,-58016,-4330,-86591,-6061xm1775831,92201r,l1775831,92201r,xm1812200,36783v26843,-866,53686,,80529,1732c1916109,40246,1939488,41978,1963734,44576v18184,2598,53686,13854,70138,1732c2048593,34185,2014822,35051,2010493,35051v-25977,-866,-52821,-2598,-78798,-5196c1906584,28124,1882338,25526,1857227,23794v-18184,-866,-49357,-9525,-66675,-3464l1790552,20330v-2598,866,-1732,866,,c1763709,29855,1804407,37649,1812200,36783xm2113536,60162v1732,-866,1732,-866,,l2113536,60162xm1273604,145887v22514,6928,55418,2598,78798,866c1364525,145887,1361061,145887,1355865,146753v45028,-3463,90055,-8659,135082,-13854c1506534,131167,1510863,116446,1492679,116446v-22513,,-45027,6928,-68406,8660c1379245,127703,1336816,138094,1291788,132033v-12122,-3464,-44161,6061,-18184,13854xm1607845,119910v27709,,55418,,83993,866c1710023,120776,1730804,131167,1748122,127703v14721,-3463,19916,-13854,2598,-18184c1727341,103458,1699632,106055,1676252,106055v-29441,-865,-58882,,-88323,-865c1577538,105190,1535109,97396,1530779,102592r,c1511729,122508,1602650,119910,1607845,119910xm1582734,80944v50222,4330,97847,12123,148936,9525c1736865,90469,1778429,76615,1755916,70553v-19916,-5195,-47625,,-68407,c1658934,69687,1630359,69687,1601784,66224v-12989,-1732,-61480,-16453,-71871,-4330c1517791,76615,1575807,80078,1582734,80944xm1832116,106921v31172,866,61479,1732,91786,4330c1955075,112983,1986247,114715,2016554,120776v10391,1732,47625,13854,54552,-866c2076302,107787,2027811,110385,2022616,109519v-31173,-2598,-62346,-6927,-93519,-9525c1899657,96530,1870216,96530,1840775,93933v-15587,-866,-51955,-12123,-64944,-1732c1776697,91335,1776697,92201,1775831,92201v-19915,16452,49357,14720,56285,14720xm1551561,38515v21648,-866,42429,-866,64077,1731c1639884,42844,1664129,45442,1689240,47174v12123,866,55419,10391,64944,1731c1768904,34185,1746391,33319,1736000,33319v-19916,866,-39832,-2598,-59748,-5195c1637286,22928,1581002,9074,1542902,22062v-17318,6062,-1732,16453,8659,16453xm1690106,186585v-26843,-866,-53686,-3464,-79663,-4330c1587929,181390,1554159,168401,1533377,175328r866,l1533377,175328v-7793,2598,-11257,12123,-3464,16452c1539438,197842,1554159,194378,1564550,195244v23379,2598,41563,3464,64943,866c1653738,193512,1677984,203903,1703095,204769v14721,866,60614,10391,68407,-8659c1775831,185719,1692704,186585,1690106,186585xm914252,1423103v-44161,-1731,-87457,-11257,-129887,-20782c767913,1398858,751461,1418774,773109,1419640v24245,866,48491,866,72736,5195c870091,1429165,893470,1434360,918581,1436092v10391,866,44162,6927,52821,-866c970536,1436092,970536,1436092,971402,1435226r,c986122,1418774,918581,1423103,914252,1423103xm1319497,720851v35503,-9525,80530,-6927,116898,-7793c1447652,713058,1485752,719985,1492679,711326v11257,-13855,-11257,-19916,-19916,-19050c1429468,695740,1386172,694008,1342877,699203v-9525,866,-38100,,-44161,10391c1292654,722583,1310838,722583,1319497,720851v13855,-4330,4330,-1732,,xm1319497,720851r,c1316900,721717,1317766,720851,1319497,720851xm2904977,512167v-19916,-1732,-40698,-4330,-60613,-6061c2833973,505240,2801934,492251,2795007,500910v-14721,17318,10391,18184,22513,15586c2837436,512167,2858218,517362,2878134,519960v24246,3464,48491,4330,72736,7793c2959529,529485,2976848,534680,2991568,536412r,-17318c2983775,518228,2977713,518228,2975982,518228v-25112,-866,-47625,-3463,-71005,-6061xm575682,175328v21647,-866,42429,-2597,64077,-4329c683054,168401,724618,168401,766182,177060v14720,3464,23379,-9525,8659,-17318c757522,151949,724618,158010,706434,158010v-25112,-866,-50223,-866,-75334,c611184,158010,589536,154546,569620,158010v-16452,4330,-8659,18184,6062,17318xm570486,158876v13855,-3464,-9525,1732,,l570486,158876xm2908441,551999v-24246,-3464,-47625,-5196,-71871,-8659c2820118,541608,2802800,529485,2788945,543340v-12988,12988,23380,11256,28575,11256c2837436,553731,2858218,557194,2878134,559792v21647,2598,42429,6927,64077,9525c2956066,571049,2975116,577976,2989836,576244r,-17318c2986372,558060,2982909,558060,2981177,558060v-24245,866,-48491,-2598,-72736,-6061xm1382709,1048165v19916,,38966,866,58882,c1458043,1047299,1485752,1053360,1500472,1047299v18185,-7793,-6927,-12989,-13854,-13855c1467568,1032578,1447652,1033444,1428602,1033444v-43295,,-86591,-3464,-129886,-2598c1285727,1030846,1277934,1032578,1275336,1044701v-1732,6061,-19916,2598,-18184,11257c1259750,1068081,1300447,1067215,1309106,1068081v25112,1731,49357,1731,74469,2597c1400893,1070678,1457177,1082801,1471898,1071544r,c1482288,1062885,1463238,1058556,1457177,1058556v-23380,-1732,-46759,,-70139,-866c1364525,1057690,1342877,1053360,1320363,1052494v-9525,,-32038,-6061,-41563,-3463c1310838,1039506,1349804,1047299,1382709,1048165xm1366256,797917v,,,,,c1354134,799649,1360195,798783,1366256,797917xm1366256,797917v41564,-4330,90055,866,129887,-12989c1502204,783196,1504802,775403,1500472,770208v-5195,-5196,-17318,-1732,-23379,-866c1451981,774537,1425138,776269,1399161,778001v-23379,1732,-45893,866,-69273,c1311704,777135,1297850,772805,1281397,782331v-17318,10390,,12988,10391,12988c1316900,797917,1341145,800515,1366256,797917v12989,-1732,6928,-866,,xm548838,260187r,c527191,268846,572218,272310,574816,272310v26843,,52820,866,79663,1732c696043,274908,737606,279237,779170,280103v16452,,10391,-10391,-3464,-10391c753193,270578,729813,267115,707300,266249v-29441,-1732,-58882,-2598,-89189,-3464c599927,261919,567022,253260,548838,260187v1732,-866,3464,-866,,xm967072,1450812v-22513,-4329,-45893,-866,-68406,-1731c878750,1449081,859700,1448215,839784,1447349v-10391,,-21648,,-32039,-1732c799086,1443885,789561,1436958,780902,1436958v-7793,,-23380,12123,-9525,17318c789561,1461203,809477,1457740,828527,1457740v23379,865,46759,1731,70139,5195c917716,1465533,938497,1470728,957547,1466399v5196,-866,23380,-12989,9525,-15587xm179095,1296681v866,,866,,,c173899,1296681,165240,1297546,179095,1296681xm225854,1413578v-21648,3464,-43295,,-64943,1732c133202,1417908,105493,1422237,78649,1423969v-11256,866,-22513,,-33770,866c28427,1426567,20634,1442153,42281,1441287v51955,-866,102178,-12122,154132,-12122c205938,1429165,246636,1432628,250966,1421372v4329,-11257,-19051,-8660,-25112,-7794c226720,1413578,226720,1413578,225854,1413578xm2890257,467140v-26843,,-57150,4329,-83127,c2788945,463676,2782018,485324,2801934,486190v18184,865,35502,-6062,53686,-6062c2883329,479262,2912770,479262,2940479,482726v8659,866,32905,9525,49357,11257l2989836,478396v-12123,-2597,-25977,-3463,-28575,-3463c2937016,471469,2914502,467140,2890257,467140xm1251091,1270703r,c1269275,1250787,1205197,1255983,1195672,1256849v-57150,1732,-120361,1732,-176645,-8659c1012966,1247324,1000843,1245592,998245,1253385v-3464,13855,15586,8659,21648,8659c1051066,1260312,1083104,1264642,1114277,1266374v29441,1731,58016,2597,87457,4329c1214722,1272435,1240700,1281960,1251091,1270703v-1732,2598,-2598,3464,,xm957547,1466399v-21647,5195,6062,-866,,l957547,1466399xm2473755,161474v-38966,2597,-75335,7793,-115167,5195c2351661,166669,2316159,158876,2312695,167535v-5195,12123,30307,10391,34637,10391c2390627,177060,2434789,183121,2478084,177060v-5196,866,-30307,4330,,c2478950,177060,2478950,177060,2478084,177060v28575,-3464,25111,-17318,-4329,-15586xm23231,1324390v14721,6927,33771,-1732,49357,-2598c116750,1318328,160911,1307937,205072,1312267v4330,,55418,6061,43296,-8659c237111,1288887,196413,1296681,179961,1297546v5195,,8659,,-866,c132336,1300144,85577,1309669,38818,1312267v-6062,,-34637,2598,-15587,12123xm186888,258455v-32038,-2597,-63211,-5195,-95250,-6061c77784,252394,26695,241137,24963,254992v-3463,11257,59748,13854,65809,14720c121945,272310,153118,275774,184290,277505v19916,866,45028,6062,64944,1732c268284,274908,257893,260187,244038,259321v-19916,-2597,-38966,,-57150,-866xm35354,328594v19050,866,38966,,58016,866c136665,329460,179961,334655,223256,332924v14721,-866,20782,-4330,23380,-18184c248368,306946,266552,311276,264820,300019v-2598,-13854,-41564,-14720,-51955,-15586c187754,282701,163509,281835,138397,280969v-15586,,-85725,-6061,-88322,-866c43147,290494,48343,290494,134934,298287v22513,1732,44161,6062,65809,6928c207670,305215,235379,312142,242306,309544v-30306,10391,-71870,866,-103909,c118481,308678,99431,308678,79515,309544v-15586,866,-45893,-6061,-58881,866c3315,319935,25829,327728,35354,328594xm247502,1219615v-22514,-6928,-55418,-2598,-78798,-866c155716,1219615,160045,1219615,166106,1218749v-45027,3463,-90054,8659,-135082,13854c15438,1234335,11109,1249056,29293,1249056v22513,,45027,-6928,68407,-8660c142727,1237799,185156,1227408,230184,1233469v12122,2598,43295,-6061,17318,-13854xm2481547,769342v-19050,-866,-38099,6061,-58016,6927c2394957,777135,2367247,776269,2338672,776269v-19915,,-40697,-6927,-59747,-6927c2273729,769342,2265936,773671,2268534,780599v4330,11257,20781,9525,30307,8659c2352527,780599,2408811,792721,2463364,790124v13854,-1732,53686,-19916,18183,-20782xm1741195,1108778v-19050,-6061,-40698,-4329,-59748,-866l1683179,1107912r-1732,c1637286,1115706,1592259,1108778,1548097,1119169v-19050,4330,-7793,19050,6928,16453c1569745,1133024,1586197,1125230,1600918,1125230v38966,-1731,81395,-5195,121227,-2597c1729072,1123499,1738597,1126962,1746391,1123499v7793,-5196,866,-12989,-5196,-14721xm2855620,72285v,,,,,c2861682,71419,2870341,71419,2855620,72285xm1692704,1146012v,,,,,c1694436,1145146,1693570,1146012,1692704,1146012xm1706559,1029980v,,,,,c1669325,1038640,1628627,1039506,1590527,1037774v-9525,-866,-36368,-5196,-41564,5195c1537706,1063751,1574075,1052494,1581868,1051628v38966,-5195,84859,-10391,124691,-5195c1738597,1051628,1741195,1022187,1706559,1029980v1732,,2598,-865,,xm1702229,1030846v-12989,3464,-6927,1732,,l1702229,1030846xm1692704,1146012v-8659,5196,-34636,1732,-44161,2598c1626895,1149476,1604382,1150342,1582734,1152940v-9525,866,-43296,17318,-15586,19050c1588795,1173721,1613907,1164196,1636420,1162465v20782,-1732,42430,-4330,63212,-3464c1712620,1159867,1742927,1167660,1755050,1160733v15586,-10391,-51955,-21648,-62346,-14721c1690972,1147744,1691838,1146878,1692704,1146012xm1715218,1067215v,,866,,,c1716084,1067215,1716084,1067215,1715218,1067215r,xm1554159,473201v19050,-2598,36368,-6061,56284,-5196c1661532,470603,1711754,473201,1762843,464542v17318,-2598,6927,-16452,-6927,-15586c1729072,449821,1702229,450687,1675386,450687v-22514,,-45027,-1731,-67541,-1731c1593125,448956,1548963,442894,1537706,453285v-16452,13855,4330,21648,16453,19916xm1761977,1003137v-866,-10391,-50223,-3463,-58016,-4329c1677118,995344,1650275,995344,1623432,994478v-22514,-866,-46760,-5195,-68407,866c1547231,997076,1527316,1008333,1547231,1010930v19917,2598,43296,-5195,64078,-5195c1654604,1006601,1697034,1010930,1739463,1015260v9525,1732,23380,866,22514,-12123xm1536841,453285v6927,-6061,-6062,5196,,l1536841,453285xm1583600,1078471v-4330,,-30307,-3463,-29441,6062c1555891,1101851,1574075,1098387,1585331,1094924v36369,-12123,78798,-8659,116898,-11257c1712620,1082801,1736000,1087131,1745525,1081935v8659,-5195,866,-12989,-4330,-15586c1733402,1062019,1723877,1065483,1716084,1067215v1732,,1732,,,c1706559,1068946,1712620,1068081,1716084,1067215v-42430,9525,-89189,10390,-132484,11256xm2817520,94799v-3463,,-44161,5195,-25111,13854c2802800,113849,2817520,110385,2828777,110385v-866,,-866,,,c2882463,108653,2936150,98262,2989836,96530r,-15586c2988104,80944,2987239,80944,2985507,80944v-55419,4330,-112569,14721,-167987,13855xm2233898,1011796v-23380,-2597,-47625,-2597,-71005,-3463c2116134,1006601,2068509,1000540,2021750,1007467v-14721,1732,-17318,14720,,15586c2045129,1023053,2068509,1018724,2092754,1018724v45894,,89189,-866,134216,5195c2243422,1027383,2259875,1014394,2233898,1011796xm2456436,1295815r,c2472888,1281094,2417470,1281960,2411409,1282826v-45893,866,-91787,-5195,-137680,-9525c2262473,1272435,2232166,1284558,2256411,1288887v21648,3464,45893,866,67541,1732c2350795,1291485,2376773,1294949,2403616,1297546v13854,,39832,8660,52820,-1731c2453838,1297546,2452973,1298412,2456436,1295815xm2459034,1245592v-21648,866,-42430,2598,-64077,4329c2351661,1252519,2310098,1252519,2268534,1243860v-14721,-3464,-23380,9525,-8659,17318c2277193,1268971,2310098,1262910,2328281,1262910v25112,866,50224,866,75335,c2423531,1262910,2445179,1266374,2465095,1262910v17319,-5195,9525,-18184,-6061,-17318xm2016554,1042103r,c1994041,1062885,2084095,1052494,2090157,1051628v19915,-1732,42429,-2597,62345,2598c2162893,1056824,2186273,1066349,2192334,1050762v6061,-18184,-45894,-10391,-54553,-10391c2111804,1040371,2086693,1040371,2060716,1041237v-12123,-866,-34637,-7793,-44162,866c2018286,1040371,2019152,1039506,2016554,1042103xm2273729,1228274v51089,5195,108239,1732,160193,-866c2443448,1226542,2456436,1228274,2465095,1223078v15587,-10391,-12988,-11257,-18184,-10391c2406213,1216151,2367247,1219615,2326550,1219615v-20782,,-41564,-866,-60614,-8659c2259875,1208358,2248618,1209224,2247752,1217883v-1732,8659,19916,9525,25977,10391xm2474620,1178917v-10391,-2598,-24245,866,-34636,1732c2416604,1182381,2392359,1181515,2368114,1181515v-12123,,-121228,-16453,-123825,-4330c2243422,1180649,2456436,1206626,2478950,1194503v9525,-5195,866,-13854,-4330,-15586xm2465095,1262044v-14720,2598,8660,-2598,,l2465095,1262044xm2472888,1093192r,c2482414,1087997,2473755,1079337,2467693,1077605v-10391,-2597,-24245,866,-34636,1732c2409677,1081069,2385432,1080203,2361186,1080203v-12123,,-121227,-16452,-122959,-4329c2237361,1078471,2450375,1105315,2472888,1093192xm2104877,1327853v12989,,25112,-3463,38100,-3463c2172418,1323524,2200127,1326987,2229568,1328719v8659,866,19050,-11257,6062,-14720c2219177,1309669,2201859,1312267,2185406,1311401v-23379,-866,-67540,-10391,-89188,c2096218,1311401,2096218,1311401,2096218,1311401v-2598,1732,-1732,866,,c2082363,1318328,2096218,1327853,2104877,1327853xm2096218,1311401v1732,-866,3464,-866,,l2096218,1311401xm2095352,1312267v,,,,,c2095352,1312267,2096218,1312267,2096218,1311401v,,,866,-866,866xm2087559,395269v-866,,-866,866,,l2087559,395269xm2284120,1059421v34637,-11256,84859,-1731,121228,-2597c2419202,1056824,2462497,1062019,2471156,1049031v7794,-12123,-38965,-7794,-43295,-7794c2381102,1040371,2337807,1049896,2290182,1042103v-6062,-866,-38100,-6927,-33771,9525c2258143,1059421,2278059,1061153,2284120,1059421v-1732,,-1732,866,,xm2463364,991881v,,,,,c2465095,991015,2467693,990149,2463364,991881xm2507525,677555v-13855,-4329,-30307,-1731,-44161,-1731c2433922,674958,2403616,673226,2374175,671494v-9525,,-94384,-13854,-93519,866c2281523,685349,2343868,678421,2352527,679287v48491,2598,103909,19916,152400,8659l2504927,687946v1732,-865,1732,,,c2514452,686215,2517050,680153,2507525,677555xm2270266,975428v866,22514,180975,21648,193098,17318c2461632,993612,2460766,993612,2463364,992746v,,,,,c2487609,983221,2445179,975428,2438252,975428v-27709,866,-55418,4330,-82261,6062c2347332,981490,2270266,971099,2270266,975428xm2492804,922608r,c2513586,903558,2410543,906156,2401018,906156v-13854,,-146339,-7794,-146339,1731c2255545,918278,2361186,915680,2371577,916546v23380,866,47625,2598,71005,4330c2452107,922608,2484145,930401,2492804,922608v-1731,866,-1731,1732,,xm2195797,881044v13855,866,26844,14721,40698,6062c2251216,878446,2230434,867190,2220043,869787v-3464,866,-2598,866,,c2188870,878446,2147307,870653,2115268,870653v-19916,,-40698,-866,-60614,3464c2032141,878446,2064179,887971,2074570,886240r,c2111804,881044,2157698,878446,2195797,881044xm1769770,831687v23380,6928,55418,,78798,-866c1893595,829090,1950745,822162,1994907,836017v6927,1732,12988,6927,19915,7793c2020884,844676,2035604,833419,2025213,829090v-20781,-8660,-45027,-6928,-66675,-7794c1903120,818699,1846836,813503,1791418,818699v-3464,,-40698,6927,-21648,12988xm2500598,438565v-28575,2597,-56285,865,-85726,-866c2392359,435967,2370711,431637,2348198,429040v-8659,-866,-20782,5195,-8659,9525c2363784,447224,2393225,448090,2419202,449821v13855,866,26843,1732,40698,2598c2481547,453285,2520513,461078,2541295,452419v7793,-3463,8659,-9525,866,-12989c2530904,433369,2512720,437699,2500598,438565xm2456436,1009199v-19050,-1732,-39832,1731,-59748,1731c2377638,1010930,2358588,1012662,2339539,1010930v-15587,-865,-32039,-10390,-46760,-9524c2283255,1002271,2265936,1010930,2284120,1016992v18184,5195,39832,-866,58882,3464c2364650,1024785,2386297,1023053,2407079,1026517v16452,2598,38100,8659,54553,1732l2461632,1028249v1732,-866,865,-866,,c2473755,1022187,2467693,1010065,2456436,1009199xm2467693,956378v8659,-4329,-1732,-12988,-6061,-13854c2452973,940792,2444313,943390,2435654,945121v-22513,3464,-45027,,-67540,1732c2360320,947719,2291047,936462,2289315,943390v-5195,18184,164523,19915,178378,12988xm2092754,413453v19050,1732,39832,-1732,59748,-1732c2171552,411721,2190602,409990,2208786,411721v15586,866,32039,10391,46759,9525c2265070,420380,2282388,410856,2264204,405660v-18184,-5195,-39832,866,-58881,-3464c2183675,397867,2162027,399599,2141245,396135v-16452,-2598,-38100,-8659,-54552,-1732c2075436,400465,2081497,412587,2092754,413453xm2481547,1193637v,,-865,866,-2597,866c2477218,1195369,2476352,1195369,2476352,1196235v1732,-866,4330,-2598,5195,-2598xm2265936,363231v-34636,11256,-84859,1731,-121227,2597c2130854,365828,2087559,360633,2078900,373621v-7794,12123,38966,7794,43295,7794c2168954,382280,2212250,372755,2259875,380549v6061,866,38100,6927,33770,-9525c2291047,363231,2271997,361499,2265936,363231v866,,1732,,,xm2057252,500044v866,-866,1732,-1732,,l2057252,500044v-20782,19050,82261,16452,91787,16452c2162893,516496,2295377,524290,2295377,514765v-866,-10391,-106507,-7794,-116898,-8659c2155100,505240,2130854,503508,2107475,501776v-9525,-1732,-42430,-9525,-50223,-1732xm2081497,466274v-8659,4329,1732,12988,6062,13854c2096218,481860,2104877,479262,2113536,477530v22514,-3463,45027,,67541,-1731c2188870,474933,2258143,486190,2259875,479262v6061,-18184,-164523,-19050,-178378,-12988xm2315293,409990v23379,2597,47625,2597,71004,3463c2433057,415185,2480682,421246,2527441,414319v14720,-1732,17318,-14720,,-15586c2504061,398733,2480682,403062,2456436,403062v-45893,,-89189,866,-134216,-5195c2305768,395269,2290182,407392,2315293,409990xm2278925,448090v-866,-22514,-180109,-21648,-193098,-17319l2085827,430771v-24246,9525,18184,17319,25111,17319c2138648,447224,2166357,443760,2193200,442028v8659,-866,86591,9525,85725,6062xm2459900,371024v-19916,1731,-42430,2597,-62346,-2598c2387164,365828,2363784,356303,2357723,371890v-6062,18184,45893,10390,54552,10390c2438252,382280,2463364,382280,2489341,381415v12122,,33770,6927,43295,-1732c2530904,381415,2530039,381415,2532636,379683r,c2556016,359767,2465095,370158,2459900,371024xm2524843,354571v-2598,,-6062,,-8659,866c2517916,355437,2521380,355437,2524843,354571xm2527441,414319v-45027,6927,16452,-2598,,l2527441,414319xm2511854,355437v-865,,-865,,,l2511854,355437xm2428727,1425701v-44162,-1732,-87457,-11257,-129886,-20782c2282388,1401456,2265936,1421372,2287584,1422237v24245,866,48491,866,72736,5196c2384565,1431762,2407945,1436958,2433057,1438690v10391,866,44161,6927,52820,-866c2485011,1438690,2485011,1438690,2485877,1437824r,c2500598,1421372,2432191,1425701,2428727,1425701xm1740329,227283v-25977,-866,-51954,-3464,-77931,-6927c1656336,219490,1533377,204769,1531645,216026v-1732,15586,71871,16452,75334,16452c1631225,233344,1663263,233344,1686643,240271v17318,5196,58016,12989,75334,3464c1787954,228149,1753318,227283,1740329,227283xm1761977,1222212v-22514,-6927,-55418,-2597,-78798,-866c1670191,1222212,1674520,1222212,1680581,1221346v-45027,3464,-90054,8660,-135081,13855c1529913,1236933,1525584,1251653,1543768,1251653v22514,,45027,-6927,68407,-8659c1657202,1240396,1699632,1230006,1744659,1236067v11257,2598,43295,-6061,17318,-13855xm1537706,1326987v14721,6928,33771,-1731,49357,-2597c1631225,1320926,1675386,1310535,1719547,1314865v4330,,55419,6061,43296,-8659c1751586,1291485,1710888,1299278,1694436,1300144v5196,,8659,,-866,c1646811,1302742,1600052,1312267,1553293,1314865v-6062,,-35502,2597,-15587,12122xm1739463,1416176v-21647,3464,-43295,,-64943,1732c1646811,1420506,1619102,1424835,1592259,1426567v-11257,866,-22514,,-33771,866c1542036,1429165,1534243,1444751,1555891,1443885v51954,-866,102177,-12123,154132,-12123c1719547,1431762,1760245,1435226,1764575,1423969v5195,-11257,-18184,-8659,-25112,-7793c1740329,1416176,1740329,1416176,1739463,1416176xm1693570,1299278v,,,,,c1687509,1299278,1679716,1300144,1693570,1299278xm1700497,261053v-32038,-2598,-63211,-5195,-95250,-6061c1591393,254992,1540304,243735,1538572,257590v-3463,11256,59748,13854,65810,14720c1635554,274908,1666727,278371,1697900,280103v19916,866,45027,6062,64943,1732c1781893,277505,1771502,262785,1757648,261919v-19051,-2598,-38101,,-57151,-866xm2062447,262785r,c2040800,271444,2085827,274908,2088425,274908v26843,,52820,866,79663,1732c2209652,277505,2251216,281835,2292779,282701v16453,,10391,-10391,-3464,-10391c2266802,273176,2243422,269712,2220909,268846v-29441,-1731,-58882,-2597,-89189,-3463c2113536,264517,2080632,255858,2062447,262785v2598,-866,3464,-866,,xm1920438,138094v-29441,-1732,-58016,-2598,-87457,-4329c1826054,133765,1782759,128569,1781893,139826v-866,12123,52820,8659,57150,8659c1896193,146753,1959404,146753,2015688,157144v6062,866,18184,2598,20782,-5195c2040800,138094,2020884,143290,2014822,143290r,c1983650,144155,1951611,139826,1920438,138094xm1845970,799649v38100,-1732,95250,-12989,130752,1732c1981052,803112,2007029,801381,2002700,791856v-5196,-11257,-42430,-5196,-51955,-6062c1902254,784928,1854629,782331,1806138,785794v-3463,,-38100,7793,-20782,14721c1801809,807442,1828652,800515,1845970,799649xm1548963,331192v19050,866,38966,,58016,866c1650275,332058,1693570,337253,1736865,335521v14721,-866,20783,-4329,23380,-18184c1761977,309544,1780161,313874,1778429,302617v-2598,-13855,-41564,-14721,-51954,-15587c1701363,285299,1677118,284433,1652007,283567v-15587,,-85725,-6062,-88323,-866c1556756,293092,1561952,293092,1648543,300885v22514,1732,44161,6061,65809,6927c1721279,307812,1748988,314740,1755916,312142v-30307,10391,-71871,866,-103909,c1632091,311276,1613041,311276,1593125,312142v-15587,866,-45894,-6062,-58882,866c1517791,322533,1540304,330326,1548963,331192xm2724002,900094v-31173,866,-63211,-866,-94384,-866c2620093,899228,2521380,888837,2517050,903558v-4330,13854,27709,7793,33770,6927c2575932,907021,2601043,907887,2626154,908753v30307,1732,60614,4330,91787,5196c2730929,914815,2763834,925206,2774225,915680v20782,-19049,-43296,-15586,-50223,-15586xm2956066,10805v-45894,3464,-90921,9525,-137680,6928c2813191,17733,2773359,14269,2790677,29855v15586,12989,48491,6062,66675,5196c2853888,35051,2853023,35051,2857352,35051v44161,-1732,87457,-10391,131619,-13855l2988971,4744v-10392,2598,-22514,5196,-32905,6061xm2576797,283567r,c2575066,285299,2575932,283567,2576797,283567xm2726600,298287v-38100,7793,-80530,12989,-120361,11257c2595848,308678,2573334,295690,2568138,310410v-4329,12123,45893,9525,52821,7793c2625289,317337,2623557,317337,2620959,318203v17318,-4329,38100,,56284,-866c2699757,315606,2722270,315606,2745650,314740v1732,,45027,-2598,32904,-13855c2767297,291360,2737857,296556,2726600,298287xm2588054,357169v45894,-3464,91787,-3464,137680,-6927c2741320,349376,2764700,351974,2778554,345912v14721,-6061,-866,-13854,-8659,-13854c2729198,329460,2685902,340717,2645204,342449v-19915,866,-38100,,-57150,-2598c2568138,336387,2562943,358901,2588054,357169v-866,,-866,,,xm2620959,318203r,c2612300,320801,2617495,319069,2620959,318203xm2084095,161474v14721,-3464,-8659,1731,,l2084095,161474xm2481547,1453410v-22513,-4329,-45893,-866,-68406,-1732c2393225,1451678,2374175,1450812,2354259,1449946v-10391,,-21648,,-32039,-1731c2313561,1446483,2304036,1439556,2295377,1439556v-7793,,-23380,12122,-9525,17318c2304036,1463801,2323952,1460337,2343002,1460337v23380,866,46759,1732,70139,5196c2432191,1468131,2452973,1473326,2472023,1468997v4329,-866,23379,-12989,9524,-15587xm2497134,196110v-13855,-4330,-33770,2598,-48491,3464c2413141,203037,2381102,198708,2346466,196110v-4330,,-29441,5195,-14721,12989c2344734,215160,2367247,210830,2381102,210830v38966,1732,84859,9526,122959,2598c2520513,209965,2504927,197842,2497134,196110xm2775957,913083v,,-866,866,-1732,1732c2773359,915680,2772493,916546,2772493,916546v,,2598,-2597,3464,-3463xm2752577,261919v-51088,8659,-102177,10391,-154132,10391c2586323,272310,2568138,264517,2556016,271444v-12123,7793,13854,17318,20781,11257c2577664,281835,2577664,281835,2576797,282701v6928,-6061,40698,-866,49357,-866c2654729,281835,2683304,280969,2711880,280103v16452,-866,34636,866,51954,-1732c2790677,273176,2770761,259321,2752577,261919xm2610568,734706v28575,1731,56284,3463,84859,4329c2717941,739901,2746516,744231,2768164,737303v,,,,,c2768164,737303,2768164,737303,2768164,737303v4329,-1732,10390,-5195,12988,-8659c2785482,719985,2753443,726912,2751711,726912v-28575,2598,-58016,1732,-87456,c2634813,726046,2605372,723449,2575932,721717v-6062,,-71005,,-69273,2598c2514452,739035,2598445,733840,2610568,734706xm2748247,951183v867,-866,1732,-1732,2598,-1732c2749979,949451,2749114,950317,2748247,951183xm2719672,938194r,c2698891,941658,2677243,941658,2655595,940792v-25111,-866,-50223,-1732,-75334,-3464c2562077,935596,2536100,926937,2518781,932999v-16452,5195,11258,11257,14721,11257c2555150,945121,2576797,946853,2598445,947719v25112,1732,50223,2598,75334,2598c2689366,951183,2735259,960708,2748247,950317v,,,,-865,866c2747382,951183,2747382,951183,2748247,950317v,,,,,c2767297,935596,2724868,937328,2719672,938194xm2748247,951183v-865,,-865,,,l2748247,951183v-865,,-865,,,xm2741320,771940v-1732,,-1732,,,l2741320,771940xm2759505,770208v,,,,,c2764700,770208,2775957,766744,2778554,762415v4330,-6928,-34636,-3464,-38100,-2598c2696293,767610,2644338,762415,2600177,759817v-4329,,-51954,-8659,-48491,3464c2554284,774537,2601909,771074,2610568,771074v50223,-866,99580,2597,148937,-866c2757773,770208,2744784,771074,2741320,771940v1732,-866,7794,-866,18185,-1732xm2718807,1185844v-21648,1732,-43296,866,-64943,c2610568,1184978,2563809,1175453,2520513,1179783v-2597,,-12988,4329,-8659,8659c2516184,1193637,2535234,1191040,2541295,1191906v24246,865,47625,2597,71005,4329c2635679,1197967,2659059,1200565,2682438,1199699v13855,,48491,8659,59748,-1732c2761236,1181515,2725734,1184978,2718807,1185844xm2742186,1198833v-9525,8659,6928,-6062,,l2742186,1198833xm2742186,984953v-42429,4330,6928,-866,,l2742186,984953xm2736125,808308v12989,,26843,3463,38966,-1732c2793275,798783,2769895,790990,2762102,790990v-45893,866,-90920,9525,-136813,8659c2596713,798783,2569005,798783,2541295,795319v-34636,-3463,-40697,11257,-2597,11257c2603641,807442,2669450,810040,2736125,808308v-3464,,-20782,,-25112,866c2713611,809174,2720539,809174,2736125,808308xm2493670,982355v866,9526,167121,11257,248516,2598c2746516,984087,2760370,978892,2757773,972831v-3464,-9526,-20782,-3464,-26844,-1732c2698025,976294,2665120,975428,2632216,974562v-32905,-866,-64943,,-97848,-2597c2524843,971099,2489341,964171,2493670,982355xm2764700,738169v-1732,,-3464,866,,l2764700,738169xm2768164,736437v,,,,,c2766432,737303,2765566,737303,2764700,737303v1732,,2597,,3464,-866xm2768164,736437v,,,,,c2769029,736437,2769895,736437,2768164,736437xm2090157,177926v21647,-866,42429,-2598,64077,-4330c2197529,170999,2239093,170999,2280656,179658v14721,3463,23380,-9525,8659,-17318c2271997,154546,2239093,160608,2220909,160608v-25112,-866,-50223,-866,-75334,c2125659,160608,2104011,157144,2084095,160608v-17318,4329,-8659,18184,6062,17318xm2762102,524290v-12123,3463,13855,-3464,,l2762102,524290xm2748247,509569v-25977,4330,-53686,2598,-79663,3464c2645204,513033,2621825,513033,2597579,511301v-17318,-866,-35502,-5195,-52820,-866c2529172,513899,2540429,522558,2550820,523424v21648,2597,44162,,64943,c2644338,523424,2672047,523424,2700622,524290v19050,,43296,5195,61480,c2783750,519094,2759505,507837,2748247,509569xm2615763,704399v-1732,,-1732,,,c2627886,703533,2631350,703533,2631350,703533v41564,-2598,83127,-5196,124691,-4330c2762968,699203,2792409,686215,2775091,685349v-23380,-866,-46759,1732,-69273,3463c2660791,693142,2617495,694874,2572468,690544v-14721,-1732,-12989,15587,1732,17318c2588054,709594,2601909,705265,2615763,704399xm2460766,1147744v-26844,,-52821,-866,-79664,-866c2339539,1146012,2297975,1141683,2256411,1140817v-16452,,-10391,10391,3464,10391c2282388,1150342,2305768,1153806,2328281,1154671v29442,1732,58883,2598,89189,3464c2436520,1159001,2469425,1166794,2487609,1159867v-1732,866,-3464,1732,,c2493670,1157269,2490207,1159001,2487609,1159867v20782,-7793,-24245,-12123,-26843,-12123xm2615763,704399v3464,,14721,-866,15587,-866c2626154,704399,2620959,704399,2615763,704399r,xm2830509,56699v-4330,,-55418,-6062,-43296,8659c2798470,80078,2839168,72285,2855620,71419v-5195,,-8659,,866,c2901513,68821,2945675,60162,2990702,56699r,-15587c2981177,42844,2972518,45442,2963859,45442v-45027,4329,-88323,14720,-133350,11257xm2858218,34185v,,,,,c2868609,34185,2898916,32453,2858218,34185xm2471156,1468997v-21647,5195,6928,-866,,l2471156,1468997xm1694436,642053v-32038,866,-74468,6928,-95250,6928c1587929,648981,1549829,642053,1542902,650712v-11257,13855,11257,19916,19916,19050c1606113,666299,1649409,668031,1692704,662835v9525,-866,43296,1732,44161,-10391c1736865,645517,1717816,641187,1694436,642053xm1568013,808308v24246,,48491,2598,72737,6061c1664995,817833,1688375,819565,1712620,823028v16452,1732,33771,13855,47625,c1773234,810040,1736865,811771,1731670,811771v-19916,866,-40698,-2597,-60613,-5195c1649409,803978,1628627,799649,1606979,797051v-16452,-2598,-41563,-12123,-58016,-4330l1548963,792721v-1732,866,-1732,866,,c1525584,803978,1561086,808308,1568013,808308xm1729072,681019v-38966,3464,-75334,7793,-114299,7793c1595722,688812,1574075,685349,1555891,688812v-6062,866,-14721,8659,-7794,13855c1554159,708728,1565416,706996,1573209,706996v43295,,85725,-1731,129020,-2597c1718682,704399,1746391,707862,1760245,697471v17318,-15586,-25111,-16452,-31173,-16452xm1755050,408258r,c1710023,416917,1663263,417783,1617370,417783v-21648,,-43295,,-64943,1732c1546365,420380,1533377,422112,1539438,431637v5196,7793,22514,6062,31173,6062c1619102,436833,1668459,429905,1716950,427308v16452,-866,41563,1732,57150,-6062c1794016,410856,1763709,406526,1755050,408258xm1729072,681019v11257,-866,-12988,1732,,l1729072,681019xm1554159,967635v19916,1732,38966,3464,58882,5196c1656336,977160,1699632,979758,1742927,979758v11257,,18184,-18184,2598,-19050c1724743,960708,1704827,966769,1683179,965903v-24245,-866,-49357,-3463,-73602,-6927c1589661,956378,1567148,945987,1548097,949451v-19050,3464,-5195,17318,6062,18184xm1775831,497446r,c1754184,516496,1819127,513033,1825188,513033v31173,-866,63212,,94384,866c1929097,513899,2027811,524290,2032141,509569v4329,-13854,-27709,-7793,-33771,-6927c1973259,506106,1948148,505240,1923036,504374v-30307,-1732,-60614,-4330,-91786,-5196c1819127,498312,1786222,487921,1775831,497446xm1658934,900094v26843,,57150,-4329,83127,c1760245,903558,1767172,881910,1747257,881044v-18185,-866,-35503,6062,-53687,6062c1665861,887971,1636420,887971,1608711,884508v-12123,-1732,-55418,-18184,-65809,-8659l1542902,875849v-12989,12122,38966,16452,45027,16452c1612175,895765,1634688,900094,1658934,900094xm1734268,924340v-24245,2597,-49357,4329,-73602,4329c1638152,928669,1616504,925206,1593990,923474v-7793,-866,-40697,-12123,-45893,-4330c1533377,943390,1640750,938194,1654604,938194v22514,,45893,-2598,69273,-1732c1737731,937328,1758513,942524,1769770,932133v19050,-17318,-31173,-8659,-35502,-7793xm1534243,739035r,c1541170,750292,1562818,743365,1574075,742499v26843,-866,53686,-2598,80529,-2598c1680581,739901,1706559,740767,1732536,739901v23380,-866,23380,-27709,4329,-19050c1729938,724315,1733402,722583,1736865,720851v-14720,6927,-33770,3464,-49356,4329c1659800,726046,1632956,726046,1605247,726046v-2597,866,-82261,-5195,-71004,12989xm1619968,777135v22513,866,45893,866,68407,2598c1705693,781465,1727341,790990,1744659,785794v9525,-2598,14720,-16452,1732,-18184c1724743,765012,1702229,768476,1679716,765878v-25112,-2597,-51089,-1732,-76200,-2597c1589661,762415,1549829,749426,1538572,758085r,c1515193,778867,1610443,777135,1619968,777135xm1574941,848140v23379,1731,46759,3463,69272,6061c1664129,855933,1684911,858531,1704827,860262v10391,866,42430,13855,49357,5196c1768904,848140,1743793,847274,1731670,849871v-19916,4330,-40698,-865,-60613,-3463c1646811,842944,1622566,842078,1598320,838615v-13854,-1732,-45893,-14721,-58882,-6928l1539438,831687v-1732,866,-1732,866,,c1518657,845542,1571477,848140,1574941,848140xm1835579,368426v23380,-2598,45893,-4330,69273,-5195c1929963,362365,1955075,363231,1980186,365828v15587,1732,49357,12123,60614,-2597c2048593,352840,2014822,354571,2011359,354571v-27709,-866,-56284,-866,-83993,-866c1905718,353705,1883204,354571,1861557,352840v-12989,-866,-34637,-6928,-46760,865c1795747,364962,1829518,369292,1835579,368426xm2047727,386610v-61480,-1732,-124691,-4330,-187036,c1867618,385744,1881472,384878,1860691,386610v-11257,866,-60614,-1732,-64078,12123c1792284,415185,1834713,401331,1842507,400465v27709,-3464,55418,-4330,82261,-4330c1953343,395269,1983650,390940,2011359,397867v11257,2598,23379,4329,35502,3464c2064179,399599,2065911,387476,2047727,386610xm2474620,535546v-38100,6062,-83127,8660,-121227,5196c2339539,539876,2326550,526021,2312695,534680v-14720,8660,6062,19916,16453,17319l2329148,551999v31172,-8659,72736,-866,104774,-866c2453838,551133,2474620,551999,2494536,547669v22514,-4329,-9525,-13854,-19916,-12123xm2291914,586635v-5196,13855,56284,9525,63211,9525c2375906,597026,2397554,597026,2418336,597892v14721,,49357,6927,61480,-1732c2483279,593562,2481547,595294,2479816,596160v2598,-1732,8659,-25977,9525,-30307c2491073,554596,2465095,557194,2459900,558060v-34637,3464,-71005,8659,-105641,2598c2344734,558926,2318757,545937,2314427,562390v-1732,7793,31173,6927,35502,7793c2358588,571049,2463364,575378,2463364,578842v,11257,-82262,7793,-90921,7793c2358588,586635,2298841,568451,2291914,586635xm1845970,325996v25111,,50223,-2597,75334,-1731c1943818,325130,1966331,325130,1988845,327728v4330,866,57150,15587,52821,-866c2038202,313874,1966331,316471,1958538,315606v-25111,-866,-50222,-1732,-74468,-2598c1868484,313008,1824322,305215,1811334,316471v-15587,13855,31173,9525,34636,9525xm1793150,237674v-11257,19050,98713,20781,109970,21647c1929097,261919,1955941,263651,1982784,266249v10391,866,26843,8659,36368,c2023481,261919,2018286,259321,2014822,258455v-33770,-10390,-75334,-6061,-110836,-10390c1892729,246333,1800943,224685,1793150,237674xm1807004,424710v42430,-4330,-6061,866,,l1807004,424710xm1792284,436833r,c1795747,446358,1813066,440296,1819127,438565v32905,-5196,65809,-4330,98714,-3464c1950745,435967,1982784,435101,2015688,437699v8659,866,45028,7793,39832,-10391c1973259,429905,1888400,416051,1807004,424710v-4329,866,-17318,6061,-14720,12123xm2025213,286165v-23379,-1732,-46759,-5196,-70138,-6928c1911779,275774,1858959,267981,1816529,275774v-5195,866,-10391,9525,-3463,12988c1820859,292226,1829518,290494,1838177,290494v22514,-866,45893,-1732,68407,-866c1930829,289628,1955941,290494,1980186,292226v21648,1732,40698,8659,62346,11257c2047727,304349,2054654,298287,2051191,293092v-4330,-7793,-20782,-6062,-25978,-6927xm2008761,215160v-23379,-866,-47625,-2598,-71004,-4330c1914377,209099,1890997,206501,1867618,207367v-13855,,-48491,-8659,-59748,1732c1788820,226417,1824322,222087,1831250,222087v21648,-1731,43295,-866,64943,c1939488,222953,1987113,232478,2029543,228149v2598,,12989,-4330,8659,-8659c2033872,213428,2014822,215160,2008761,215160xm2446045,505240v-19915,,-41563,866,-61480,-2598c2370711,500044,2349929,488787,2338672,501776v-9524,10391,71871,12989,82262,13854c2440850,517362,2460766,518228,2481547,519094v7794,,39833,7793,47625,866c2548223,501776,2453838,505240,2446045,505240xm2513586,315606v5195,,29441,-866,20782,-12123c2525709,293092,2498866,300019,2488475,301751v-38966,4329,-82262,3464,-120361,-2598c2363784,298287,2329148,290494,2340404,303483v6928,8659,26843,6061,36369,6061c2421800,312142,2467693,318203,2513586,315606v,,866,,,xm1805273,871519v52820,-7793,116897,-7793,169718,866c1981918,873251,2022616,881044,2022616,868055v,-13854,-51955,-7793,-60614,-7793c1904852,860262,1847702,854201,1790552,859396r,c1784491,860262,1768904,859396,1765441,866324v-6928,17318,35502,5195,39832,5195xm2543027,338119v-21647,-2598,-45893,1732,-67541,1732c2452973,339851,2429593,338119,2407079,335521v-21647,-1731,-44161,-12122,-64943,-12122c2339539,323399,2311829,333790,2323086,337253v17318,5196,38966,4330,56284,6062c2428727,347644,2478950,357169,2528307,353705v6927,866,34636,-12122,14720,-15586xm2543893,472335v-7793,-9525,-47625,,-58016,866c2444313,477530,2397554,473201,2355991,465408v-4330,-866,-33771,-13855,-31173,3463c2326550,481860,2372443,480128,2381968,480994v48491,3464,95250,12123,144607,6927c2534368,487921,2551686,481860,2543893,472335xm2335209,652444v27709,866,55418,866,83127,866c2430459,653310,2472023,661103,2481547,653310v-865,866,-865,866,,l2481547,653310v19916,-18184,-39831,-12989,-47625,-12123c2406213,642919,2377638,642053,2349929,641187v-11257,-866,-47625,-13854,-57150,-5195c2277193,648981,2327416,652444,2335209,652444xm2527441,488787v-38966,3464,6927,-866,,l2527441,488787xm2503195,264517v-57150,3464,-113434,6927,-169718,866c2323086,264517,2297975,274908,2319622,279237v12123,2598,26844,2598,38966,866c2357723,280103,2356857,280103,2358588,280103v47625,-6927,99580,-3463,147205,-866c2508391,279237,2553418,275774,2540429,265383v-8659,-6928,-27709,-866,-37234,-866xm2510989,228149v-45028,1731,-90921,2597,-135948,2597c2367247,230746,2345600,222953,2341270,234210v-3463,9525,6928,18184,15587,12123c2365516,241137,2361186,243735,2356857,246333v25111,-16453,77932,-4330,106507,-3464c2485877,243735,2508391,245467,2530904,242869v4330,-866,12123,-4329,11257,-10391c2540429,223819,2516184,228149,2510989,228149xm2856486,222953v,866,,866,,c2855620,224685,2855620,223819,2856486,222953xm2513586,315606r,c2485011,317337,2510989,315606,2513586,315606xm2528307,354571r,l2528307,354571r,xm2007029,983221v11257,5196,29441,1732,41564,866c2077168,981490,2104877,983221,2134318,984953v22513,1732,44161,6062,66675,8659c2209652,994478,2221775,988417,2209652,984087v-24246,-8659,-53686,-9525,-79663,-11256c2116134,971965,2103145,971099,2089291,970233v-21648,-866,-60614,-8659,-81396,c2000102,973696,1999236,979758,2007029,983221xm2463364,1115706v-18185,-2598,-37234,,-55419,865c2368979,1118303,2325684,1120035,2289315,1106181v-7792,-3464,-38965,865,-20781,10390c2285852,1126096,2312695,1123499,2331745,1125230v41564,2598,83994,10392,125557,5196l2457302,1130426v1732,,1732,,,c2465095,1128694,2478084,1118303,2463364,1115706xm2688500,1023919v-6927,,-20782,866,,c2699757,1023053,2749114,1025651,2752577,1011796v4329,-16452,-38100,-2597,-45893,-1731c2678975,1013528,2652132,1014394,2624422,1014394v-28574,866,-58881,5196,-86590,-1732c2526575,1010065,2514452,1008333,2502329,1009199v-16452,866,-19050,13854,,13854c2563809,1025651,2627020,1028249,2688500,1023919xm2103145,917412v19916,,41564,-866,61480,2598c2178479,922608,2199261,933865,2210518,920876v9525,-10391,-71870,-12989,-82261,-13855c2108341,905290,2088425,904424,2067643,903558v-7793,,-39832,-7793,-47625,-866c2020884,901826,2021750,901826,2020018,902692r,c2000968,920876,2096218,917412,2103145,917412xm2006163,949451v7793,9525,47625,,58016,-866c2105743,944256,2152502,948585,2194065,956378v4330,866,33771,13855,31174,-3463c2223507,939926,2177614,941658,2168088,940792v-48490,-3464,-95250,-12123,-144607,-6927c2015688,934730,1998370,940792,2006163,949451xm2703220,1083667v-25111,,-50223,2598,-75334,1732c2605372,1084533,2582859,1084533,2560345,1081935v-4329,-866,-57150,-15586,-52820,866c2510989,1095790,2582859,1093192,2590652,1094058v25111,866,49357,1732,74468,2598c2680707,1096656,2724868,1104449,2737857,1093192v15586,-14721,-31173,-9525,-34637,-9525xm2735259,1055092v-9525,6927,6927,-3464,,l2735259,1055092xm2524843,1125230v23380,1732,46759,5196,70139,6928c2638277,1135622,2691098,1143415,2733527,1135622v5196,-866,10391,-9526,3464,-12989c2729198,1119169,2720539,1120901,2711880,1120901v-22514,866,-45894,1732,-68407,866c2619227,1121767,2594116,1120901,2569870,1119169v-21647,-1732,-40698,-8659,-62345,-11257c2502329,1107046,2495402,1113108,2498866,1118303v4329,7793,19915,6062,25977,6927xm2756906,1177185r,c2768164,1158135,2658193,1156403,2646936,1155537v-25977,-2597,-52820,-4329,-79663,-6927c2556882,1147744,2540429,1139951,2530904,1148610v-4329,4330,866,6927,4330,7793c2569005,1166794,2610568,1162465,2646070,1166794v10391,1732,103044,22514,110836,10391xm2714477,1040371v-23379,2598,-45893,4330,-69273,5196c2620093,1046433,2594982,1045567,2569870,1042969v-15586,-1732,-49357,-12123,-60613,2598c2501463,1055958,2535234,1054226,2538698,1054226v27708,866,56284,866,83993,866c2644338,1055092,2666852,1054226,2688500,1055958v12989,866,34636,6927,46759,-866c2754309,1043835,2720539,1039506,2714477,1040371xm2091023,533815v8659,-866,12988,-866,14720,-866c2102279,532949,2087559,533815,2091023,533815xm2068509,584903v18184,866,37234,-3463,56284,-3463c2168954,580574,2211384,584037,2254679,585769v13855,866,14721,-13854,,-15586c2234763,567585,2213116,568451,2193200,568451v-39832,-866,-89189,-9525,-129021,-2598c2066777,564987,2069375,564987,2064179,565853v-4329,866,-2598,,,c2047727,569317,2054654,584903,2068509,584903xm1980186,745096r,c1984516,743365,1981918,745096,1980186,745096xm2041666,745096v13854,4330,30306,1732,44161,1732c2115268,747694,2145575,749426,2175016,751158v9525,,94384,13854,93518,-866c2267668,737303,2205323,744231,2196664,743365v-48492,-2598,-103910,-19916,-152401,-8659l2044263,734706v-1731,865,-1731,,,c2034738,736437,2033007,742499,2041666,745096xm1938622,681019v-28575,-1732,-56284,-3464,-84859,-4329c1831250,675824,1802675,671494,1781027,678421v-4330,1732,-10391,5196,-12989,8660c1763709,695740,1795747,688812,1797479,688812v28575,-2597,58016,-1731,87457,c1914377,689678,1943818,692276,1973259,694008v6061,,71004,,69273,-2598c2035604,676690,1950745,681885,1938622,681019xm2805398,132899v-12123,-1732,-43296,7793,-17319,15586c2810593,155412,2843497,151083,2866877,149351v12123,-866,8659,-866,3464,c2910172,145887,2950005,141558,2989836,137228r,-17318c2972518,121642,2955200,125971,2937882,126837v-45028,1732,-86591,12123,-132484,6062xm1774966,732974v23379,866,46759,-1732,69272,-3464c1889266,725180,1932561,723449,1977588,727778v14721,1732,12989,-15586,-1732,-17318c1961136,709594,1947282,713058,1933427,713924v1732,,1732,,,c1923902,714790,1919572,714790,1918706,714790v-41563,2597,-83127,5195,-124690,4329c1786222,719119,1757648,732108,1774966,732974xm2071106,700935v,,,,,c2071106,700069,2071106,700069,2071106,700935v,-866,,-866,,xm2067643,653310v19050,866,38100,-6061,58016,-6927c2154234,645517,2181943,646383,2210518,646383v19916,,40698,6927,59748,6927c2275461,653310,2283255,648981,2280656,642053v-4329,-11257,-20781,-9525,-30306,-8659c2196664,642053,2140380,629930,2085827,632528v-12989,2598,-53686,19916,-18184,20782xm2073704,545071v9525,11257,38966,4330,51089,2598c2141245,545071,2157698,543340,2173284,544206v19916,,38100,7793,58016,8659c2240825,552865,2266802,555462,2272864,546803v6061,-8659,-41564,-9525,-45894,-10391c2181077,532949,2135184,531217,2089291,533815v-3464,,-23380,1731,-15587,11256xm2060716,616076v15586,7793,45893,,63211,-866c2167223,611746,2209652,620406,2252948,621271v6927,,21647,2598,26843,-2597c2285852,613478,2277193,608283,2272864,607417v-22514,-4330,-45028,-1732,-67541,-2598c2158563,603087,2110938,595294,2064179,599624r,c2059850,600490,2060716,599624,2064179,599624v-10391,866,-12988,12122,-3463,16452xm2086693,634260v48491,-2598,-2598,,,l2086693,634260xm1815663,566719r4330,c1818261,566719,1817395,566719,1815663,566719xm1778429,586635v24246,3464,54552,-6061,78798,-6061c1909182,580574,1964600,590965,2016554,585769v3464,,37234,-8659,19916,-13854c2022616,567585,2005297,571049,1990577,571915v-64077,6061,-129886,-7794,-193964,-5196c1797479,566719,1800943,566719,1805273,566719v-2598,,-5196,,-8660,c1788820,566719,1777563,564987,1771502,570183v-8659,9525,-2598,15586,6927,16452xm2026079,748560v-11257,-6061,-33770,-7793,-45893,-3464c1976722,745962,1978454,745962,1980186,745096v-21648,7794,-58016,1732,-80529,1732c1870216,746828,1841641,750292,1812200,751158v-11257,866,-37234,-866,-44162,10391c1758513,777135,1813066,765012,1817395,765012v59748,-6061,121227,-10391,180975,-4329c2002700,761549,2046861,758951,2026079,748560xm1846836,545071v49357,,97848,-865,146339,2598c1998370,547669,2020018,548535,2013091,538144v-7794,-12988,-46760,-2598,-58016,-2598c1897059,536412,1839909,529485,1781893,532949v-9525,866,-22514,14720,-6062,16452c1784491,550267,1794882,545937,1802675,545071v14720,-865,29441,,44161,xm1933427,713924v-4330,,-17318,866,-14721,866c1923036,713924,1928231,713924,1933427,713924r,xm2015688,467140v-21647,-866,-43295,-2598,-64943,-3464c1925634,461944,1900523,461078,1875411,461078v-15586,,-61479,-10391,-74468,l1800943,461078v-19050,16452,22513,14721,28575,13855c1850300,471469,1871947,471469,1893595,472335v25111,866,50223,1732,75334,3464c1987113,477530,2013091,486190,2030409,480128v17318,-6927,-10391,-12988,-14721,-12988xm2828777,110385r,c2833973,109519,2870341,108653,2828777,110385xm1789686,642919v,,,,,c1784491,642919,1773234,646383,1770636,650712v-4329,6928,34637,3464,38100,2598c1852898,645517,1904852,650712,1949013,653310v4330,,51955,8659,48491,-3464c1994907,638590,1947282,642053,1938622,642053v-49356,866,-98713,-2597,-148936,866c1793150,642919,1832116,640321,1789686,642919xm2012225,606551v-65809,-866,-132484,-2598,-198293,-1732c1817395,604819,1829518,604819,1836445,603953v-3464,,-10391,,-22513,866c1800943,604819,1787088,601356,1774966,606551v-18184,7793,5195,15586,12988,15586c1833847,621271,1878875,612612,1924768,613478v28575,866,56284,866,83993,4330c2044263,621271,2050325,606551,2012225,606551xm1836445,604819v1732,,3464,,3464,c1839043,604819,1838177,604819,1836445,604819xm1259750,913083v-7794,6061,7793,-6927,,l1259750,913083xm2480682,603087v-15587,-866,-31173,4330,-46760,3464c2395823,605685,2359454,606551,2321354,600490v-6927,-866,-32904,4329,-15586,11256c2320489,617808,2347332,616076,2363784,616942v36368,1732,84859,10391,121227,1732c2482414,619540,2478084,620406,2485011,618674v3464,-866,1732,-866,,c2502329,615210,2494536,603953,2480682,603087xm2462497,788392v-865,,-2597,,-3463,c2459900,789258,2461632,789258,2462497,788392xm2071106,700935v-19049,21648,55419,12989,60614,12989c2154234,713924,2175882,712192,2198395,712192v11257,,37235,15586,46759,12123c2265936,717387,2234763,703533,2227836,702667v-19916,-1732,-41563,,-61479,-866c2153368,700935,2081497,688812,2071106,700935v,,,,,l2071106,700935xm2840034,185719v-866,,-866,,-1732,c2841766,185719,2866011,183987,2840034,185719xm2069375,826492v,,,,,l2069375,826492r,xm2463364,788392v,,-867,,,l2463364,788392xm2384565,720851v12123,866,83994,12989,94385,866l2478950,721717v19050,-21648,-54552,-12989,-60614,-12989c2395823,708728,2374175,710460,2351661,710460v-11257,,-37234,-14720,-46759,-12123c2284120,705265,2315293,719119,2322220,719985v20782,1732,41564,,62345,866xm2292779,752024v34637,12122,86591,4329,122960,3463c2407079,755487,2390627,756353,2415739,755487v6061,,4329,,,c2433057,754621,2450375,755487,2466827,752890v23380,-4330,12123,-19916,-6061,-17319c2419202,741633,2381102,745096,2339539,744231v-16453,-866,-32039,-6062,-47625,-6062c2278925,737303,2284120,749426,2292779,752024xm2913636,206501v-20782,1732,-42429,4329,-63211,3464c2837436,209099,2807130,201305,2795007,208233v-16453,10391,51088,22513,61479,14720c2858218,222087,2857352,222087,2856486,222953v8659,-5195,34636,-1732,44162,-2597c2922295,219490,2944809,218624,2966457,216026v5195,-866,17318,-6061,23379,-10391l2989836,197842v-1732,-866,-4329,-866,-6927,-866c2960395,196110,2935284,204769,2913636,206501xm2416604,755487r,l2416604,755487r,xm2257277,836017v5196,-13855,-56284,-9525,-63212,-9525c2173284,825626,2151636,825626,2130854,824760v-14720,,-49357,-6927,-61479,1732l2069375,826492r,c2066777,828224,2060716,852469,2059850,856799v-1732,11256,24245,8659,29441,7793c2123927,861128,2160295,855933,2194932,861994v9525,1732,35502,14721,39831,-1732c2236495,852469,2203591,853335,2199261,852469v-8659,-866,-113434,-5195,-113434,-8659c2085827,832553,2168088,836017,2176747,836017v13855,,74469,18184,80530,xm2214848,770208v-27710,-866,-55419,-866,-83128,-866c2119598,769342,2078034,761549,2068509,769342v866,-866,866,-866,,l2068509,769342v-19916,18184,39832,12989,47625,12123c2143843,779733,2172418,780599,2200127,781465v11257,866,47625,13854,57150,5195c2271997,773671,2221775,770208,2214848,770208xm2256411,670628v-34636,-12122,-86591,-4329,-122959,-3463c2142111,667165,2158563,666299,2133452,667165v-1732,,-2598,,-2598,c2131720,667165,2132586,667165,2133452,667165v-17318,866,-34636,,-51955,2597c2058118,674092,2069375,689678,2087559,687081v41563,-6062,79664,-9526,121227,-8660c2225239,679287,2240825,684483,2256411,684483v13855,866,8659,-11257,,-13855xm2451241,789258v-3464,,-6928,,-8659,866c2443448,790124,2446045,790124,2451241,789258xm2814922,172731v-5195,,-49356,865,-25111,10390c2805398,189183,2821850,187451,2838302,186585v-866,,-866,,1732,c2887659,183121,2937882,177060,2985507,177926v865,,2597,,4329,l2989836,160608v-6927,1732,-13854,4329,-19050,4329c2918832,168401,2866877,170999,2814922,172731xm2133452,667165r,l2133452,667165r,xm2296243,801381v-6928,,-21648,-2598,-26843,2597c2263338,809174,2271997,814369,2276327,815235v22514,4330,45027,1732,67541,2598c2390627,819565,2438252,827358,2485011,823028v-9525,866,-33770,3464,,c2489341,822162,2488475,823028,2485011,823028v10391,-866,13855,-12122,3464,-16452c2472888,798783,2442582,806576,2425263,807442v-43295,3464,-85724,-4330,-129020,-6061xm2475486,877581v-9525,-11257,-38966,-4330,-51088,-2598c2407945,877581,2392359,879312,2375906,878446v-19915,,-38099,-7793,-58015,-8659c2308366,869787,2282388,867190,2276327,875849v-6061,8659,41564,9525,45893,10391c2368114,889703,2414007,891435,2459900,888837v4329,,24245,-866,15586,-11256xm2068509,819565v15586,865,31173,-4330,46759,-3464c2153368,816967,2189736,816101,2227836,822162v6927,866,32905,-4329,15586,-11256c2228702,804844,2201859,806576,2185406,805710v-36367,-1732,-84859,-10391,-121227,-1732c2066777,803112,2071106,802246,2064179,803978v-3463,866,-1732,866,,c2047727,807442,2054654,818699,2068509,819565xm2459034,889703v-38100,1732,5195,-866,,l2459034,889703xm2480682,837749v-18185,-866,-37234,3463,-56284,3463c2380236,842078,2337807,838615,2294511,836883v-13855,-866,-14720,13854,,15586c2314427,855067,2336075,854201,2355991,854201v39832,866,89188,9525,129020,2598c2482414,857665,2479816,857665,2485011,856799v4330,-866,2598,,,c2501463,853335,2494536,837749,2480682,837749xm967938,766744v-19050,-866,-38100,6061,-58016,6927c881347,774537,853638,773671,825063,773671v-19916,,-40698,-6927,-59747,-6927c760120,766744,752327,771074,754925,778001v4329,11257,20781,9525,30306,8659c838918,778001,895202,790124,949754,787526v12989,-1732,53687,-19916,18184,-20782xm1460641,734706v-51089,11256,-105641,7793,-156730,1731c1295252,735571,1275336,730376,1275336,745096v,6062,6927,9525,12123,11257c1300447,760683,1316900,761549,1330754,758951v31173,-5195,10391,-1732,1732,c1380977,751158,1432932,752024,1482288,749426v5196,,35503,-5195,23380,-16452c1496143,724315,1471032,732974,1460641,734706xm1106484,28990v30307,1731,61479,3463,91786,4329c1207795,33319,1242432,40246,1247627,31587v-866,866,-866,1732,,l1247627,31587v11257,-19050,-89189,-10391,-96982,-10391c1121204,21196,1091763,20330,1061456,18599v-2597,,-59747,-13855,-49356,5195c1019027,35051,1096959,28990,1106484,28990xm1221650,54101v-18184,2598,-38100,1732,-57150,2598c1142852,58430,1121204,59296,1099557,59296v-8660,,-20782,866,-28576,-4329c1064920,51503,1059725,45442,1051932,47174v-15587,3463,-25978,19916,-4330,21647c1070115,69687,1091763,68821,1114277,68821v23380,,47625,,71005,c1197404,68821,1233772,74883,1243297,66224v,,-865,,,c1252822,57565,1245029,64492,1243297,66224v19916,-16453,-16452,-12989,-21647,-12123xm1238102,152815v-24246,2597,-48491,8659,-72737,10390c1142852,164937,1120338,166669,1098691,164937v-19050,-1732,-44162,-14720,-63212,-6927c1004307,170999,1054529,174462,1062322,174462v7793,,34637,5196,40698,c1103886,173596,1103886,173596,1103020,174462v6061,-5195,36368,-866,42430,-866c1173159,172731,1201734,170999,1229443,169267v5195,,19916,1732,23379,-4330c1260615,154546,1244163,151949,1238102,152815xm2919698,1164196v-25112,2598,-48491,-7793,-73603,-8659c2831375,1154671,2785482,1145146,2777688,1164196v-4329,10391,77932,8659,81396,9525c2885927,1174587,2912770,1177185,2938747,1178051v14721,866,33771,6061,51089,8659l2989836,1165062v-1732,,-3464,,-5195,c2961261,1162465,2943077,1161599,2919698,1164196xm1231175,101726v-19916,4329,6927,-866,,l1231175,101726xm576547,32453v20782,3464,43296,1732,64078,2598c666602,35051,691713,35917,717691,37649v17318,866,56284,17318,71870,11256c810343,41112,777438,30721,771377,30721v-21648,,-43296,-1731,-64077,-4329c682188,23794,657077,22062,631966,20330v-14721,-865,-51955,-9525,-65810,-865c551436,26392,570486,30721,576547,32453xm864895,35917v35502,866,71870,10391,107373,5195c968804,41978,954084,43710,972268,41112v866,,866,,,c976597,40246,988720,34185,986122,28124,983525,17733,954084,24660,947156,24660v-37234,866,-76200,2598,-113434,c833722,24660,799086,21196,812075,33319v9525,7793,42429,2598,52820,2598xm904727,60162v-24246,,-48491,-866,-72737,-866c821600,59296,786097,48905,779170,57565v-13854,16452,23380,10390,25977,9525c822466,65358,843247,68821,860566,70553v23379,1732,47625,2598,71004,4330c945425,75749,969670,84408,983525,80078v13854,-4329,6061,-13854,-4330,-15586c954950,60162,929838,60162,904727,60162xm599927,57565v1732,-866,866,-866,,l599927,57565xm1103020,174462v,,,,,c1100422,176194,1102154,174462,1103020,174462xm988720,99128v24246,2598,51089,-3463,75334,-2598c1117740,98262,1179220,112117,1232041,102592v18184,-3464,23379,-20782,866,-17318c1207795,88737,1181818,90469,1155841,90469v-28575,,-57150,-866,-84860,-1732c1048468,87871,1027686,82676,1005172,84408v-11256,,-45027,12122,-16452,14720xm2789811,1079337v-19916,2598,-13854,18184,2598,19916c2811459,1100985,2830509,1098387,2848693,1100119v32039,2598,63211,5196,95250,6062c2953468,1106181,2973384,1109644,2988971,1108778r,-16452c2975116,1090594,2959529,1090594,2956066,1089728v-53686,-2597,-112569,-17318,-166255,-10391xm1212125,295690v-38100,7793,-80530,12988,-120362,11256c1081372,306080,1058859,293092,1053663,307812v-4329,12123,45894,9525,52821,7794c1110813,314740,1109081,314740,1106484,315606v17318,-4330,38100,,56284,-866c1185282,313008,1207795,313008,1231175,312142v1732,,45027,-2598,32904,-13855c1253688,288762,1224247,293958,1212125,295690xm1063188,280969r,c1060591,282701,1062322,280969,1063188,280969xm2812325,1033444v-12989,,-20782,1732,-23380,13855c2787213,1053360,2769029,1049896,2770761,1058556v2598,12122,43296,11256,51955,12122c2847827,1072410,2872073,1072410,2897184,1073276v17318,,73602,12123,88323,866l2985507,1074142v10391,-8659,-8659,-12989,-14721,-12989c2947406,1059421,2924027,1061153,2900648,1060287v-22514,,-44162,-4329,-66675,-5195c2824448,1055092,2801934,1049031,2792409,1051628v32039,-8659,71005,-866,103909,c2916234,1051628,2935284,1052494,2955200,1051628v9525,,22513,1732,34636,1732l2989836,1036908v-15586,,-32039,,-47625,c2898916,1035176,2855620,1031712,2812325,1033444xm1106484,315606r,c1098691,318203,1103020,316471,1106484,315606xm1067518,210830v44161,-8659,92652,-6927,137679,-6061c1216454,204769,1244163,213428,1244163,194378v,-11257,-31173,-4329,-37234,-3463c1187013,194378,1166231,194378,1146316,196110v-19916,866,-42430,6061,-62346,3464c1071847,197842,1056261,190049,1046736,202171v-12123,12123,13855,10391,20782,8659c1095227,205635,1070981,209965,1067518,210830xm1067518,210830r,c1066652,210830,1066652,210830,1067518,210830xm2863414,1120035v-17319,-5195,-58016,-12989,-75335,-3464c2762102,1132158,2796739,1133024,2808861,1133024v25977,866,51955,3463,77932,6927c2897184,1140817,2953468,1151208,2989836,1151208r,-21648c2969054,1127828,2945675,1127828,2942211,1127828v-24245,-866,-56284,-866,-78797,-7793xm1238102,259321v-51089,8660,-102177,10391,-154132,10391c1071847,269712,1053663,261919,1041541,268846v-12123,7794,13854,17319,20781,11257c1063188,279237,1063188,279237,1062322,280103v6928,-6061,40698,-866,49357,-866c1140254,278371,1168829,278371,1197404,277505v16452,-865,34637,866,51955,-1731c1276202,270578,1257152,256724,1238102,259321xm1083104,242003v32905,-2598,65809,-2598,98714,-3463c1184416,238540,1257152,237674,1241566,224685v-7794,-6061,-29441,,-38100,866c1185282,227283,1166231,228149,1148047,229015v-36368,2597,-101311,-8659,-108238,2597c1039809,248930,1073579,242003,1083104,242003xm1229443,120776v-21648,6061,-44161,6061,-66675,6061c1139388,126837,1116875,125971,1093495,125106v-19050,-866,-44161,-9526,-62345,-6062c1007770,123374,1025954,136362,1040675,135496v21647,-866,43295,-866,64943,c1129863,136362,1154109,137228,1179220,138094v14721,866,55418,8659,67541,-1732c1245029,138094,1244163,138960,1246761,136362v3464,-3463,1732,-1732,,c1264079,120776,1239834,118178,1229443,120776xm2941346,1239531v-27710,,-55419,,-83994,-866c2839168,1238665,2818386,1228274,2801068,1231737v-14720,3464,-19916,13855,-2598,18184c2821850,1255983,2849559,1253385,2872938,1253385v29442,866,58882,,88323,866c2966457,1254251,2977713,1256849,2988971,1259446r,-19050c2969054,1238665,2944809,1239531,2941346,1239531xm93370,1395394v46759,-3463,93518,-1732,140277,-2598c250966,1391931,250100,1381540,234513,1377210v-16452,-4329,-34636,-3463,-51089,-1732c179095,1375478,144459,1378076,181693,1375478v-50223,3464,-100446,6928,-150669,11257c19768,1387601,4181,1391065,18902,1402321v11257,7794,59747,-6061,74468,-6927xm206804,1258581r,c201609,1258581,164375,1259446,206804,1258581xm558363,73151v49357,-1732,96116,-4330,145473,-1732c722886,72285,741070,76615,759254,77480v20782,866,15587,-19915,-4329,-15586c732411,67090,708166,61894,684786,61028,653613,59296,624172,56699,593000,57565v865,,2597,,4329,c596463,57565,594731,57565,593000,57565v-12989,,-25112,-1732,-38101,c538447,60162,541911,73151,558363,73151xm2807995,1194503v-9525,1732,-33770,18184,-13854,24246c2801934,1221346,2811459,1215285,2819252,1214419v15586,-1732,32039,-1732,48491,-866c2894586,1214419,2920563,1216151,2946541,1218749v12988,866,28575,4329,42430,5195l2988971,1204894v-19917,,-38101,-2598,-58883,-4329c2892854,1197967,2846961,1189308,2807995,1194503xm78649,1358160v45894,-3464,90921,-9525,137680,-6927c221524,1351233,261356,1354696,244038,1339110v-15586,-12988,-48491,-6061,-66675,-5195c180827,1333915,181693,1333915,177363,1333915r,c166972,1333915,136665,1335646,177363,1333915v-50223,1731,-98714,12988,-148936,14720c21500,1348635,7645,1346903,1584,1352965v-6062,6061,6927,12988,11257,12988c32756,1369417,58734,1359026,78649,1358160xm199877,1454276v1732,-1732,2598,-2598,,l199877,1454276xm2818386,1268971v-5195,,-46759,13855,-24245,19916c2814057,1294083,2841766,1288887,2862547,1288887v28575,866,57151,866,85726,4330c2955200,1294083,2973384,1299278,2989836,1301010r,-20782c2979445,1278497,2969920,1278497,2966457,1277631v-49357,-4330,-97848,-11257,-148071,-8660xm56136,1475924v53686,-4330,106507,-9525,160193,-7793c224988,1468131,233647,1469862,242306,1469862v9525,-865,12989,-11257,2598,-13854c235379,1452544,207670,1447349,199011,1455142v-1732,1732,-866,866,,c191218,1462069,163509,1456874,153118,1456874v-28575,866,-56284,3463,-84859,6061c64795,1462935,14572,1462069,16304,1470728v5196,17318,27709,6062,39832,5196xm199877,1454276v,,,,,l199877,1454276v,,,,,xm14572,1285424v11257,2597,24246,3463,35503,2597c105493,1282826,162643,1272435,218061,1274167v3463,,44161,-5196,25111,-13855c232781,1255117,218061,1258581,206804,1258581v866,,866,,,c150520,1260312,95968,1271569,39684,1273301v-4330,-866,-45028,6927,-25112,12123xm262222,89603r,l262222,89603r,xm262222,89603r,c262222,89603,262222,89603,262222,89603v,,,,,xm298591,34185v26843,-866,53686,,80529,1732c402500,37649,425879,39380,450125,41978v18184,2598,53686,13855,70138,1732c534984,31587,501213,32453,496884,32453v-25978,-866,-52821,-2598,-78798,-5195c392975,25526,368729,22928,343618,21196v-18184,-866,-49357,-9525,-66675,-3463l276943,17733v-2598,866,-1732,866,,c250100,27258,289931,35051,298591,34185xm19768,510435v16452,8659,49357,-4329,67541,-4329c130604,505240,174765,512167,217195,509569v7793,,32039,-14720,16452,-21648c221524,482726,192950,480128,180827,483592v,,,,-866,c160045,488787,138397,485324,117615,485324v-23379,,-45893,3463,-69272,6061c44879,492251,-1880,498312,19768,510435xm318506,104324v31173,866,61480,1731,91787,4329c441466,110385,472638,112117,502945,118178v10391,1732,47625,13855,54552,-866c562693,105190,514202,107787,509006,106921v-31172,-2597,-62345,-6927,-93518,-9525c386047,93933,356606,93933,327165,91335,311579,90469,275211,79212,262222,89603v,,,,,c241440,106055,311579,104324,318506,104324xm37086,35917v21648,-866,42429,-866,64077,1732c125409,40246,149654,42844,174765,44576v12123,866,55419,10391,64944,1732c254429,31587,231915,30721,221524,30721v-19915,866,-39831,-2597,-59747,-5195c122811,20330,66527,6476,28427,19465v-17318,6061,-866,16452,8659,16452xm93370,117312v27709,,55418,,83993,866c195547,118178,216329,128569,233647,125106v14721,-3464,19916,-13855,2598,-18185c212865,100860,185156,103458,161777,103458v-29441,-866,-58882,,-88323,-866c63063,102592,20634,94799,16304,99994r,c-2746,119910,88174,117312,93370,117312xm68259,78346v50222,4330,97847,12123,148936,9525c222390,87871,263954,74017,241440,67955v-19916,-5195,-47625,,-68406,c144459,67090,115884,67090,87309,63626,74320,61894,25829,47174,15438,59296,3315,74017,61331,77480,68259,78346xm38818,152815v22513,1731,42429,2597,64943,4329c142727,158876,188620,168401,226720,163205v9525,-1731,33770,-18184,13855,-24245c232781,136362,223256,142424,215463,143290v-15586,1731,-32039,1731,-48491,865c140129,143290,114152,143290,88174,138960,-5344,122508,-7076,148485,38818,152815xm176497,183987v-26843,-866,-53686,-3463,-79663,-4329c74320,178792,40549,165803,19768,172731r866,l19768,172731v-7793,2597,-11257,12122,-3464,16452c25829,195244,40549,191780,50940,192646v23380,2598,41564,3464,64944,866c140129,190915,164375,201305,189486,202171v14720,866,60614,10391,68407,-8659c261356,183121,179095,183987,176497,183987xm484761,893167v-20782,-2598,-44161,,-64943,c391243,893167,363534,893167,334959,892301v-19050,,-43296,-5195,-61480,c251831,897496,276077,908753,287334,907021v25977,-4329,53686,-2597,79663,-3463c390377,903558,413756,903558,438002,905290v17318,866,35502,5195,52820,866c506409,902692,495152,894033,484761,893167xm400768,923474v21647,-2598,-20782,1732,,l400768,923474xm473504,926071v-24245,-3463,-48491,-4329,-72736,-2597c376522,925206,351411,927803,327165,927803v-12988,,-53686,-6061,-62345,3464c255295,941658,273479,950317,282138,947719v23380,-6061,48491,-5195,72737,-8659c379120,935596,402500,933865,427611,933865v16452,,32038,7793,47625,6061c489956,939060,489091,927803,473504,926071xm454454,960708v-6061,5195,-23379,1732,-31173,1732c405097,961574,386913,961574,368729,962440v-17318,865,-94384,-4330,-93518,21647c322836,984087,372193,973696,419818,971099v17318,-866,32038,13854,49357,5195c489091,965037,463113,953781,454454,960708v-2598,2597,-866,866,,xm273479,892301v12123,-3464,-13854,3464,,l273479,892301xm2836570,1010065v-17318,,-46759,-4330,-63211,2597c2756906,1019590,2782884,1036908,2793275,1027383v866,-866,866,-866,,c2800202,1021321,2833107,1026517,2840900,1025651v29441,,58881,-866,89188,-1732c2949138,1023053,2971652,1025651,2990702,1022187r,-18184c2989836,1004003,2988971,1004003,2988104,1004003v-51088,9525,-100445,6927,-151534,6062xm454454,960708v,,866,,,c456186,958976,456186,959842,454454,960708xm676993,1139085v,,,,,c678725,1139085,678725,1139085,676993,1139085xm501213,1116571v8659,10391,35503,3464,45893,1732c586072,1113974,629368,1114840,667468,1120901v4329,866,38966,8659,27709,-4330c688250,1107912,668334,1110510,658809,1110510v-45894,-2598,-91787,-7793,-137680,-5195c520263,1105315,520263,1105315,521129,1105315v-4329,-866,-28575,,-19916,11256xm121945,1495840v9525,-866,25111,-1732,,c99431,1497571,76918,1497571,54404,1500169v-3464,,-47625,7793,-26843,14721c42281,1520085,61331,1511426,76918,1510560v26843,,53686,-1732,80529,-866c174765,1510560,252697,1529610,257027,1502767v2598,-13855,-119496,-7793,-135082,-6927xm492554,1081069v21648,2598,45893,-1732,67541,-1732c582609,1079337,605988,1081069,628502,1083667v21647,1732,44161,12123,64943,12123c696043,1095790,723752,1085399,712495,1081935v-17318,-5195,-38966,-4330,-56284,-6061c606854,1071544,556631,1062019,507274,1065483v-6927,,-34636,12988,-14720,15586xm14572,545071v13855,14721,61480,866,79664,c123677,542474,152252,542474,181693,542474v12988,,49356,7793,60613,-1732c269149,518228,192084,523424,185156,524290v-50222,1731,-100445,4329,-149802,9525c30159,533815,5913,535546,14572,545071xm184290,1182381v866,,4330,,11257,-866l197279,1181515v-1732,,-11257,866,-12989,866xm61331,623869r,c112420,612612,166972,616076,218061,622137v8659,866,28575,6062,28575,-8659c246636,607417,239709,603087,234513,602221v-28575,-6061,-145473,1732,-194829,6928c34488,610015,4181,614344,16304,625601v8659,9525,34636,866,45027,-1732xm532386,1154671v57150,-3463,113434,-6927,169718,-865c712495,1154671,737606,1144281,715959,1139951v-12123,-2598,-26844,-2598,-38966,-866c676993,1139085,676993,1139085,676993,1139085v-47625,6927,-99580,3464,-147205,866c527191,1139951,482163,1143415,495152,1153806v8659,7793,27709,1731,37234,865xm154850,560658v-12989,1732,-90921,-866,-130753,12988c18036,575378,15438,583171,19768,588367v5195,5195,17318,1732,23379,866c68259,584037,95102,582305,121079,580574v23380,-1732,45893,-866,69273,-866c208536,580574,222390,584903,238843,575378v17318,-10391,,-12988,-10391,-12988c205072,561524,179961,558060,154850,560658xm2813191,990149v,,,,,c2810593,991881,2812325,991015,2813191,990149xm472638,1046433v6062,-12989,-52820,-11257,-58882,-11257c363534,1036042,307250,1023919,257893,1036042v-6927,1732,-28575,7793,-15587,18184c250100,1060287,283004,1046433,292529,1046433v41564,-1732,87457,-1732,129021,1732c432806,1048165,464845,1062885,472638,1046433xm2793275,1027383r,c2789811,1030846,2792409,1028249,2793275,1027383xm245770,1184978v-15586,-6061,-32039,-4329,-48491,-3463c198145,1181515,198145,1181515,195547,1181515v-47625,3463,-97847,9525,-145472,8659c44013,1190174,5047,1190174,22365,1205760v8659,7793,31173,-3464,41564,-4329c115884,1198833,167838,1196235,219793,1194503v5195,,49356,-866,25977,-9525xm257893,1036042v17318,-4330,-4330,866,,l257893,1036042xm389511,1082801v19916,-866,38100,,57150,2598c466577,1088862,471772,1065483,447527,1067215v,,,,,c401634,1070678,355740,1070678,309847,1074142v-15586,866,-38966,-1732,-52820,4329c242306,1084533,257893,1092326,265686,1092326v39832,3464,83127,-7793,123825,-9525xm484761,999674v-41564,,-83993,-866,-125557,866c367863,1000540,388645,998808,359204,1000540v-24245,866,-64077,-5196,-85725,5195c257027,1013528,292529,1016126,292529,1016126v19050,,38100,-2598,57150,-4330c380852,1008333,410293,1012662,441466,1014394v9524,866,45893,3464,43295,-14720xm1277934,1096656v19050,1731,38100,-866,56284,865c1366256,1100119,1397429,1102717,1429468,1103583v14720,,54552,7793,66675,-2598c1496143,1100985,1496143,1100985,1496143,1100985r,c1509997,1089728,1448518,1087997,1441591,1087997v-53687,-2598,-113434,-17319,-167121,-10392c1255420,1079337,1261481,1095790,1277934,1096656xm1497875,1100985v,,,,,c1495277,1102717,1496143,1101851,1497875,1100985xm1294386,1131292v25977,866,51955,3464,77932,6927c1387038,1139951,1500472,1159867,1504802,1141683v10391,-17318,-71005,-15587,-77932,-15587c1402625,1125230,1370586,1125230,1347206,1118303v-17318,-5195,-58015,-12988,-75334,-3463c1247627,1129560,1282263,1130426,1294386,1131292xm1202600,1301876v-31173,-866,-61480,-1732,-91787,-4330c1079641,1295815,1048468,1294083,1018161,1288021v-10391,-1731,-47625,-13854,-54552,866c958413,1301010,1006904,1298412,1012100,1299278v31172,2598,62345,6928,93518,9525c1135059,1312267,1164500,1312267,1193941,1314865v15586,865,51954,12122,64943,1731c1279666,1301010,1209527,1301876,1202600,1301876xm1207795,1334781v-29441,,-58882,-4330,-88323,-6062c1090032,1326987,1058859,1329585,1030284,1320926v-18184,-5196,-34637,9525,-11257,13855c1046736,1339976,1077043,1338244,1105618,1339976v31173,1732,61479,4330,92652,6927c1212990,1348635,1245895,1359892,1258018,1349501v18184,-15586,-42430,-14720,-50223,-14720xm1332486,759817v-866,,-866,,-1732,c1328157,760683,1329022,759817,1332486,759817xm1341145,874117v-866,,-866,866,,c1335950,875849,1337682,874983,1341145,874117xm1506534,812637v-13855,-14720,-61480,-866,-79664,c1397429,815235,1368854,815235,1339413,815235v-12988,,-49356,-7793,-60613,1732c1251956,839481,1329022,834285,1335950,833419v50222,-1732,100445,-4329,149802,-9525c1490947,824760,1515193,822162,1506534,812637xm1223381,1368551v-26843,866,-53686,,-80529,-1732c1119472,1365087,1096093,1363355,1071847,1360758v-18184,-2598,-53686,-13855,-70138,-1732c986988,1371149,1020759,1370283,1025088,1370283v25978,866,52821,2598,78798,5195c1128997,1377210,1153243,1379808,1178354,1381540v18184,866,49357,9525,66675,3463l1245029,1385003v2598,-866,1732,-866,,c1271872,1375478,1231175,1367685,1223381,1368551xm1501338,847274v-16452,-8659,-49357,4329,-67541,4329c1390502,852469,1346341,845542,1303911,848140v-7793,,-32039,14720,-16452,21647c1299581,874983,1328157,877581,1340279,874117v13855,-4330,5196,-1732,866,c1361061,868921,1382709,872385,1403490,872385v23380,,45894,-3464,69273,-6061c1476227,866324,1523852,860262,1501338,847274xm537581,1223944v13855,4330,33771,-2598,48491,-3464c621575,1217017,653613,1221346,688250,1223944v4329,,29441,-5195,14720,-12988c689981,1204894,667468,1209224,653613,1209224v-38966,-1732,-84859,-9525,-122959,-2598c530654,1206626,530654,1206626,530654,1206626r,c515068,1209224,530654,1221346,537581,1223944xm561827,1257715v38966,-2598,75334,-7794,115166,-5196c683920,1252519,719422,1260312,722886,1251653v5195,-12122,-30307,-10391,-34636,-10391c644954,1242128,600793,1236067,557497,1242128v5196,-866,30307,-4329,,c557497,1242128,557497,1242128,557497,1242128v-866,,-866,,,c528922,1246458,532386,1260312,561827,1257715xm1026820,1408383v26843,1732,52821,,79664,c1134193,1408383,1161036,1410115,1188745,1410980v12123,,49357,10392,58882,1732c1270141,1393662,1208661,1394528,1202600,1395394v-27709,3464,-56284,866,-84860,1732c1090897,1397126,1063188,1397992,1036345,1394528v-5195,-866,-72736,-13854,-64077,5196c978329,1410115,1018161,1407517,1026820,1408383xm524593,1191040v45027,-1732,90920,-2598,135947,-2598c668334,1188442,689981,1196235,694311,1184978v3463,-9525,-6927,-18184,-15586,-12123c670066,1178051,674395,1175453,678725,1172855v-25112,16453,-77932,4330,-106507,3464c549704,1175453,527191,1173721,504677,1176319v-4330,866,-12123,4330,-11257,10391c494286,1195369,519397,1191906,524593,1191040xm531520,1206626v,,,,,c534984,1205760,533252,1205760,531520,1206626xm567022,1287156r,c604256,1283692,642356,1280228,679591,1283692v11256,866,25111,15586,34636,6061c725484,1278497,702970,1275033,696909,1275033v-43296,-2598,-85725,-2598,-129021,-1732c544509,1274167,539313,1289753,567022,1287156xm568754,1273301v40698,-1732,-5195,,,l568754,1273301xm797354,1387601v17318,,33771,1732,51089,4330c867493,1394528,887409,1396260,907325,1397992v10391,866,42429,8659,51088,866c976597,1385003,902129,1383271,898666,1383271v-19051,,-38966,-865,-58017,-1731c828527,1380674,793024,1365087,783500,1370283v-14721,7793,6061,17318,13854,17318xm765316,1356428v22513,-5195,46759,,70138,866c866627,1359026,896068,1361624,927240,1360758v-4329,,-12988,,,c940229,1360758,952352,1362490,965341,1360758v17318,-2598,13854,-15587,-2598,-14721c913386,1347769,866627,1350367,817270,1347769v-19050,-866,-37234,-5195,-55418,-6061c741070,1339110,746265,1360758,765316,1356428xm541911,1353831v24245,3463,49357,2597,74468,2597c641490,1356428,666602,1357294,691713,1357294v7793,,51955,11257,51089,-1732c741936,1342574,673529,1347769,660540,1346903v-23379,-1732,-47625,-2597,-71004,-4329c575682,1341708,551436,1333049,537581,1337378v-13854,6062,-6061,14721,4330,16453xm942827,1328719v15586,-15586,-81395,-15586,-86591,-15586c848443,1312267,722886,1296681,729813,1313999v2598,6927,103043,11257,114300,11257c862297,1326122,928972,1342574,942827,1328719xm415488,64492c384316,62760,354009,60162,322836,57565v-6927,-866,-49357,-9525,-51955,1731c268284,71419,309847,70553,313311,70553v29441,,58882,4330,88323,6062c431075,78346,462247,75749,490822,84408v18184,5195,34637,-9525,11257,-13855c473504,64492,443197,66224,415488,64492xm1569745,1478521v53687,-4329,106507,-9524,160193,-7793c1738597,1470728,1747257,1472460,1755916,1472460v9525,-866,12988,-11257,2597,-13855c1748988,1455142,1721279,1449946,1712620,1457740v-1732,1731,-866,865,,c1704827,1464667,1677118,1459471,1666727,1459471v-28575,866,-56284,3464,-84859,6062c1578404,1465533,1528182,1464667,1529913,1473326v5196,17318,28575,6061,39832,5195xm1635554,1498437v10391,-866,25978,-1731,,c1613041,1500169,1590527,1500169,1568013,1502767v-3463,,-47625,7793,-26843,14720c1555891,1522683,1574941,1514024,1590527,1513158v26843,,53686,-1732,80530,-866c1688375,1513158,1766307,1532208,1770636,1505365v2598,-13855,-118629,-7794,-135082,-6928xm2765566,1498437v-15587,-6061,-41564,3464,-58016,5196c2678975,1506230,2650400,1506230,2621825,1507096v-20782,866,-36368,,-56284,-3463c2557747,1501901,2517916,1514890,2535234,1520085v18184,5196,43295,1732,62345,1732c2626154,1521817,2654729,1520951,2683304,1520085v-6061,,-13854,,-14720,866c2669450,1520951,2673779,1520951,2685036,1520085v19050,-866,38100,866,56284,-2598c2743918,1518353,2781152,1504499,2765566,1498437xm1714352,1456874v-866,,-866,,,l1714352,1456874v-866,,-866,,,xm1714352,1456874v866,-1732,1732,-2598,,l1714352,1456874xm1607845,1397992v46759,-3464,93518,-1732,140277,-2598c1765441,1394528,1764575,1384137,1748988,1379808v-16452,-4330,-34636,-3464,-51088,-1732c1693570,1378076,1658934,1380674,1696168,1378076v-50223,3464,-100446,6927,-150668,11257c1534243,1390199,1518657,1393662,1533377,1404919v11257,7793,59748,-6061,74468,-6927xm1797479,1165928v51089,-8659,102178,-10391,154132,-10391c1963734,1155537,1981918,1163331,1994041,1156403v12122,-7793,-13855,-17318,-20782,-11257c1972393,1146012,1972393,1146012,1973259,1145146v-6928,6062,-40698,866,-49357,866c1895327,1146878,1866752,1146878,1838177,1147744v-16452,866,-34636,-866,-51955,1732c1759379,1154671,1778429,1169392,1797479,1165928xm1968063,1216151v,,,,,c1923902,1224810,1875411,1223078,1830384,1222212v-11257,,-38966,-8659,-38966,10391c1791418,1243860,1822591,1236933,1828652,1236067v19916,-3464,40698,-3464,60614,-5195c1909182,1230006,1931695,1224810,1951611,1227408v12123,1732,27709,9525,37234,-2598c2000968,1212687,1974991,1215285,1968063,1216151v866,,866,,,xm1955941,1218749v2597,-866,9525,-1732,12122,-2598c1961136,1217883,1957672,1218749,1955941,1218749xm2678109,1485449v12123,-1732,6061,-866,,c2698891,1481985,2719672,1484583,2739588,1481119v14721,-2598,36369,-20782,10391,-19050c2702354,1465533,2656461,1474192,2608836,1470728v-20782,-1731,-41563,-2597,-62345,-2597c2525709,1468131,2507525,1482851,2537832,1484583v44161,5195,96116,7793,140277,866xm1823456,1128694v38101,-7793,80530,-12988,120362,-11257c1954209,1118303,1976722,1131292,1981918,1116571v4329,-12122,-45893,-9525,-52821,-7793c1924768,1109644,1926500,1109644,1929097,1108778v-17318,4330,-38100,,-56284,866c1850300,1111376,1827786,1111376,1804407,1112242v-1732,,-45028,2598,-32905,13854c1781893,1135622,1811334,1131292,1823456,1128694xm1952477,1182381v-32905,2597,-65809,2597,-98714,3463c1851166,1185844,1778429,1186710,1794016,1199699v7793,6061,29440,,38100,-866c1850300,1197101,1869350,1196235,1887534,1195369v36368,-2598,72736,-2598,108239,-2598c1995773,1175453,1962002,1182381,1952477,1182381xm1929097,1108778r,c1936891,1107046,1932561,1107912,1929097,1108778xm1482288,1202296v-22513,866,-42429,-2597,-64943,-4329c1378379,1196235,1332486,1186710,1294386,1191906v-9525,1731,-33771,18184,-13854,24245c1288325,1218749,1297850,1212687,1305643,1211821v15586,-1731,32039,-1731,48491,-865c1380977,1211821,1406954,1213553,1432932,1216151v21647,1732,49356,9525,70138,2598l1503070,1218749v3464,-866,2598,-866,,c1523852,1210956,1488350,1201431,1482288,1202296xm1393966,1482851v-1732,,-2598,,,c1407820,1480253,1490081,1491510,1496143,1480253v9525,-19050,-99580,-14720,-109971,-13854c1372318,1467265,1265811,1462935,1267543,1475924v1732,12988,113434,9525,126423,6927xm1593125,1360758v45893,-3464,90920,-9525,137679,-6927c1736000,1353831,1775831,1357294,1758513,1341708v-15586,-12989,-48490,-6062,-66675,-5196c1695302,1336512,1696168,1336512,1691838,1336512r,c1681447,1336512,1651141,1338244,1691838,1336512v-50223,1732,-98713,12989,-148936,14721c1535975,1351233,1522120,1349501,1516059,1355562v-6062,6062,6927,12989,11257,12989c1547231,1372015,1572343,1361624,1593125,1360758xm1452847,1275899v-50222,-4330,-97847,-12123,-148936,-9525c1298716,1266374,1257152,1280228,1279666,1286290v19915,5195,47625,,68406,c1376648,1287156,1405222,1287156,1433797,1290619v12989,1732,61480,16452,71871,4330c1517791,1279362,1459775,1276765,1452847,1275899xm1490081,1509694v-26843,866,-53686,-866,-79663,-1732c1396563,1507962,1286593,1494974,1285727,1510560v-866,10391,72736,7793,76200,7793c1389636,1518353,1418211,1519219,1445920,1520085v12123,,51089,7793,61480,-866c1506534,1520085,1505668,1520951,1507400,1519219r,c1519523,1509694,1496143,1509694,1490081,1509694xm1427736,1236933v-27709,,-55418,,-83993,-866c1325559,1236067,1304777,1225676,1287459,1229140v-14721,3463,-19916,13854,-2598,18184c1308240,1253385,1335950,1250787,1359329,1250787v29441,866,58882,,88323,866c1458043,1251653,1496143,1264642,1504802,1254251v19050,-19916,-71870,-17318,-77066,-17318xm1507400,80078v-11257,-2598,-24246,-3463,-35502,-2598c1416479,82676,1359329,93067,1303911,91335v-3464,,-44161,5195,-25111,13855c1289191,110385,1303911,106921,1315168,106921v-866,,-866,,,c1371452,105190,1426004,93933,1482288,92201v4330,866,45028,-6927,25112,-12123xm2594982,1449946v-1732,,-6062,,-13855,866c2581127,1450812,2581127,1450812,2580261,1450812v5196,,12989,-866,14721,-866xm2757773,1427433v-32039,2598,-64078,3463,-95250,6061c2616630,1436092,2572468,1437824,2526575,1435226v-4330,,-31173,-2598,-24246,8659c2511854,1460337,2564675,1452544,2579395,1451678v866,,866,,1732,c2642607,1448215,2704952,1443885,2767297,1444751v21648,-866,7794,-19050,-9524,-17318xm1314302,107787r,c1320363,106921,1356731,106055,1314302,107787xm1484020,1317462v-21648,866,-42429,866,-64077,-1732c1395697,1313133,1371452,1310535,1346341,1308803v-12123,-866,-55419,-10391,-64944,-1732c1266677,1321792,1289191,1322658,1299581,1322658v19916,-866,39832,2598,59748,5195c1398295,1333049,1454579,1346903,1492679,1333915v17318,-6062,1732,-16453,-8659,-16453xm2072838,1410115v-6927,,-26843,-1732,-20781,11257c2058118,1435226,2097084,1424835,2107475,1423969v36368,-2597,77931,-5195,113434,4330c2226104,1430031,2250350,1436092,2250350,1423969v,-11257,-38966,-9525,-45893,-9525c2160295,1414444,2117000,1407517,2072838,1410115v3464,-866,34637,-2598,,xm2678109,1485449v,,,,,c2663388,1488046,2671182,1487181,2678109,1485449xm2266802,1384137v-20782,-866,-42430,-866,-63211,-866c2158563,1382406,2110072,1372015,2065045,1378076v4330,-866,19916,-2598,,c2064179,1378076,2064179,1378076,2065045,1378076v-13854,1732,-24245,17318,-3464,18184c2084095,1397126,2107475,1394528,2129989,1393662v24245,,49356,866,73602,c2226104,1392796,2247752,1398858,2270266,1397126v24245,-1732,12989,-12123,-3464,-12989xm2245154,1455142v-24245,866,-48490,-4330,-72736,-6061c2149904,1447349,2128257,1443019,2105743,1440421v-12989,-865,-45027,-12122,-58016,-6061c2027811,1444751,2067643,1453410,2072838,1453410v25112,866,50223,2598,75334,4330c2171552,1459471,2195797,1462935,2219177,1463801v10391,866,40698,16452,46759,7793c2275461,1456008,2255545,1454276,2245154,1455142xm2243422,1511426v-865,,-865,,,c2227836,1519219,2194065,1513158,2177614,1514024v-23380,,-46760,866,-70139,1732c2095352,1516622,2064179,1512292,2058118,1526146v-6927,15587,34636,5196,38966,4330c2122195,1526146,2147307,1526146,2173284,1526146v18184,,44161,-4329,61479,3464c2265936,1541733,2252948,1506230,2243422,1511426xm2450375,1483717v-47625,3464,-99580,6927,-146339,-2598c2296243,1479387,2263338,1476790,2275461,1494974v6062,8659,41564,-866,51955,c2380236,1497571,2432191,1504499,2485011,1498437r,l2485011,1498437r,c2489341,1497571,2513586,1497571,2504927,1488046v-8659,-11256,-42430,-5195,-54552,-4329xm2362052,1532208r,l2362052,1532208r,xm2485011,1498437v-866,,-5195,866,-8659,866c2478950,1499303,2481547,1498437,2485011,1498437xm2489341,1513158v-19050,1732,-38100,2598,-57150,3464c2389761,1517487,2349929,1518353,2307500,1513158v-10391,-866,-25112,9525,-12989,19050c2305768,1540867,2348198,1533074,2362052,1533074v-4329,,-6927,,,c2372443,1533074,2375906,1533074,2376773,1533074v-867,,-8659,,-14721,c2403616,1532208,2452107,1534806,2491938,1523549v12989,-5196,9525,-12123,-2597,-10391xm2114402,1492376v14720,866,29441,1732,44161,1732c2169820,1494108,2195797,1505365,2204457,1498437v29441,-21647,-43296,-19050,-51955,-19050c2131720,1478521,2079766,1465533,2060716,1477656v-26844,18184,47625,14720,53686,14720xm1813932,1375478v18184,-2597,38100,-1731,57149,-2597c1892729,1371149,1914377,1370283,1936025,1370283v8659,,20782,-866,28575,4329c1970661,1378076,1975856,1384137,1983650,1382406v15586,-2598,25977,-19916,4329,-21648c1965466,1359892,1943818,1360758,1921304,1360758v-23379,,-47625,,-71004,c1838177,1360758,1801809,1354696,1792284,1363355v-19916,16453,15586,12989,21648,12123xm2061581,1477656v5196,-4330,-3463,1731,,l2061581,1477656xm1790552,1363355v2598,-2597,-11257,10392,,l1790552,1363355xm1797479,1275033v24246,-2598,48491,-8659,72737,-10391c1892729,1262910,1915243,1261178,1936891,1262910v19050,1732,44161,14721,63211,6927c2031275,1256849,1981052,1253385,1973259,1253385v-7793,,-34637,-5195,-40698,c1931695,1254251,1931695,1254251,1932561,1253385v-6061,5196,-36368,866,-43295,866c1861557,1255117,1832981,1256849,1805273,1258581v-5196,,-19917,-1732,-23380,4329c1774966,1272435,1791418,1275033,1797479,1275033xm1806138,1307071v21648,-6061,44162,-6061,66675,-6061c1896193,1301010,1918706,1301876,1942086,1302742v19050,866,44161,9525,62346,6061c2027811,1304474,2009627,1291485,1994907,1292351v-21648,866,-43296,866,-64944,c1905718,1291485,1881472,1290619,1856361,1289753v-14720,-866,-55418,-8659,-67541,1732c1790552,1289753,1791418,1288887,1788820,1291485v-3464,3464,-1732,1732,,c1771502,1307937,1795747,1310535,1806138,1307071xm1884936,1410115v29441,,58882,865,89189,2597c1976722,1412712,2033872,1426567,2023481,1407517v-6927,-12123,-84859,-6061,-93518,-6061c1899657,1399724,1868484,1397992,1838177,1397126v-9525,,-44161,-6927,-49357,1732c1789686,1397992,1789686,1397126,1788820,1398858r,c1776697,1418774,1877143,1410115,1884936,1410115xm1932561,1253385v,,,,,c1935159,1251653,1933427,1252519,1932561,1253385xm2046861,1329585v-24245,-2598,-51088,3464,-75334,2598c1917841,1330451,1856361,1316596,1803541,1326122v-18185,3463,-23380,20781,-866,17318c1827786,1339976,1853763,1338244,1879741,1338244v28575,,57150,866,84859,1732c1987113,1340842,2007895,1346037,2030409,1344306v11257,,44161,-12123,16452,-14721xm1983650,1506230v-51089,866,-101312,-1731,-152400,866c1834713,1507096,1875411,1504499,1831250,1507096v,,,,,c1820859,1507962,1781893,1526146,1808736,1526146v41564,,82261,-10390,124691,-8659c1951611,1518353,1977588,1527012,1995773,1522683v23379,-5196,-1732,-16453,-12123,-16453xm1908316,1436092r,c1885802,1434360,1863288,1434360,1840775,1432628v-11257,-866,-32039,-6061,-41564,1732c1780161,1451678,1835579,1449946,1839909,1449946v22513,-3463,44161,-3463,67541,-1731c1920438,1449081,2030409,1464667,2028677,1449081v-866,-12989,-105641,-11257,-120361,-12989xm1991443,1470728v-21648,1732,-42430,6062,-64077,6928c1903120,1477656,1878875,1476790,1855495,1473326v-8659,-866,-33770,-12989,-39832,-2598l1815663,1470728v-11256,19050,64078,20782,71005,20782c1910047,1493242,1932561,1495840,1955941,1490644v13854,-3463,47625,6062,57150,-5195c2026079,1468997,2000102,1469862,1991443,1470728xm2933552,1318328v-24245,-2598,-48491,-5195,-73602,-6927c2847827,1310535,2804531,1301010,2795007,1309669v-14721,14721,7793,15587,18184,15587c2833107,1324390,2853023,1327853,2872938,1330451v32905,4330,79664,14720,116033,10391l2988971,1320926v-18185,,-36369,,-55419,-2598xm476968,1468131v-21648,1731,-42430,6061,-64078,6927c388645,1475058,364399,1474192,341020,1470728v-8659,-866,-33770,-12988,-39832,-2597l301188,1468131v-11257,19050,64077,20781,71005,20781c395572,1490644,418086,1493242,441466,1488046v13854,-3463,47625,6062,57149,-5195c511604,1466399,486493,1467265,476968,1468131xm533252,1326987v-24246,-2597,-51089,3464,-75334,2598c404231,1327853,342752,1313999,289931,1323524v-18184,3463,-23379,20782,-865,17318c314177,1337378,340154,1335646,366131,1335646v28575,,57150,866,84859,1732c473504,1338244,494286,1343440,516800,1341708v10391,,44161,-12123,16452,-14721xm393841,1433494v-22514,-1732,-45028,-1732,-67542,-3463c315043,1429165,294261,1423969,284736,1431762v-19050,17319,36368,15587,40698,15587c347947,1443885,369595,1443885,392975,1445617v12988,866,122959,16452,121227,866c513336,1433494,409427,1435226,393841,1433494xm370461,1407517v29441,,58882,866,89188,2598c462247,1410115,519397,1423969,509006,1404919v-6927,-12123,-84859,-6061,-93518,-6061c385181,1397126,354009,1395394,323702,1394528v-9525,,-44162,-6927,-49357,1732c275211,1395394,275211,1394528,274345,1396260r,c262222,1416176,363534,1407517,370461,1407517xm469175,1503633v-51089,866,-101312,-1732,-152401,866c320238,1504499,360936,1501901,316774,1504499v,,,,,c306384,1505365,267418,1523549,294261,1523549v41564,,82261,-10391,124691,-8659c437136,1515756,463113,1524415,481297,1520085v24246,-5195,-866,-16452,-12122,-16452xm730679,1452544v-24245,866,-48491,-4329,-72736,-6061c635429,1444751,613781,1440421,591268,1437824v-12989,-866,-45028,-12123,-58016,-6062c513336,1442153,553168,1450812,558363,1450812v25112,866,50223,2598,75334,4330c657077,1456874,681322,1460337,704702,1461203v10391,866,40697,16453,46759,7794c760986,1453410,741936,1451678,730679,1452544xm299456,1372881v18184,-2598,38100,-1732,57150,-2598c378254,1368551,399902,1367685,421550,1367685v8659,,20781,-866,28575,4330c456186,1375478,461381,1381540,469175,1379808v15586,-2598,25977,-19916,4329,-21648c450990,1357294,429343,1358160,406829,1358160v-23379,,-47625,,-71004,c323702,1358160,287334,1352099,277809,1360758v-19050,16452,16452,12989,21647,12123xm728947,1508828v-866,,-866,,,c713361,1516622,679591,1510560,663138,1511426v-23379,,-46759,866,-70138,1732c580877,1514024,549704,1509694,543643,1523549v-6927,15586,34636,5195,38966,4329c607720,1523549,632831,1523549,658809,1523549v18184,,44161,-4330,61479,3463c751461,1539135,739338,1503633,728947,1508828xm599927,1489778v14720,866,29441,1732,44161,1732c655345,1491510,681322,1502767,689981,1495840v29441,-21648,-43295,-19050,-51954,-19050c617245,1475924,565290,1462935,546240,1475058v-25977,18184,48491,14720,53687,14720xm547106,1475058v6062,-4330,-2597,1732,,l547106,1475058xm276943,1360758v2597,-2598,-11257,10391,,l276943,1360758xm454454,1213553v,,,,,c410293,1222212,361802,1220480,316774,1219615v-11256,,-38965,-8659,-38965,10391c277809,1241262,308981,1234335,315043,1233469v19916,-3463,40697,-3463,60613,-5195c395572,1227408,418086,1222212,438002,1224810v12123,1732,27709,9525,37234,-2598c486493,1210956,460515,1212687,454454,1213553v,,866,,,xm450990,1214419v-19049,3464,-6927,1732,,l450990,1214419xm283004,1163331v51089,-8660,102177,-10391,154132,-10391c449259,1152940,467443,1160733,479566,1153806v12122,-7794,-13855,-17319,-20782,-11257c457918,1143415,457918,1143415,458784,1142549v-6928,6061,-40698,866,-49357,866c380852,1144281,352277,1144281,323702,1145146v-16452,866,-34636,-865,-51955,1732c244904,1152074,264820,1166794,283004,1163331xm2977713,1359026v-24245,,-47625,866,-71870,-866c2883329,1357294,2859950,1352965,2837436,1353831v-12123,865,-35502,-8660,-45027,c2777688,1368551,2819252,1369417,2825313,1369417v23380,1732,45894,1732,69273,1732c2917966,1371149,2940479,1371149,2963859,1371149v5195,,15586,1732,26843,2598l2990702,1358160v-6927,866,-12123,866,-12989,866xm308981,1126096v38100,-7793,80530,-12988,120362,-11256c439734,1115706,462247,1128694,467443,1113974v4329,-12123,-45893,-9525,-52821,-7793c410293,1107046,412024,1107046,414622,1106181v-17318,4329,-38100,,-56284,865c335825,1108778,313311,1108778,289931,1109644v-1731,,-45027,2598,-32904,13855c267418,1133024,296859,1128694,308981,1126096xm414622,1106181r,c423281,1104449,418086,1105315,414622,1106181xm418086,1250787v866,,866,,,c420684,1249056,418952,1249921,418086,1250787xm291663,1304474v21648,-6062,44162,-6062,66675,-6062c381718,1298412,404231,1299278,427611,1300144v19050,866,44161,9525,62345,6062c513336,1301876,495152,1288887,480431,1289753v-21647,866,-43295,866,-64943,c391243,1288887,366997,1288021,341886,1287156v-14721,-866,-55418,-8659,-67541,1731c276077,1287156,276943,1286290,274345,1288887v-3464,3464,-1732,1732,,c257027,1305340,281272,1307937,291663,1304474xm283004,1272435v24246,-2598,48491,-8659,72736,-10391c378254,1260312,400768,1258581,422415,1260312v19051,1732,44162,14721,63212,6928c516800,1254251,466577,1250787,458784,1250787v-7794,,-34637,-5195,-40698,c417220,1251653,417220,1251653,418086,1250787v-6062,5196,-36368,866,-43296,866c347081,1252519,318506,1254251,290797,1255983v-5195,,-19916,-1732,-23379,4329c260490,1269837,276943,1272435,283004,1272435xm438002,1179783v-32905,2598,-65809,2598,-98714,3464c336691,1183247,263954,1184112,279540,1197101v7794,6061,29441,,38100,-866c335825,1194503,354875,1193637,373059,1192771v36368,-2597,72736,-2597,108238,-2597c481297,1172855,448393,1179783,438002,1179783xm559229,1407517v-6927,,-26843,-1732,-20782,11257c544509,1432628,583475,1422237,593865,1421372v36369,-2598,77932,-5196,113435,4329c712495,1427433,736740,1433494,736740,1421372v,-11257,-38966,-9526,-45893,-9526c646686,1411846,603390,1404919,559229,1407517v2598,-866,34636,-2598,,xm1345475,1442153v32038,,64077,,95250,c1448518,1442153,1496143,1452544,1500472,1443019r,c1510863,1421372,1451115,1428299,1440725,1427433v-31173,-866,-62346,-3464,-93519,-3464c1328157,1423969,1292654,1417908,1275336,1430031v-19050,14720,67541,12122,70139,12122xm1066652,1448215v,,,,,c1066652,1448215,1066652,1448215,1066652,1448215v,,,,,xm2800202,1514024v-866,10391,72736,7793,76200,7793c2904111,1521817,2931820,1522683,2960395,1523549v6062,,17318,1732,29441,2597l2989836,1512292v-21648,,-43295,-866,-65809,-1732c2911039,1510560,2801068,1498437,2800202,1514024xm1244163,1424835v-32038,2598,-64077,3464,-95250,6061c1103020,1433494,1058859,1435226,1012966,1432628v-4330,,-31173,-2597,-24246,8659c998245,1457740,1051066,1449946,1065786,1449081v,,866,,866,c1066652,1449081,1066652,1449081,1066652,1449081v,,,,,c1128997,1445617,1190477,1441287,1252822,1442153v21648,-866,8659,-19050,-8659,-17318xm1066652,1448215v3463,,6927,,8659,-866c1073579,1448215,1070115,1448215,1066652,1448215xm1251956,1495840v-15586,-6062,-41563,3463,-58015,5195c1165365,1503633,1136791,1503633,1108216,1504499v-20782,866,-36369,,-56284,-3464c1044138,1499303,1004307,1512292,1021625,1517487v18184,5196,43295,1732,62345,1732c1112545,1519219,1141120,1518353,1169695,1517487v-10391,,-28575,866,866,c1189611,1516622,1208661,1518353,1226845,1514890v2598,866,40698,-12989,25111,-19050xm1463238,1356428v-24245,,-47625,866,-71870,-866c1368854,1354696,1345475,1350367,1322961,1351233v-12123,866,-35502,-8659,-45027,c1263213,1365953,1304777,1366819,1310838,1366819v23380,1732,45893,1732,69273,1732c1403490,1368551,1426004,1368551,1449384,1368551v10391,,44161,6927,51954,c1500472,1369417,1499606,1370283,1501338,1368551v1732,-1732,866,-866,,c1519523,1355562,1466702,1356428,1463238,1356428xm1493545,1333049v-3464,866,-5195,1732,-5195,1732c1489216,1334781,1497009,1332183,1493545,1333049xm1345475,1171124v26843,866,53686,3463,79663,4329c1447652,1176319,1480557,1189308,1502204,1182381v-2598,866,-6061,1731,,c1505668,1181515,1503936,1181515,1502204,1182381v7793,-2598,10391,-12123,3464,-16453c1496143,1159867,1481422,1163331,1471032,1162465v-23380,-2598,-41564,-3464,-64944,-866c1380977,1164196,1357597,1153806,1332486,1152940v-14720,-866,-60614,-10391,-68407,8659c1259750,1171990,1342011,1171124,1345475,1171124xm1451981,1405785v13855,,33771,6927,46759,-1732c1509131,1397126,1486618,1391065,1482288,1390199v-23379,-1732,-47625,-866,-71004,-866c1396563,1389333,1278800,1379808,1277068,1391065v-2598,13854,91786,12122,103909,12122c1404356,1404919,1428602,1404919,1451981,1405785xm1081372,1447349v866,,866,,,l1081372,1447349xm959279,1496706v-2597,,-4329,865,-5195,865c954950,1497571,956682,1497571,959279,1496706xm974865,1510560v-19049,1732,-38100,2598,-57149,3464c875286,1514890,835454,1515756,793024,1510560v-10390,-866,-25111,9525,-12988,19050c791293,1538269,833722,1530476,847577,1530476v-4330,,-6928,,,c856236,1530476,860566,1530476,862297,1530476v-2597,,-8659,,-13854,c890006,1529610,938497,1532208,978329,1520951v12989,-5195,9525,-12123,-3464,-10391xm2955200,1430896v-31173,-865,-62346,-3463,-93518,-3463c2842632,1427433,2807130,1421372,2789811,1433494v-19916,13855,66675,12123,69273,11257c2891122,1444751,2923161,1444751,2954334,1444751v4330,,20782,3464,34637,4330l2988971,1430031v-12989,-866,-29442,865,-33771,865xm971402,1495840v-1732,,-7793,866,-12123,1731c961877,1496706,965341,1495840,971402,1495840xm2925759,1392796v-14720,,-132484,-9525,-134216,1732c2788945,1408383,2883329,1406651,2895452,1406651v24246,866,47625,866,71871,1732c2974250,1408383,2982909,1410115,2990702,1410980r,-18184c2968188,1391931,2946541,1392796,2925759,1392796xm1163634,1482851v12122,-1732,6927,-866,,c1184416,1479387,1205197,1481985,1225113,1478521v14721,-2597,36368,-20781,10391,-19050c1187879,1462935,1141986,1471594,1094361,1468131v-20782,-1732,-41564,-2598,-62346,-2598c1011234,1465533,993050,1480253,1023356,1481985v44162,5196,96982,7793,140278,866xm847577,1529610r,l847577,1529610r,xm1164500,1482851v-866,,-866,,,c1148913,1485449,1157572,1484583,1164500,1482851xm2900648,1468997v-13855,865,-120362,-3464,-118630,9524c2783750,1491510,2895452,1488046,2908441,1485449v-1732,,-2598,866,,c2917966,1483717,2962993,1488912,2989836,1488046r,-16452c2959529,1466399,2907575,1468997,2900648,1468997xm935900,1481119v-47626,3464,-99580,6927,-146339,-2598c781768,1476790,748863,1474192,760986,1492376v6061,8659,41564,-866,51955,c865761,1494974,917716,1501901,970536,1495840r,l970536,1495840r,c974865,1494974,999111,1494974,990452,1485449v-8659,-11257,-41564,-5196,-54552,-4330xm753193,1381540v-20782,-866,-42430,-866,-63212,-866c644954,1379808,596463,1369417,551436,1375478v4329,-866,19916,-2597,,c550570,1375478,550570,1375478,551436,1375478v-13855,1732,-24245,17318,-3464,18184c570486,1394528,593865,1391931,616379,1391065v24246,,49357,866,73602,c712495,1390199,734143,1396260,756656,1394528v24246,-1732,12989,-12122,-3463,-12988xm242306,331192r,c245770,328594,243172,330326,242306,331192xm553168,650712v19050,866,38100,-6061,58016,-6927c639759,642919,667468,643785,696043,643785v19916,,40697,6927,59748,6927c760986,650712,768779,646383,766182,639456v-4330,-11257,-20783,-9526,-30307,-8660c682188,639456,625904,627333,571352,629930v-12989,2598,-52821,19916,-18184,20782xm760120,604819v-22514,-4329,-45027,-1732,-67541,-2598c645820,600490,598195,592696,551436,597026r,c547106,597892,547972,597026,551436,597026v-10391,866,-13855,12123,-3464,16452c563559,621271,593865,613478,611184,612612v43295,-3463,85725,5196,129020,6062c747131,618674,761852,621271,767047,616076v5196,-5195,-2597,-10391,-6927,-11257xm572218,631662v49357,-2597,-2598,,,l572218,631662xm779170,749426v34637,12123,86591,4330,122959,3464c893470,752890,877018,753756,902129,752890v6062,,4330,,,c919447,752024,936765,752890,953218,750292v23379,-4330,12123,-19916,-6062,-17318c905593,739035,867493,742499,825929,741633v-16452,-866,-32039,-6062,-47625,-6062c764450,734706,769645,746828,779170,749426xm870091,718253v12122,866,83993,12989,94384,866l964475,719119v19050,-21648,-54553,-12988,-60614,-12988c881347,706131,859700,707862,837186,707862v-11257,,-37234,-14720,-46759,-12122c769645,702667,800818,716521,807745,717387v20782,1732,42430,,62346,866xm2844364,782331v-18185,-866,-32039,-5196,-48492,4329c2778554,797051,2795872,799649,2806263,799649v25112,866,49357,3463,74469,866c2893721,798783,2887659,799649,2880732,800515v34636,-3464,73602,-866,109104,-6928l2989836,773671v-25111,5196,-51089,6928,-76200,8660c2890257,784062,2867743,783196,2844364,782331xm618977,664567r,l618977,664567r,xm556631,698337v,,,,,c556631,697471,557497,697471,556631,698337v866,-866,,-866,,xm902129,752890r,l902129,752890r,xm2846095,762415v-866,,-866,,-1731,c2841766,763281,2843497,762415,2846095,762415xm556631,698337v-19050,21648,55419,12989,60614,12989c639759,711326,661406,709594,683920,709594v11257,,37234,15586,46759,12123c751461,714790,720288,700935,713361,700069v-19916,-1732,-41564,,-61480,-866c638893,698337,567022,686215,556631,698337v,,,,,l556631,698337xm961011,874983v-9525,-11257,-38966,-4330,-51089,-2598c893470,874983,877884,876715,861432,875849v-19917,,-38101,-7794,-58016,-8659c793890,867190,767913,864592,761852,873251v-6061,8659,41564,9525,45893,10391c853638,887106,899531,888837,945425,886240v4329,,24245,-866,15586,-11257xm2817520,739035v-8659,-866,-28575,-6061,-28575,8659c2788945,753756,2795872,757219,2801068,758951v12989,4330,29441,5195,43296,2598c2875536,756353,2854755,759817,2846095,761549v46759,-6928,96116,-6928,143741,-9525l2989836,732974v-6061,1732,-12123,2597,-15586,3463c2923161,748560,2868609,745096,2817520,739035xm944559,887106v-38100,1731,5195,-866,,l944559,887106xm967072,835151v-18184,-866,-37234,3464,-56284,3464c866627,839481,824197,836017,780902,834285v-13855,-866,-14720,13855,,15586c800818,852469,822466,851603,842381,851603v39832,866,89189,9525,129021,2598c968804,855067,966206,855067,971402,854201v4329,-866,2598,,,c987854,850737,980927,835151,967072,835151xm1226845,769342v-866,,-866,,,l1226845,769342xm782634,798783v-6928,,-21648,-2598,-26843,2598c749729,806576,758388,811771,762718,812637v22513,4330,45027,1732,67541,2598c877018,816967,924643,824760,971402,820430v-9525,866,-33771,3464,,c975731,819565,974865,820430,971402,820430v10391,-865,13854,-12122,3463,-16452c959279,796185,928972,803978,911654,804844v-43295,3464,-86591,-4329,-129020,-6061xm741936,668031v-34636,-12123,-86591,-4330,-122959,-3464c627636,664567,644088,663701,618977,664567v-866,,-1732,,-1732,c618111,664567,618111,664567,618977,664567v-17318,866,-34636,,-51955,2598c543643,671494,554899,687081,573084,684483v41563,-6062,79663,-9525,121227,-8659c710763,676690,726350,681885,741936,681885v14720,866,9525,-11257,,-13854xm936765,786660v-2597,,-5195,,-6927,c931570,787526,933302,786660,936765,786660xm948022,785794v-1731,,-2597,,-3463,c946291,786660,947156,786660,948022,785794xm2476352,1499303v-5196,866,-6927,866,-7793,866c2469425,1500169,2472888,1499303,2476352,1499303xm948888,785794r,c948888,785794,948888,785794,948888,785794xm1229443,629065v-51089,4329,6927,,,l1229443,629065xm1257152,823894v-24245,-3464,-54552,6062,-78798,6062c1126400,829956,1070981,819565,1019027,824760v-3464,,-37234,8659,-19916,13855c1012966,842944,1030284,839481,1045004,838615v64077,-6062,129887,7793,193964,5195c1248493,842944,1258018,845542,1264079,840346v8659,-8659,2598,-14720,-6927,-16452xm1259750,859396v-8659,-865,-19050,3464,-26843,4330c1218186,864592,1203466,864592,1189611,864592v-49357,,-97848,866,-146339,-2598c1038077,861994,1016429,861128,1023356,871519v7794,12989,46759,2598,58016,2598c1139388,873251,1196538,880178,1254554,876715v8659,-1732,21648,-15587,5196,-17319xm1205197,935596r,c1184416,939060,1162768,939060,1141120,938194v-25111,-866,-50223,-1732,-75334,-3464c1047602,932999,1021625,924340,1004307,930401v-16453,5195,11256,11257,14720,11257c1040675,942524,1062322,944256,1083970,945121v25111,1732,50223,2598,75334,2598c1174891,948585,1220784,958110,1233772,947719v,,-865,866,-865,866c1232907,948585,1232907,948585,1233772,947719v5196,-4329,1732,-1732,,c1252822,932999,1210393,934730,1205197,935596xm1243297,970233v-3463,-9525,-20781,-3464,-26843,-1732c1183550,973696,1150645,972831,1117740,971965v-32904,-866,-64943,,-97847,-2598c1011234,968501,974865,961574,980061,979758v866,9525,167121,11257,248516,2597c1232907,981490,1245895,976294,1243297,970233xm1055395,673226r,c1051066,674958,1053663,674092,1055395,673226xm1253688,875849v-45027,2597,10391,-866,,l1253688,875849xm1264945,588367v-23379,-6927,-55418,,-78798,866c1140254,590965,1083970,597892,1039809,584037v-6928,-1732,-12989,-6927,-19916,-7793c1013831,575378,999111,586635,1009502,590965v20782,8659,45027,6927,66675,7793c1131595,601356,1187013,606551,1243297,601356v-5195,865,-49356,4329,,c1244163,601356,1244163,601356,1243297,601356v4330,,41564,-6928,21648,-12989xm1250225,614344v-16453,-6927,-43296,,-60614,866c1151511,616942,1094361,628199,1058859,613478v-4330,-1732,-30307,,-25978,9525c1038077,634260,1075311,628199,1084836,629065v48491,865,96116,3463,144607,c1232907,629065,1267543,621271,1250225,614344xm1218186,653310v-59748,6061,-121227,10391,-180975,4330c1032015,656774,988720,659371,1009502,669762v11257,6062,33770,7793,45893,3464c1058859,672360,1057127,672360,1055395,673226v21648,-7793,58016,-1732,80530,-1732c1165365,671494,1193941,668031,1223381,667165v11257,-866,37234,866,44162,-10391c1277068,640321,1222516,652444,1218186,653310xm1245895,767610v,,,,,c1251091,767610,1262347,764146,1264945,759817v4330,-6927,-34636,-3464,-38100,-2598c1182684,765012,1130729,759817,1086568,757219v-4330,,-51955,-8659,-48491,3464c1040675,771940,1088300,768476,1096959,768476v49357,-866,98713,2598,148936,-866c1244163,767610,1231175,768476,1227711,769342v1732,-866,6927,-866,18184,-1732xm1188745,1081069v-25111,,-50223,2598,-75334,1732c1090897,1081935,1068384,1081935,1045870,1079337v-4329,-866,-57150,-15586,-52820,866c996513,1093192,1068384,1090594,1076177,1091460v25111,866,49357,1732,74468,2598c1166231,1094058,1210393,1101851,1223381,1090594v16453,-14720,-30306,-9525,-34636,-9525xm743668,833419v5195,-13854,-56284,-9525,-63212,-9525c659675,823028,638027,823028,617245,822162v-14721,,-49357,-6927,-61480,1732l555765,823894r,c553168,825626,547106,849871,546240,854201v-1731,11257,24246,8659,29442,7793c610318,858531,646686,853335,681322,859396v9525,1732,35503,13855,39832,-1731c722886,849871,689981,850737,685652,849871v-8659,-865,-113434,-5195,-113434,-8659c572218,829956,654479,833419,663138,833419v13855,,73602,18184,80530,xm1221650,1052494v-10391,6927,6061,-3463,,l1221650,1052494xm987854,1021321v61480,1732,124691,4330,187037,c1167963,1022187,1154109,1023053,1174891,1021321v11256,-865,60613,1732,64077,-12122c1243297,992746,1200868,1006601,1193075,1007467v-27710,3463,-54553,4329,-82262,4329c1082238,1012662,1051932,1016992,1024222,1010065v-11256,-2598,-23379,-4330,-35502,-3464c971402,1008333,969670,1020456,987854,1021321xm555765,823894v,,,,,l555765,823894r,xm700372,767610v-27709,-866,-55418,-866,-83127,-866c605122,766744,563559,758951,554034,766744v865,-866,865,-866,,l554034,766744v-19916,18184,39831,12989,47625,12123c629368,777135,657943,778001,685652,778867v11257,866,47625,13854,57150,5195c758388,771074,708166,767610,700372,767610xm1200002,1037774v-23380,2597,-45893,4329,-69273,5195c1105618,1043835,1080506,1042969,1055395,1040371v-15586,-1731,-49357,-12122,-60614,2598c986988,1053360,1020759,1051628,1024222,1051628v27710,866,56284,866,83994,866c1129863,1052494,1152377,1051628,1174025,1053360v12988,866,34636,6927,46759,-866c1239834,1041237,1206063,1036908,1200002,1037774xm1010368,1122633v23379,1732,46759,5195,70138,6927c1123802,1133024,1176622,1140817,1219052,1133024v5195,-866,10391,-9525,3464,-12989c1214722,1116571,1206063,1118303,1197404,1118303v-22513,866,-45893,1732,-68407,866c1104752,1119169,1079641,1118303,1055395,1116571v-21648,-1731,-40698,-8659,-62345,-11256c987854,1104449,980927,1110510,984390,1115706v4330,7793,20782,6061,25978,6927xm1242432,1174587r,c1253688,1155537,1143718,1153806,1132461,1152940v-25977,-2598,-52820,-4330,-79664,-6928c1042406,1145146,1025954,1137353,1016429,1146012v-4329,4330,866,6928,4330,7794c1054529,1164196,1096093,1159867,1131595,1164196v11257,1732,103043,22514,110837,10391xm1228577,982355v-42430,4330,6061,-865,,l1228577,982355xm554899,816967v15587,866,31173,-4330,46760,-3464c639759,814369,676127,813503,714227,819565v6927,865,32904,-4330,15586,-11257c715093,802246,688250,803978,671797,803112v-36368,-1731,-84859,-10391,-121227,-1731c553168,800515,557497,799649,550570,801381v-3464,865,-1732,865,,c533252,804844,541045,816101,554899,816967xm301188,564121r4330,c304652,564121,302920,564121,301188,564121xm332361,542474v49357,,97848,-866,146339,2597c483895,545071,505543,545937,498615,535546v-7793,-12988,-46759,-2597,-58015,-2597c382584,533815,325434,526887,267418,530351v-9525,866,-22514,14720,-6062,16452c270015,547669,280406,543340,288200,542474v14720,-866,29440,,44161,xm498615,603953v-65809,-866,-132484,-2597,-198293,-1732c302920,602221,314177,602221,321104,602221v-4330,,-10391,,-20782,c287334,602221,273479,598758,261356,603953v-18184,7793,5196,15587,12989,15587c320238,618674,365265,610015,411159,610881v28575,865,56284,865,83993,4329c529788,618674,535850,603953,498615,603953xm465711,742499r,c470906,740767,468309,742499,465711,742499xm1230309,545937v-52821,7794,-116898,7794,-169718,-866c1053663,544206,1012966,536412,1012966,549401v,13855,51954,7793,60613,7793c1130729,557194,1187879,563256,1245029,558060v-6061,866,-38100,3464,,c1251091,557194,1266677,558060,1270141,551133v6927,-17318,-35503,-6062,-39832,-5196xm2848693,661103v-16452,,-44162,-3463,-58016,6928c2771627,682751,2814057,684483,2820984,683617v38966,-3464,75334,-7793,114300,-7793c2952602,675824,2972518,678421,2989836,676690r,-19050c2985507,657640,2981177,657640,2977713,657640v-43295,866,-85724,1731,-129020,3463xm331495,797051v38100,-1732,95250,-12989,130752,1732c466577,800515,492554,798783,488225,789258v-5196,-11257,-42430,-5196,-51955,-6062c387779,782331,340154,779733,291663,783196v-3463,,-38100,7794,-20782,14721c287334,804844,314177,797917,331495,797051xm264820,584037v24246,3464,54552,-6061,78798,-6061c395572,577976,450990,588367,502945,583171v3464,,37234,-8659,19916,-13854c509006,564987,491688,568451,476968,569317v-64078,6061,-129887,-7793,-193964,-5196c283870,564121,287334,564121,291663,564121v-2597,,-5195,,-8659,c275211,564121,263954,562390,257893,567585v-9525,9525,-3464,15586,6927,16452xm320238,602221v3464,,5196,,5196,c324568,602221,322836,602221,320238,602221xm276077,640321v-866,,-866,,,c270881,640321,259625,643785,257027,648115v-4330,6927,34636,3463,38100,2597c339288,642919,391243,648115,435404,650712v4330,,51955,8659,48491,-3463c481297,635992,433672,639456,425013,639456v-50223,865,-99579,-2598,-148936,865c278674,640321,318506,637724,276077,640321xm502079,464542v-21648,-866,-43295,-2598,-64943,-3464c412024,459346,386913,458481,361802,458481v-15586,,-61480,-10391,-74468,l287334,458481v-19050,16452,22513,14720,28575,13854c336691,468871,358338,468871,379986,469737v25111,866,50223,1732,75334,3464c473504,474933,499481,483592,516800,477530v17318,-6927,-11257,-12988,-14721,-12988xm511604,745962v-11257,-6061,-33770,-7793,-45893,-3463c462247,743365,463979,743365,465711,742499v-21648,7793,-58016,1732,-80530,1732c355740,744231,327165,747694,297725,748560v-11257,866,-37235,-866,-44162,10391c244038,774537,298591,762415,302920,762415v59748,-6062,121227,-10391,180975,-4330c489091,758951,532386,756353,511604,745962xm1221650,805710v12988,,26843,3464,38965,-1732c1278800,796185,1255420,788392,1247627,788392v-45893,866,-90921,9525,-136814,8659c1082238,796185,1054529,796185,1026820,792721v-34636,-3463,-40698,11257,-2598,11257c1089166,804844,1155841,807442,1221650,805710v-3464,,-19916,,-24246,866c1200002,806576,1206929,806576,1221650,805710xm755791,972831v865,22513,180974,21647,193097,17318c947156,991015,946291,991015,948888,990149v,,,,,c973134,980624,930704,972831,923777,972831v-27709,865,-55418,4329,-82262,6061c832856,978892,755791,968501,755791,972831xm769645,1056824v34636,-11257,84859,-1732,121227,-2598c904727,1054226,948022,1059421,956682,1046433v7793,-12123,-38966,-7793,-43296,-7793c866627,1037774,823331,1047299,775706,1039506v-6061,-866,-38100,-6928,-33770,9525c743668,1056824,763584,1058556,769645,1056824v-866,,-1732,866,,xm1204331,1183247v-21647,1731,-43295,865,-64943,c1096093,1182381,1049334,1172855,1006038,1177185v-2597,,-12988,4330,-8659,8659c1001709,1191040,1020759,1188442,1026820,1189308v24246,866,47625,2598,71005,4329c1121204,1195369,1144584,1197967,1167963,1197101v13855,,48491,8659,59748,-1732c1247627,1178917,1212125,1182381,1204331,1183247xm1228577,1196235v-10391,8659,6927,-6061,,l1228577,1196235xm681322,878446v13855,866,26844,14721,40698,6062c736740,875849,715959,864592,705568,867190v-3464,865,-2598,865,,c674395,875849,632831,868055,600793,868055v-19916,,-40698,-865,-60614,3464c517665,875849,549704,885374,560095,883642r,c598195,878446,643222,875849,681322,878446xm978329,920010v-866,866,-1732,1732,,l978329,920010v20782,-19050,-82261,-16452,-91786,-16452c872688,903558,740204,895765,740204,905290v866,10390,106507,7793,116898,8659c880481,914815,904727,916546,928106,918278v9525,1732,41564,9525,50223,1732xm256161,829090v23379,6927,55418,,78798,-866c379986,826492,437136,819565,481297,833419v6928,1732,12989,6927,19916,7793c507274,842078,521995,830821,511604,826492v-20782,-8659,-45027,-6927,-66675,-7793c389511,816101,333227,810906,277809,816101v-3464,,-41564,6927,-21648,12989xm941961,1006601v-19050,-1732,-39832,1732,-59748,1732c863163,1008333,844113,1010065,825063,1008333v-15586,-866,-32039,-10391,-46759,-9525c768779,999674,751461,1008333,769645,1014394v18184,5196,39832,-866,58882,3464c850175,1022187,871822,1020456,892604,1023919v16453,2598,38100,8659,54552,1732l947156,1025651v1732,-866,866,-866,,c960145,1019590,954084,1007467,941961,1006601xm954084,953781v8659,-4330,-1732,-12989,-6062,-13855c939363,938194,930704,940792,922045,942524v-22514,3463,-45027,,-67541,1732c846711,945121,777438,933865,775706,940792v-6061,18184,164523,19916,178378,12989xm950620,989283v,,-866,,-1732,866c948888,990149,948888,990149,948888,990149v866,-866,866,-866,1732,-866xm2820984,683617v-11257,866,12123,-866,,l2820984,683617xm1251091,734706v-866,,-1732,865,-2598,865c1249359,735571,1250225,735571,1251091,734706xm1254554,733840v,,,,,c1255420,733840,1255420,733840,1254554,733840xm820734,649846v27709,866,55418,866,83127,866c915984,650712,957547,658506,967072,650712v-866,866,-866,866,,l967072,650712v19916,-18184,-39832,-12988,-47625,-12122c891738,640321,863163,639456,835454,638590v-11257,-866,-47625,-13855,-57150,-5196c762718,646383,813807,649846,820734,649846xm767047,669762v866,12989,63212,6062,71871,6928c887409,679287,942827,696606,991318,685349r,c993050,684483,993050,685349,991318,685349v7793,-1732,10391,-7794,866,-11257c978329,669762,961877,672360,948022,672360v-29441,-866,-59748,-2598,-89188,-4329c851906,668031,767047,655042,767047,669762xm1254554,733840v,,,,,c1252822,733840,1251956,734706,1251091,734706v865,,2597,,3463,-866xm1096093,732108v28575,1732,56284,3463,84859,4329c1203466,737303,1232041,741633,1253688,734706v,,,,,c1253688,734706,1253688,734706,1253688,734706v4330,-1732,10391,-5196,12989,-8660c1271006,717387,1238968,724315,1237236,724315v-28575,2597,-58016,1731,-87457,c1120338,723449,1090897,720851,1061456,719119v-6061,,-71004,,-69272,2598c999977,736437,1083970,731242,1096093,732108xm2833107,723449r,c2830509,724315,2831375,723449,2833107,723449xm1102154,701801v-1732,,-2597,,,c1114277,700935,1117740,700935,1117740,700935v41564,-2598,83128,-5195,124692,-4329c1249359,696606,1278800,683617,1261481,682751v-23379,-866,-46759,1732,-69272,3464c1147182,690544,1103886,692276,1058859,687946v-14721,-1731,-12989,15587,1732,17319c1073579,706996,1087434,702667,1102154,701801xm1102154,701801v3464,,14721,-866,15586,-866c1112545,701801,1107350,701801,1102154,701801r,xm961011,532949v-38100,6061,-83127,8659,-121227,5195c825929,537278,812941,523424,799086,532083v-14721,8659,6061,19916,16452,17318l815538,549401v31173,-8659,72736,-866,104775,-866c940229,548535,961011,549401,980927,545071v22514,-4329,-9525,-13854,-19916,-12122xm920313,603953v-38100,-866,-74468,,-112568,-6061c800818,597026,774841,602221,792159,609149v14720,6061,41563,4329,58016,5195c886543,616076,935034,624735,971402,616076v-2598,866,-6927,1732,,c974865,615210,973134,615210,971402,616076v17318,-4330,9525,-14720,-4330,-16452c951486,599624,935900,604819,920313,603953xm528057,742499v13854,4329,30306,1732,44161,1732c601659,745096,631966,746828,661406,748560v9526,,94385,13855,93519,-866c754059,734706,691713,741633,683054,740767,634563,738169,579145,720851,530654,732108r,c528922,732974,528922,732108,530654,732108v-9525,1732,-12123,7793,-2597,10391xm425013,678421v-28575,-1731,-56284,-3463,-84859,-4329c317640,673226,289066,668896,267418,675824v-4330,1731,-10391,5195,-12989,8659c250100,693142,282138,686215,283870,686215v28575,-2598,58016,-1732,87457,c400768,687081,430209,689678,459649,691410v6062,,71005,,69273,-2598c521129,674092,437136,679287,425013,678421xm419818,711326v-4330,,-17318,866,-14721,866c409427,711326,414622,711326,419818,711326r,xm2857352,701801v-9525,866,-38100,,-44161,10391c2806263,725180,2825313,725180,2833107,723449v14720,-4330,4329,-866,,c2868609,713924,2913636,716521,2950005,715656v6927,,25111,2597,38966,2597l2988971,694874v-867,,-2599,,-3464,c2943077,698337,2899781,696606,2857352,701801xm260490,730376v23380,866,46760,-1732,69273,-3464c374790,722583,418086,720851,463113,725180v14721,1732,12989,-15586,-1732,-17318c446661,706996,432806,710460,418952,711326v1732,,1732,,,c409427,712192,405097,712192,404231,712192v-41563,2598,-83127,5195,-124691,4329c272613,716521,243172,729510,260490,730376xm560095,542474r,c569620,553731,599061,546803,611184,545071v16452,-2597,32904,-4329,48491,-3463c679591,541608,697774,549401,717691,550267v9525,,35502,2598,41563,-6061c765316,535546,717691,534680,713361,533815v-45893,-3464,-91786,-5196,-137679,-2598c575682,531217,575682,531217,576547,531217v,,,,-865,c575682,531217,575682,531217,575682,531217v-4330,,-24246,1732,-15587,11257xm577413,530351v8659,-866,12989,-866,14721,-866c588670,530351,580011,530351,577413,530351xm576547,531217v,,,,,c576547,531217,575682,531217,576547,531217xm554899,582305v18185,866,37235,-2597,56285,-3463c655345,577976,697774,581440,741070,583171v13855,866,14721,-13854,,-15586c721154,564987,699506,565853,679591,565853v-39832,-866,-89189,-9525,-129021,-2597c553168,562390,555765,562390,550570,563256v-4330,865,-2598,,,c533252,566719,541045,582305,554899,582305xm932436,502642v-19916,,-41564,866,-61480,-2598c857102,497446,836320,486190,825063,499178v-9525,10391,71871,12989,82262,13855c927240,514765,947156,515630,967938,516496v7793,,39832,7794,47625,866c1034613,499178,939363,502642,932436,502642xm1013831,351974r,l1013831,351974r,xm1066652,458481v6927,-5196,23380,-1732,31173,-1732c1116009,457615,1134193,457615,1152377,456749v17318,-866,94384,4329,93518,-21648c1198270,435101,1148913,445492,1101288,448090v-17318,866,-32038,-13855,-49356,-5196c1032881,454151,1057993,466274,1066652,458481v2598,-2598,866,-866,,xm1066652,458481v,,,,,c1064920,460212,1065786,459346,1066652,458481xm1048468,373621v-6062,12989,52820,11257,58882,11257c1157572,384012,1213856,396135,1263213,384012v6928,-1732,26844,-7793,17319,-16452c1294386,370158,1325559,366694,1331620,367560v26843,3464,53687,3464,80530,4330c1434663,372755,1458909,377085,1480557,371024v7793,-1732,27709,-12989,7793,-15587c1468434,352840,1445054,360633,1424273,360633v-43296,-866,-85726,-5196,-128155,-10391c1286593,349376,1272738,349376,1273604,362365v,866,866,1731,1732,2597c1263213,364096,1238102,374487,1229443,374487v-41564,1732,-87457,1732,-129021,-1732c1088300,371890,1056261,357169,1048468,373621xm1264079,384012v-17318,4330,4330,-866,,l1264079,384012xm1121204,496581v-22513,1731,20782,-1732,,l1121204,496581xm1036345,520826v21648,2598,44161,,64943,c1129863,520826,1157572,520826,1186147,521692v19050,,43296,5195,61480,c1269275,516496,1245029,505240,1233772,506971v-25977,4330,-53686,2598,-79663,3464c1130729,510435,1107350,510435,1083104,508703v-17318,-866,-35502,-5195,-52820,-866c1014697,511301,1025954,519960,1036345,520826xm1247627,521692v-11257,3464,13854,-3464,,l1247627,521692xm1047602,493983v24245,3463,48491,4329,72736,2598c1144584,494849,1169695,492251,1193941,492251v12988,,53686,6061,62345,-3464c1265811,478396,1247627,469737,1238968,472335v-23380,6061,-48491,5195,-72737,8659c1141986,484458,1118606,486190,1093495,486190v-16452,,-32039,-7794,-47625,-6062c1032015,480994,1032881,492251,1047602,493983xm1131595,339851v-19916,866,-38100,,-57150,-2598c1054529,333790,1049334,357169,1073579,355437v,,,,,c1119472,351974,1165365,351974,1211259,348510v15586,-866,38966,1732,52820,-4329c1278800,338119,1263213,330326,1255420,330326v-39832,-3464,-82261,7793,-123825,9525xm1037211,416917v41564,,83993,866,125557,-866c1154109,416051,1133327,417783,1163634,416051v24245,-866,64077,5195,85725,-5195c1265811,403062,1230309,400465,1230309,400465v-19050,,-38100,2597,-57150,4329c1141986,408258,1112545,403928,1081372,402196v-11257,-865,-47625,-3463,-44161,14721xm1319497,299153r,c1319497,299153,1319497,299153,1319497,299153v,,,,,xm2854755,876715v,,,866,,c2850425,878446,2852156,877581,2854755,876715xm1498740,158876v-8659,-7793,-31172,3464,-41563,4329c1405222,165803,1353268,168401,1301313,170133v-5195,,-49357,866,-25111,10391c1291788,186585,1308240,184853,1324693,183987v-866,,-866,,1732,c1374050,180524,1424273,174462,1471898,175328v5195,-866,44161,-1732,26842,-16452xm1329022,335521v37234,-8659,77932,-9525,116032,-7793c1454579,328594,1481422,332924,1486618,322533v11257,-20782,-25112,-9525,-32905,-8659c1414747,319069,1368854,324265,1329022,319069v-32904,-5195,-34636,24246,,16452c1326425,336387,1325559,336387,1329022,335521xm2938747,894899v-51088,-2598,-101311,-5196,-152399,3463c2769029,900960,2779420,914815,2793275,913949v26843,-866,53686,-1732,80529,-1732c2896318,912217,2918832,913949,2941346,913949v9524,,30306,2597,47625,1731l2988971,890569v-16453,1732,-32039,5196,-50224,4330xm1342877,220356v8659,-5196,34636,-1732,44161,-2598c1408686,216892,1431200,216026,1452847,213428v9525,-866,43296,-17318,15587,-19050c1446786,192646,1421675,202171,1399161,203903v-20782,1732,-42430,4330,-63211,3464c1322961,206501,1292654,198708,1280532,205635v-15587,10391,51954,22514,62345,14721c1344609,219490,1343743,220356,1342877,220356xm1342877,220356v,865,,865,,c1341145,222087,1342011,221221,1342877,220356xm2833107,934730v-16453,866,-41564,-1731,-57150,6062c2755175,952049,2785482,955512,2794141,953781v-866,,-866,,,c2794141,953781,2794141,953781,2794141,953781v45027,-8660,91786,-9525,137679,-9525c2950870,944256,2969920,944256,2989836,943390r,-19050c2985507,924340,2982043,924340,2979445,924340v-48491,866,-97847,7793,-146338,10390xm2797604,952915v27709,-5196,9526,-1732,,l2797604,952915xm1319497,299153v9525,-1732,3464,-866,,c1361927,289628,1408686,288762,1451115,287896v4330,,30307,3464,29442,-6061c1478825,264517,1460641,267981,1449384,271444v-36368,12123,-78798,8659,-116898,11257c1322095,283567,1298716,279237,1289191,284433v-8659,5195,-866,12988,4329,15586c1302179,304349,1311704,300885,1319497,299153v-1731,,-1731,866,,xm1480557,231612v-14721,2598,-31173,10391,-45894,10391c1395697,243735,1353268,247199,1313436,244601v-6927,-866,-16452,-4330,-23379,-866c1281397,248065,1288325,255858,1294386,257590v19050,6061,40698,4329,59748,865c1350670,259321,1348938,259321,1354134,258455v44161,-7793,89188,-865,133350,-11256c1505668,243735,1494411,229015,1480557,231612xm999977,313008r,c970536,314740,996513,313008,999977,313008xm761852,191780v-51089,-5195,-108239,-1731,-160193,866c592134,193512,579145,191780,570486,196976v-15587,10391,12989,11257,18184,10391c629368,203903,668334,200440,709031,200440v20782,,41564,865,60614,8659c775706,211696,786963,210830,787829,202171v1732,-8659,-20782,-9525,-25977,-10391xm560961,241137v10391,2598,24245,-866,34636,-1732c618977,237674,643222,238540,667468,238540v12123,,121227,16452,122959,4329c791293,239405,578279,213428,555765,225551v-8659,5195,,13854,5196,15586xm1028552,335521v-21648,-2597,-45893,1732,-67541,1732c938497,337253,915118,335521,892604,332924v-21648,-1732,-44161,-12123,-64943,-12123c825063,320801,797354,331192,808611,334655v17318,5196,38966,4330,56284,6062c914252,345046,964475,354571,1013831,351108v7794,866,34637,-12123,14721,-15587xm572218,304349v18184,2597,37234,,55418,-866c666602,301751,709897,300019,746265,313874v7794,3463,38966,-866,20782,-10391c749729,293958,722886,296556,703836,294824v-41564,-2598,-83993,-10391,-125557,-5196l578279,289628v-1732,,-1732,,,c570486,291360,557497,302617,572218,304349xm676993,93067c658809,92201,593000,75749,578279,89603v-15586,15587,81396,15587,86591,15587c672663,106055,798220,121642,791293,104324,788695,97396,688250,93067,676993,93067xm501213,139826v-31173,1732,-63211,-2598,-94384,-4330c377388,133765,348813,132899,319372,131167v-6927,,-50223,-5196,-51088,6061c267418,149351,321104,145887,325434,145887v57150,-1732,120361,-1732,176645,8659c508140,155412,520263,157144,522861,149351v3464,-14721,-15587,-9525,-21648,-9525xm223256,367560r-4329,866c208536,370158,180827,365828,171302,365828v-31173,866,-61480,2598,-92653,3464c69125,369292,35354,366694,33622,380549v-3463,23379,30307,12122,41564,8659c121945,376219,183424,382280,231049,387476v7794,866,38966,6061,40698,-6061c272613,367560,231049,360633,223256,367560xm505543,174462v-25112,3464,-50223,3464,-75334,1732c417220,175328,270881,157144,269149,170133v-7793,17318,28576,11257,36369,10391c336691,178792,368729,183121,399902,184853v29441,1732,59747,,90054,2598c501213,188317,534984,195244,542777,183121v7793,-14720,-32905,-9525,-37234,-8659xm1210393,897496v-31173,866,-63211,-865,-94384,-865c1106484,896631,1007770,886240,1003441,900960v-4330,13855,27709,7793,33770,6927c1062322,904424,1087434,905290,1112545,906156v30307,1731,60614,4329,91786,5195c1217320,912217,1250225,922608,1260615,913083v20782,-19050,-44161,-15587,-50222,-15587xm562693,326862r,c553168,332058,561827,340717,567888,342449v10391,2597,24246,-866,34636,-1732c625904,338985,650149,339851,674395,339851v12123,,121227,16452,123825,4330c798220,341583,585206,315606,562693,326862xm625038,138094v45894,-866,91787,5196,137680,9525c773975,148485,804281,136362,780036,132033v-21648,-3464,-45893,-866,-67541,-1732c685652,129435,659675,125971,632831,123374v-14720,-866,-40697,-9525,-52820,866c582609,122508,583475,120776,580011,124240r,c562693,139826,618111,138094,625038,138094xm1325559,183121v-866,,-866,,-1732,c1327291,183121,1351536,181390,1325559,183121xm996513,225551v-45027,1732,-90920,2598,-135947,2598c852772,228149,831125,220356,826795,231612v-3464,9525,6927,18184,15586,12123c851041,238540,846711,241137,842381,243735v25112,-16452,77932,-4330,106507,-3464c971402,241137,993916,242869,1016429,240271v4330,-866,12123,-4329,11257,-10391c1026820,221221,1001709,225551,996513,225551xm988720,261919v-57150,3464,-113434,6927,-169718,866c808611,261919,783500,272310,805147,276640v12123,2597,26843,2597,38966,865c844113,277505,844113,277505,843247,277505v,,,,866,c891738,270578,943693,274042,991318,276640v2598,,47625,-3464,34636,-13855c1017295,255858,999111,261919,988720,261919xm2806263,971965v-7793,-866,-38966,-6062,-40697,6061c2762968,992746,2805398,997942,2813191,991015v1731,-1732,866,-866,,c2820984,984087,2854755,989283,2864279,989283v31173,-866,61480,-2598,92653,-3464c2962993,985819,2978579,988417,2989836,987551r,-22514c2980311,965037,2967323,968501,2961261,970233v-45893,12988,-107373,6061,-154998,1732xm999977,313008v5195,,29441,-866,20782,-12123c1012100,290494,985256,297421,974865,299153v-38965,4330,-82261,3464,-120361,-2597c850175,295690,815538,287896,826795,300885v6927,8659,26843,6061,36368,6061c907325,309544,954084,315606,999977,313008v,,,,,xm953218,144155v-41564,866,4329,-865,,l953218,144155xm930704,91335v-12988,,-25111,3464,-38100,3464c863163,95665,835454,92201,806013,90469v-8659,-866,-19050,11257,-6061,14721c816404,109519,833722,106921,850175,107787v23379,866,67541,10391,89188,c937631,108653,934168,110385,939363,107787v2598,-1732,1732,-866,,c953218,100860,939363,91335,930704,91335xm954084,129435v-37234,3464,-75334,6927,-112569,3464c830259,132033,816404,117312,806879,126837v-11257,11257,11257,14721,17318,14721c867493,144155,909922,144155,953218,143290v24245,,28575,-15587,866,-13855xm983525,193512v-13855,-4329,-33771,2598,-48491,3464c899531,200440,867493,196110,832856,193512v-4329,,-29440,5196,-14720,12989c831125,212562,853638,208233,867493,208233v38966,1732,84859,9525,122959,2597c1006038,207367,990452,195244,983525,193512xm959279,158876v-38966,2598,-75334,7793,-115166,5195c837186,164071,801684,156278,798220,164937v-5196,12123,30307,10391,34636,10391c876152,174462,920313,180524,963609,174462v-5196,866,-30307,4330,,c964475,174462,964475,174462,963609,174462v28575,-3463,25111,-17318,-4330,-15586xm1028552,436833v-11257,-5196,-29441,-1732,-41564,-866c958413,438565,930704,436833,901263,435101v-22513,-1732,-44161,-6061,-66675,-8659c825929,425576,813807,431637,825929,435967v24246,8659,53686,9525,79664,11257c919447,448090,932436,448956,946291,449821v21647,866,60613,8660,81395,c1035479,446358,1035479,440296,1028552,436833xm214597,678421v11257,-866,-12988,1732,,l214597,678421xm241440,405660r,c196413,414319,149654,415185,103761,415185v-21648,,-43295,,-64943,1732c32756,417783,19768,419515,25829,429040v5195,7793,22514,6061,31173,6061c105493,434235,154850,427308,203341,424710v16452,-866,41563,1732,57149,-6061c279540,408258,249234,403928,241440,405660xm261356,494849r,c239709,513899,304652,510435,310713,510435v31173,-866,63212,,94384,866c414622,511301,513336,521692,517665,506971v4330,-13854,-27709,-7793,-33770,-6927c458784,503508,433672,502642,408561,501776v-30307,-1732,-60614,-4330,-91787,-5195c304652,495715,272613,485324,261356,494849xm277809,434235r,c281272,443760,298591,437699,304652,435967v32904,-5196,65809,-4330,98713,-3464c436270,433369,468309,432503,501213,435101v8659,866,45027,7793,39832,-10391c458784,427308,373925,413453,292529,422112v-3463,866,-17318,6062,-14720,12123xm293395,422112v41564,-4329,-6927,866,,l293395,422112xm214597,678421v-38966,3464,-75334,7794,-114300,7794c81247,686215,59600,682751,41415,686215v-6061,866,-14720,8659,-7793,13854c39684,706131,50940,704399,58734,704399v43295,,85725,-1732,129020,-2598c204206,701801,231915,705265,245770,694874v17318,-15587,-24246,-16453,-31173,-16453xm106359,774537v22513,866,45893,866,68406,2598c192084,778867,213731,788392,231049,783196v9526,-2597,14721,-16452,1732,-18184c211134,762415,188620,765878,166106,763281v-25111,-2598,-51088,-1732,-76200,-2598c76052,759817,36220,746828,24963,755487r,c718,776269,95968,774537,106359,774537xm20634,736437r,c27561,747694,49209,740767,60466,739901v26843,-866,53686,-2598,80529,-2598c166972,737303,192950,738169,218927,737303v23379,-866,23379,-27709,4329,-19050c216329,721717,219793,719985,223256,718253v-14720,6927,-33770,3464,-49357,4330c146190,723449,119347,723449,91638,723449v-2598,866,-83127,-5196,-71004,12988xm54404,805710v24245,,48491,2598,72736,6061c151386,815235,174765,816967,199011,820430v16452,1732,33770,13855,47625,c259625,807442,223256,809174,218061,809174v-19916,866,-40698,-2598,-60614,-5196c135799,801381,115018,797051,93370,794453,76918,791856,51806,782331,35354,790124r,c33622,790990,33622,790990,35354,790124v-24245,11257,11257,15586,19050,15586xm179961,639456v-32039,865,-74468,6927,-95250,6927c73454,646383,35354,639456,28427,648115v-11257,13854,11257,19916,19916,19050c91638,663701,134934,665433,178229,660237v9525,-866,43295,1732,44161,-10391c223256,642919,203341,638590,179961,639456xm1500472,623869v-6927,-11257,-28574,-4329,-39831,-3463c1433797,621271,1406954,623003,1380111,623003v-25977,,-51954,-866,-77932,c1278800,623003,1278800,650712,1297850,642053v6927,-3463,3463,-1732,,c1312570,635126,1331620,638590,1347206,637724v27710,-866,54553,-866,82262,-866c1432932,635992,1512595,642053,1500472,623869xm242306,331192v-866,866,-866,866,,c235379,337253,202475,332058,194681,332924v-29441,,-58882,866,-89188,1731c84711,335521,57868,332058,37952,338985v-23380,6927,-4330,19050,10391,16452c98565,345912,147922,348510,198145,350242v17318,,46759,4329,63211,-2598c277809,339851,252697,322533,242306,331192xm533252,384012v-61480,-1732,-124691,-4329,-187036,c353143,383146,366997,382280,346216,384012v-11257,866,-60614,-1732,-64078,12123c277809,412587,320238,398733,328031,397867v27709,-3464,55419,-4330,82262,-4330c438868,392671,469175,388342,496884,395269v11256,2598,23379,4330,35502,3464c549704,397001,551436,384878,533252,384012xm778304,584037v-5195,13855,56284,9525,63211,9525c862297,594428,883945,594428,904727,595294v14720,,49357,6927,61479,-1732c969670,590965,967938,592696,966206,593562v2598,-1731,8659,-25977,9525,-30306c977463,551999,951486,554596,946291,555462v-34637,3464,-71005,8659,-105642,2598c831125,556328,805147,543340,800818,559792v-1732,7793,31172,6927,35502,7793c844979,568451,949754,572781,949754,576244v,11257,-82261,7793,-90920,7793c844979,584037,784365,565853,778304,584037xm1029418,469737v-7793,-9525,-47625,,-58016,866c929838,474933,883079,470603,841515,462810v-4329,-866,-33770,-13854,-31172,3464c812075,479262,857968,477530,867493,478396v48491,3464,95250,12123,144607,6928c1019893,485324,1037211,479262,1029418,469737xm1012966,486190v-38966,3463,7793,-866,,l1012966,486190xm321104,365828v23380,-2597,45893,-4329,69273,-5195c415488,359767,440600,360633,465711,363231v15586,1731,49357,12122,60614,-2598c534118,350242,500347,351974,496884,351974v-27709,-866,-56284,-866,-83994,-866c391243,351108,368729,351974,347081,350242v-12988,-866,-34636,-6927,-46759,866c281272,362365,315043,366694,321104,365828xm494286,212562v-23380,-866,-47625,-2597,-71005,-4329c399902,206501,376522,203903,353143,204769v-13855,,-48491,-8659,-59748,1732c274345,223819,309847,219490,316774,219490v21648,-1732,43296,-866,64944,c425013,220356,472638,229880,515068,225551v2597,,12989,-4330,8659,-8659c519397,210830,500347,212562,494286,212562xm510738,283567v-23379,-1732,-46759,-5196,-70138,-6927c397304,273176,344484,265383,302054,273176v-5195,866,-10391,9525,-3463,12989c306384,289628,315043,287896,323702,287896v22514,-866,45893,-1731,68407,-866c416354,287030,441466,287896,465711,289628v21648,1732,40698,8659,62346,11257c533252,301751,540179,295690,536716,290494v-4330,-7793,-19916,-6061,-25978,-6927xm332361,323399v25111,,50223,-2598,75334,-1732c430209,322533,452722,322533,475236,325130v4330,866,57150,15587,52821,-865c524593,311276,452722,313874,444929,313008v-25111,-866,-50223,-1732,-74468,-2598c354875,310410,310713,302617,297725,313874v-15587,13854,31172,9525,34636,9525xm278674,235076v-11256,19050,98714,20782,109971,21648c414622,259321,441466,261053,468309,263651v10391,866,26843,8659,36368,c509006,259321,503811,256724,500347,255858,466577,245467,425013,249796,389511,245467,378254,243735,286468,222087,278674,235076xm61331,845542v23380,1732,46760,3464,69273,6061c150520,853335,171302,855933,191218,857665v10391,866,42429,13854,49357,5195c255295,845542,230184,844676,218061,847274v-19916,4329,-40698,-866,-60614,-3464c133202,840346,108956,839481,84711,836017,70856,834285,38818,821296,25829,829090r,c24097,829956,24097,829956,25829,829090v-21648,13854,32039,16452,35502,16452xm1299581,987551v1732,-1732,866,-866,,c1307375,980624,1341145,985819,1350670,985819v31173,-866,61480,-2598,92652,-3464c1452847,982355,1486618,989283,1489216,976294v3463,-23379,-30307,-12123,-41564,-8659c1400893,980624,1339413,974562,1291788,969367v-7793,-866,-38966,-6062,-40697,6061c1248493,989283,1291788,994478,1299581,987551xm1499606,906156v,,-866,865,-866,865c1498740,907021,1498740,907021,1498740,907021v866,,866,-865,866,-865xm1278800,1024785r,c1276202,1028249,1277934,1025651,1278800,1024785xm1481422,887106v-19050,2597,-36368,6061,-56284,5195c1374050,889703,1323827,887106,1272738,895765v-17318,2597,-6927,16452,6928,15586c1306509,910485,1333352,909619,1360195,909619v22514,,45027,1732,67541,1732c1442456,911351,1486618,917412,1497875,907021r,c1497875,907021,1497875,907021,1497875,907021v16452,-13854,-4330,-21647,-16453,-19915xm2853888,818699v-12988,,-49357,-7793,-60613,1731c2766432,842944,2843497,837749,2850425,836883v46759,-1732,93518,-4330,139411,-8659l2989836,808308v-18184,866,-38100,6061,-48490,6927c2912770,818699,2883329,818699,2853888,818699xm1278800,1024785v1732,-866,866,,,c1285727,1018724,1318631,1023919,1326425,1023053v29440,,58882,-866,89188,-1732c1436395,1020456,1463238,1023919,1483154,1016992v23380,-6927,4330,-19050,-10391,-16452c1422541,1010065,1373184,1007467,1322961,1005735v-17318,,-46759,-4329,-63211,2598c1243297,1016992,1268409,1034310,1278800,1024785xm1298716,641187r,c1293520,643785,1296118,642053,1298716,641187xm1306509,681019v-11257,866,12988,-866,,l1306509,681019xm2817520,851603v-7793,,-32038,14721,-16452,21648c2813191,878446,2841766,881044,2853888,877581v13855,-4330,5196,-1732,867,c2874670,872385,2896318,875849,2917100,875849v23379,,45893,-3464,69272,-6062c2987239,869787,2988104,869787,2990702,868921r,-20781c2975982,849871,2959529,855067,2949138,855067v-44161,866,-88322,-6061,-131618,-3464xm1306509,681019v38966,-3464,75334,-7793,114300,-7793c1439859,673226,1461506,676690,1479691,673226v6061,-866,14720,-8659,7793,-13855c1481422,653310,1470166,655042,1462372,655042v-43295,,-85724,1732,-129020,2598c1316900,657640,1289191,654176,1275336,664567v-17318,15586,25111,17318,31173,16452xm588670,914815v19916,,41564,-866,61479,2597c664004,920010,684786,931267,696043,918278v9525,-10391,-71871,-12988,-82262,-13854c593865,902692,573950,901826,553168,900960v-7793,,-39832,-7793,-47625,-866c506409,899228,507274,899228,505543,900094r,c487359,918278,581743,914815,588670,914815xm290797,868921v52821,-7793,116898,-7793,169718,866c467443,870653,508140,878446,508140,865458v,-13855,-51954,-7793,-60613,-7793c390377,857665,333227,851603,276077,856799r,c270015,857665,254429,856799,250966,863726v-6928,17318,35502,5195,39831,5195xm145325,897496v26843,,57150,-4329,83127,c246636,900960,253563,879312,233647,878446v-18184,-865,-35502,6062,-53686,6062c152252,885374,122811,885374,95102,881910,82979,880178,39684,863726,29293,873251r,c16304,885374,68259,889703,74320,889703v23380,3464,46759,7793,71005,7793xm40549,965037v19917,1732,38966,3464,58882,5196c142727,974562,186022,977160,229318,977160v11257,,18184,-18184,2597,-19050c211134,958110,191218,964171,169570,963305v-24245,-865,-49357,-3463,-73602,-6927c76052,953781,53538,943390,34488,946853v-19916,3464,-5195,17318,6061,18184xm2880732,800515v,,,,,c2868609,802246,2874670,801381,2880732,800515xm491688,946853v7793,9525,47625,,58016,-866c591268,941658,638027,945987,679591,953781v4329,865,33770,13854,31172,-3464c709031,937328,663138,939060,653613,938194v-48491,-3464,-95250,-12123,-144607,-6927c501213,932133,483895,938194,491688,946853xm219793,921742v-24246,2598,-49357,4329,-73603,4329c123677,926071,102029,922608,79515,920876v-7793,-866,-40697,-12123,-45893,-4330c18902,940792,126274,935596,140129,935596v22514,,45893,-2597,69273,-1731c223256,934730,244038,939926,255295,929535v19050,-17318,-31173,-8659,-35502,-7793xm1299581,987551v,,,,,c1296984,989283,1297850,988417,1299581,987551xm493420,980624v11257,5195,29441,1731,41564,866c563559,978892,591268,980624,620709,982355v22513,1732,44161,6062,66675,8660c696043,991881,708166,985819,696043,981490v-24246,-8659,-53687,-9525,-79664,-11257c602524,969367,589536,968501,575682,967635v-21648,-866,-60614,-8659,-81396,c486493,971099,485627,977160,493420,980624xm1015563,1227408v25112,-3464,50223,-3464,75334,-1732c1103886,1226542,1249359,1244726,1251956,1231737v7794,-17318,-28575,-11257,-36368,-10391c1184416,1223078,1152377,1218749,1121204,1217017v-29441,-1732,-59748,,-90054,-2598c1019893,1213553,986122,1206626,978329,1218749v-7793,13854,32905,8659,37234,8659xm948888,1113108v-18184,-2598,-37234,,-55418,866c854504,1115706,811209,1117437,774841,1103583v-7794,-3464,-38966,866,-20782,10391c771377,1123499,798220,1120901,817270,1122633v41564,2597,83993,10391,125557,5195l942827,1127828v1732,,1732,,,c950620,1126096,964475,1115706,948888,1113108xe" fillcolor="#6f6350 [2406]" stroked="f" strokeweight=".24036mm">
                  <v:stroke joinstyle="miter"/>
                  <v:path arrowok="t" o:connecttype="custom" o:connectlocs="2279791,1359026;2349929,1359892;2441716,1363355;2441716,1363355;2479816,1363355;2477218,1348635;2331745,1350367;2276327,1344306;2279791,1359026;2569870,675824;2569870,675824;2569870,675824;2770761,826492;2691963,832553;2532636,827358;2512720,841212;2558614,841212;2752577,846408;2777688,842944;2770761,826492;2833107,301751;2833107,301751;2833107,301751;2833107,301751;2732661,655908;2551686,660237;2523977,672360;2569870,675824;2569870,675824;2650400,674092;2737857,669762;2782018,659371;2732661,655908;2717075,1304474;2625289,1300144;2532636,1290619;2478084,1291485;2526575,1301876;2620093,1311401;2708416,1317462;2773359,1319194;2717075,1304474;2743052,631662;2743052,631662;2743052,631662;2457302,1331317;2370711,1315730;2244289,1316596;2358588,1327853;2457302,1331317;2736991,1371149;2656461,1369417;2585457,1363355;2515318,1361624;2538698,1372881;2617495,1378076;2691963,1384137;2758638,1387601;2758638,1387601;2758638,1387601;2736991,1371149;2310963,1390199;2362052,1394528;2420934,1400590;2472023,1401456;2412275,1385869;2354259,1384137;2297109,1372881;2310963,1390199;2722270,1337378;2633948,1331317;2544759,1323524;2533502,1337378;2620093,1342574;2712745,1349501;2772493,1352099;2722270,1337378;2773359,861994;2746516,866324;2703220,867190;2556882,864592;2536966,874117;2594982,876715;2768164,879312;2773359,861994;2767297,878446;2767297,878446;2767297,878446;2710148,1259446;2533502,1250787;2512720,1255983;2534368,1264642;2628752,1268971;2716209,1273301;2765566,1273301;2765566,1273301;2765566,1273301;2710148,1259446;2730063,1223078;2635679,1218749;2545625,1216151;2492804,1220480;2529172,1229140;2604507,1227408;2765566,1233469;2730063,1223078;2541295,1410980;2620959,1410980;2703220,1413578;2762102,1415310;2717075,1397992;2632216,1399724;2550820,1397126;2486743,1402321;2541295,1410980;2743918,123374;2677243,129435;2607970,127703;2545625,121642;2555150,138094;2620093,138094;2693695,140692;2761236,138960;2761236,138960;2761236,138960;2743918,123374;2735259,56699;2678109,59296;2613166,61894;2584591,57565;2565541,49771;2561211,71419;2627886,71419;2698891,71419;2756906,68821;2756906,68821;2756906,68821;2735259,56699;2752577,155412;2679841,165803;2613166,167535;2549954,160608;2576797,177060;2617495,177060;2617495,177060;2659925,176194;2743918,171865;2767297,167535;2752577,155412;2809727,352840;2787213,364962;2788945,367560;2743052,377085;2614031,375353;2562943,376219;2621825,387476;2777688,386610;2795007,370158;2846095,370158;2926625,374487;2989836,374487;2989836,357169;2938747,362365;2809727,352840;2616630,177060;2616630,177060;2616630,177060;2620093,31587;2711880,35917;2761236,34185;2761236,34185;2761236,34185;2664255,23794;2575066,21196;2525709,26392;2620093,31587;2419202,62760;2346466,61894;2293645,60162;2319622,69687;2375041,73151;2446045,77480;2498000,82676;2493670,67090;2419202,62760;2502329,101726;2577664,99128;2745650,105190;2746516,87871;2669450,93067;2584591,91335;2518781,87005;2502329,101726;2745650,104324;2745650,104324;2745650,104324;2597579,244601;2696293,241137;2756041,227283;2717941,228149;2662523,231612;2554284,234210;2597579,244601;2743918,402196;2686768,406526;2594982,403928;2550820,418649;2550820,418649;2676377,417783;2677243,417783;2762968,412587;2743918,402196;2634813,499178;2634813,499178;2634813,499178;2754309,474067;2681573,482726;2608836,487921;2561211,481860;2562077,496581;2634813,499178;2708416,494849;2770761,491385;2754309,474067;2580261,461078;2611434,459346;2665986,459346;2759505,437699;2614898,450687;2565541,445492;2580261,461078;2580261,461078;2743918,548535;2574200,547669;2526575,551999;2587188,559792;2758638,560658;2758638,560658;2783750,553731;2743918,548535;2779420,590965;2700622,591831;2554284,586635;2534368,578842;2523977,593562;2590652,601356;2757773,603953;2757773,603953;2757773,603953;2779420,590965;2580261,461078;2580261,461078;2580261,461078;2581127,213428;2581127,213428;2581127,213428;2843497,321667;2842632,338985;2842632,338985;2958664,331192;2989836,332058;2989836,313874;2968188,317337;2843497,321667;2581127,213428;2718807,207367;2757773,196976;2720539,193512;2659925,198708;2597579,202171;2560345,204769;2581127,213428;2581127,213428;2763834,616942;2703220,617808;2572468,616076;2546491,625601;2598445,631662;2743052,631662;2763834,616942;2445179,93933;2407079,97396;2320489,93067;2314427,107787;2364650,110385;2453838,110385;2453838,110385;2453838,110385;2445179,93933;1755916,333790;1755916,333790;1708291,335521;1619102,337253;1551561,341583;1561952,358035;1711754,352840;1774966,350242;1755916,333790;1534243,513033;1601784,508703;1731670,512167;1748122,490519;1695302,486190;1694436,486190;1632091,487921;1562818,493983;1534243,513033;1529047,547669;1608711,547669;1696168,545071;1756782,543340;1699632,526887;1549829,536412;1529047,547669;1755916,333790;1755916,333790;1755916,333790;2827911,247199;2804531,246333;2808861,260187;2868609,261053;2868609,261053;2990702,252394;2990702,235076;2949138,244601;2827911,247199;1574941,626467;1731670,624735;1760245,616076;1748122,604819;1553293,611746;1529913,628199;1574941,626467;1698766,1184978;1709157,1184112;1710888,1184112;1698766,1184978;2963859,274042;2846961,285299;2803666,287030;2807995,302617;2833107,301751;2833107,301751;2833107,301751;2964725,290494;2988971,289628;2988971,274042;2963859,274042;1736865,370158;1732536,371024;1684911,368426;1592259,371890;1547231,383146;1588795,391805;1744659,390074;1785356,384012;1736865,370158;1669325,563256;1538572,576244;1534243,590965;1557622,591831;1635554,583171;1704827,582305;1753318,577976;1742927,564987;1669325,563256;2379370,38515;2486743,43710;2486743,43710;2486743,43710;2500598,30721;2461632,27258;2348198,27258;2326550,35917;2379370,38515;2020018,177060;1944684,178792;1783625,172731;1819993,183121;1914377,187451;2004432,190049;2057252,185719;2020018,177060;2085827,306946;2141245,306080;2259875,316471;2280656,306080;2217445,297421;2091888,292226;2091888,292226;2091888,292226;2085827,306946;2076302,329460;2076302,329460;2081497,345046;2116134,343315;2188005,342449;2311829,346778;2076302,329460;2466827,146753;2466827,146753;2466827,146753;2467693,132033;2355125,135496;2320489,129435;2337807,144155;2466827,145887;2467693,132033;1759379,1187576;1710888,1184112;1709157,1184112;1563684,1192771;1535975,1208358;1577538,1204028;1733402,1197101;1759379,1187576;2276327,194378;2116134,195244;2084961,199574;2103145,209965;2223507,203037;2284120,211696;2302304,204769;2276327,194378;2075436,243735;2110072,242003;2181943,241137;2304902,245467;2070241,228149;2075436,243735;2138648,140692;2276327,150217;2293645,134630;2226104,132899;2146440,125971;2093620,126837;2093620,126837;2093620,126837;2138648,140692;2191468,94799;2092754,91335;2179345,106921;2305768,106055;2191468,94799;2052057,1226542;2100547,1223078;2202725,1226542;2217445,1213553;2168088,1211821;2045129,1209224;2045129,1209224;2045129,1209224;2052057,1226542;2045129,1209224;2045129,1209224;2045129,1209224;1903986,1085399;1961136,1087997;1962002,1069812;1962002,1069812;1824322,1076740;1771502,1081069;1780161,1094924;1903986,1085399;2046861,1157269;2216579,1156403;2230434,1142549;2191468,1141683;2191468,1141683;2044263,1142549;2009627,1156403;2046861,1157269;2055520,1356428;2129989,1359026;2205323,1359892;2256411,1358160;2174150,1349501;2103145,1345171;2051191,1339976;2055520,1356428;2191468,1141683;2191468,1141683;2191468,1141683;2039068,1193637;2175016,1191040;2208786,1187576;2193200,1175453;2193200,1175453;2086693,1178917;2019152,1178917;2007895,1189308;2039068,1193637;2081497,1289753;2194065,1286290;2228702,1292351;2211384,1277631;2082363,1275899;2081497,1289753;2082363,1275899;2082363,1275899;2082363,1275899;2076302,1260312;2191468,1255117;2237361,1254251;2202725,1243860;2071972,1244726;2071972,1244726;2071972,1244726;2076302,1260312;2071106,1244726;2071106,1244726;2071106,1244726;2014822,1119169;2060716,1120901;2181077,1123499;2208786,1119169;2172418,1113108;2034738,1107912;2034738,1107912;2014822,1119169;1968929,963305;1937757,965037;1883204,965037;1789686,986685;1934293,973696;1983650,978892;1968929,963305;1968929,963305;1998370,1002271;1872813,1003137;1872813,1003137;1787088,1008333;1806138,1018724;1863288,1014394;1955075,1016992;1998370,1002271;2007029,1083667;2074570,1081935;2142977,1086265;2207920,1098387;2226970,1084533;2170686,1078471;2021750,1068081;2007029,1083667;1771502,1038640;1771502,1038640;1771502,1038640;1968929,963305;1968929,963305;1968929,963305;1986247,1049031;1927366,1037774;1771502,1038640;1755916,1056824;1806138,1049031;1935159,1050762;1986247,1049031;1787088,894899;1787088,894899;1787088,894899;1999236,895765;1934293,895765;1849434,894899;1787954,894899;1801809,909619;1881472,906156;1952477,907887;2005297,908753;1999236,895765;1914377,926071;1914377,926071;1914377,926071;1987979,928669;1915243,926071;1841641,930401;1779295,933865;1796613,950317;1869350,941658;1942086,936462;1989711,942524;1987979,928669;226720,224685;148788,217758;18036,213428;93370,229880;173034,237674;248368,241137;226720,224685;227586,1106181;167838,1105315;169570,1105315;167838,1105315;34488,1116571;41415,1133024;87309,1122633;208536,1120035;232781,1120901;227586,1106181;179095,1143415;179095,1143415;179095,1143415;2860816,585769;2804531,579708;2802800,597892;2869475,599624;2945675,602221;2989836,610015;2989836,590965;2929223,588367;2860816,585769;179095,1143415;134934,1146012;69125,1150342;53538,1169392;122811,1159867;186022,1156403;241440,1158135;179095,1143415;179095,1143415;720288,1009199;649284,1005735;508140,1004869;508140,1020456;579145,1016126;713361,1021321;720288,1009199;502945,1039506;502945,1039506;576547,1049031;638893,1051628;678725,1048165;624172,1037774;547106,1038640;502945,1039506;502945,1039506;2894586,625601;2816654,625601;2812325,644651;2812325,644651;2861682,640321;2943943,639456;2989836,640321;2989836,622137;2975116,623869;2894586,625601;69990,1075874;40549,1081935;71722,1092326;188620,1081069;231915,1079337;227586,1063751;202475,1064617;202475,1064617;202475,1064617;69990,1075874;201609,1064617;201609,1064617;201609,1064617;201609,1064617;192084,1027383;192084,1027383;76052,1035176;34488,1040371;67393,1049031;192084,1043835;192084,1027383;192084,1027383;190352,1028249;190352,1028249;190352,1028249;965341,1191906;962743,1193637;965341,1191906;945425,1242994;881347,1247324;754925,1241262;746265,1258581;814672,1260312;890006,1260312;951486,1260312;945425,1242994;941961,1293217;941961,1293217;896934,1280228;759254,1270703;741936,1286290;809477,1288021;889140,1294949;941961,1293217;941961,1293217;950620,1259446;950620,1259446;950620,1259446;960145,1176319;925509,1178051;853638,1178917;729813,1174587;964475,1191906;960145,1176319;959279,1090594;959279,1090594;954084,1075008;919447,1076740;847577,1077605;724618,1073276;959279,1090594;2090157,35051;2154234,37649;2231300,40246;2303170,51503;2284986,33319;2220909,28990;2145575,22928;2079766,22062;2090157,35051;582609,1308803;582609,1308803;582609,1308803;590402,1325256;628502,1321792;715093,1326122;721154,1311401;670932,1308803;581743,1308803;581743,1308803;581743,1308803;590402,1325256;759254,1225676;919447,1224810;950620,1220480;932436,1210090;812075,1217017;751461,1208358;733277,1215285;759254,1225676;581743,1309669;581743,1309669;582609,1308803;581743,1309669;22365,450687;22365,450687;22365,450687;1492679,487921;1492679,487921;1447652,471469;1376648,464542;1293520,464542;1288325,483592;1342011,477530;1426870,480128;1492679,487921;1492679,487921;1289191,595294;1355865,597026;1432066,599624;1497009,604819;1497009,604819;1415613,586635;1347206,584037;1290922,577976;1289191,595294;1013831,411721;1013831,411721;1013831,411721;1467568,555462;1394831,549401;1322961,540742;1275336,540742;1303911,551999;1364525,557194;1428602,566719;1486618,571049;1486618,571049;1486618,571049;1467568,555462;801684,407392;872688,410856;1013831,411721;1013831,396135;942827,400465;808611,395269;801684,407392;1460641,515630;1391368,509569;1330754,503508;1281397,498312;1303911,513899;1364525,517362;1437261,525156;1496143,532083;1496143,532083;1496143,532083;1460641,515630;947156,1145146;867493,1144281;742802,1138219;746265,1148610;814672,1152074;903861,1155537;974000,1157269;974000,1157269;974000,1157269;947156,1145146;1481422,397001;1422541,391805;1292654,384878;1290057,403928;1352402,398733;1426004,405660;1487484,415185;1481422,397001;2812325,643785;2812325,643785;2812325,643785;1301313,441162;1374916,436833;1441591,442028;1487484,446358;1380977,427308;1311704,429040;1265811,433369;1301313,441162;1280532,951183;1280532,951183;1418211,941658;1483154,939926;1496143,927803;1464970,921742;1318631,932133;1261481,938194;1280532,951183;1280532,951183;1296984,948585;1285727,950317;1296984,948585;1011234,351974;1002575,352840;1011234,351974;567022,463676;573084,477530;599061,474933;666602,473201;745399,476665;567022,463676;579145,410856;638893,409124;695177,409124;741936,418649;750595,403062;691713,399599;627636,393537;573084,391805;579145,410856;751461,360633;630234,363231;564425,371024;607720,378817;745399,377951;779170,368426;751461,360633;751461,360633;40549,470603;96834,465408;249234,461944;242306,446358;161777,448090;94236,446358;24097,450687;40549,470603;765316,445492;572218,428174;572218,428174;597329,445492;679591,439430;765316,445492;945425,368426;883079,365828;843247,369292;897800,379683;974865,378817;1018161,377085;1018161,377085;1018161,377085;945425,368426;573950,392671;573950,392671;573950,392671;998245,352840;998245,352840;998245,352840;542777,497446;542777,497446;542777,497446;634563,513899;780902,512167;664004,503508;593000,499178;542777,497446;248368,1000540;190352,996210;109822,991881;41415,992746;33622,1008333;97700,1003137;225854,1012662;248368,1000540;2807130,387476;2804531,406526;2866877,401331;2940479,408258;2990702,418649;2990702,400465;2937882,395269;2807130,387476;1344609,31587;1344609,31587;1344609,31587;1528182,1288021;1528182,1288021;1563684,1290619;1731670,1276765;1756782,1262910;1720413,1261178;1720413,1261178;1553293,1275899;1528182,1288021;1721279,1261178;1721279,1261178;1721279,1261178;2777688,386610;2777688,386610;2777688,386610;1341145,69687;1341145,69687;1482288,54967;1497875,41978;1448518,44576;1316034,54101;1272738,62760;1341145,69687;1553293,155412;1618236,159742;1741195,165803;1755050,141558;1729938,145887;1681447,146753;1602650,141558;1553293,155412;1277934,27258;1344609,32453;1344609,32453;1493545,17733;1520388,13403;1509131,415;1443322,9940;1305643,16867;1277934,27258;2894586,429905;2825313,431637;2779420,435967;2814922,443760;2888525,439430;2955200,444626;2989836,451553;2989836,434235;2894586,429905;1342011,69687;1342011,69687;1342011,69687;2072838,75749;2218311,74017;2273729,80078;2270266,64492;2200127,63626;2108341,60162;2112670,60162;2108341,60162;2070241,60162;2072838,75749;1929097,67090;1836445,60162;1784491,61894;1826920,73151;1915243,79212;2004432,87005;2015688,73151;1929097,67090;1775831,92201;1775831,92201;1775831,92201;1775831,92201;1812200,36783;1892729,38515;1963734,44576;2033872,46308;2010493,35051;1931695,29855;1857227,23794;1790552,20330;1790552,20330;1790552,20330;1812200,36783;2113536,60162;2113536,60162;2113536,60162;1273604,145887;1352402,146753;1355865,146753;1490947,132899;1492679,116446;1424273,125106;1291788,132033;1273604,145887;1607845,119910;1691838,120776;1748122,127703;1750720,109519;1676252,106055;1587929,105190;1530779,102592;1530779,102592;1607845,119910;1582734,80944;1731670,90469;1755916,70553;1687509,70553;1601784,66224;1529913,61894;1582734,80944;1832116,106921;1923902,111251;2016554,120776;2071106,119910;2022616,109519;1929097,99994;1840775,93933;1775831,92201;1775831,92201;1832116,106921;1551561,38515;1615638,40246;1689240,47174;1754184,48905;1736000,33319;1676252,28124;1542902,22062;1551561,38515;1690106,186585;1610443,182255;1533377,175328;1534243,175328;1533377,175328;1529913,191780;1564550,195244;1629493,196110;1703095,204769;1771502,196110;1690106,186585;914252,1423103;784365,1402321;773109,1419640;845845,1424835;918581,1436092;971402,1435226;971402,1435226;971402,1435226;914252,1423103;1319497,720851;1436395,713058;1492679,711326;1472763,692276;1342877,699203;1298716,709594;1319497,720851;1319497,720851;1319497,720851;1319497,720851;1319497,720851;2904977,512167;2844364,506106;2795007,500910;2817520,516496;2878134,519960;2950870,527753;2991568,536412;2991568,519094;2975982,518228;2904977,512167;575682,175328;639759,170999;766182,177060;774841,159742;706434,158010;631100,158010;569620,158010;575682,175328;570486,158876;570486,158876;570486,158876;2908441,551999;2836570,543340;2788945,543340;2817520,554596;2878134,559792;2942211,569317;2989836,576244;2989836,558926;2981177,558060;2908441,551999;1382709,1048165;1441591,1048165;1500472,1047299;1486618,1033444;1428602,1033444;1298716,1030846;1275336,1044701;1257152,1055958;1309106,1068081;1383575,1070678;1471898,1071544;1471898,1071544;1457177,1058556;1387038,1057690;1320363,1052494;1278800,1049031;1382709,1048165;1366256,797917;1366256,797917;1366256,797917;1366256,797917;1496143,784928;1500472,770208;1477093,769342;1399161,778001;1329888,778001;1281397,782331;1291788,795319;1366256,797917;1366256,797917;548838,260187;548838,260187;574816,272310;654479,274042;779170,280103;775706,269712;707300,266249;618111,262785;548838,260187;548838,260187;967072,1450812;898666,1449081;839784,1447349;807745,1445617;780902,1436958;771377,1454276;828527,1457740;898666,1462935;957547,1466399;967072,1450812;179095,1296681;179095,1296681;179095,1296681;225854,1413578;160911,1415310;78649,1423969;44879,1424835;42281,1441287;196413,1429165;250966,1421372;225854,1413578;225854,1413578;2890257,467140;2807130,467140;2801934,486190;2855620,480128;2940479,482726;2989836,493983;2989836,478396;2961261,474933;2890257,467140;1251091,1270703;1251091,1270703;1195672,1256849;1019027,1248190;998245,1253385;1019893,1262044;1114277,1266374;1201734,1270703;1251091,1270703;1251091,1270703;957547,1466399;957547,1466399;957547,1466399;2473755,161474;2358588,166669;2312695,167535;2347332,177926;2478084,177060;2478084,177060;2478084,177060;2473755,161474;23231,1324390;72588,1321792;205072,1312267;248368,1303608;179961,1297546;179095,1297546;38818,1312267;23231,1324390;186888,258455;91638,252394;24963,254992;90772,269712;184290,277505;249234,279237;244038,259321;186888,258455;35354,328594;93370,329460;223256,332924;246636,314740;264820,300019;212865,284433;138397,280969;50075,280103;134934,298287;200743,305215;242306,309544;138397,309544;79515,309544;20634,310410;35354,328594;247502,1219615;168704,1218749;166106,1218749;31024,1232603;29293,1249056;97700,1240396;230184,1233469;247502,1219615;2481547,769342;2423531,776269;2338672,776269;2278925,769342;2268534,780599;2298841,789258;2463364,790124;2481547,769342;1741195,1108778;1681447,1107912;1683179,1107912;1681447,1107912;1548097,1119169;1555025,1135622;1600918,1125230;1722145,1122633;1746391,1123499;1741195,1108778;2855620,72285;2855620,72285;2855620,72285;1692704,1146012;1692704,1146012;1692704,1146012;1706559,1029980;1706559,1029980;1590527,1037774;1548963,1042969;1581868,1051628;1706559,1046433;1706559,1029980;1706559,1029980;1702229,1030846;1702229,1030846;1702229,1030846;1692704,1146012;1648543,1148610;1582734,1152940;1567148,1171990;1636420,1162465;1699632,1159001;1755050,1160733;1692704,1146012;1692704,1146012;1715218,1067215;1715218,1067215;1715218,1067215;1715218,1067215;1554159,473201;1610443,468005;1762843,464542;1755916,448956;1675386,450687;1607845,448956;1537706,453285;1554159,473201;1761977,1003137;1703961,998808;1623432,994478;1555025,995344;1547231,1010930;1611309,1005735;1739463,1015260;1761977,1003137;1536841,453285;1536841,453285;1536841,453285;1583600,1078471;1554159,1084533;1585331,1094924;1702229,1083667;1745525,1081935;1741195,1066349;1716084,1067215;1716084,1067215;1716084,1067215;1583600,1078471;2817520,94799;2792409,108653;2828777,110385;2828777,110385;2989836,96530;2989836,80944;2985507,80944;2817520,94799;2233898,1011796;2162893,1008333;2021750,1007467;2021750,1023053;2092754,1018724;2226970,1023919;2233898,1011796;2456436,1295815;2456436,1295815;2411409,1282826;2273729,1273301;2256411,1288887;2323952,1290619;2403616,1297546;2456436,1295815;2456436,1295815;2459034,1245592;2394957,1249921;2268534,1243860;2259875,1261178;2328281,1262910;2403616,1262910;2465095,1262910;2459034,1245592;2016554,1042103;2016554,1042103;2090157,1051628;2152502,1054226;2192334,1050762;2137781,1040371;2060716,1041237;2016554,1042103;2016554,1042103;2273729,1228274;2433922,1227408;2465095,1223078;2446911,1212687;2326550,1219615;2265936,1210956;2247752,1217883;2273729,1228274;2474620,1178917;2439984,1180649;2368114,1181515;2244289,1177185;2478950,1194503;2474620,1178917;2465095,1262044;2465095,1262044;2465095,1262044;2472888,1093192;2472888,1093192;2467693,1077605;2433057,1079337;2361186,1080203;2238227,1075874;2472888,1093192;2104877,1327853;2142977,1324390;2229568,1328719;2235630,1313999;2185406,1311401;2096218,1311401;2096218,1311401;2096218,1311401;2104877,1327853;2096218,1311401;2096218,1311401;2096218,1311401;2095352,1312267;2095352,1312267;2096218,1311401;2095352,1312267;2087559,395269;2087559,395269;2087559,395269;2284120,1059421;2405348,1056824;2471156,1049031;2427861,1041237;2290182,1042103;2256411,1051628;2284120,1059421;2284120,1059421;2463364,991881;2463364,991881;2463364,991881;2507525,677555;2463364,675824;2374175,671494;2280656,672360;2352527,679287;2504927,687946;2504927,687946;2504927,687946;2507525,677555;2270266,975428;2463364,992746;2463364,992746;2463364,992746;2438252,975428;2355991,981490;2270266,975428;2492804,922608;2492804,922608;2401018,906156;2254679,907887;2371577,916546;2442582,920876;2492804,922608;2492804,922608;2195797,881044;2236495,887106;2220043,869787;2220043,869787;2115268,870653;2054654,874117;2074570,886240;2074570,886240;2195797,881044;1769770,831687;1848568,830821;1994907,836017;2014822,843810;2025213,829090;1958538,821296;1791418,818699;1769770,831687;2500598,438565;2414872,437699;2348198,429040;2339539,438565;2419202,449821;2459900,452419;2541295,452419;2542161,439430;2500598,438565;2456436,1009199;2396688,1010930;2339539,1010930;2292779,1001406;2284120,1016992;2343002,1020456;2407079,1026517;2461632,1028249;2461632,1028249;2461632,1028249;2456436,1009199;2467693,956378;2461632,942524;2435654,945121;2368114,946853;2289315,943390;2467693,956378;2092754,413453;2152502,411721;2208786,411721;2255545,421246;2264204,405660;2205323,402196;2141245,396135;2086693,394403;2092754,413453;2481547,1193637;2478950,1194503;2476352,1196235;2481547,1193637;2265936,363231;2144709,365828;2078900,373621;2122195,381415;2259875,380549;2293645,371024;2265936,363231;2265936,363231;2057252,500044;2057252,500044;2057252,500044;2149039,516496;2295377,514765;2178479,506106;2107475,501776;2057252,500044;2081497,466274;2087559,480128;2113536,477530;2181077,475799;2259875,479262;2081497,466274;2315293,409990;2386297,413453;2527441,414319;2527441,398733;2456436,403062;2322220,397867;2315293,409990;2278925,448090;2085827,430771;2085827,430771;2110938,448090;2193200,442028;2278925,448090;2459900,371024;2397554,368426;2357723,371890;2412275,382280;2489341,381415;2532636,379683;2532636,379683;2532636,379683;2459900,371024;2524843,354571;2516184,355437;2524843,354571;2527441,414319;2527441,414319;2527441,414319;2511854,355437;2511854,355437;2511854,355437;2428727,1425701;2298841,1404919;2287584,1422237;2360320,1427433;2433057,1438690;2485877,1437824;2485877,1437824;2485877,1437824;2428727,1425701;1740329,227283;1662398,220356;1531645,216026;1606979,232478;1686643,240271;1761977,243735;1740329,227283;1761977,1222212;1683179,1221346;1680581,1221346;1545500,1235201;1543768,1251653;1612175,1242994;1744659,1236067;1761977,1222212;1537706,1326987;1587063,1324390;1719547,1314865;1762843,1306206;1694436,1300144;1693570,1300144;1553293,1314865;1537706,1326987;1739463,1416176;1674520,1417908;1592259,1426567;1558488,1427433;1555891,1443885;1710023,1431762;1764575,1423969;1739463,1416176;1739463,1416176;1693570,1299278;1693570,1299278;1693570,1299278;1700497,261053;1605247,254992;1538572,257590;1604382,272310;1697900,280103;1762843,281835;1757648,261919;1700497,261053;2062447,262785;2062447,262785;2088425,274908;2168088,276640;2292779,282701;2289315,272310;2220909,268846;2131720,265383;2062447,262785;2062447,262785;1920438,138094;1832981,133765;1781893,139826;1839043,148485;2015688,157144;2036470,151949;2014822,143290;2014822,143290;1920438,138094;1845970,799649;1976722,801381;2002700,791856;1950745,785794;1806138,785794;1785356,800515;1845970,799649;1548963,331192;1606979,332058;1736865,335521;1760245,317337;1778429,302617;1726475,287030;1652007,283567;1563684,282701;1648543,300885;1714352,307812;1755916,312142;1652007,312142;1593125,312142;1534243,313008;1548963,331192;2724002,900094;2629618,899228;2517050,903558;2550820,910485;2626154,908753;2717941,913949;2774225,915680;2724002,900094;2956066,10805;2818386,17733;2790677,29855;2857352,35051;2857352,35051;2988971,21196;2988971,4744;2956066,10805;2576797,283567;2576797,283567;2576797,283567;2726600,298287;2606239,309544;2568138,310410;2620959,318203;2620959,318203;2677243,317337;2745650,314740;2778554,300885;2726600,298287;2588054,357169;2725734,350242;2778554,345912;2769895,332058;2645204,342449;2588054,339851;2588054,357169;2588054,357169;2620959,318203;2620959,318203;2620959,318203;2084095,161474;2084095,161474;2084095,161474;2481547,1453410;2413141,1451678;2354259,1449946;2322220,1448215;2295377,1439556;2285852,1456874;2343002,1460337;2413141,1465533;2472023,1468997;2481547,1453410;2497134,196110;2448643,199574;2346466,196110;2331745,209099;2381102,210830;2504061,213428;2497134,196110;2775957,913083;2774225,914815;2772493,916546;2775957,913083;2752577,261919;2598445,272310;2556016,271444;2576797,282701;2576797,282701;2626154,281835;2711880,280103;2763834,278371;2752577,261919;2610568,734706;2695427,739035;2768164,737303;2768164,737303;2768164,737303;2781152,728644;2751711,726912;2664255,726912;2575932,721717;2506659,724315;2610568,734706;2748247,951183;2750845,949451;2748247,951183;2719672,938194;2719672,938194;2655595,940792;2580261,937328;2518781,932999;2533502,944256;2598445,947719;2673779,950317;2748247,950317;2747382,951183;2748247,950317;2748247,950317;2719672,938194;2748247,951183;2748247,951183;2748247,951183;2748247,951183;2741320,771940;2741320,771940;2741320,771940;2759505,770208;2759505,770208;2778554,762415;2740454,759817;2600177,759817;2551686,763281;2610568,771074;2759505,770208;2741320,771940;2759505,770208;2718807,1185844;2653864,1185844;2520513,1179783;2511854,1188442;2541295,1191906;2612300,1196235;2682438,1199699;2742186,1197967;2718807,1185844;2742186,1198833;2742186,1198833;2742186,1198833;2742186,984953;2742186,984953;2742186,984953;2736125,808308;2775091,806576;2762102,790990;2625289,799649;2541295,795319;2538698,806576;2736125,808308;2711013,809174;2736125,808308;2493670,982355;2742186,984953;2757773,972831;2730929,971099;2632216,974562;2534368,971965;2493670,982355;2764700,738169;2764700,738169;2764700,738169;2768164,736437;2768164,736437;2764700,737303;2768164,736437;2768164,736437;2768164,736437;2768164,736437;2090157,177926;2154234,173596;2280656,179658;2289315,162340;2220909,160608;2145575,160608;2084095,160608;2090157,177926;2762102,524290;2762102,524290;2762102,524290;2748247,509569;2668584,513033;2597579,511301;2544759,510435;2550820,523424;2615763,523424;2700622,524290;2762102,524290;2748247,509569;2615763,704399;2615763,704399;2631350,703533;2756041,699203;2775091,685349;2705818,688812;2572468,690544;2574200,707862;2615763,704399;2460766,1147744;2381102,1146878;2256411,1140817;2259875,1151208;2328281,1154671;2417470,1158135;2487609,1159867;2487609,1159867;2487609,1159867;2460766,1147744;2615763,704399;2631350,703533;2615763,704399;2615763,704399;2830509,56699;2787213,65358;2855620,71419;2856486,71419;2990702,56699;2990702,41112;2963859,45442;2830509,56699;2858218,34185;2858218,34185;2858218,34185;2471156,1468997;2471156,1468997;2471156,1468997;1694436,642053;1599186,648981;1542902,650712;1562818,669762;1692704,662835;1736865,652444;1694436,642053;1568013,808308;1640750,814369;1712620,823028;1760245,823028;1731670,811771;1671057,806576;1606979,797051;1548963,792721;1548963,792721;1548963,792721;1568013,808308;1729072,681019;1614773,688812;1555891,688812;1548097,702667;1573209,706996;1702229,704399;1760245,697471;1729072,681019;1755050,408258;1755050,408258;1617370,417783;1552427,419515;1539438,431637;1570611,437699;1716950,427308;1774100,421246;1755050,408258;1729072,681019;1729072,681019;1729072,681019;1554159,967635;1613041,972831;1742927,979758;1745525,960708;1683179,965903;1609577,958976;1548097,949451;1554159,967635;1775831,497446;1775831,497446;1825188,513033;1919572,513899;2032141,509569;1998370,502642;1923036,504374;1831250,499178;1775831,497446;1658934,900094;1742061,900094;1747257,881044;1693570,887106;1608711,884508;1542902,875849;1542902,875849;1587929,892301;1658934,900094;1734268,924340;1660666,928669;1593990,923474;1548097,919144;1654604,938194;1723877,936462;1769770,932133;1734268,924340;1534243,739035;1534243,739035;1574075,742499;1654604,739901;1732536,739901;1736865,720851;1736865,720851;1687509,725180;1605247,726046;1534243,739035;1619968,777135;1688375,779733;1744659,785794;1746391,767610;1679716,765878;1603516,763281;1538572,758085;1538572,758085;1619968,777135;1574941,848140;1644213,854201;1704827,860262;1754184,865458;1731670,849871;1671057,846408;1598320,838615;1539438,831687;1539438,831687;1539438,831687;1574941,848140;1835579,368426;1904852,363231;1980186,365828;2040800,363231;2011359,354571;1927366,353705;1861557,352840;1814797,353705;1835579,368426;2047727,386610;1860691,386610;1860691,386610;1796613,398733;1842507,400465;1924768,396135;2011359,397867;2046861,401331;2047727,386610;2474620,535546;2353393,540742;2312695,534680;2329148,551999;2329148,551999;2433922,551133;2494536,547669;2474620,535546;2291914,586635;2355125,596160;2418336,597892;2479816,596160;2479816,596160;2489341,565853;2459900,558060;2354259,560658;2314427,562390;2349929,570183;2463364,578842;2372443,586635;2291914,586635;1845970,325996;1921304,324265;1988845,327728;2041666,326862;1958538,315606;1884070,313008;1811334,316471;1845970,325996;1793150,237674;1903120,259321;1982784,266249;2019152,266249;2014822,258455;1903986,248065;1793150,237674;1807004,424710;1807004,424710;1807004,424710;1792284,436833;1792284,436833;1819127,438565;1917841,435101;2015688,437699;2055520,427308;1807004,424710;1792284,436833;2025213,286165;1955075,279237;1816529,275774;1813066,288762;1838177,290494;1906584,289628;1980186,292226;2042532,303483;2051191,293092;2025213,286165;2008761,215160;1937757,210830;1867618,207367;1807870,209099;1831250,222087;1896193,222087;2029543,228149;2038202,219490;2008761,215160;2446045,505240;2384565,502642;2338672,501776;2420934,515630;2481547,519094;2529172,519960;2446045,505240;2513586,315606;2534368,303483;2488475,301751;2368114,299153;2340404,303483;2376773,309544;2513586,315606;2513586,315606;1805273,871519;1974991,872385;2022616,868055;1962002,860262;1790552,859396;1790552,859396;1765441,866324;1805273,871519;2543027,338119;2475486,339851;2407079,335521;2342136,323399;2323086,337253;2379370,343315;2528307,353705;2543027,338119;2543893,472335;2485877,473201;2355991,465408;2324818,468871;2381968,480994;2526575,487921;2543893,472335;2335209,652444;2418336,653310;2481547,653310;2481547,653310;2481547,653310;2433922,641187;2349929,641187;2292779,635992;2335209,652444;2527441,488787;2527441,488787;2527441,488787;2503195,264517;2333477,265383;2319622,279237;2358588,280103;2358588,280103;2505793,279237;2540429,265383;2503195,264517;2510989,228149;2375041,230746;2341270,234210;2356857,246333;2356857,246333;2463364,242869;2530904,242869;2542161,232478;2510989,228149;2856486,222953;2856486,222953;2856486,222953;2513586,315606;2513586,315606;2513586,315606;2528307,354571;2528307,354571;2528307,354571;2528307,354571;2007029,983221;2048593,984087;2134318,984953;2200993,993612;2209652,984087;2129989,972831;2089291,970233;2007895,970233;2007029,983221;2463364,1115706;2407945,1116571;2289315,1106181;2268534,1116571;2331745,1125230;2457302,1130426;2457302,1130426;2457302,1130426;2463364,1115706;2688500,1023919;2688500,1023919;2752577,1011796;2706684,1010065;2624422,1014394;2537832,1012662;2502329,1009199;2502329,1023053;2688500,1023919;2103145,917412;2164625,920010;2210518,920876;2128257,907021;2067643,903558;2020018,902692;2020018,902692;2020018,902692;2103145,917412;2006163,949451;2064179,948585;2194065,956378;2225239,952915;2168088,940792;2023481,933865;2006163,949451;2703220,1083667;2627886,1085399;2560345,1081935;2507525,1082801;2590652,1094058;2665120,1096656;2737857,1093192;2703220,1083667;2735259,1055092;2735259,1055092;2735259,1055092;2524843,1125230;2594982,1132158;2733527,1135622;2736991,1122633;2711880,1120901;2643473,1121767;2569870,1119169;2507525,1107912;2498866,1118303;2524843,1125230;2756906,1177185;2756906,1177185;2646936,1155537;2567273,1148610;2530904,1148610;2535234,1156403;2646070,1166794;2756906,1177185;2714477,1040371;2645204,1045567;2569870,1042969;2509257,1045567;2538698,1054226;2622691,1055092;2688500,1055958;2735259,1055092;2714477,1040371;2091023,533815;2105743,532949;2091023,533815;2068509,584903;2124793,581440;2254679,585769;2254679,570183;2193200,568451;2064179,565853;2064179,565853;2064179,565853;2068509,584903;1980186,745096;1980186,745096;1980186,745096;2041666,745096;2085827,746828;2175016,751158;2268534,750292;2196664,743365;2044263,734706;2044263,734706;2044263,734706;2041666,745096;1938622,681019;1853763,676690;1781027,678421;1768038,687081;1797479,688812;1884936,688812;1973259,694008;2042532,691410;1938622,681019;2805398,132899;2788079,148485;2866877,149351;2870341,149351;2989836,137228;2989836,119910;2937882,126837;2805398,132899;1774966,732974;1844238,729510;1977588,727778;1975856,710460;1933427,713924;1933427,713924;1918706,714790;1794016,719119;1774966,732974;2071106,700935;2071106,700935;2071106,700935;2071106,700935;2067643,653310;2125659,646383;2210518,646383;2270266,653310;2280656,642053;2250350,633394;2085827,632528;2067643,653310;2073704,545071;2124793,547669;2173284,544206;2231300,552865;2272864,546803;2226970,536412;2089291,533815;2073704,545071;2060716,616076;2123927,615210;2252948,621271;2279791,618674;2272864,607417;2205323,604819;2064179,599624;2064179,599624;2064179,599624;2060716,616076;2086693,634260;2086693,634260;2086693,634260;1815663,566719;1819993,566719;1815663,566719;1778429,586635;1857227,580574;2016554,585769;2036470,571915;1990577,571915;1796613,566719;1805273,566719;1796613,566719;1771502,570183;1778429,586635;2026079,748560;1980186,745096;1980186,745096;1899657,746828;1812200,751158;1768038,761549;1817395,765012;1998370,760683;2026079,748560;1846836,545071;1993175,547669;2013091,538144;1955075,535546;1781893,532949;1775831,549401;1802675,545071;1846836,545071;1933427,713924;1918706,714790;1933427,713924;1933427,713924;2015688,467140;1950745,463676;1875411,461078;1800943,461078;1800943,461078;1829518,474933;1893595,472335;1968929,475799;2030409,480128;2015688,467140;2828777,110385;2828777,110385;2828777,110385;1789686,642919;1789686,642919;1770636,650712;1808736,653310;1949013,653310;1997504,649846;1938622,642053;1789686,642919;1789686,642919;2012225,606551;1813932,604819;1836445,603953;1813932,604819;1774966,606551;1787954,622137;1924768,613478;2008761,617808;2012225,606551;1836445,604819;1839909,604819;1836445,604819;1259750,913083;1259750,913083;1259750,913083;2480682,603087;2433922,606551;2321354,600490;2305768,611746;2363784,616942;2485011,618674;2485011,618674;2485011,618674;2480682,603087;2462497,788392;2459034,788392;2462497,788392;2071106,700935;2131720,713924;2198395,712192;2245154,724315;2227836,702667;2166357,701801;2071106,700935;2071106,700935;2071106,700935;2840034,185719;2838302,185719;2840034,185719;2069375,826492;2069375,826492;2069375,826492;2069375,826492;2463364,788392;2463364,788392;2463364,788392;2384565,720851;2478950,721717;2478950,721717;2418336,708728;2351661,710460;2304902,698337;2322220,719985;2384565,720851;2292779,752024;2415739,755487;2415739,755487;2415739,755487;2466827,752890;2460766,735571;2339539,744231;2291914,738169;2292779,752024;2913636,206501;2850425,209965;2795007,208233;2856486,222953;2856486,222953;2900648,220356;2966457,216026;2989836,205635;2989836,197842;2982909,196976;2913636,206501;2416604,755487;2416604,755487;2416604,755487;2416604,755487;2257277,836017;2194065,826492;2130854,824760;2069375,826492;2069375,826492;2069375,826492;2059850,856799;2089291,864592;2194932,861994;2234763,860262;2199261,852469;2085827,843810;2176747,836017;2257277,836017;2214848,770208;2131720,769342;2068509,769342;2068509,769342;2068509,769342;2116134,781465;2200127,781465;2257277,786660;2214848,770208;2256411,670628;2133452,667165;2133452,667165;2130854,667165;2133452,667165;2081497,669762;2087559,687081;2208786,678421;2256411,684483;2256411,670628;2451241,789258;2442582,790124;2451241,789258;2814922,172731;2789811,183121;2838302,186585;2840034,186585;2985507,177926;2989836,177926;2989836,160608;2970786,164937;2814922,172731;2133452,667165;2133452,667165;2133452,667165;2133452,667165;2296243,801381;2269400,803978;2276327,815235;2343868,817833;2485011,823028;2485011,823028;2485011,823028;2488475,806576;2425263,807442;2296243,801381;2475486,877581;2424398,874983;2375906,878446;2317891,869787;2276327,875849;2322220,886240;2459900,888837;2475486,877581;2068509,819565;2115268,816101;2227836,822162;2243422,810906;2185406,805710;2064179,803978;2064179,803978;2064179,803978;2068509,819565;2459034,889703;2459034,889703;2459034,889703;2480682,837749;2424398,841212;2294511,836883;2294511,852469;2355991,854201;2485011,856799;2485011,856799;2485011,856799;2480682,837749;967938,766744;909922,773671;825063,773671;765316,766744;754925,778001;785231,786660;949754,787526;967938,766744;1460641,734706;1303911,736437;1275336,745096;1287459,756353;1330754,758951;1332486,758951;1482288,749426;1505668,732974;1460641,734706;1106484,28990;1198270,33319;1247627,31587;1247627,31587;1247627,31587;1150645,21196;1061456,18599;1012100,23794;1106484,28990;1221650,54101;1164500,56699;1099557,59296;1070981,54967;1051932,47174;1047602,68821;1114277,68821;1185282,68821;1243297,66224;1243297,66224;1243297,66224;1221650,54101;1238102,152815;1165365,163205;1098691,164937;1035479,158010;1062322,174462;1103020,174462;1103020,174462;1145450,173596;1229443,169267;1252822,164937;1238102,152815;2919698,1164196;2846095,1155537;2777688,1164196;2859084,1173721;2938747,1178051;2989836,1186710;2989836,1165062;2984641,1165062;2919698,1164196;1231175,101726;1231175,101726;1231175,101726;576547,32453;640625,35051;717691,37649;789561,48905;771377,30721;707300,26392;631966,20330;566156,19465;576547,32453;864895,35917;972268,41112;972268,41112;972268,41112;986122,28124;947156,24660;833722,24660;812075,33319;864895,35917;904727,60162;831990,59296;779170,57565;805147,67090;860566,70553;931570,74883;983525,80078;979195,64492;904727,60162;599927,57565;599927,57565;599927,57565;1103020,174462;1103020,174462;1103020,174462;988720,99128;1064054,96530;1232041,102592;1232907,85274;1155841,90469;1070981,88737;1005172,84408;988720,99128;2789811,1079337;2792409,1099253;2848693,1100119;2943943,1106181;2988971,1108778;2988971,1092326;2956066,1089728;2789811,1079337;1212125,295690;1091763,306946;1053663,307812;1106484,315606;1106484,315606;1162768,314740;1231175,312142;1264079,298287;1212125,295690;1063188,280969;1063188,280969;1063188,280969;2812325,1033444;2788945,1047299;2770761,1058556;2822716,1070678;2897184,1073276;2985507,1074142;2985507,1074142;2970786,1061153;2900648,1060287;2833973,1055092;2792409,1051628;2896318,1051628;2955200,1051628;2989836,1053360;2989836,1036908;2942211,1036908;2812325,1033444;1106484,315606;1106484,315606;1106484,315606;1067518,210830;1205197,204769;1244163,194378;1206929,190915;1146316,196110;1083970,199574;1046736,202171;1067518,210830;1067518,210830;1067518,210830;1067518,210830;1067518,210830;2863414,1120035;2788079,1116571;2808861,1133024;2886793,1139951;2989836,1151208;2989836,1129560;2942211,1127828;2863414,1120035;1238102,259321;1083970,269712;1041541,268846;1062322,280103;1062322,280103;1111679,279237;1197404,277505;1249359,275774;1238102,259321;1083104,242003;1181818,238540;1241566,224685;1203466,225551;1148047,229015;1039809,231612;1083104,242003;1229443,120776;1162768,126837;1093495,125106;1031150,119044;1040675,135496;1105618,135496;1179220,138094;1246761,136362;1246761,136362;1246761,136362;1229443,120776;2941346,1239531;2857352,1238665;2801068,1231737;2798470,1249921;2872938,1253385;2961261,1254251;2988971,1259446;2988971,1240396;2941346,1239531;93370,1395394;233647,1392796;234513,1377210;183424,1375478;181693,1375478;31024,1386735;18902,1402321;93370,1395394;206804,1258581;206804,1258581;206804,1258581;558363,73151;703836,71419;759254,77480;754925,61894;684786,61028;593000,57565;597329,57565;593000,57565;554899,57565;558363,73151;2807995,1194503;2794141,1218749;2819252,1214419;2867743,1213553;2946541,1218749;2988971,1223944;2988971,1204894;2930088,1200565;2807995,1194503;78649,1358160;216329,1351233;244038,1339110;177363,1333915;177363,1333915;177363,1333915;177363,1333915;28427,1348635;1584,1352965;12841,1365953;78649,1358160;199877,1454276;199877,1454276;199877,1454276;2818386,1268971;2794141,1288887;2862547,1288887;2948273,1293217;2989836,1301010;2989836,1280228;2966457,1277631;2818386,1268971;56136,1475924;216329,1468131;242306,1469862;244904,1456008;199011,1455142;199011,1455142;153118,1456874;68259,1462935;16304,1470728;56136,1475924;199877,1454276;199877,1454276;199877,1454276;199877,1454276;14572,1285424;50075,1288021;218061,1274167;243172,1260312;206804,1258581;206804,1258581;39684,1273301;14572,1285424;262222,89603;262222,89603;262222,89603;262222,89603;262222,89603;262222,89603;262222,89603;262222,89603;298591,34185;379120,35917;450125,41978;520263,43710;496884,32453;418086,27258;343618,21196;276943,17733;276943,17733;276943,17733;298591,34185;19768,510435;87309,506106;217195,509569;233647,487921;180827,483592;179961,483592;117615,485324;48343,491385;19768,510435;318506,104324;410293,108653;502945,118178;557497,117312;509006,106921;415488,97396;327165,91335;262222,89603;262222,89603;318506,104324;37086,35917;101163,37649;174765,44576;239709,46308;221524,30721;161777,25526;28427,19465;37086,35917;93370,117312;177363,118178;233647,125106;236245,106921;161777,103458;73454,102592;16304,99994;16304,99994;93370,117312;68259,78346;217195,87871;241440,67955;173034,67955;87309,63626;15438,59296;68259,78346;38818,152815;103761,157144;226720,163205;240575,138960;215463,143290;166972,144155;88174,138960;38818,152815;176497,183987;96834,179658;19768,172731;20634,172731;19768,172731;16304,189183;50940,192646;115884,193512;189486,202171;257893,193512;176497,183987;484761,893167;419818,893167;334959,892301;273479,892301;287334,907021;366997,903558;438002,905290;490822,906156;484761,893167;400768,923474;400768,923474;400768,923474;473504,926071;400768,923474;327165,927803;264820,931267;282138,947719;354875,939060;427611,933865;475236,939926;473504,926071;454454,960708;423281,962440;368729,962440;275211,984087;419818,971099;469175,976294;454454,960708;454454,960708;273479,892301;273479,892301;273479,892301;2836570,1010065;2773359,1012662;2793275,1027383;2793275,1027383;2840900,1025651;2930088,1023919;2990702,1022187;2990702,1004003;2988104,1004003;2836570,1010065;454454,960708;454454,960708;454454,960708;676993,1139085;676993,1139085;676993,1139085;501213,1116571;547106,1118303;667468,1120901;695177,1116571;658809,1110510;521129,1105315;521129,1105315;501213,1116571;121945,1495840;121945,1495840;54404,1500169;27561,1514890;76918,1510560;157447,1509694;257027,1502767;121945,1495840;492554,1081069;560095,1079337;628502,1083667;693445,1095790;712495,1081935;656211,1075874;507274,1065483;492554,1081069;14572,545071;94236,545071;181693,542474;242306,540742;185156,524290;35354,533815;14572,545071;184290,1182381;195547,1181515;197279,1181515;184290,1182381;61331,623869;61331,623869;218061,622137;246636,613478;234513,602221;39684,609149;16304,625601;61331,623869;532386,1154671;702104,1153806;715959,1139951;676993,1139085;676993,1139085;529788,1139951;495152,1153806;532386,1154671;154850,560658;24097,573646;19768,588367;43147,589233;121079,580574;190352,579708;238843,575378;228452,562390;154850,560658;2813191,990149;2813191,990149;2813191,990149;472638,1046433;413756,1035176;257893,1036042;242306,1054226;292529,1046433;421550,1048165;472638,1046433;2793275,1027383;2793275,1027383;2793275,1027383;245770,1184978;197279,1181515;195547,1181515;50075,1190174;22365,1205760;63929,1201431;219793,1194503;245770,1184978;257893,1036042;257893,1036042;257893,1036042;389511,1082801;446661,1085399;447527,1067215;447527,1067215;309847,1074142;257027,1078471;265686,1092326;389511,1082801;484761,999674;359204,1000540;359204,1000540;273479,1005735;292529,1016126;349679,1011796;441466,1014394;484761,999674;1277934,1096656;1334218,1097521;1429468,1103583;1496143,1100985;1496143,1100985;1496143,1100985;1441591,1087997;1274470,1077605;1277934,1096656;1497875,1100985;1497875,1100985;1497875,1100985;1294386,1131292;1372318,1138219;1504802,1141683;1426870,1126096;1347206,1118303;1271872,1114840;1294386,1131292;1202600,1301876;1110813,1297546;1018161,1288021;963609,1288887;1012100,1299278;1105618,1308803;1193941,1314865;1258884,1316596;1202600,1301876;1207795,1334781;1119472,1328719;1030284,1320926;1019027,1334781;1105618,1339976;1198270,1346903;1258018,1349501;1207795,1334781;1332486,759817;1330754,759817;1332486,759817;1341145,874117;1341145,874117;1341145,874117;1506534,812637;1426870,812637;1339413,815235;1278800,816967;1335950,833419;1485752,823894;1506534,812637;1223381,1368551;1142852,1366819;1071847,1360758;1001709,1359026;1025088,1370283;1103886,1375478;1178354,1381540;1245029,1385003;1245029,1385003;1245029,1385003;1223381,1368551;1501338,847274;1433797,851603;1303911,848140;1287459,869787;1340279,874117;1341145,874117;1403490,872385;1472763,866324;1501338,847274;537581,1223944;586072,1220480;688250,1223944;702970,1210956;653613,1209224;530654,1206626;530654,1206626;530654,1206626;537581,1223944;561827,1257715;676993,1252519;722886,1251653;688250,1241262;557497,1242128;557497,1242128;557497,1242128;557497,1242128;561827,1257715;1026820,1408383;1106484,1408383;1188745,1410980;1247627,1412712;1202600,1395394;1117740,1397126;1036345,1394528;972268,1399724;1026820,1408383;524593,1191040;660540,1188442;694311,1184978;678725,1172855;678725,1172855;572218,1176319;504677,1176319;493420,1186710;524593,1191040;531520,1206626;531520,1206626;531520,1206626;567022,1287156;567022,1287156;679591,1283692;714227,1289753;696909,1275033;567888,1273301;567022,1287156;568754,1273301;568754,1273301;568754,1273301;797354,1387601;848443,1391931;907325,1397992;958413,1398858;898666,1383271;840649,1381540;783500,1370283;797354,1387601;765316,1356428;835454,1357294;927240,1360758;927240,1360758;965341,1360758;962743,1346037;817270,1347769;761852,1341708;765316,1356428;541911,1353831;616379,1356428;691713,1357294;742802,1355562;660540,1346903;589536,1342574;537581,1337378;541911,1353831;942827,1328719;856236,1313133;729813,1313999;844113,1325256;942827,1328719;415488,64492;322836,57565;270881,59296;313311,70553;401634,76615;490822,84408;502079,70553;415488,64492;1569745,1478521;1729938,1470728;1755916,1472460;1758513,1458605;1712620,1457740;1712620,1457740;1666727,1459471;1581868,1465533;1529913,1473326;1569745,1478521;1635554,1498437;1635554,1498437;1568013,1502767;1541170,1517487;1590527,1513158;1671057,1512292;1770636,1505365;1635554,1498437;2765566,1498437;2707550,1503633;2621825,1507096;2565541,1503633;2535234,1520085;2597579,1521817;2683304,1520085;2668584,1520951;2685036,1520085;2741320,1517487;2765566,1498437;1714352,1456874;1714352,1456874;1714352,1456874;1714352,1456874;1714352,1456874;1714352,1456874;1714352,1456874;1607845,1397992;1748122,1395394;1748988,1379808;1697900,1378076;1696168,1378076;1545500,1389333;1533377,1404919;1607845,1397992;1797479,1165928;1951611,1155537;1994041,1156403;1973259,1145146;1973259,1145146;1923902,1146012;1838177,1147744;1786222,1149476;1797479,1165928;1968063,1216151;1968063,1216151;1830384,1222212;1791418,1232603;1828652,1236067;1889266,1230872;1951611,1227408;1988845,1224810;1968063,1216151;1968063,1216151;1955941,1218749;1968063,1216151;1955941,1218749;2678109,1485449;2678109,1485449;2739588,1481119;2749979,1462069;2608836,1470728;2546491,1468131;2537832,1484583;2678109,1485449;1823456,1128694;1943818,1117437;1981918,1116571;1929097,1108778;1929097,1108778;1872813,1109644;1804407,1112242;1771502,1126096;1823456,1128694;1952477,1182381;1853763,1185844;1794016,1199699;1832116,1198833;1887534,1195369;1995773,1192771;1952477,1182381;1929097,1108778;1929097,1108778;1929097,1108778;1482288,1202296;1417345,1197967;1294386,1191906;1280532,1216151;1305643,1211821;1354134,1210956;1432932,1216151;1503070,1218749;1503070,1218749;1503070,1218749;1482288,1202296;1393966,1482851;1393966,1482851;1496143,1480253;1386172,1466399;1267543,1475924;1393966,1482851;1593125,1360758;1730804,1353831;1758513,1341708;1691838,1336512;1691838,1336512;1691838,1336512;1691838,1336512;1542902,1351233;1516059,1355562;1527316,1368551;1593125,1360758;1452847,1275899;1303911,1266374;1279666,1286290;1348072,1286290;1433797,1290619;1505668,1294949;1452847,1275899;1490081,1509694;1410418,1507962;1285727,1510560;1361927,1518353;1445920,1520085;1507400,1519219;1507400,1519219;1507400,1519219;1490081,1509694;1427736,1236933;1343743,1236067;1287459,1229140;1284861,1247324;1359329,1250787;1447652,1251653;1504802,1254251;1427736,1236933;1507400,80078;1471898,77480;1303911,91335;1278800,105190;1315168,106921;1315168,106921;1482288,92201;1507400,80078;2594982,1449946;2581127,1450812;2580261,1450812;2594982,1449946;2757773,1427433;2662523,1433494;2526575,1435226;2502329,1443885;2579395,1451678;2581127,1451678;2767297,1444751;2757773,1427433;1314302,107787;1314302,107787;1314302,107787;1484020,1317462;1419943,1315730;1346341,1308803;1281397,1307071;1299581,1322658;1359329,1327853;1492679,1333915;1484020,1317462;2072838,1410115;2052057,1421372;2107475,1423969;2220909,1428299;2250350,1423969;2204457,1414444;2072838,1410115;2072838,1410115;2678109,1485449;2678109,1485449;2678109,1485449;2266802,1384137;2203591,1383271;2065045,1378076;2065045,1378076;2065045,1378076;2061581,1396260;2129989,1393662;2203591,1393662;2270266,1397126;2266802,1384137;2245154,1455142;2172418,1449081;2105743,1440421;2047727,1434360;2072838,1453410;2148172,1457740;2219177,1463801;2265936,1471594;2245154,1455142;2243422,1511426;2243422,1511426;2177614,1514024;2107475,1515756;2058118,1526146;2097084,1530476;2173284,1526146;2234763,1529610;2243422,1511426;2450375,1483717;2304036,1481119;2275461,1494974;2327416,1494974;2485011,1498437;2485011,1498437;2485011,1498437;2485011,1498437;2504927,1488046;2450375,1483717;2362052,1532208;2362052,1532208;2362052,1532208;2362052,1532208;2485011,1498437;2476352,1499303;2485011,1498437;2489341,1513158;2432191,1516622;2307500,1513158;2294511,1532208;2362052,1533074;2362052,1533074;2376773,1533074;2362052,1533074;2491938,1523549;2489341,1513158;2114402,1492376;2158563,1494108;2204457,1498437;2152502,1479387;2060716,1477656;2114402,1492376;1813932,1375478;1871081,1372881;1936025,1370283;1964600,1374612;1983650,1382406;1987979,1360758;1921304,1360758;1850300,1360758;1792284,1363355;1813932,1375478;2061581,1477656;2061581,1477656;2061581,1477656;1790552,1363355;1790552,1363355;1790552,1363355;1797479,1275033;1870216,1264642;1936891,1262910;2000102,1269837;1973259,1253385;1932561,1253385;1932561,1253385;1889266,1254251;1805273,1258581;1781893,1262910;1797479,1275033;1806138,1307071;1872813,1301010;1942086,1302742;2004432,1308803;1994907,1292351;1929963,1292351;1856361,1289753;1788820,1291485;1788820,1291485;1788820,1291485;1806138,1307071;1884936,1410115;1974125,1412712;2023481,1407517;1929963,1401456;1838177,1397126;1788820,1398858;1788820,1398858;1788820,1398858;1884936,1410115;1932561,1253385;1932561,1253385;1932561,1253385;2046861,1329585;1971527,1332183;1803541,1326122;1802675,1343440;1879741,1338244;1964600,1339976;2030409,1344306;2046861,1329585;1983650,1506230;1831250,1507096;1831250,1507096;1831250,1507096;1808736,1526146;1933427,1517487;1995773,1522683;1983650,1506230;1908316,1436092;1908316,1436092;1840775,1432628;1799211,1434360;1839909,1449946;1907450,1448215;2028677,1449081;1908316,1436092;1991443,1470728;1927366,1477656;1855495,1473326;1815663,1470728;1815663,1470728;1886668,1491510;1955941,1490644;2013091,1485449;1991443,1470728;2933552,1318328;2859950,1311401;2795007,1309669;2813191,1325256;2872938,1330451;2988971,1340842;2988971,1320926;2933552,1318328;476968,1468131;412890,1475058;341020,1470728;301188,1468131;301188,1468131;372193,1488912;441466,1488046;498615,1482851;476968,1468131;533252,1326987;457918,1329585;289931,1323524;289066,1340842;366131,1335646;450990,1337378;516800,1341708;533252,1326987;393841,1433494;326299,1430031;284736,1431762;325434,1447349;392975,1445617;514202,1446483;393841,1433494;370461,1407517;459649,1410115;509006,1404919;415488,1398858;323702,1394528;274345,1396260;274345,1396260;274345,1396260;370461,1407517;469175,1503633;316774,1504499;316774,1504499;316774,1504499;294261,1523549;418952,1514890;481297,1520085;469175,1503633;730679,1452544;657943,1446483;591268,1437824;533252,1431762;558363,1450812;633697,1455142;704702,1461203;751461,1468997;730679,1452544;299456,1372881;356606,1370283;421550,1367685;450125,1372015;469175,1379808;473504,1358160;406829,1358160;335825,1358160;277809,1360758;299456,1372881;728947,1508828;728947,1508828;663138,1511426;593000,1513158;543643,1523549;582609,1527878;658809,1523549;720288,1527012;728947,1508828;599927,1489778;644088,1491510;689981,1495840;638027,1476790;546240,1475058;599927,1489778;547106,1475058;547106,1475058;547106,1475058;276943,1360758;276943,1360758;276943,1360758;454454,1213553;454454,1213553;316774,1219615;277809,1230006;315043,1233469;375656,1228274;438002,1224810;475236,1222212;454454,1213553;454454,1213553;450990,1214419;450990,1214419;450990,1214419;283004,1163331;437136,1152940;479566,1153806;458784,1142549;458784,1142549;409427,1143415;323702,1145146;271747,1146878;283004,1163331;2977713,1359026;2905843,1358160;2837436,1353831;2792409,1353831;2825313,1369417;2894586,1371149;2963859,1371149;2990702,1373747;2990702,1358160;2977713,1359026;308981,1126096;429343,1114840;467443,1113974;414622,1106181;414622,1106181;358338,1107046;289931,1109644;257027,1123499;308981,1126096;414622,1106181;414622,1106181;414622,1106181;418086,1250787;418086,1250787;418086,1250787;291663,1304474;358338,1298412;427611,1300144;489956,1306206;480431,1289753;415488,1289753;341886,1287156;274345,1288887;274345,1288887;274345,1288887;291663,1304474;283004,1272435;355740,1262044;422415,1260312;485627,1267240;458784,1250787;418086,1250787;418086,1250787;374790,1251653;290797,1255983;267418,1260312;283004,1272435;438002,1179783;339288,1183247;279540,1197101;317640,1196235;373059,1192771;481297,1190174;438002,1179783;559229,1407517;538447,1418774;593865,1421372;707300,1425701;736740,1421372;690847,1411846;559229,1407517;559229,1407517;1345475,1442153;1440725,1442153;1500472,1443019;1500472,1443019;1440725,1427433;1347206,1423969;1275336,1430031;1345475,1442153;1066652,1448215;1066652,1448215;1066652,1448215;1066652,1448215;2800202,1514024;2876402,1521817;2960395,1523549;2989836,1526146;2989836,1512292;2924027,1510560;2800202,1514024;1244163,1424835;1148913,1430896;1012966,1432628;988720,1441287;1065786,1449081;1066652,1449081;1066652,1449081;1066652,1449081;1252822,1442153;1244163,1424835;1066652,1448215;1075311,1447349;1066652,1448215;1251956,1495840;1193941,1501035;1108216,1504499;1051932,1501035;1021625,1517487;1083970,1519219;1169695,1517487;1170561,1517487;1226845,1514890;1251956,1495840;1463238,1356428;1391368,1355562;1322961,1351233;1277934,1351233;1310838,1366819;1380111,1368551;1449384,1368551;1501338,1368551;1501338,1368551;1501338,1368551;1463238,1356428;1493545,1333049;1488350,1334781;1493545,1333049;1345475,1171124;1425138,1175453;1502204,1182381;1502204,1182381;1502204,1182381;1505668,1165928;1471032,1162465;1406088,1161599;1332486,1152940;1264079,1161599;1345475,1171124;1451981,1405785;1498740,1404053;1482288,1390199;1411284,1389333;1277068,1391065;1380977,1403187;1451981,1405785;1081372,1447349;1081372,1447349;1081372,1447349;959279,1496706;954084,1497571;959279,1496706;974865,1510560;917716,1514024;793024,1510560;780036,1529610;847577,1530476;847577,1530476;862297,1530476;848443,1530476;978329,1520951;974865,1510560;2955200,1430896;2861682,1427433;2789811,1433494;2859084,1444751;2954334,1444751;2988971,1449081;2988971,1430031;2955200,1430896;971402,1495840;959279,1497571;971402,1495840;2925759,1392796;2791543,1394528;2895452,1406651;2967323,1408383;2990702,1410980;2990702,1392796;2925759,1392796;1163634,1482851;1163634,1482851;1225113,1478521;1235504,1459471;1094361,1468131;1032015,1465533;1023356,1481985;1163634,1482851;847577,1529610;847577,1529610;847577,1529610;847577,1529610;1164500,1482851;1164500,1482851;1164500,1482851;2900648,1468997;2782018,1478521;2908441,1485449;2908441,1485449;2989836,1488046;2989836,1471594;2900648,1468997;935900,1481119;789561,1478521;760986,1492376;812941,1492376;970536,1495840;970536,1495840;970536,1495840;970536,1495840;990452,1485449;935900,1481119;753193,1381540;689981,1380674;551436,1375478;551436,1375478;551436,1375478;547972,1393662;616379,1391065;689981,1391065;756656,1394528;753193,1381540;242306,331192;242306,331192;242306,331192;553168,650712;611184,643785;696043,643785;755791,650712;766182,639456;735875,630796;571352,629930;553168,650712;760120,604819;692579,602221;551436,597026;551436,597026;551436,597026;547972,613478;611184,612612;740204,618674;767047,616076;760120,604819;572218,631662;572218,631662;572218,631662;779170,749426;902129,752890;902129,752890;902129,752890;953218,750292;947156,732974;825929,741633;778304,735571;779170,749426;870091,718253;964475,719119;964475,719119;903861,706131;837186,707862;790427,695740;807745,717387;870091,718253;2844364,782331;2795872,786660;2806263,799649;2880732,800515;2880732,800515;2989836,793587;2989836,773671;2913636,782331;2844364,782331;618977,664567;618977,664567;618977,664567;618977,664567;556631,698337;556631,698337;556631,698337;556631,698337;902129,752890;902129,752890;902129,752890;902129,752890;2846095,762415;2844364,762415;2846095,762415;556631,698337;617245,711326;683920,709594;730679,721717;713361,700069;651881,699203;556631,698337;556631,698337;556631,698337;961011,874983;909922,872385;861432,875849;803416,867190;761852,873251;807745,883642;945425,886240;961011,874983;2817520,739035;2788945,747694;2801068,758951;2844364,761549;2846095,761549;2989836,752024;2989836,732974;2974250,736437;2817520,739035;944559,887106;944559,887106;944559,887106;967072,835151;910788,838615;780902,834285;780902,849871;842381,851603;971402,854201;971402,854201;971402,854201;967072,835151;1226845,769342;1226845,769342;1226845,769342;782634,798783;755791,801381;762718,812637;830259,815235;971402,820430;971402,820430;971402,820430;974865,803978;911654,804844;782634,798783;741936,668031;618977,664567;618977,664567;617245,664567;618977,664567;567022,667165;573084,684483;694311,675824;741936,681885;741936,668031;936765,786660;929838,786660;936765,786660;948022,785794;944559,785794;948022,785794;2476352,1499303;2468559,1500169;2476352,1499303;948888,785794;948888,785794;948888,785794;1229443,629065;1229443,629065;1229443,629065;1257152,823894;1178354,829956;1019027,824760;999111,838615;1045004,838615;1238968,843810;1264079,840346;1257152,823894;1259750,859396;1232907,863726;1189611,864592;1043272,861994;1023356,871519;1081372,874117;1254554,876715;1259750,859396;1205197,935596;1205197,935596;1141120,938194;1065786,934730;1004307,930401;1019027,941658;1083970,945121;1159304,947719;1233772,947719;1232907,948585;1233772,947719;1233772,947719;1205197,935596;1243297,970233;1216454,968501;1117740,971965;1019893,969367;980061,979758;1228577,982355;1243297,970233;1055395,673226;1055395,673226;1055395,673226;1253688,875849;1253688,875849;1253688,875849;1264945,588367;1186147,589233;1039809,584037;1019893,576244;1009502,590965;1076177,598758;1243297,601356;1243297,601356;1243297,601356;1264945,588367;1250225,614344;1189611,615210;1058859,613478;1032881,623003;1084836,629065;1229443,629065;1250225,614344;1218186,653310;1037211,657640;1009502,669762;1055395,673226;1055395,673226;1135925,671494;1223381,667165;1267543,656774;1218186,653310;1245895,767610;1245895,767610;1264945,759817;1226845,757219;1086568,757219;1038077,760683;1096959,768476;1245895,767610;1227711,769342;1245895,767610;1188745,1081069;1113411,1082801;1045870,1079337;993050,1080203;1076177,1091460;1150645,1094058;1223381,1090594;1188745,1081069;743668,833419;680456,823894;617245,822162;555765,823894;555765,823894;555765,823894;546240,854201;575682,861994;681322,859396;721154,857665;685652,849871;572218,841212;663138,833419;743668,833419;1221650,1052494;1221650,1052494;1221650,1052494;987854,1021321;1174891,1021321;1174891,1021321;1238968,1009199;1193075,1007467;1110813,1011796;1024222,1010065;988720,1006601;987854,1021321;555765,823894;555765,823894;555765,823894;555765,823894;700372,767610;617245,766744;554034,766744;554034,766744;554034,766744;601659,778867;685652,778867;742802,784062;700372,767610;1200002,1037774;1130729,1042969;1055395,1040371;994781,1042969;1024222,1051628;1108216,1052494;1174025,1053360;1220784,1052494;1200002,1037774;1010368,1122633;1080506,1129560;1219052,1133024;1222516,1120035;1197404,1118303;1128997,1119169;1055395,1116571;993050,1105315;984390,1115706;1010368,1122633;1242432,1174587;1242432,1174587;1132461,1152940;1052797,1146012;1016429,1146012;1020759,1153806;1131595,1164196;1242432,1174587;1228577,982355;1228577,982355;1228577,982355;554899,816967;601659,813503;714227,819565;729813,808308;671797,803112;550570,801381;550570,801381;550570,801381;554899,816967;301188,564121;305518,564121;301188,564121;332361,542474;478700,545071;498615,535546;440600,532949;267418,530351;261356,546803;288200,542474;332361,542474;498615,603953;300322,602221;321104,602221;300322,602221;261356,603953;274345,619540;411159,610881;495152,615210;498615,603953;465711,742499;465711,742499;465711,742499;1230309,545937;1060591,545071;1012966,549401;1073579,557194;1245029,558060;1245029,558060;1270141,551133;1230309,545937;2848693,661103;2790677,668031;2820984,683617;2935284,675824;2989836,676690;2989836,657640;2977713,657640;2848693,661103;331495,797051;462247,798783;488225,789258;436270,783196;291663,783196;270881,797917;331495,797051;264820,584037;343618,577976;502945,583171;522861,569317;476968,569317;283004,564121;291663,564121;283004,564121;257893,567585;264820,584037;320238,602221;325434,602221;320238,602221;276077,640321;276077,640321;257027,648115;295127,650712;435404,650712;483895,647249;425013,639456;276077,640321;276077,640321;502079,464542;437136,461078;361802,458481;287334,458481;287334,458481;315909,472335;379986,469737;455320,473201;516800,477530;502079,464542;511604,745962;465711,742499;465711,742499;385181,744231;297725,748560;253563,758951;302920,762415;483895,758085;511604,745962;1221650,805710;1260615,803978;1247627,788392;1110813,797051;1026820,792721;1024222,803978;1221650,805710;1197404,806576;1221650,805710;755791,972831;948888,990149;948888,990149;948888,990149;923777,972831;841515,978892;755791,972831;769645,1056824;890872,1054226;956682,1046433;913386,1038640;775706,1039506;741936,1049031;769645,1056824;769645,1056824;1204331,1183247;1139388,1183247;1006038,1177185;997379,1185844;1026820,1189308;1097825,1193637;1167963,1197101;1227711,1195369;1204331,1183247;1228577,1196235;1228577,1196235;1228577,1196235;681322,878446;722020,884508;705568,867190;705568,867190;600793,868055;540179,871519;560095,883642;560095,883642;681322,878446;978329,920010;978329,920010;978329,920010;886543,903558;740204,905290;857102,913949;928106,918278;978329,920010;256161,829090;334959,828224;481297,833419;501213,841212;511604,826492;444929,818699;277809,816101;256161,829090;941961,1006601;882213,1008333;825063,1008333;778304,998808;769645,1014394;828527,1017858;892604,1023919;947156,1025651;947156,1025651;947156,1025651;941961,1006601;954084,953781;948022,939926;922045,942524;854504,944256;775706,940792;954084,953781;950620,989283;948888,990149;948888,990149;950620,989283;2820984,683617;2820984,683617;2820984,683617;1251091,734706;1248493,735571;1251091,734706;1254554,733840;1254554,733840;1254554,733840;820734,649846;903861,650712;967072,650712;967072,650712;967072,650712;919447,638590;835454,638590;778304,633394;820734,649846;767047,669762;838918,676690;991318,685349;991318,685349;991318,685349;992184,674092;948022,672360;858834,668031;767047,669762;1254554,733840;1254554,733840;1251091,734706;1254554,733840;1096093,732108;1180952,736437;1253688,734706;1253688,734706;1253688,734706;1266677,726046;1237236,724315;1149779,724315;1061456,719119;992184,721717;1096093,732108;2833107,723449;2833107,723449;2833107,723449;1102154,701801;1102154,701801;1117740,700935;1242432,696606;1261481,682751;1192209,686215;1058859,687946;1060591,705265;1102154,701801;1102154,701801;1117740,700935;1102154,701801;1102154,701801;961011,532949;839784,538144;799086,532083;815538,549401;815538,549401;920313,548535;980927,545071;961011,532949;920313,603953;807745,597892;792159,609149;850175,614344;971402,616076;971402,616076;971402,616076;967072,599624;920313,603953;528057,742499;572218,744231;661406,748560;754925,747694;683054,740767;530654,732108;530654,732108;530654,732108;528057,742499;425013,678421;340154,674092;267418,675824;254429,684483;283870,686215;371327,686215;459649,691410;528922,688812;425013,678421;419818,711326;405097,712192;419818,711326;419818,711326;2857352,701801;2813191,712192;2833107,723449;2833107,723449;2950005,715656;2988971,718253;2988971,694874;2985507,694874;2857352,701801;260490,730376;329763,726912;463113,725180;461381,707862;418952,711326;418952,711326;404231,712192;279540,716521;260490,730376;560095,542474;560095,542474;611184,545071;659675,541608;717691,550267;759254,544206;713361,533815;575682,531217;576547,531217;575682,531217;575682,531217;560095,542474;577413,530351;592134,529485;577413,530351;576547,531217;576547,531217;576547,531217;554899,582305;611184,578842;741070,583171;741070,567585;679591,565853;550570,563256;550570,563256;550570,563256;554899,582305;932436,502642;870956,500044;825063,499178;907325,513033;967938,516496;1015563,517362;932436,502642;1013831,351974;1013831,351974;1013831,351974;1013831,351974;1066652,458481;1097825,456749;1152377,456749;1245895,435101;1101288,448090;1051932,442894;1066652,458481;1066652,458481;1066652,458481;1066652,458481;1066652,458481;1048468,373621;1107350,384878;1263213,384012;1280532,367560;1331620,367560;1412150,371890;1480557,371024;1488350,355437;1424273,360633;1296118,350242;1273604,362365;1275336,364962;1229443,374487;1100422,372755;1048468,373621;1264079,384012;1264079,384012;1264079,384012;1121204,496581;1121204,496581;1121204,496581;1036345,520826;1101288,520826;1186147,521692;1247627,521692;1233772,506971;1154109,510435;1083104,508703;1030284,507837;1036345,520826;1247627,521692;1247627,521692;1247627,521692;1047602,493983;1120338,496581;1193941,492251;1256286,488787;1238968,472335;1166231,480994;1093495,486190;1045870,480128;1047602,493983;1131595,339851;1074445,337253;1073579,355437;1073579,355437;1211259,348510;1264079,344181;1255420,330326;1131595,339851;1037211,416917;1162768,416051;1163634,416051;1249359,410856;1230309,400465;1173159,404794;1081372,402196;1037211,416917;1319497,299153;1319497,299153;1319497,299153;1319497,299153;2854755,876715;2854755,876715;2854755,876715;1498740,158876;1457177,163205;1301313,170133;1276202,180524;1324693,183987;1326425,183987;1471898,175328;1498740,158876;1329022,335521;1445054,327728;1486618,322533;1453713,313874;1329022,319069;1329022,335521;1329022,335521;2938747,894899;2786348,898362;2793275,913949;2873804,912217;2941346,913949;2988971,915680;2988971,890569;2938747,894899;1342877,220356;1387038,217758;1452847,213428;1468434,194378;1399161,203903;1335950,207367;1280532,205635;1342877,220356;1342877,220356;1342877,220356;1342877,220356;1342877,220356;2833107,934730;2775957,940792;2794141,953781;2794141,953781;2794141,953781;2931820,944256;2989836,943390;2989836,924340;2979445,924340;2833107,934730;2797604,952915;2797604,952915;2797604,952915;1319497,299153;1319497,299153;1451115,287896;1480557,281835;1449384,271444;1332486,282701;1289191,284433;1293520,300019;1319497,299153;1319497,299153;1480557,231612;1434663,242003;1313436,244601;1290057,243735;1294386,257590;1354134,258455;1354134,258455;1487484,247199;1480557,231612;999977,313008;999977,313008;999977,313008;761852,191780;601659,192646;570486,196976;588670,207367;709031,200440;769645,209099;787829,202171;761852,191780;560961,241137;595597,239405;667468,238540;790427,242869;555765,225551;560961,241137;1028552,335521;961011,337253;892604,332924;827661,320801;808611,334655;864895,340717;1013831,351108;1028552,335521;572218,304349;627636,303483;746265,313874;767047,303483;703836,294824;578279,289628;578279,289628;578279,289628;572218,304349;676993,93067;578279,89603;664870,105190;791293,104324;676993,93067;501213,139826;406829,135496;319372,131167;268284,137228;325434,145887;502079,154546;522861,149351;501213,139826;223256,367560;218927,368426;171302,365828;78649,369292;33622,380549;75186,389208;231049,387476;271747,381415;223256,367560;505543,174462;430209,176194;269149,170133;305518,180524;399902,184853;489956,187451;542777,183121;505543,174462;1210393,897496;1116009,896631;1003441,900960;1037211,907887;1112545,906156;1204331,911351;1260615,913083;1210393,897496;562693,326862;562693,326862;567888,342449;602524,340717;674395,339851;798220,344181;562693,326862;625038,138094;762718,147619;780036,132033;712495,130301;632831,123374;580011,124240;580011,124240;580011,124240;625038,138094;1325559,183121;1323827,183121;1325559,183121;996513,225551;860566,228149;826795,231612;842381,243735;842381,243735;948888,240271;1016429,240271;1027686,229880;996513,225551;988720,261919;819002,262785;805147,276640;844113,277505;843247,277505;844113,277505;991318,276640;1025954,262785;988720,261919;2806263,971965;2765566,978026;2813191,991015;2813191,991015;2864279,989283;2956932,985819;2989836,987551;2989836,965037;2961261,970233;2806263,971965;999977,313008;1020759,300885;974865,299153;854504,296556;826795,300885;863163,306946;999977,313008;999977,313008;953218,144155;953218,144155;953218,144155;930704,91335;892604,94799;806013,90469;799952,105190;850175,107787;939363,107787;939363,107787;939363,107787;930704,91335;954084,129435;841515,132899;806879,126837;824197,141558;953218,143290;954084,129435;983525,193512;935034,196976;832856,193512;818136,206501;867493,208233;990452,210830;983525,193512;959279,158876;844113,164071;798220,164937;832856,175328;963609,174462;963609,174462;963609,174462;959279,158876;1028552,436833;986988,435967;901263,435101;834588,426442;825929,435967;905593,447224;946291,449821;1027686,449821;1028552,436833;214597,678421;214597,678421;214597,678421;241440,405660;241440,405660;103761,415185;38818,416917;25829,429040;57002,435101;203341,424710;260490,418649;241440,405660;261356,494849;261356,494849;310713,510435;405097,511301;517665,506971;483895,500044;408561,501776;316774,496581;261356,494849;277809,434235;277809,434235;304652,435967;403365,432503;501213,435101;541045,424710;292529,422112;277809,434235;293395,422112;293395,422112;293395,422112;214597,678421;100297,686215;41415,686215;33622,700069;58734,704399;187754,701801;245770,694874;214597,678421;106359,774537;174765,777135;231049,783196;232781,765012;166106,763281;89906,760683;24963,755487;24963,755487;106359,774537;20634,736437;20634,736437;60466,739901;140995,737303;218927,737303;223256,718253;223256,718253;173899,722583;91638,723449;20634,736437;54404,805710;127140,811771;199011,820430;246636,820430;218061,809174;157447,803978;93370,794453;35354,790124;35354,790124;35354,790124;54404,805710;179961,639456;84711,646383;28427,648115;48343,667165;178229,660237;222390,649846;179961,639456;1500472,623869;1460641,620406;1380111,623003;1302179,623003;1297850,642053;1297850,642053;1347206,637724;1429468,636858;1500472,623869;242306,331192;242306,331192;194681,332924;105493,334655;37952,338985;48343,355437;198145,350242;261356,347644;242306,331192;533252,384012;346216,384012;346216,384012;282138,396135;328031,397867;410293,393537;496884,395269;532386,398733;533252,384012;778304,584037;841515,593562;904727,595294;966206,593562;966206,593562;975731,563256;946291,555462;840649,558060;800818,559792;836320,567585;949754,576244;858834,584037;778304,584037;1029418,469737;971402,470603;841515,462810;810343,466274;867493,478396;1012100,485324;1029418,469737;1012966,486190;1012966,486190;1012966,486190;321104,365828;390377,360633;465711,363231;526325,360633;496884,351974;412890,351108;347081,350242;300322,351108;321104,365828;494286,212562;423281,208233;353143,204769;293395,206501;316774,219490;381718,219490;515068,225551;523727,216892;494286,212562;510738,283567;440600,276640;302054,273176;298591,286165;323702,287896;392109,287030;465711,289628;528057,300885;536716,290494;510738,283567;332361,323399;407695,321667;475236,325130;528057,324265;444929,313008;370461,310410;297725,313874;332361,323399;278674,235076;388645,256724;468309,263651;504677,263651;500347,255858;389511,245467;278674,235076;61331,845542;130604,851603;191218,857665;240575,862860;218061,847274;157447,843810;84711,836017;25829,829090;25829,829090;25829,829090;61331,845542;1299581,987551;1299581,987551;1350670,985819;1443322,982355;1489216,976294;1447652,967635;1291788,969367;1251091,975428;1299581,987551;1499606,906156;1498740,907021;1498740,907021;1499606,906156;1278800,1024785;1278800,1024785;1278800,1024785;1481422,887106;1425138,892301;1272738,895765;1279666,911351;1360195,909619;1427736,911351;1497875,907021;1497875,907021;1497875,907021;1481422,887106;2853888,818699;2793275,820430;2850425,836883;2989836,828224;2989836,808308;2941346,815235;2853888,818699;1278800,1024785;1278800,1024785;1326425,1023053;1415613,1021321;1483154,1016992;1472763,1000540;1322961,1005735;1259750,1008333;1278800,1024785;1298716,641187;1298716,641187;1298716,641187;1306509,681019;1306509,681019;1306509,681019;2817520,851603;2801068,873251;2853888,877581;2854755,877581;2917100,875849;2986372,869787;2990702,868921;2990702,848140;2949138,855067;2817520,851603;1306509,681019;1420809,673226;1479691,673226;1487484,659371;1462372,655042;1333352,657640;1275336,664567;1306509,681019;588670,914815;650149,917412;696043,918278;613781,904424;553168,900960;505543,900094;505543,900094;505543,900094;588670,914815;290797,868921;460515,869787;508140,865458;447527,857665;276077,856799;276077,856799;250966,863726;290797,868921;145325,897496;228452,897496;233647,878446;179961,884508;95102,881910;29293,873251;29293,873251;74320,889703;145325,897496;40549,965037;99431,970233;229318,977160;231915,958110;169570,963305;95968,956378;34488,946853;40549,965037;2880732,800515;2880732,800515;2880732,800515;491688,946853;549704,945987;679591,953781;710763,950317;653613,938194;509006,931267;491688,946853;219793,921742;146190,926071;79515,920876;33622,916546;140129,935596;209402,933865;255295,929535;219793,921742;1299581,987551;1299581,987551;1299581,987551;493420,980624;534984,981490;620709,982355;687384,991015;696043,981490;616379,970233;575682,967635;494286,967635;493420,980624;1015563,1227408;1090897,1225676;1251956,1231737;1215588,1221346;1121204,1217017;1031150,1214419;978329,1218749;1015563,1227408;948888,1113108;893470,1113974;774841,1103583;754059,1113974;817270,1122633;942827,1127828;942827,1127828;942827,1127828;948888,11131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8" o:spid="_x0000_s1029" style="position:absolute;top:50485;width:14528;height:15345;visibility:visible;mso-wrap-style:square;v-text-anchor:middle" coordsize="1452847,153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" path="m919596,1022187v61479,1732,124690,4330,187036,c1099705,1023053,1085850,1023919,1106632,1022187v11257,-866,60614,1732,64077,-12122c1175039,993612,1132609,1007467,1124816,1008333v-27709,3463,-54552,4329,-82261,4329c1013980,1013528,983673,1017858,955964,1010930v-11257,-2597,-23380,-4329,-35503,-3463c903143,1009199,901411,1021321,919596,1022187xm1152525,1053360v-9525,6927,6927,-3464,,l1152525,1053360xm1188027,824760v-24245,-3464,-54552,6061,-78797,6061c1057275,830821,1001857,820430,949902,825626v-3463,,-37234,8659,-19916,13854c943841,843810,961159,840347,975880,839480v64077,-6061,129886,7794,193963,5196c1179368,843810,1188893,846407,1194955,841212v9525,-8659,2597,-14720,-6928,-16452xm674543,834285v5196,-13855,-56284,-9525,-63211,-9525c590550,823894,568902,823894,548121,823028v-14721,,-49357,-6927,-61480,1732l486641,824760r,c484043,826492,477982,850737,477116,855067v-1732,11257,24245,8659,29441,7793c541193,859396,577561,854201,612198,860262v9525,1732,35502,14721,39832,-1732c653761,850737,620857,851603,616527,850737v-8659,-866,-113434,-5195,-113434,-8659c503093,830821,585355,834285,594014,834285v13854,,74468,18184,80529,xm1131743,1038639v-23379,2598,-45893,4330,-69272,5196c1037359,1044701,1012248,1043835,987136,1041237v-15586,-1731,-49356,-12122,-60613,2598c918730,1054226,952500,1052494,955964,1052494v27709,866,56284,866,83993,866c1061605,1053360,1084118,1052494,1105766,1054226v12989,866,34636,6927,46759,-866c1171575,1042103,1137805,1037774,1131743,1038639xm1190625,860262v-8659,-866,-19050,3464,-26843,4330c1149062,865458,1134341,865458,1120487,865458v-49357,,-97848,866,-146339,-2598c968952,862860,947305,861994,954232,872385v7793,12988,46759,2598,58016,2598c1070264,874117,1127414,881044,1185430,877581v8659,-1732,21647,-15587,5195,-17319xm632114,768476v-27709,-866,-55418,-866,-83128,-866c536864,767610,495300,759817,485775,767610v866,-866,866,-866,,l485775,767610v-19916,18184,39832,12989,47625,12123c561109,778001,589684,778867,617393,779733v11257,866,47625,13854,57150,5195c689264,771940,639041,768476,632114,768476xm486641,824760v,,,,,l486641,824760r,xm1165514,949451v4329,-3464,1732,-866,,l1165514,949451xm1159452,983222v-42429,4329,6928,-867,,l1159452,983222xm1174173,1175453r,c1185430,1156403,1075459,1154671,1064202,1153805v-25977,-2597,-52820,-4329,-78797,-6927c975014,1146012,958561,1138219,949036,1146878v-4329,4330,866,6927,4330,7793c987136,1165062,1028700,1160733,1064202,1165062v9525,1732,102178,22514,109971,10391xm1175039,971099v-3464,-9525,-20782,-3464,-26843,-1732c1115291,974562,1082387,973696,1049482,972831v-32905,-867,-64943,,-97848,-2598c942975,969367,906607,962440,911802,980623v866,9526,167121,11258,248516,2599c1163782,982355,1177636,977160,1175039,971099xm987136,674092r,c981941,675824,984539,674958,987136,674092xm1120487,1081935v-25112,,-50223,2598,-75335,1732c1022639,1082801,1000125,1082801,977611,1080203v-4329,-866,-57150,-15586,-52820,866c928255,1094058,1000125,1091460,1007918,1092326v25112,866,49357,1732,74469,2598c1097973,1094924,1142134,1102717,1155123,1091460v15586,-14720,-31173,-9525,-34636,-9525xm1136939,936462r,c1116157,939926,1094509,939926,1072862,939060v-25112,-866,-50223,-1732,-75335,-3463c979343,933865,953366,925206,936048,931267v-16452,5195,11257,11257,14720,11257c972416,943389,994064,945121,1015711,945987v25112,1732,50223,2598,75335,2598c1106632,949451,1152525,958976,1165514,948585v,,-866,866,-866,866c1164648,949451,1164648,949451,1165514,948585v,,,,,c1184564,933865,1142134,935597,1136939,936462xm942109,1123498v23380,1732,46759,5196,70139,6928c1055543,1133889,1108364,1141683,1150793,1133889v5196,-865,10391,-9524,3464,-12988c1146464,1117437,1137805,1119169,1129146,1119169v-22514,866,-45894,1732,-68407,866c1036493,1120035,1011382,1119169,987136,1117437v-21647,-1731,-40697,-8659,-62345,-11257c919596,1105315,912668,1111376,916132,1116571v4329,7794,19916,6062,25977,6927xm1184564,876714v-44162,2598,11257,-865,,l1184564,876714xm485775,817833v15586,866,31173,-4330,46759,-3464c570634,815235,607002,814369,645102,820430v6928,866,32905,-4329,15587,-11256c645968,803112,619125,804844,602673,803978v-36368,-1732,-84859,-10391,-121227,-1732c484043,801381,488373,800514,481446,802246v-3464,866,-1732,866,,c464993,805710,471921,816967,485775,817833xm1165514,949451v-866,,-866,,,l1165514,949451v-866,,-866,,,xm673677,668896v-34636,-12122,-86591,-4329,-122959,-3463c559377,665433,575830,664567,550718,665433v-866,,-1732,,-1732,c549852,665433,549852,665433,550718,665433v-17318,866,-34636,,-51954,2597c475384,672360,486641,687946,504825,685349v41564,-6062,79664,-9525,121227,-8659c642505,677555,658091,682751,673677,682751v13855,866,8659,-11257,,-13855xm547255,665433v-1732,,-1732,,,l547255,665433xm331643,924339v22514,-2597,-20782,1732,,l331643,924339xm801832,719119v12123,866,83993,12989,94384,866l896216,719985v19050,-21648,-54552,-12989,-60614,-12989c813089,706996,791441,708728,768927,708728v-11256,,-37234,-14720,-46759,-12123c701386,703532,732559,717387,739486,718253v20782,1732,41564,,62346,866xm386195,961574v,,,,,c387927,959842,387061,960708,386195,961574xm405246,926937v-24246,-3463,-48491,-4329,-72737,-2598c308264,926071,283152,928669,258907,928669v-12989,,-53687,-6061,-62346,3464c187036,942524,205220,951183,213880,948585v23379,-6061,48490,-5196,72736,-8659c310861,936462,334241,934730,359352,934730v16453,,32039,7794,47625,6062c420832,939926,419966,928669,405246,926937xm898814,767610v-19050,-866,-38100,6061,-58016,6927c812223,775403,784514,774537,755939,774537v-19916,,-40698,-6927,-59748,-6927c690996,767610,683202,771940,685800,778867v4330,11256,20782,9525,30307,8659c769793,778867,826077,790990,880630,788392v13854,-1732,53686,-19916,18184,-20782xm833871,753756r,l833871,753756r,xm882361,1260312v-14720,2598,8660,-2598,,l882361,1260312xm690996,605685v-22514,-4330,-45028,-1732,-67541,-2598c576696,601355,529071,593562,482311,597892r,c477982,598758,478848,597892,482311,597892v-10390,866,-13854,12122,-3463,16452c494434,622137,524741,614344,542059,613478v43296,-3464,85725,5196,129021,6062c678007,619540,692727,622137,697923,616942v5195,-5196,-2598,-10391,-6927,-11257xm337705,136362v-29441,-1731,-58016,-2598,-87457,-4330c243320,132032,200025,126837,199159,138094v-866,12123,52821,8659,57150,8659c313459,145021,376671,145021,432955,155412v6061,866,18184,2598,20781,-5195c458066,136362,438150,141558,432089,141558r,c400916,142423,368877,138094,337705,136362xm710046,750292v34636,12123,86590,4329,122959,3464c824346,753756,807893,754621,833005,753756v6061,,4329,,,c850323,752889,867641,753756,884093,751157v23380,-4329,12123,-19915,-6061,-17318c836468,739901,798368,743365,756805,742498v-16453,-865,-32039,-6061,-47625,-6061c696191,735571,701386,747694,710046,750292xm415636,1000540v-41563,,-83993,-866,-125556,865c298739,1001405,319520,999674,290080,1001405v-24246,866,-64078,-5195,-85725,5196c187902,1014394,223405,1016992,223405,1016992v19050,,38100,-2598,57150,-4330c311727,1009199,341168,1013528,372341,1015260v9525,866,46759,3464,43295,-14720xm503959,632528v48491,-2598,-2598,,,l503959,632528xm403514,1047299v6061,-12989,-52821,-11257,-58882,-11257c294409,1036907,238125,1024785,188768,1036907v-6927,1732,-28575,7794,-15586,18185c180975,1061153,213880,1047299,223405,1047299v41563,-1732,87456,-1732,129020,1731c364548,1049030,396586,1063751,403514,1047299xm188768,1036907v17318,-4329,-4329,867,,l188768,1036907xm550718,665433r,l550718,665433r,xm488373,699203v,,,,,c488373,698337,488373,698337,488373,699203v,-866,,-866,,xm386195,961574v-6061,5195,-23379,1731,-31172,1731c336839,962440,318655,962440,300470,963305v-17318,866,-94384,-4329,-93518,21648c254577,984953,303934,974562,351559,971964v17318,-865,32039,13855,49357,5196c419966,965903,394855,954646,386195,961574v-2597,2597,-1731,866,,xm484909,651578v19050,866,38100,-6061,58016,-6927c571500,643785,599209,644651,627784,644651v19916,,40698,6927,59748,6927c692727,651578,700521,647248,697923,640321v-4330,-11256,-20782,-9525,-30307,-8659c613930,640321,557646,628199,503093,630796v-12988,2598,-53686,19916,-18184,20782xm488373,699203v-19050,21648,55418,12989,60613,12989c571500,712192,593148,710460,615661,710460v11257,,37235,15586,46760,12123c683202,715655,652030,701801,645102,700935v-19916,-1732,-41563,,-61479,-866c570634,699203,498764,687081,488373,699203v,,,,,l488373,699203xm1230457,988417v1732,-1732,866,-866,,c1238250,981490,1272021,986685,1281546,986685v31172,-866,61479,-2598,92652,-3463c1383723,983222,1417493,990149,1420091,977160v3464,-23380,-30307,-12123,-41564,-8659c1331768,981490,1270289,975428,1222664,970233v-7793,-866,-38966,-6062,-40698,6061c1180234,990149,1222664,995344,1230457,988417xm1210541,1025651r,c1207077,1029115,1209675,1026517,1210541,1025651xm1205346,146753v22513,6927,55418,2598,78797,866c1296266,146753,1292802,146753,1287607,147619v45027,-3464,90055,-8659,135082,-13855c1438275,132032,1442605,117312,1424421,117312v-22514,,-45028,6928,-68407,8660c1310987,128569,1268557,138960,1223530,132899v-12989,-3464,-44162,6061,-18184,13854xm1412298,887972v-19050,2597,-36368,6060,-56284,5195c1304925,890569,1254702,887972,1203614,896631v-17318,2597,-6927,16452,6927,15586c1237384,911351,1264227,910485,1291071,910485v22513,,45027,1732,67541,1732c1373332,912217,1417493,918278,1428750,907887r,c1428750,907887,1428750,907887,1428750,907887v16452,-13855,-3463,-21647,-16452,-19915xm888423,1467264v-21648,5196,6927,-865,,l888423,1467264xm1431348,906155v,,-866,866,-1732,866c1429616,907021,1429616,907021,1429616,907021v866,,1732,,1732,-866xm880630,1113974v-18184,-2598,-37234,,-55419,865c786246,1116571,742950,1118303,706582,1104449v-7793,-3464,-38966,866,-20782,10390c703118,1124365,729961,1121767,749011,1123498v41564,2599,83994,10391,125557,5196l874568,1128694v1732,,1732,,,c882361,1126962,895350,1116571,880630,1113974xm879764,786660v-1732,,-2598,,-3464,c877166,787526,878898,787526,879764,786660xm1238250,681885v-11257,866,12123,-866,,l1238250,681885xm947305,1228274v25111,-3464,50222,-3464,75334,-1732c1035627,1227408,1181100,1245592,1183698,1232603v7793,-17318,-28575,-11256,-36368,-10391c1116157,1223944,1084118,1219615,1052946,1217883v-29441,-1732,-59748,,-90055,-2598c951634,1214419,917864,1207492,910071,1219615v-7794,13854,32038,8659,37234,8659xm898814,1451678v-22514,-4329,-45893,-866,-68407,-1732c810491,1449946,791441,1449081,771525,1448214v-10391,,-21648,,-32039,-1731c730827,1444751,721302,1437824,712643,1437824v-7793,,-23379,12122,-9525,17318c721302,1462069,741218,1458605,760268,1458605v23380,867,46759,1732,70139,5196c849457,1466399,870239,1471594,889289,1467264v4329,-865,23379,-12988,9525,-15586xm1230457,988417v,,,,,c1227859,990149,1229591,989282,1230457,988417xm1272886,70553v,,,,,c1278948,69687,1287607,69687,1272886,70553xm1238250,681885v38966,-3464,75334,-7793,114300,-7793c1371600,674092,1393248,677555,1411432,674092v6061,-866,14720,-8659,7793,-13855c1413164,654176,1401907,655907,1394114,655907v-43296,,-85725,1732,-129021,2599c1248641,658506,1220932,655042,1207077,665433v-18184,15586,24246,17318,31173,16452xm1250373,300019r,c1251239,300019,1251239,300019,1250373,300019v866,,,,,xm1429616,159742v-8659,-7793,-31173,3464,-41564,4329c1336098,166669,1284143,169267,1232189,170998v-5196,,-49357,867,-25112,10391c1222664,187451,1239116,185719,1255568,184853v-866,,-866,,1732,c1304925,181389,1355148,175328,1402773,176194v6061,-866,44161,-1732,26843,-16452xm1260764,336387v37234,-8659,77932,-9525,116032,-7793c1386321,329460,1413164,333790,1418359,323399v11257,-20782,-25111,-9526,-32904,-8659c1346489,319935,1300596,325131,1260764,319935v-32905,-5195,-34637,24245,,16452c1258166,337253,1257300,337253,1260764,336387xm1272886,70553v-5195,,-8659,,,c1320511,67956,1366405,58430,1414030,55833v6061,,35502,-3464,15586,-12989c1414896,35917,1395846,44576,1380259,45442v-44161,3463,-88322,13854,-132484,9525c1243446,54967,1192357,48905,1204480,63626v11257,14721,51954,7793,68406,6927xm1257300,183987v-866,,-866,,-1732,c1259032,183987,1283277,182256,1257300,183987xm1229591,642053r,c1225261,644651,1226993,642919,1229591,642053xm1432214,624735v-6927,-11257,-28575,-4330,-39832,-3464c1365539,622137,1338696,623869,1311852,623869v-25977,,-51954,-866,-77931,c1210541,623869,1210541,651578,1229591,642919v6927,-3463,3464,-1732,,c1244312,635992,1263362,639456,1278948,638589v27709,-865,54552,-865,82261,-865c1363807,636858,1443471,642919,1432214,624735xm464993,384878v-61479,-1732,-124691,-4330,-187036,c284884,384012,298739,383146,277957,384878v-11257,866,-60614,-1732,-64077,12123c209550,413453,251980,399599,259773,398733v27709,-3464,55418,-4330,82261,-4330c370609,393537,400916,389208,428625,396135v11257,2598,23380,4329,35502,3464c481446,397867,483177,385744,464993,384878xm1161184,546803v-52820,7794,-116898,7794,-169718,-866c984539,545071,943841,537278,943841,550267v,13854,51955,7793,60614,7793c1061605,558060,1118755,564121,1175905,558926v-6062,866,-38100,3463,,c1181966,558060,1197552,558926,1201016,551998v6927,-17318,-35502,-6061,-39832,-5195xm863311,503508v-19915,,-41563,865,-61479,-2598c787977,498312,767196,487055,755939,500044v-9525,10391,71870,12988,82261,13855c858116,515631,878032,516496,898814,517362v7793,,39832,7793,47625,866c965489,500044,871105,503508,863311,503508xm961159,470603v-7793,-9525,-47625,,-58016,866c861580,475798,814821,471469,773257,463676v-4330,-866,-33771,-13855,-31173,3463c743816,480128,789709,478396,799234,479262v48491,3464,95250,12123,144607,6928c951634,486190,968952,480128,961159,470603xm944707,487055v-38966,3464,6927,-865,,l944707,487055xm424296,981490v11256,5195,29440,1732,41563,865c494434,979758,522143,981490,551584,983222v22514,1731,44162,6060,66675,8659c626918,992746,639041,986685,626918,982355v-24245,-8659,-53686,-9524,-79663,-11256c533400,970233,520411,969367,506557,968501v-21648,-866,-60614,-8659,-81396,c417368,971964,416502,978026,424296,981490xm1160318,629930v-51088,4330,6928,,,l1160318,629930xm1196687,589233v-23380,-6928,-55419,,-78798,866c1071996,591831,1015711,598758,971550,584903v-6927,-1732,-12989,-6927,-19916,-7793c945573,576244,930852,587501,941243,591831v20782,8659,45028,6927,66675,7792c1063336,602222,1118755,607417,1175039,602222v-5196,865,-49357,4329,,c1175905,602222,1175905,602222,1175039,602222v4329,,40698,-6928,21648,-12989xm1149927,654176v-59747,6061,-121227,10391,-180975,4330c963757,657639,920461,660237,941243,670628v11257,6062,33771,7793,45893,3464c990600,673226,988868,673226,987136,674092v21648,-7793,58016,-1732,80530,-1732c1097107,672360,1125682,668896,1155123,668030v11257,-865,37234,866,44161,-10391c1208809,641187,1154257,653310,1149927,654176xm1181100,615210v-16452,-6928,-43295,,-60613,866c1082387,617808,1025236,629065,989734,614344v-4329,-1732,-30307,,-25977,9525c968952,635126,1006186,629065,1015711,629930v48491,866,96116,3464,144607,c1164648,629930,1198418,622137,1181100,615210xm845993,1423969v-44161,-1732,-87457,-11257,-129886,-20782c699655,1399724,683202,1419639,704850,1420506v24246,865,48491,865,72736,5195c801832,1430030,825211,1435226,850323,1436958v10391,866,44161,6927,52820,-866c902277,1436958,902277,1436958,903143,1436092r,c917864,1419639,849457,1423969,845993,1423969xm426027,213428v-23379,-866,-47625,-2597,-71004,-4329c331643,207367,308264,204769,284884,205635v-13854,,-48491,-8659,-59748,1732c206086,224685,241589,220355,248516,220355v21648,-1732,43295,-865,64943,c356755,221222,404380,230746,446809,226417v2598,,12989,-4330,8659,-8659c451139,211696,432089,213428,426027,213428xm442480,284433v-23380,-1732,-46760,-5196,-70139,-6927c329046,274042,276225,266248,233795,274042v-5195,865,-10390,9525,-3463,12988c238125,290494,246784,288762,255443,288762v22514,-866,45893,-1732,68407,-866c348095,287896,373207,288762,397452,290494v21648,1732,40698,8659,62346,11257c464993,302617,471921,296555,468457,291360v-4330,-7793,-20782,-6062,-25977,-6927xm210416,235942v-11257,19050,98714,20782,109970,21647c346364,260187,373207,261919,400050,264517v10391,866,26843,8659,36368,c440748,260187,435552,257589,432089,256724,398318,246333,356755,250662,321252,246333,309995,244601,218209,222953,210416,235942xm423430,947719v7793,9525,47625,,58016,-866c523009,942524,569768,946853,611332,954646v4329,866,33770,13855,31173,-3463c640773,938194,594880,939926,585355,939060v-48491,-3463,-95250,-12123,-144607,-6927c432955,932998,415636,939060,423430,947719xm379268,1068946v-45893,3464,-91786,3464,-137679,6927c226002,1076740,202623,1074142,188768,1080203v-14720,6061,866,13855,8659,13855c238125,1096655,281421,1085399,322118,1083667v19916,-866,38100,,57150,2597c398318,1089728,403514,1067214,379268,1068946v,,,,,xm263236,324264v25112,,50223,-2597,75334,-1732c361084,323399,383598,323399,406111,325996v4330,866,57150,15587,52821,-865c455468,312142,383598,314740,375805,313873v-25112,-865,-50223,-1731,-74469,-2597c285750,311276,241589,303483,228600,314740v-15586,13854,31173,9524,34636,9524xm709180,584903v-5196,13855,56284,9525,63211,9525c793173,595294,814821,595294,835602,596160v14721,,49357,6927,61480,-1732c900546,591831,898814,593562,897082,594428v2598,-1732,8659,-25977,9525,-30307c908339,552865,882361,555462,877166,556328v-34636,3464,-71005,8659,-105641,2598c762000,557194,736023,544206,731693,560657v-1732,7794,31173,6928,35503,7794c775855,569317,880630,573646,880630,577110v,11257,-82262,7793,-90921,7793c775855,584903,716107,566719,709180,584903xm959427,437699v-11256,-5196,-29441,-1732,-41563,-866c889289,439430,861580,437699,832139,435967v-22514,-1732,-44162,-6062,-66675,-8659c756805,426442,744682,432503,756805,436833v24245,8659,53686,9525,79663,11256c850323,448956,863311,449821,877166,450687v21648,866,60614,8660,81395,c966355,447224,967221,441162,959427,437699xm252845,366694v23380,-2597,45894,-4329,69273,-5196c347230,360633,372341,361498,397452,364097v15587,1731,49357,12122,60614,-2599c465859,351108,432089,352839,428625,352839v-27709,-865,-56284,-865,-83993,-865c322984,351974,300470,352839,278823,351108v-12989,-866,-34637,-6928,-46759,866c213014,363230,246784,367560,252845,366694xm236393,182256v31173,-1732,63212,2597,94384,4329c360218,188317,390525,186585,420832,189183v11257,865,45027,7793,52820,-4330c482311,170133,442480,175328,437284,176194v-25111,3463,-50223,3463,-75334,1732c348961,177060,202623,158876,200891,171865v-7793,16452,28575,10391,35502,10391xm498764,464542v-8659,4329,1732,12988,6061,13854c513484,480128,522143,477530,530802,475798v22514,-3463,45028,,67541,-1731c606136,473201,675409,484458,677141,477530,683202,459347,512618,458480,498764,464542xm696191,446358c695325,423844,516082,424710,503093,429040r,c478848,438565,521277,446358,528205,446358v27709,-866,55418,-4330,82261,-6062c619125,439430,697057,449821,696191,446358xm504825,393537v-866,,-866,866,,l504825,393537xm1297998,798782v41564,-4329,90054,867,129886,-12988c1433946,784062,1436543,776269,1432214,771074v-5196,-5196,-17318,-1732,-23380,-866c1383723,775403,1356880,777135,1330902,778867v-23379,1732,-45893,866,-69272,c1243446,778001,1229591,773671,1213139,783196v-17318,10391,,12989,10391,12989c1247775,798782,1272886,801381,1297998,798782v12989,-1731,6061,-865,,xm683202,361498v-34636,11258,-84859,1732,-121227,2599c548121,364097,504825,358901,496166,371889v-7793,12123,38966,7794,43295,7794c586221,380548,629516,371024,677141,378817v6061,866,38100,6927,33770,-9525c708314,361498,689264,359767,683202,361498v866,,1732,,,xm510020,411722v19051,1731,39832,-1732,59748,-1732c588818,409990,607868,408258,626052,409990v15587,865,32039,10391,46759,9524c682336,418649,699655,409123,681471,403928v-18185,-5195,-39832,866,-58882,-3464c600941,396135,579293,397867,558511,394403v-16452,-2598,-38100,-8659,-54552,-1732c492702,398733,498764,410855,510020,411722xm224270,422978v42430,-4329,-6061,866,,l224270,422978xm1423555,488787r,c1436543,476665,1384589,472335,1378527,472335v-24245,-1732,-46759,-6928,-71004,-6928c1280680,465407,1250373,469737,1224396,465407v-18185,-3463,-25112,18185,-5196,19051c1237384,485324,1254702,478396,1272886,478396v27710,-866,57151,-866,84860,2598c1369868,481860,1413164,498312,1423555,488787v-866,866,-866,866,,xm1297998,798782v,,,,,c1285875,800514,1291937,799649,1297998,798782xm368011,461944v-25111,-1732,-50222,-2597,-75334,-2597c277091,459347,231198,448956,218209,459347r,c199159,475798,240723,474067,246784,473201v20782,-3464,42430,-3464,64077,-2598c335973,471469,361084,472335,386195,474067v18185,1731,44162,10391,61480,4329c464127,473201,436418,467139,432955,467139v-21648,-2597,-43296,-4329,-64944,-5195xm877166,369292v-19916,1732,-42430,2597,-62345,-2598c804430,364097,781050,354571,774989,370157v-6062,18185,45893,10391,54552,10391c855518,380548,880630,380548,906607,379683v12123,,33770,6927,43295,-1732c948171,379683,947305,379683,949902,377951r,c973282,358035,882361,368426,877166,369292xm732559,408258v23380,2597,47625,2597,71005,3464c850323,413453,897948,419514,944707,412587v14720,-1732,17318,-14720,,-15586c921327,397001,897948,401331,873702,401331v-45893,,-89188,865,-134216,-5196c723034,393537,707448,405660,732559,408258xm1398443,556328v-24245,,-48491,-2598,-72736,-6061c1301461,546803,1278082,545071,1253836,541608v-16452,-1732,-33770,-13855,-47625,c1193223,554597,1229591,552865,1234787,552865v19915,-867,40697,2597,60613,5195c1317048,560657,1337830,564987,1359477,567585v16453,2598,41564,12123,58016,4330l1417493,571915v1732,-866,1732,-866,,c1441739,560657,1406237,556328,1398443,556328xm1250373,721717r,c1247775,722583,1248641,721717,1250373,721717xm1391516,516496v-23380,-1732,-46759,-3464,-69273,-6061c1302327,508703,1281546,506105,1261630,504373v-10391,-865,-42430,-13854,-49357,-5195c1197552,516496,1222664,517362,1234787,514764v19915,-4329,40697,867,60613,3464c1319646,521692,1343891,522558,1368136,526021v13855,1732,45894,14721,58882,6928l1427018,532949v1732,-866,1732,-866,,c1447800,519094,1394980,517362,1391516,516496xm1220066,596160v21648,2598,44161,-866,66675,1732c1311852,600490,1337830,599623,1362941,600490v13855,865,53686,13854,64943,5195l1427884,605685v23380,-19916,-71004,-18184,-81395,-18184c1323975,586635,1300596,586635,1278082,584903v-17318,-1732,-38966,-11257,-56284,-6061c1212273,580574,1206211,594428,1220066,596160xm206952,641187v,,,,,c201757,641187,190500,644651,187902,648980v-4329,6927,34637,3464,38100,2598c270164,643785,322118,648980,366280,651578v4329,,51954,8659,48490,-3463c412173,636858,364548,640321,355889,640321v-49357,866,-98714,-2597,-148937,866c210416,641187,249382,638589,206952,641187xm944707,412587v-45027,6927,16452,-2597,,l944707,412587xm474518,498312v866,-866,1732,-1731,,l474518,498312v-20782,19050,82262,16452,91787,16452c580159,514764,712643,522558,712643,513032v-866,-10390,-106507,-7792,-116897,-8659c572366,503508,548121,501776,524741,500044v-9525,-1732,-42430,-9525,-50223,-1732xm929121,353706v-866,,-866,,,l929121,353706xm942109,352839v-3463,,-6927,867,-8659,867c936048,353706,939511,353706,942109,352839xm472786,425576v-82261,2597,-167120,-11257,-248516,-2598c219941,423844,206086,429040,208684,435101r,c212148,444626,229466,438565,235527,436833v32905,-5196,65809,-4330,98714,-3464c367145,434235,399184,433369,432089,435967v9525,866,45893,7793,40697,-10391xm522143,1326121v12989,,25112,-3463,38100,-3463c589684,1321792,617393,1325256,646834,1326987v8659,866,19050,-11257,6062,-14720c636443,1307937,619125,1310535,602673,1309669v-23380,-866,-67541,-10391,-89189,c513484,1309669,513484,1309669,513484,1309669v-2598,1732,-1732,866,,c499630,1316597,513484,1326121,522143,1326121xm890155,1091460r,c899680,1086264,891021,1077605,884959,1075873v-10391,-2597,-24245,867,-34636,1732c826943,1079337,802698,1078472,778452,1078472v-12122,,-121227,-16453,-122959,-4330c654627,1076740,867641,1103583,890155,1091460xm651164,1010065v-23380,-2598,-47625,-2598,-71005,-3464c533400,1004869,485775,998808,439016,1005735v-14720,1732,-17318,14721,,15586c462395,1021321,485775,1016992,510020,1016992v45894,,89189,-866,134216,5195c660689,1025651,677141,1012662,651164,1010065xm513484,1309669v1732,-866,3464,-1732,,l513484,1309669xm438150,900960r,c418234,919144,512618,915680,520411,915680v19916,,41564,-865,61480,2598c595746,920876,616527,932133,627784,919144v9525,-10391,-71870,-12989,-82261,-13854c525607,903558,505691,902692,484909,901826v-6927,,-38966,-7794,-46759,-866c439016,900094,439882,900094,438150,900960xm433820,1040371r,c411307,1061153,501361,1050762,507423,1049896v19916,-1731,42429,-2597,62345,2598c580159,1055092,603539,1064617,609600,1049030v6061,-18183,-45893,-10391,-54552,-10391c529071,1038639,503959,1038639,477982,1039506v-12123,-867,-34637,-7794,-44162,865c435552,1038639,436418,1037774,433820,1040371xm876300,1243860v-21648,866,-42429,2598,-64077,4330c768927,1250787,727364,1250787,685800,1242128v-14720,-3463,-23379,9525,-8659,17318c694459,1267240,727364,1261178,745548,1261178v25111,866,50223,866,75334,c840798,1261178,862446,1264642,882361,1261178v17319,-5195,9525,-18184,-6061,-17318xm873702,1294083r,c890155,1279362,834736,1280228,828675,1281094v-45893,866,-91786,-5195,-137679,-9525c679739,1270703,649432,1282826,673677,1287155v21648,3464,45894,866,67541,1732c768061,1289753,794039,1293217,820882,1295815v13854,,39832,8659,52820,-1732c871105,1295815,870239,1296680,873702,1294083xm690996,1226542v51088,5195,108238,1732,160193,-866c860714,1224810,873702,1226542,882361,1221347v15587,-10391,-12988,-11258,-18184,-10391c823480,1214419,784514,1217883,743816,1217883v-20782,,-41564,-866,-60614,-8659c677141,1206626,665884,1207492,665018,1216151v-1732,8659,19916,9525,25978,10391xm512618,1310535v,,,,,c513484,1310535,513484,1309669,512618,1310535v866,-866,866,,,xm350693,712192v-4329,,-17318,866,-14720,866c340302,712192,345498,712192,350693,712192r,xm1313584,1049030v19916,,38966,866,58882,c1388918,1048165,1416627,1054226,1431348,1048165v18184,-7794,-6927,-12989,-13855,-13855c1398443,1033444,1378527,1034310,1359477,1034310v-43295,,-86591,-3463,-129886,-2598c1216602,1031712,1208809,1033444,1206211,1045567v-1731,6061,-19915,2598,-18184,11257c1190625,1068946,1231323,1068081,1239982,1068946v25111,1732,49357,1732,74468,2598c1331768,1071544,1388052,1083667,1402773,1072410r,c1413164,1063751,1394114,1059421,1388052,1059421v-23379,-1731,-46759,,-70138,-866c1295400,1058555,1273752,1054226,1251239,1053360v-9525,,-32039,-6061,-41564,-3464c1241714,1040371,1280680,1048165,1313584,1049030xm355889,679287v-28575,-1732,-56284,-3463,-84859,-4329c248516,674092,219941,669762,198293,676690v-4329,1731,-10391,5195,-12988,8659c180975,694008,213014,687081,214745,687081v28575,-2598,58016,-1732,87457,c331643,687946,361084,690544,390525,692276v6061,,71005,,69273,-2598c452871,674958,368011,680153,355889,679287xm231198,603087v-12989,,-26843,-3464,-38966,1732c174048,612612,197427,620405,205220,620405v45894,-865,90921,-9524,136814,-8659c370609,612612,398318,612612,426027,616076v34637,3464,40698,-11257,2598,-11257c363682,603953,297007,602222,231198,603087v3463,,13854,,20782,c247650,603087,240723,603087,231198,603087xm192232,731242v23379,866,46759,-1732,69273,-3464c306532,723449,349827,721717,394855,726046v14720,1732,12988,-15586,-1732,-17318c378402,707862,364548,711326,350693,712192v1732,,1732,,,c341168,713058,336839,713058,335973,713058v-41564,2597,-83128,5195,-124691,4329c203489,717387,174914,730376,192232,731242xm898814,1191905v,,-866,866,-2598,866c890155,1196235,897948,1191905,898814,1191905xm251980,603087v3463,,5195,,5195,c256309,603087,254577,603087,251980,603087xm891021,1177185v-10391,-2598,-24246,866,-34637,1732c833005,1180649,808759,1179783,784514,1179783v-12123,,-121228,-16452,-123825,-4330c659823,1178917,872836,1204894,895350,1192771v10391,-5195,1732,-13854,-4329,-15586xm878032,1146012v-26843,,-52821,-866,-79664,-866c756805,1144280,715241,1139951,673677,1139085v-16452,,-10391,10391,3464,10391c699655,1148610,723034,1152074,745548,1152940v29441,1731,58882,2597,89188,3463c853786,1157269,886691,1165062,904875,1158135v-1732,866,-3464,1732,,c910936,1155537,907473,1157269,904875,1158135v20782,-7793,-24245,-12123,-26843,-12123xm1181966,1271569r,c1200150,1251653,1136073,1256849,1126548,1257714v-57150,1732,-120362,1732,-176646,-8659c943841,1248190,931718,1246458,929121,1254251v-4330,13854,15586,8659,21647,8659c981941,1261178,1013980,1265508,1045152,1267240v29441,1732,58016,2597,87457,4329c1145598,1273301,1172441,1282826,1181966,1271569v-1732,2598,-2598,3464,,xm1033030,702667v3463,,14720,-866,15586,-866c1043421,702667,1038225,702667,1033030,702667r,xm1185430,734706v,,,,,c1184564,734706,1183698,735571,1182832,735571v1732,,2598,,2598,-865xm1182832,735571v-2598,866,-5196,1732,,l1182832,735571xm1027834,732974v28575,1732,56284,3463,84859,4329c1135207,738169,1163782,742498,1185430,735571v,,,,,c1185430,735571,1185430,735571,1185430,735571v4329,-1732,10391,-5195,12988,-8659c1202748,718253,1170709,725180,1168977,725180v-28575,2598,-58016,1732,-87456,c1052080,724315,1022639,721717,993198,719985v-6062,,-71005,,-69273,2598c931718,737303,1015711,732108,1027834,732974xm501361,159742v14721,-3464,-8659,1732,,l501361,159742xm479714,261053r,c458066,269712,503093,273176,505691,273176v26843,,52820,866,79664,866c626918,274907,668482,279237,710046,280103v16452,,10390,-10391,-3464,-10391c684068,270578,660689,267115,638175,266248v-29441,-1731,-58882,-2597,-89189,-3463c530802,262785,497898,254126,479714,261053v2597,-866,3463,-866,,xm698789,670628v866,12989,63211,6062,71870,6927c819150,680153,874568,697472,923059,686214r,c924791,685349,924791,686214,923059,686214v7793,-1731,10391,-7793,866,-11256c910071,670628,893618,673226,879764,673226v-29441,-866,-59748,-2598,-89189,-4330c782782,668896,697923,655907,698789,670628xm1185430,734706v,,,,,c1186296,734706,1187162,734706,1185430,734706xm891886,533815v-38100,6061,-83127,8659,-121227,5195c756805,538144,743816,524290,729961,532949v-14720,8659,6062,19916,16453,17318l746414,550267v31172,-8659,72736,-866,104775,-866c871105,549401,891886,550267,911802,545937v22514,-4329,-9525,-13854,-19916,-12122xm752475,650712v27709,866,55418,866,83127,866c847725,651578,889289,659371,898814,651578v-866,866,-866,866,,l898814,651578v19916,-18184,-39832,-12989,-47625,-12122c823480,641187,794905,640321,767196,639456v-11257,-867,-47625,-13855,-57150,-5196c694459,647248,744682,650712,752475,650712xm1033030,702667v-1732,,-1732,,,c1045152,701801,1048616,701801,1048616,701801v41564,-2598,83127,-5196,124691,-4329c1180234,697472,1209675,684483,1192357,683617v-23380,-866,-46759,1732,-69273,3464c1078057,691410,1034761,693142,989734,688812v-14720,-1731,-12988,15587,1732,17319c1005321,707862,1019175,703532,1033030,702667xm1158586,770208v-1731,,-1731,,,l1158586,770208xm713509,799649v-6927,,-21648,-2598,-26843,2597c680605,807442,689264,812637,693593,813503v22514,4330,45028,1732,67541,2598c807893,817833,855518,825626,902277,821296v-9525,866,-33770,3464,,c906607,820430,905741,821296,902277,821296v10391,-866,13855,-12122,3464,-16452c890155,797051,859848,804844,842530,805710v-43296,3464,-85725,-4329,-129021,-6061xm868507,787526v-2598,,-5196,,-6927,c862446,788392,865043,787526,868507,787526xm892752,875849v-9525,-11257,-38966,-4330,-51088,-2598c825211,875849,809625,877581,793173,876714v-19916,,-38100,-7793,-58016,-8659c725632,868055,699655,865458,693593,874117v-6061,8659,41564,9525,45893,10391c785380,887972,831273,889703,877166,887105v4330,,24245,-865,15586,-11256xm880630,786660r,c879764,786660,880630,786660,880630,786660xm1153391,806576v12989,,26843,3464,38966,-1732c1210541,797051,1187162,789258,1179368,789258v-45893,865,-90920,9524,-136813,8659c1013980,797051,986271,797051,958561,793587v-34636,-3464,-40697,11257,-2597,11257c1020907,805710,1086716,808308,1153391,806576v-3464,,-19916,,-24245,866c1131743,807442,1138671,807442,1153391,806576xm1176771,768476v,,,,,c1181966,768476,1193223,765012,1195821,760683v4329,-6927,-34637,-3464,-38100,-2598c1113559,765878,1061605,760683,1017443,758085v-4329,,-51954,-8659,-48491,3464c971550,772805,1019175,769342,1027834,769342v50223,-866,99580,2598,148937,-866c1175039,768476,1162050,769342,1158586,770208v1732,-866,7794,-866,18185,-1732xm851189,604819v-38100,-866,-74468,,-112568,-6061c731693,597892,705716,603087,723034,610014v14721,6062,41564,4330,58016,5196c817418,616942,865909,625601,902277,616942v-2597,866,-6927,1732,,c905741,616076,904009,616076,902277,616942v17319,-4330,9525,-14720,-4329,-16452c882361,600490,866775,605685,851189,604819xm897948,836017v-18184,-866,-37234,3463,-56284,3463c797502,840347,755073,836883,711777,835151v-13854,-866,-14720,13855,,15586c731693,853335,753341,852469,773257,852469v39832,866,89189,9525,129020,2598c899680,855933,897082,855933,902277,855067v4330,-866,2598,,,c918730,851603,911802,836017,897948,836017xm876300,887972v-38100,1731,5196,-867,,l876300,887972xm701386,1057690v34637,-11257,84860,-1732,121228,-2598c836468,1055092,879764,1060287,888423,1047299v7793,-12123,-38966,-7793,-43296,-7793c798368,1038639,755073,1048165,707448,1040371v-6062,-865,-38100,-6927,-33771,9525c675409,1057690,695325,1059421,701386,1057690v-1731,,-1731,865,,xm1159452,1197101v-9525,8659,6928,-6061,,l1159452,1197101xm1136073,1184112v-21648,1732,-43296,866,-64943,c1027834,1183246,981075,1173722,937780,1178051v-2598,,-12989,4330,-8659,8659c933450,1191905,952500,1189308,958561,1190174v24246,866,47625,2597,71005,4329c1052946,1196235,1076325,1198833,1099705,1197967v13854,,48491,8659,59747,-1732c1178502,1179783,1143000,1183246,1136073,1184112xm687532,973696v866,22514,180975,21648,193098,17318c878898,991881,878032,991881,880630,991014v,,,,,c904875,981490,862446,973696,855518,973696v-27709,866,-55418,4330,-82261,6062c764598,979758,687532,969367,687532,973696xm882361,989282v,,-865,,-1731,867c880630,990149,880630,990149,880630,990149v866,,1731,,1731,-867xm1412298,397867v-19916,-1732,-38966,-3464,-58882,-5196c1310121,388342,1266825,385744,1223530,385744v-11257,,-18184,18184,-2598,19050c1241714,404794,1261630,398733,1283277,399599v24246,865,49357,3463,73603,6927c1376796,409123,1399309,419514,1418359,416051v19916,-2598,5196,-16452,-6061,-18184xm1141268,898362v-31172,866,-63211,-866,-94384,-866c1037359,897496,938646,887105,934316,901826v-4330,13854,27709,7793,33770,6927c993198,905290,1018309,906155,1043421,907021v30306,1732,60613,4330,91786,5196c1148196,913083,1181100,923474,1191491,913949v20782,-19050,-43295,-15587,-50223,-15587xm1190625,913949v-6927,6061,7793,-6928,,l1190625,913949xm1250373,721717v35502,-9525,80529,-6927,116898,-7793c1378527,713924,1416627,720851,1423555,712192v11257,-13855,-11257,-19916,-19916,-19050c1360343,696605,1317048,694873,1273752,700069v-9525,866,-38100,,-44161,10391c1223530,723449,1242580,723449,1250373,721717v14720,-4330,4329,-1732,,xm490970,543339r,c500496,554597,529936,547669,542059,545937v16452,-2598,32905,-4329,48491,-3463c610466,542474,628650,550267,648566,551133v9525,,35502,2597,41564,-6062c696191,536412,648566,535546,644236,534680v-45893,-3463,-91786,-5195,-137679,-2597c506557,532083,506557,532083,507423,532083v,,,,-866,c506557,532083,506557,532083,506557,532083v-4330,,-23380,1732,-15587,11256xm1211407,952049v,,,,,c1257300,943389,1303193,942524,1349086,942524v21648,,43296,,64944,-1732c1420091,939926,1433080,938194,1427018,928669v-5195,-7793,-22513,-6061,-31172,-6061c1347355,923474,1297998,930401,1249507,932998v-16452,867,-41564,-1731,-57150,6062c1172441,950317,1203614,953780,1211407,952049v-866,,-866,,,xm1229591,948585v-1732,,-9525,1732,-13854,2598c1224396,949451,1228725,949451,1229591,948585xm1232189,442028v24245,-2598,49357,-4329,73602,-4329c1328305,437699,1349952,441162,1372466,442894v7793,866,40698,12123,45893,4330c1433080,422978,1325707,428173,1311852,428173v-22513,,-45893,2598,-69272,1732c1228725,429040,1207943,423844,1196687,434235v-18185,17318,31172,7793,35502,7793xm485775,583171v18184,866,37234,-2597,56284,-3463c586221,578842,628650,582305,671946,584037v13854,866,14720,-13854,,-15586c652030,565853,630382,566719,610466,566719v-39832,-866,-89189,-9525,-129020,-2598c484043,563256,486641,563256,481446,564121v-4330,866,-2598,,,c464993,567585,471921,583171,485775,583171xm507423,176194v21648,-866,42429,-2597,64077,-4329c614796,169267,656359,169267,697923,177926v14720,3463,23379,-9525,8659,-17318c689264,152814,656359,158876,638175,158876v-25111,-866,-50223,-866,-75334,c542925,158876,521277,155412,501361,158876v-17318,4330,-8659,18184,6062,17318xm884959,954646v8659,-4329,-1732,-12989,-6061,-13854c870239,939060,861580,941657,852921,943389v-22514,3464,-45028,,-67541,1732c777586,945987,708314,934730,706582,941657v-5196,18185,164523,19917,178377,12989xm508289,531217v8659,-866,12988,-866,14720,-866c520411,531217,510886,531217,508289,531217xm507423,532083v,,,,,c507423,532083,507423,532083,507423,532083xm873702,1007467v-19050,-1732,-39831,1732,-59747,1732c794905,1009199,775855,1010930,756805,1009199v-15587,-866,-32039,-10391,-46759,-9525c700521,1000540,683202,1009199,701386,1015260v18185,5196,39832,-866,58882,3464c781916,1023053,803564,1021321,824346,1024785v16452,2598,38100,8659,54552,1732l878898,1026517v1732,-866,866,-866,,c891021,1020456,884959,1008333,873702,1007467xm458932,743365v13854,4329,30307,1732,44161,1732c532534,745962,562841,747694,592282,749426v9525,,94384,13854,93518,-866c684934,735571,622589,742498,613930,741633,565439,739035,510020,721717,461530,732974r,c459798,733839,459798,732974,461530,732974v-9525,1732,-11257,7793,-2598,10391xm909205,920876v-866,866,-866,1732,,l909205,920876v20781,-19050,-82262,-16452,-91787,-16452c803564,904424,671080,896631,671080,906155v866,10391,106506,7794,116897,8660c811357,915680,835602,917412,858982,919144v10391,1732,42429,9525,50223,1732xm613064,879312v13854,866,26843,14720,40697,6061c668482,876714,647700,865458,637309,868055v-3463,866,-2598,866,,c606136,876714,564573,868921,532534,868921v-19916,,-40698,-866,-60613,3464c449407,876714,481446,886240,491836,884508r,c529071,879312,574964,876714,613064,879312xm1210541,1025651v866,-866,866,,,c1217468,1019589,1250373,1024785,1258166,1023919v29441,,58882,-866,89189,-1732c1368136,1021321,1394980,1024785,1414896,1017858v23379,-6928,4329,-19050,-10391,-16453c1354282,1010930,1304925,1008333,1254702,1006601v-17318,,-46759,-4330,-63211,2598c1175039,1017858,1200150,1035176,1210541,1025651xm139411,1120035v6928,866,16453,4330,24246,866c172316,1116571,165389,1108778,159327,1107046v-19050,-6061,-40697,-4329,-59747,-866l101311,1106180r-1731,c67541,1112242,34636,1109644,1732,1112242r,13855c7793,1124365,13855,1123498,19050,1122633v38100,-1732,80530,-5196,120361,-2598xm119495,1081935v10391,-866,33771,3464,43296,-1732c171450,1075008,163657,1067214,158461,1064617v-7793,-4330,-17318,-866,-25111,866c135082,1065483,135082,1065483,133350,1065483v-9525,1731,-3464,866,,c91786,1075008,45027,1075873,1732,1076740v,,,,,l1732,1093192v866,,866,,1732,-866c39832,1081069,81395,1084533,119495,1081935xm176645,1185844v-15586,-6061,-32038,-4330,-48490,-3463c129020,1182381,129020,1182381,126423,1182381,84859,1185844,42430,1190174,,1191040r,11256c50223,1199699,100445,1197101,150668,1195369v6062,,50223,-866,25977,-9525xm116898,1158135v12988,866,43295,8659,55418,1732c188768,1149476,121227,1137353,110836,1145146v-1731,1732,-866,866,,c102177,1150342,76200,1146878,66675,1147744v-21648,866,-43295,1732,-64943,4330l1732,1171123v17318,-1731,35502,-7792,51954,-8659c73602,1159867,95250,1157269,116898,1158135xm115166,1183246v866,,4329,,11257,-865l128155,1182381v-1732,,-11257,865,-12989,865xm109970,1144280v,,,,,c111702,1143415,110836,1144280,109970,1144280xm71870,935597v22514,,45894,-2599,69273,-1732c154998,934730,175780,939926,187036,929535v18184,-17318,-31172,-7793,-35502,-7793c127289,924339,102177,926071,77932,926071v-22514,,-44162,-3463,-66675,-5195c9525,920876,5195,920010,866,918278r,15587c29441,937328,64943,935597,71870,935597xm132484,1065483v,,866,,,c133350,1065483,133350,1065483,132484,1065483r,xm159327,978892v11257,,18184,-18184,2598,-19050c141143,959842,121227,965903,99580,965037v-24246,-866,-49357,-3463,-73603,-6927c17318,957244,8659,954646,,952049r,16452c9525,969367,19916,970233,29441,971099v44161,5195,86591,7793,129886,7793xm122959,1045567v33771,5195,35502,-25111,866,-17319c126423,1027383,127289,1027383,123825,1028248v,,,,,c86591,1036907,45893,1037774,7793,1036042v-1732,,-4329,,-6927,-866l866,1049030v38966,-4329,83993,-9524,122093,-3463xm119495,1029115v-3463,865,-5195,865,-6061,1732c114300,1030847,116898,1029980,119495,1029115xm76200,898362v26843,,57150,-4330,83127,c177511,901826,184439,880178,164523,879312v-18184,-866,-35503,6061,-53687,6061c83127,886240,53686,886240,25977,882776,20782,881910,11257,879312,,876714r,13855c1732,890569,3464,890569,4330,890569v25111,3463,47625,7793,71870,7793xm156730,1013528v9525,866,23379,866,22513,-12123c178377,991014,129020,997942,121227,997076,94384,993612,67541,993612,40698,992746,27709,991881,14720,991014,1732,990149r,16452c11257,1004869,19916,1004003,29441,1004003v42429,866,83993,4330,127289,9525xm164523,1392796v17318,-866,16452,-11256,866,-15586c148936,1372881,130752,1373746,114300,1375478v-4330,,-38966,2598,-1732,c75334,1378076,38100,1380674,866,1383271r,16453c11257,1397992,19916,1396260,25111,1395394v46759,-3464,92653,-866,139412,-2598xm130752,1455142v1732,-1732,2598,-2598,,l130752,1455142xm161059,1236067v12123,1732,43296,-7793,17318,-15587c155864,1213553,122959,1217883,99580,1219615v-12989,865,-8660,865,-2598,c64943,1222212,32905,1225676,866,1229139r,16453c10391,1243860,19050,1242128,28575,1242128v45027,-2598,87457,-12122,132484,-6061xm130752,1455142v,,,,,l130752,1455142v,,,,,xm148070,1468996v8660,,17319,1732,25978,1732c183573,1469862,187036,1459472,176645,1456873v-9525,-3463,-37234,-8659,-45893,-865c129020,1457740,129886,1456873,130752,1456008v-7793,6927,-35502,1732,-45893,1732c56284,1458605,28575,1461203,866,1463801r,12989c50223,1471594,97848,1467264,148070,1468996xm181841,1423103v5195,-12123,-18184,-8659,-25111,-7793c157595,1415310,157595,1415310,156730,1415310v-21648,3464,-43296,,-64944,1732c64077,1419639,36368,1423969,9525,1425701v-2598,,-6061,,-8659,l866,1441287v42429,-3463,83993,-10391,126423,-10391c136814,1430896,177511,1434360,181841,1423103xm148936,1275033v3464,,44162,-5196,25112,-13855c163657,1255983,148936,1259446,137680,1259446v865,,865,,,c91786,1261178,45893,1268972,,1272435r,14720c50223,1281094,100445,1273301,148936,1275033xm148070,1352099v5196,,45028,3463,27710,-12123c160193,1326987,127289,1333915,109105,1334780v3463,,4329,,,l109105,1334780v-10391,,-40698,1732,,c72736,1336512,37234,1342574,1732,1346037r,12989c5195,1358160,7793,1358160,11257,1358160v45027,-2598,90054,-8659,136813,-6061xm138545,1259446r,c133350,1259446,96116,1260312,138545,1259446xm110836,1297546v,,,,,c104775,1297546,96982,1298412,110836,1297546xm135948,1313133v4329,,55418,6061,43295,-8659c167986,1289753,127289,1297546,110836,1298412v5196,,8659,,-866,c72736,1300144,36368,1306206,,1310535r,12989c866,1323524,1732,1323524,2598,1323524v45027,-4330,89188,-14721,133350,-10391xm122959,579708v18184,866,32039,5195,48491,-4330c188768,564987,171450,562389,161059,562389v-25111,-865,-49357,-3463,-74468,-865c77066,562389,38100,561524,866,565853r,19050c18184,582305,35502,581440,53686,580574v22514,-1732,45894,-1732,69273,-866xm173182,332058r,c176645,329460,174914,331192,173182,332058xm122959,858530v10391,866,42430,13855,49357,5196c187036,846407,161925,845542,149802,848139v-19916,4330,-40697,-865,-60613,-3463c64943,841212,40698,840347,16452,836883,12123,836017,6061,834285,,833419r,14720c20782,849871,40698,851603,61480,853335v20781,866,40697,3464,61479,5195xm190500,419514v20782,-11256,-9525,-14720,-18184,-12988l172316,406526v-45027,8659,-91786,9525,-137680,9525c23380,416051,12123,416051,866,416051r,19050c45027,433369,89189,427308,133350,424710v16452,,42430,3463,57150,-5196xm154132,332923v14720,-865,20782,-4329,23379,-18183c179243,306946,197427,311276,195695,300019v-2597,-13854,-41563,-14721,-51954,-15586c118630,282701,94384,281835,69273,280969v-10391,,-45893,-2598,-68407,-3463l866,291360v12989,1732,33770,3464,65809,6061c89189,299153,110836,303483,132484,304349v6927,,34636,6927,41564,4329c143741,319069,102177,309544,70139,308678v-19916,-866,-38966,-866,-58882,c7793,308678,4330,308678,,308678r,19916c7793,328594,15586,328594,24245,328594v43296,1732,86591,6061,129887,4329xm161059,388342v7793,866,38966,6061,40698,-6062c204355,367560,162791,361498,154132,368426r-4330,866c139411,371024,111702,366694,102177,366694v-31172,866,-61479,2598,-92652,3463c7793,370157,5195,370157,1732,370157r,21648c3464,390940,5195,390940,6061,390940v45894,-13855,107373,-6928,154998,-2598xm114300,278371v19916,866,45027,6062,64943,1732c198293,275774,187902,261053,174048,260187v-19050,-1731,-38100,866,-56284,-866c85725,256724,54552,254126,22514,253260v-4330,,-12123,-866,-21648,-2598l866,268847v9525,865,18184,1731,19916,1731c51955,272310,83127,276639,114300,278371xm158461,164071v9525,-1732,33771,-18184,13855,-24245c164523,137228,154998,143290,147205,144155v-15587,1732,-32039,1732,-48491,866c71870,144155,45893,144155,19916,139826,12989,138960,6927,138094,866,137228r,19050c12123,157144,23380,157144,35502,158010v38966,1732,84859,11257,122959,6061xm25111,118178v27709,,55419,,83994,866c127289,119044,148070,129435,165389,125972v14720,-3464,19916,-13855,2597,-18185c144607,101726,116898,104324,93518,104324v-29441,-866,-58882,,-88323,-866c4330,103458,3464,103458,1732,103458r,15586c12989,118178,23380,118178,25111,118178xm27709,466274v51089,2597,101311,5195,152400,-3464c197427,460212,187036,446358,173182,447224v-26843,865,-53687,1732,-80530,1732c70139,448956,47625,447224,25111,447224v-5195,,-13854,-866,-23379,-866l1732,468006v7793,-1732,16452,-1732,25977,-1732xm46759,194378v24246,-2598,48491,7793,73602,8659c135082,203903,180975,213428,188768,194378v4330,-10391,-77932,-8659,-80529,-9525c81395,183987,54552,181389,28575,180524v-7793,,-17318,-2598,-26843,-4330l1732,195244v14720,866,28575,866,45027,-866xm103909,238540v17318,5195,58016,12988,75334,3463c205220,226417,170584,225551,158461,225551v-25977,-866,-51954,-3464,-77931,-6928c77066,218623,36368,213428,1732,210831r,19050c13855,230746,24245,230746,25111,230746v23380,866,55419,866,78798,7794xm129886,350242v17319,,46759,4329,63212,-2598c209550,340717,183573,323399,173182,332923v-866,867,-866,867,,c166255,338985,133350,333790,125557,334655v-29441,,-58882,866,-89189,1732c25111,336387,12123,336387,,336387r,16452c44161,346778,86591,349376,129886,350242xm175780,695740v19050,-14721,-23380,-16453,-30307,-15587c106507,683617,70139,687946,31173,687946v-9525,,-19916,-865,-30307,-1732l866,705264v38966,,77932,-1732,117764,-2597c134216,702667,162791,706131,175780,695740xm146339,679287v11256,-866,-12989,1732,,l146339,679287xm149802,739035v23380,-866,23380,-27709,4330,-19050c147205,723449,150668,721717,154132,719985v-14721,6927,-33771,3464,-49357,4330c77066,725180,50223,725180,22514,725180v-866,,-10391,-865,-22514,-865l,740767v23380,-866,47625,-2598,71005,-2598c97848,739035,123825,739035,149802,739035xm129886,821296v16453,1732,33771,13855,47625,c190500,808308,154132,810040,148936,810040v-19916,865,-40697,-2598,-60613,-5196c66675,802246,45893,797917,24245,795319,18184,794453,9525,791855,866,790123r,16453c19916,807442,38966,810040,58016,812637v24245,4330,47625,5196,71870,8659xm105641,778867v17318,1732,38966,11256,56284,6061c171450,782331,176645,768476,163657,766744v-21648,-2598,-44162,866,-66675,-1732c71870,762415,45893,763280,20782,762415,16452,762415,8659,760683,,758951r,16452c17318,776269,32905,776269,36368,776269v24246,,46759,866,69273,2598xm112568,543339v12989,,49357,7794,60614,-1731c200025,519094,122959,524290,116032,525155,77932,526887,38966,528619,866,531217r,19050c10391,548535,19916,546803,25111,545937v29441,-2598,58016,-2598,87457,-2598xm148936,509569v7794,,32039,-14720,16453,-21648c153266,482726,124691,480128,112568,483592v,,,,-866,c91786,488787,70139,485324,49357,485324v-16452,,-32905,1731,-49357,3463l,507837v6927,-1732,12989,-2597,18184,-2597c62345,505240,106507,512167,148936,509569xm153266,650712v866,-6927,-19050,-11256,-41564,-10391c79664,641187,37234,647248,16452,647248v-3463,,-8659,-865,-15586,-865l866,667165v36368,-1732,72736,-1732,109104,-6062c119495,660237,152400,662835,153266,650712xm52820,1496706v10391,-867,25978,-1732,,c35502,1497571,18184,1498437,866,1499303r,12989c3464,1512292,6061,1511426,8659,1511426v26843,,53686,-1732,80530,-866c106507,1511426,184439,1530476,188768,1503633v1732,-13855,-119495,-7794,-135948,-6927xm148936,623003v8659,866,28575,6062,28575,-8659c177511,608282,170584,603953,165389,603087,141143,597892,57150,602222,866,607417r,16452c49357,614344,100445,617808,148936,623003xm400916,1504498v-51089,867,-101311,-1731,-152400,867c251980,1505365,292677,1502767,248516,1505365v,,,,,c238125,1506230,199159,1524415,226002,1524415v41564,,82262,-10391,124691,-8659c368877,1516621,394855,1525280,413039,1520951v23379,-5195,-1732,-16453,-12123,-16453xm1175039,1425701v-32039,2598,-64078,3464,-95250,6061c1033896,1434360,989734,1436092,943841,1433494v-4330,,-31173,-2598,-24245,8659c929121,1458605,981941,1450812,996661,1449946v866,,866,,1732,c1059873,1446483,1122218,1442153,1184564,1443019v21647,-866,7793,-19050,-9525,-17318xm902277,1496706v-1731,,-6061,865,-10391,865c894484,1497571,897948,1496706,902277,1496706xm1383723,1406651v13854,,33770,6927,46759,-1732c1440873,1397992,1418359,1391930,1414030,1391065v-23380,-1732,-47625,-866,-71005,-866c1328305,1390199,1210541,1380674,1208809,1391930v-2598,13855,91787,12123,103909,12123c1336098,1405785,1359477,1405785,1383723,1406651xm1013114,1448214v-866,,-5196,,-14721,867c998393,1449081,998393,1449081,998393,1449081v5196,,13855,-867,14721,-867xm1394980,1357294v-24246,,-47625,866,-71871,-866c1300596,1355562,1277216,1351233,1254702,1352099v-12122,865,-35502,-8659,-45027,c1194955,1366819,1236518,1367685,1242580,1367685v23379,1732,45893,1732,69272,1732c1335232,1369417,1357746,1369417,1381125,1369417v10391,,44162,6927,51955,c1433080,1369417,1432214,1370283,1432214,1370283v,,866,,866,-866c1434812,1367685,1433946,1368551,1433080,1369417v18184,-12989,-35503,-12123,-38100,-12123xm1277216,1443019v32039,,64077,,95250,c1380259,1443019,1427884,1453410,1432214,1443885r,c1442605,1422237,1382857,1429165,1372466,1428299v-31173,-866,-62345,-3464,-93518,-3464c1259898,1424835,1224396,1418774,1207077,1430896v-19050,14721,67541,12123,70139,12123xm891886,1497571v-3463,,-5195,866,-6061,866c886691,1498437,889289,1497571,891886,1497571xm867641,1481985v-47625,3464,-99580,6927,-146339,-2598c713509,1477655,680605,1475058,692727,1493242v6062,8659,41564,-866,51955,c797502,1495839,849457,1502767,902277,1496706r,l902277,1496706r,c906607,1495839,930852,1495839,922193,1486315v-8659,-11257,-42429,-5196,-54552,-4330xm1095375,1483717v,,,,,c1080655,1486315,1088448,1485449,1095375,1483717xm1182832,1496706v-15586,-6062,-41564,3463,-58016,5195c1096241,1504498,1067666,1504498,1039091,1505365v-20782,865,-36368,,-56284,-3464c975014,1500169,935182,1513158,952500,1518353v18184,5196,43296,1732,62346,1732c1043421,1520085,1071996,1519219,1100571,1518353v-6062,,-13855,,-14721,866c1086716,1519219,1091046,1519219,1102302,1518353v19050,-866,38100,866,56284,-2597c1161184,1516621,1198418,1502767,1182832,1496706xm1095375,1483717v12123,-1732,6061,-866,,c1116157,1480253,1136939,1482851,1156855,1479387v14720,-2597,36368,-20782,10391,-19050c1119621,1463801,1073727,1472460,1026102,1468996v-20781,-1732,-41563,-2597,-62345,-2597c942975,1466399,924791,1481119,955098,1482851v44161,5195,96116,7793,140277,866xm1276350,1171990v26843,865,53687,3463,79664,4329c1378527,1177185,1411432,1190174,1433080,1183246v-2598,866,-6062,1732,,c1436543,1182381,1434812,1182381,1433080,1183246v7793,-2597,10391,-12123,3463,-16452c1427018,1160733,1412298,1164196,1401907,1163331v-23380,-2598,-41564,-3464,-64943,-867c1311852,1165062,1288473,1154671,1263362,1153805v-14721,-865,-60614,-10390,-68407,8659c1191491,1172855,1273752,1171990,1276350,1171990xm1424421,1333915v-3464,865,-5196,1731,-5196,1731c1420091,1335646,1427884,1333049,1424421,1333915xm1246043,108653r,c1251239,107787,1287607,106921,1246043,108653xm1421823,1510560v-26843,866,-53687,-866,-79664,-1732c1328305,1508828,1218334,1495839,1217468,1511426v-866,10391,72737,7793,76200,7793c1321377,1519219,1349086,1520085,1377662,1520951v12122,,51088,7793,61479,-866c1438275,1520951,1437409,1521817,1439141,1520085r,c1450398,1510560,1427884,1510560,1421823,1510560xm1275484,32453v,,,,,c1285875,32453,1316182,30722,1275484,32453xm1440007,415v-19916,-2598,-45893,7793,-65809,9524c1328305,13403,1283277,19464,1236518,16867v-5195,,-45027,-3464,-27709,12123c1224396,41978,1257300,35051,1275484,34185v-3463,,-4329,,,c1325707,32453,1374198,21196,1424421,19464v6927,,20781,1732,26843,-4329c1457325,7342,1444336,415,1440007,415xm1438275,80944v-11257,-2597,-24245,-3464,-35502,-2597c1347355,83542,1290205,93933,1234787,92201v-3464,,-44162,5195,-25112,13854c1220066,111251,1234787,107787,1246043,107787v-866,,-866,,,c1302327,106055,1356880,94798,1413164,93067v4329,866,45027,-6928,25111,-12123xm1383723,1276764v-50223,-4329,-97848,-12122,-148936,-9524c1229591,1267240,1188027,1281094,1210541,1287155v19916,5196,47625,,68407,c1307523,1288021,1336098,1288021,1364673,1291485v12989,1732,61479,16452,71870,4330c1449532,1280228,1391516,1277631,1383723,1276764xm1415761,1318328v-21647,866,-42429,866,-64077,-1731c1327439,1313998,1303193,1311401,1278082,1309669v-12123,-866,-55418,-10391,-64943,-1732c1198418,1322658,1220932,1323524,1231323,1323524v19916,-866,39832,2597,59748,5195c1330037,1333915,1386321,1347769,1424421,1334780v17318,-6061,866,-16452,-8660,-16452xm1414030,1203162v-22514,866,-42430,-2597,-64944,-4329c1310121,1197101,1264227,1187576,1226127,1192771v-9525,1732,-33770,18185,-13854,24246c1220066,1219615,1229591,1213553,1237384,1212687v15587,-1731,32039,-1731,48491,-866c1312718,1212687,1338696,1214419,1364673,1217017v21648,1731,49357,9525,70139,2598l1434812,1219615v3463,-867,2597,-867,,c1454727,1211821,1419225,1202296,1414030,1203162xm1358612,1237799v-27710,,-55419,,-83994,-866c1256434,1236933,1235652,1226542,1218334,1230006v-14720,3463,-19916,13854,-2597,18184c1239116,1254251,1266825,1251653,1290205,1251653v29441,866,58881,,88322,866c1388918,1252519,1427018,1265508,1435677,1255117v19050,-19916,-71004,-17318,-77065,-17318xm1325707,1483717v-1732,,-2598,,,c1339562,1481119,1421823,1492376,1427884,1481119v9525,-19050,-99579,-14720,-109970,-13855c1304059,1468131,1197552,1463801,1199284,1476790v1732,12988,112568,9525,126423,6927xm478848,1475924v5195,-4330,-3464,1731,,l478848,1475924xm223405,1305339v21647,-6061,44161,-6061,66675,-6061c313459,1299278,335973,1300144,359352,1301010v19050,866,44162,9525,62346,6061c445077,1302742,426893,1289753,412173,1290619v-21648,866,-43296,866,-64943,c322984,1289753,298739,1288887,273627,1288021v-14720,-866,-55418,-8659,-67541,1732c207818,1288021,208684,1287155,206086,1289753v-3463,3464,-1731,1732,,c188768,1306206,213014,1308803,223405,1305339xm207818,1361623v2598,-2597,-11257,10391,,l207818,1361623xm302202,1408383v29441,,58882,865,89189,2597c393989,1410980,451139,1424835,440748,1405785v-6928,-12123,-84859,-6061,-93518,-6061c316923,1397992,285750,1396260,255443,1395394v-9525,,-44161,-6927,-49357,1732c206952,1396260,206952,1395394,206086,1397126r,c193964,1417042,294409,1408383,302202,1408383xm906607,1511426v-19050,1732,-38100,2598,-57150,3463c807027,1515756,767196,1516621,724766,1511426v-10391,-866,-25111,9525,-12989,19050c723034,1539135,765464,1531342,779318,1531342v-4329,,-6927,,,c807027,1530476,789709,1531342,780184,1531342v41564,-866,90055,1732,129887,-9525c922193,1516621,918730,1509694,906607,1511426xm214745,1273301v24246,-2598,48491,-8659,72737,-10391c309995,1261178,332509,1259446,354157,1261178v19050,1732,44161,14721,63211,6927c448541,1255117,398318,1251653,390525,1251653v-7793,,-34636,-5195,-40698,c348961,1252519,348961,1252519,349827,1251653v-6061,5196,-36368,866,-43295,866c278823,1253385,250248,1255117,222539,1256849v-5196,,-19916,-1732,-23380,4329c192232,1270703,208684,1273301,214745,1273301xm385330,1214419v,,,,,c341168,1223078,292677,1221347,247650,1220480v-11257,,-38966,-8659,-38966,10391c208684,1242128,239857,1235201,245918,1234335v19916,-3464,40698,-3464,60614,-5196c326448,1228274,348961,1223078,368877,1225676v12123,1732,27709,9525,37234,-2598c418234,1211821,392257,1213553,385330,1214419v865,,865,,,xm375805,1217017v1731,,2597,-866,4329,-866c378402,1216151,376671,1217017,375805,1217017xm214745,1164196v51089,-8659,102178,-10391,154132,-10391c381000,1153805,399184,1161599,411307,1154671v12123,-7793,-13855,-17318,-20782,-11256c389659,1144280,389659,1144280,390525,1143415v-6927,6061,-40698,865,-49357,865c312593,1145146,284018,1145146,255443,1146012v-16452,866,-34636,-866,-51954,1732c176645,1152940,195695,1167660,214745,1164196xm240723,1126962v38100,-7793,80529,-12988,120361,-11256c371475,1116571,393989,1129560,399184,1114839v4330,-12122,-45893,-9524,-52820,-7793c342034,1107912,343766,1107912,346364,1107046v-17318,4330,-38100,,-56284,866c267566,1109644,245052,1109644,221673,1110510v-1732,,-45028,2598,-32905,13855c199159,1133889,228600,1129560,240723,1126962xm369743,1180649v-32904,2597,-65809,2597,-98713,3463c268432,1184112,195695,1184978,211282,1197967v7793,6061,29441,,38100,-866c267566,1195369,286616,1194503,304800,1193637v36368,-2597,72736,-2597,108239,-2597c413039,1173722,379268,1180649,369743,1180649xm349827,1251653v,,,,,c352425,1249921,350693,1250787,349827,1251653xm148070,88737v5196,,46760,-13854,24246,-19916c152400,63626,124691,68821,103909,68821,75334,67956,46759,67956,18184,64492,14720,64492,7793,62760,,61028l,80078v50223,3464,98714,10391,148070,8659xm231198,1373746v18184,-2597,38100,-1732,57150,-2597c309995,1369417,331643,1368551,353291,1368551v8659,,20782,-866,28575,4330c387927,1376344,393123,1382405,400916,1380674v15586,-2598,25977,-19916,4330,-21648c382732,1358160,361084,1359026,338570,1359026v-23379,,-47625,,-71004,c255443,1359026,219075,1352964,209550,1361623v-19916,16453,15586,12989,21648,12123xm1251239,300019v9525,-1732,3463,-866,,c1293668,290494,1340427,289628,1382857,288762v4330,,30307,3464,29441,-6061c1410566,265383,1392382,268847,1381125,272310v-36368,12123,-78798,8659,-116898,11257c1253836,284433,1230457,280103,1220932,285298v-8659,5196,-866,12989,4329,15587c1233055,305214,1242580,301751,1251239,300019v-1732,,-2598,866,,xm490105,1408383v-6928,,-26844,-1732,-20782,11256c475384,1433494,514350,1423103,524741,1422237v36368,-2598,77932,-5195,113434,4330c643371,1428299,667616,1434360,667616,1422237v,-11257,-38966,-9525,-45893,-9525c577561,1412712,534266,1405785,490105,1408383v3463,-866,34636,-2598,,xm662421,1453410v-24246,866,-48491,-4329,-72737,-6061c567171,1445617,545523,1441287,523009,1438690v-12989,-866,-45027,-12123,-58016,-6062c445077,1443019,484909,1451678,490105,1451678v25111,866,50222,2598,75334,4330c588818,1457740,613064,1461203,636443,1462069v10391,866,40698,16452,46759,7793c692727,1454276,672811,1452544,662421,1453410xm779318,1530476r,l779318,1530476r,xm408709,1468996v-21648,1732,-42429,6062,-64077,6928c320386,1475924,296141,1475058,272761,1471594v-8659,-866,-33770,-12989,-39831,-2598l232930,1468996v-11257,19050,64077,20782,71004,20782c327314,1491510,349827,1494108,373207,1488912v13854,-3463,47625,6062,57150,-5195c443345,1467264,417368,1468131,408709,1468996xm684068,1382405v-20782,-865,-42429,-865,-63211,-865c575830,1380674,527339,1370283,482311,1376344v4330,-866,19916,-2598,,c481446,1376344,481446,1376344,482311,1376344v-13854,1732,-24245,17318,-3463,18184c501361,1395394,524741,1392796,547255,1391930v24245,,49356,866,73602,c643371,1391065,665018,1397126,687532,1395394v24245,-1732,12989,-12123,-3464,-12989xm531668,1490644v14721,866,29441,1732,44162,1732c587086,1492376,613064,1503633,621723,1496706v29441,-21648,-43296,-19051,-51955,-19051c548986,1476790,497032,1463801,477982,1475924v-26843,18184,47625,14720,53686,14720xm464127,1327853v-24245,-2597,-51088,3464,-75334,2598c335107,1328719,273627,1314865,220807,1324389v-18184,3464,-23380,20782,-866,17319c245052,1338244,271030,1336512,297007,1336512v28575,,57150,866,84859,1732c404380,1339110,425161,1344305,447675,1342574v11257,,44161,-12123,16452,-14721xm325582,1434360r,c303068,1432628,280555,1432628,258041,1430896v-11257,-866,-32039,-6061,-41564,1732c197427,1449946,252845,1448214,257175,1448214v22514,-3463,44161,-3463,67541,-1731c337705,1447349,447675,1462935,445943,1447349v-866,-12989,-105641,-11257,-120361,-12989xm346364,1107046r,c354157,1105315,349827,1106180,346364,1107046xm660689,1509694v-866,,-866,,,c645102,1517487,611332,1511426,594880,1512292v-23380,,-46759,866,-70139,1732c512618,1514889,481446,1510560,475384,1524415v-6927,15586,34636,5195,38966,4329c539461,1524415,564573,1524415,590550,1524415v18184,,44161,-4330,61480,3463c683202,1540001,670214,1504498,660689,1509694xm193098,495714v-21648,19050,43295,15587,49357,14721c273627,509569,305666,510435,336839,511301v9525,,108238,10391,112568,-4329c453736,493117,421698,499178,415636,500044v-25111,3464,-50222,2598,-75334,1732c309995,500044,279689,497446,248516,496581v-12123,,-45027,-10391,-55418,-867l193098,495714xm195695,584903v24246,3464,54553,-6061,78798,-6061c326448,578842,381866,589233,433820,584037v3464,,37235,-8659,19916,-13854c439882,565853,422564,569317,407843,570183v-64077,6061,-129886,-7794,-193963,-5196c214745,564987,218209,564987,222539,564987v-2598,,-5196,,-8659,c206086,564987,194830,563256,188768,568451v-8659,9525,-2598,15586,6927,16452xm193098,547669v8659,866,19050,-3463,26843,-4330c234661,542474,249382,542474,263236,542474v49357,,97848,-866,146339,2597c414770,545071,436418,545937,429491,535546v-7793,-12988,-46759,-2597,-58016,-2597c313459,533815,256309,526887,198293,530351v-8659,1732,-21648,15586,-5195,17318xm693593,192646v-51088,-5195,-108238,-1731,-160193,866c523875,194378,510886,192646,502227,197842v-15586,10391,12989,11257,18184,10391c561109,204769,600075,201305,640773,201305v20782,,41563,866,60613,8659c707448,212562,718705,211696,719571,203037v865,-8659,-20782,-9525,-25978,-10391xm456334,1191905v45027,-1731,90921,-2597,135948,-2597c600075,1189308,621723,1197101,626052,1185844v3464,-9525,-6927,-18184,-15586,-12122c601807,1178917,606136,1176319,610466,1173722v-25111,16452,-77932,4329,-106507,3463c481446,1176319,458932,1174587,436418,1177185v-4329,866,-12122,4329,-11257,10391c426027,1196235,451139,1192771,456334,1191905xm492702,242003v10391,2598,24246,-866,34637,-1732c550718,238540,574964,239405,599209,239405v12123,,121227,16453,122959,4330c723034,240271,510020,214294,487507,226417v-9525,5195,-866,13854,5195,15586xm862446,92201v-12989,,-25112,3464,-38100,3464c794905,96530,767196,93067,737755,91335v-8659,-866,-19050,11257,-6062,14720c748146,110385,765464,107787,781916,108653v23380,866,67541,10391,89189,c869373,109519,865909,111251,871105,108653v2597,-1732,1731,-866,,c884959,101726,870239,92201,862446,92201xm493568,327728r,c484043,332923,492702,341583,498764,343315v10391,2597,24245,-866,34636,-1732c556780,339851,581025,340717,605271,340717v12122,,121227,16452,123825,4329c729096,342449,516082,316472,493568,327728xm608734,93067c590550,92201,524741,75748,510020,89603v-15586,15586,81396,15586,86591,15586c604405,106055,729961,121642,723034,104324,720436,98262,619991,93933,608734,93067xm503093,305214v18184,2598,37234,,55418,-865c597477,302617,640773,300885,677141,314740v7793,3463,38966,-867,20782,-10391c680605,294824,653761,297421,634711,295690v-41563,-2598,-83993,-10392,-125556,-5196l509155,290494v-1732,,-1732,,,c502227,292226,488373,303483,503093,305214xm555914,138960v45893,-866,91786,5195,137679,9525c704850,149351,735157,137228,710911,132899v-21647,-3464,-45893,-867,-67540,-1732c616527,130301,590550,126837,563707,124240v-14721,-867,-40698,-9526,-52821,865c513484,123373,514350,121642,510886,125105r,c494434,140692,549852,138960,555914,138960xm608734,1139951v,,,,,c609600,1139951,609600,1139951,608734,1139951xm424296,1081935v21647,2598,45893,-1732,67540,-1732c514350,1080203,537730,1081935,560243,1084533v21648,1731,44162,12122,64943,12122c627784,1096655,655493,1086264,644236,1082801v-17318,-5196,-38965,-4329,-56284,-6061c538596,1072410,488373,1062885,439016,1066349v-7793,,-34636,12988,-14720,15586xm397452,743365r,c401782,741633,399184,743365,397452,743365xm884959,130301v-37234,3463,-75334,6927,-112568,3463c761134,132899,747280,118178,737755,127703v-11257,11257,11256,14720,17318,14720c798368,145021,840798,145021,884093,144155v24246,,29441,-15586,866,-13854xm464127,1155537v57150,-3463,113434,-6927,169719,-866c644236,1155537,669348,1145146,647700,1140817v-12123,-2598,-26843,-2598,-38966,-866c608734,1139951,608734,1139951,608734,1139951v-47625,6927,-99579,3464,-147204,866c458932,1140817,413905,1144280,426893,1154671v8659,7793,26843,1732,37234,866xm416502,894032v-20782,-2597,-44161,,-64943,c322984,894032,295275,894032,266700,893167v-19050,,-43295,-5195,-61480,c183573,898362,207818,909619,219075,907887v25977,-4329,53686,-2597,79664,-3463c322118,904424,345498,904424,369743,906155v17318,866,35503,5196,52821,866c438150,903558,426893,894899,416502,894032xm432089,1117437v8659,10391,35502,3464,45893,1732c516948,1114839,560243,1115706,598343,1121767v4330,866,38966,8659,27709,-4330c619125,1108778,599209,1111376,589684,1111376v-45893,-2598,-91786,-7793,-137679,-5196c451139,1106180,451139,1106180,452005,1106180v-4330,-865,-28575,,-19916,11257xm368011,784062v-48491,-866,-96116,-3463,-144606,c219941,784062,185305,791855,202623,798782v16452,6928,43295,,60613,-865c301336,796185,358486,784928,393989,799649v4329,1732,30307,,25977,-9526c414770,778867,377536,784062,368011,784062xm233795,764146v59748,-6061,121228,-10390,180975,-4329c419966,760683,463261,758085,442480,747694v-11257,-6061,-33771,-7793,-45894,-3464c393123,745097,394855,745097,396586,744230v-21647,7794,-58016,1732,-80529,1732c286616,745962,258041,749426,228600,750292v-11257,865,-37234,-866,-44161,10391c175780,776269,230332,764146,233795,764146xm222539,869787v52820,-7793,116897,-7793,169718,866c399184,871519,439882,879312,439882,866324v,-13855,-51955,-7794,-60614,-7794c322118,858530,264968,852469,207818,857665r,c201757,858530,186170,857665,182707,864592v-6927,17318,35502,5195,39832,5195xm187036,829956v23380,6927,55419,,78798,-867c310861,827358,368011,820430,412173,834285v6927,1732,12988,6927,19916,7793c438150,842944,452871,831687,442480,827358v-20782,-8659,-45028,-6928,-66675,-7793c320386,816967,264102,811771,208684,816967v-3464,,-40698,6927,-21648,12989xm204355,893167v12122,-3464,-12989,3464,,l204355,893167xm232930,564987v1731,,2597,,4329,l232930,564987xm884093,145021v-40697,866,4330,-866,,l884093,145021xm997527,459347v6928,-5196,23380,-1732,31173,-1732c1046884,458480,1065068,458480,1083252,457615v17319,-867,94384,4329,93519,-21648c1129146,435967,1079789,446358,1032164,448956v-17318,865,-32039,-13855,-49357,-5196c963757,455017,989734,467139,997527,459347v3464,-2599,1732,-867,,xm997527,459347v,,,,,c995796,461078,996661,460212,997527,459347xm979343,494849v24246,3463,48491,4329,72737,2597c1076325,495714,1101436,493117,1125682,493117v12989,,53686,6061,62345,-3464c1197552,479262,1179368,470603,1170709,473201v-23379,6061,-48491,5195,-72736,8659c1073727,485324,1050348,487055,1025236,487055v-16452,,-32038,-7793,-47625,-6061c962891,481860,963757,493117,979343,494849xm1052080,497446v-21648,1732,20782,-1732,,l1052080,497446xm980209,374487v-6061,12989,52821,11257,58882,11257c1089314,384878,1145598,397001,1194955,384878v6927,-1732,26843,-7793,17318,-16452c1226127,371024,1257300,367560,1263362,368426v26843,3463,53686,3463,80529,4330c1366405,373621,1390650,377951,1412298,371889v7793,-1732,27709,-12988,7793,-15586c1400175,353706,1376796,361498,1356014,361498v-43296,-865,-85725,-5195,-128155,-10390c1218334,350242,1204480,350242,1205346,363230v,867,865,1732,1731,2598c1194955,364962,1169843,375353,1161184,375353v-41563,1732,-87457,1732,-129020,-1732c1019175,372756,987136,358035,980209,374487xm1411432,232478v-14721,2598,-31173,10391,-45893,10391c1326573,244601,1284143,248064,1244312,245467v-6928,-866,-16453,-4330,-23380,-866c1212273,248930,1219200,256724,1225261,258456v19051,6061,40698,4329,59748,865c1281546,260187,1279814,260187,1285009,259321v44162,-7793,90055,-865,133350,-11257c1437409,244601,1426152,229881,1411432,232478xm1273752,221222v8660,-5196,34637,-1732,44162,-2599c1339562,217758,1362075,216892,1383723,214294v9525,-866,43295,-17318,15586,-19050c1377662,193512,1352550,203037,1330037,204769v-20782,1732,-42430,4330,-63212,3464c1253836,207367,1223530,199574,1211407,206501v-15586,10391,51955,22513,62345,14721c1275484,220355,1274618,221222,1273752,221222xm1194955,384878v-17319,4330,4329,-866,,l1194955,384878xm1063336,340717v-19915,866,-38100,,-57150,-2598c986271,334655,981075,358035,1005321,356303v,,,,,c1051214,352839,1097107,352839,1143000,349376v15586,-866,38966,1732,52821,-4330c1210541,338985,1194955,331192,1187162,331192v-39832,-3464,-83128,7793,-123826,9525xm1273752,221222v,865,,865,,c1272886,222953,1272886,222087,1273752,221222xm968086,417782v41564,,83994,867,125557,-865c1084984,416917,1064202,418649,1094509,416917v24246,-866,64077,5195,85725,-5195c1196687,403928,1161184,401331,1161184,401331v-19050,,-38100,2597,-57150,4329c1072862,409123,1043421,404794,1012248,403062v-10391,-866,-47625,-3463,-44162,14720xm920461,262785v-57150,3463,-113434,6927,-169718,866c740352,262785,715241,273176,736889,277506v12122,2597,26843,2597,38966,865c775855,278371,774989,278371,774989,278371v,,,,866,c823480,271444,875434,274907,923059,277506v2598,,47625,-3464,34637,-13855c949036,256724,929986,262785,920461,262785xm1179368,522558v-12122,3463,13855,-3464,,l1179368,522558xm914400,194378v-13854,-4330,-33770,2598,-48491,3464c830407,201305,798368,196976,763732,194378v-4330,,-29441,5196,-14721,12989c762000,213428,784514,209099,798368,209099v38966,1732,84859,9524,122959,2597c937780,208233,922193,196110,914400,194378xm891021,159742v-38966,2597,-75335,7793,-115166,5195c768927,164937,733425,157144,729961,165803v-5195,12123,30307,10391,34637,10391c807893,175328,852055,181389,895350,175328v-5195,866,-30307,4329,,c896216,175328,896216,175328,895350,175328v28575,-3463,25111,-17318,-4329,-15586xm930852,313873r,c902277,315605,928255,313873,930852,313873xm928255,226417v-45028,1732,-90921,2597,-135948,2597c784514,229014,762866,221222,758536,232478v-3463,9525,6928,18184,15587,12123c782782,239405,778452,242003,774123,244601v25111,-16452,77932,-4330,106507,-3464c903143,242003,925657,243735,948171,241137v4329,-866,12122,-4329,11256,-10391c957696,222087,933450,226417,928255,226417xm930852,313873v5196,,29441,-865,20782,-12122c942975,291360,916132,298287,905741,300019v-38966,4330,-82261,3464,-120361,-2598c781050,296555,746414,288762,757671,301751v6927,8659,26843,6061,36368,6061c839066,310410,884959,316472,930852,313873v,,866,,,xm945573,352839r,l945573,352839r,xm967221,521692v21647,2598,44161,,64943,c1060739,521692,1088448,521692,1117023,522558v19050,,43295,5195,61479,c1200150,517362,1175905,506105,1164648,507837v-25977,4330,-53687,2598,-79664,3464c1061605,511301,1038225,511301,1013980,509569v-17319,-866,-35503,-5196,-52821,-866c946439,512167,957696,520826,967221,521692xm960293,336387v-21647,-2597,-45893,1732,-67541,1732c870239,338119,846859,336387,824346,333790v-21648,-1732,-44162,-12123,-64944,-12123c756805,321667,729096,332058,740352,335521v17319,5196,38966,4330,56284,6062c845993,345912,896216,355437,945573,351974v6927,865,34636,-12123,14720,-15587xm1134341,1302742v-31173,-866,-61479,-1732,-91786,-4330c1011382,1296680,980209,1294949,949902,1288887v-10391,-1732,-47625,-13854,-54552,866c890155,1301876,938646,1299278,943841,1300144v31173,2598,62345,6927,93518,9525c1066800,1313133,1096241,1313133,1125682,1315730v15586,867,51954,12123,64943,1732c1211407,1301876,1141268,1302742,1134341,1302742xm1033896,175328v,,,,,c1032164,177060,1033896,175328,1033896,175328xm1169843,153680v-24245,2598,-48491,8659,-72736,10391c1074593,165803,1052080,167535,1030432,165803v-19050,-1732,-44161,-14720,-63211,-6927c936048,171865,986271,175328,994064,175328v7793,,34636,5196,40697,c1035627,174462,1035627,174462,1034761,175328v6062,-5195,36369,-866,42430,-866c1104900,173597,1133475,171865,1161184,170133v5196,,19916,1732,23380,-4330c1192357,155412,1175905,152814,1169843,153680xm1161184,121642v-21647,6061,-44161,6061,-66675,6061c1071130,127703,1048616,126837,1025236,125972v-19050,-867,-44161,-9526,-62345,-6062c939511,124240,957696,137228,972416,136362v21648,-866,43295,-866,64943,c1061605,137228,1085850,138094,1110961,138960v14721,866,55419,8659,67541,-1732c1176771,138960,1175905,139826,1178502,137228v3464,-3464,1732,-1732,,c1194955,121642,1171575,119044,1161184,121642xm1152525,54967v-18184,2597,-38100,1732,-57150,2597c1073727,59296,1052080,60162,1030432,60162v-8659,,-20782,866,-28575,-4329c995796,52369,990600,46308,982807,48040v-15586,3463,-25977,19916,-4330,21647c1000991,70553,1022639,69687,1045152,69687v23380,,47625,,71005,c1128280,69687,1164648,75748,1174173,67089v,,-866,,,c1183698,58430,1175905,65358,1174173,67089v19916,-16452,-15587,-12988,-21648,-12122xm1037359,29855v30307,1732,61480,3464,91787,4330c1138671,34185,1173307,41112,1178502,32453v-866,866,-866,1732,,l1178502,32453v11257,-19050,-89188,-10391,-96981,-10391c1052080,22062,1022639,21196,992332,19464v-2598,,-59748,-13854,-49357,5196c949902,35917,1028700,29855,1037359,29855xm998393,211696r,c997527,211696,997527,211696,998393,211696xm1014846,242869v32904,-2598,65809,-2598,98713,-3464c1116157,239405,1188893,238540,1173307,225551v-7793,-6061,-29441,,-38100,866c1117023,228149,1097973,229014,1079789,229881v-36368,2597,-101312,-8659,-108239,2597c970684,249796,1004455,242869,1014846,242869xm1169843,260187v-51088,8660,-102177,10391,-154132,10391c1003589,270578,985405,262785,973282,269712v-12123,7794,13854,17318,20782,11257c994930,280103,994930,280103,994064,280969v6927,-6062,40697,-866,49357,-866c1071996,280103,1100571,279237,1129146,278371v16452,-865,34636,866,51954,-1732c1207943,271444,1188027,257589,1169843,260187xm994064,281835r,c992332,283567,993198,281835,994064,281835xm998393,211696v44162,-8659,92653,-6927,137680,-6061c1147330,205635,1175039,214294,1175039,195244v,-11257,-31173,-4329,-37234,-3464c1117889,195244,1097107,195244,1077191,196976v-19916,866,-42430,6061,-62345,3463c1002723,198708,987136,190915,977611,203037v-12122,12123,14721,10391,20782,8659c1026102,206501,1002723,210831,998393,211696xm1162916,102592v-20782,4329,6061,-866,,l1162916,102592xm346364,65358c315191,63626,284884,61028,253711,58430v-6927,-866,-49356,-9525,-51954,1732c199159,72285,240723,71419,244186,71419v29441,,58882,4329,88323,6061c361950,79212,393123,76615,421698,85274v18184,5195,34636,-9526,11257,-13855c405246,65358,374939,67089,346364,65358xm919596,99994v24245,2598,51088,-3464,75334,-2598c1048616,99128,1110096,112983,1162916,103458v18184,-3464,23380,-20782,866,-17319c1138671,89603,1112693,91335,1086716,91335v-28575,,-57150,-866,-84859,-1732c979343,88737,958561,83542,936048,85274v-10391,,-44162,12122,-16452,14720xm229466,35051v26843,-866,53686,,80529,1731c333375,38514,356755,40246,381000,42844v18184,2598,53686,13855,70139,1732c465859,32453,432089,33319,427759,33319v-25977,-866,-52820,-2597,-78798,-5196c323850,26392,299605,23794,274493,22062v-18184,-866,-49357,-9525,-66675,-3463l207818,18599v-2598,865,-1732,865,,c180975,28123,221673,35917,229466,35051xm1143866,296555v-38100,7794,-80530,12989,-120361,11257c1013114,306946,990600,293958,985405,308678v-4330,12123,45893,9525,52820,7794c1042555,315605,1040823,315605,1038225,316472v17318,-4330,38100,,56284,-867c1117023,313873,1139537,313873,1162916,313008v1732,,45027,-2598,32905,-13855c1184564,289628,1155123,294824,1143866,296555xm193964,90469r,c193964,90469,193964,90469,193964,90469v,,,,,xm249382,105189v31173,866,61479,1732,91786,4330c372341,111251,403514,112983,433820,119044v10391,1732,47626,13855,54553,-866c493568,106055,445077,108653,439882,107787v-31173,-2598,-62346,-6927,-93518,-9525c316923,94798,287482,94798,258041,92201,242455,91335,206086,80078,193098,90469v,,,,,c173182,106921,242455,105189,249382,105189xm193098,90469r,l193098,90469r,xm836468,61028v-24245,,-48491,-866,-72736,-866c753341,60162,717839,49771,710911,58430v-13854,16453,23380,10391,25978,9526c754207,66224,774989,69687,792307,71419v23379,1732,47625,2598,71004,4329c877166,76615,901411,85274,915266,80944v13855,-4329,6061,-13855,-4330,-15586c886691,61028,860714,61028,836468,61028xm490105,74017v49356,-1732,96116,-4330,145472,-1732c654627,73151,672811,77480,690996,78347v20781,865,15586,-19917,-4330,-15587c664152,67956,639907,62760,616527,61894,585355,60162,555914,57564,524741,58430v866,,2598,,4330,c528205,58430,526473,58430,524741,58430v-12989,,-25111,-1731,-38100,c469323,61028,473652,74017,490105,74017xm796636,36782v35503,867,71871,10391,107373,5196c900546,42844,885825,44576,904009,41978v866,,866,,,c908339,41112,920461,35051,917864,28990,915266,18599,885825,25526,878898,25526v-37234,866,-76200,2597,-113434,c765464,25526,730827,22062,743816,34185v8659,7793,41564,2597,52820,2597xm530802,58430v1732,-866,1732,-866,,l530802,58430xm507423,33319v20782,3463,43295,1732,64077,2598c597477,35917,622589,36782,648566,38514v17318,867,56284,17319,71870,11257c741218,41978,708314,31587,702252,31587v-21647,,-43295,-1732,-64077,-4329c613064,24660,587952,22928,562841,21196v-14720,-865,-51955,-9525,-65809,-865c483177,27258,501361,31587,507423,33319xm1438275,813503v-13854,-14721,-61479,-866,-79663,c1329171,816101,1300596,816101,1271155,816101v-12989,,-49357,-7793,-60614,1732c1183698,840347,1260764,835151,1267691,834285v50223,-1732,100445,-4329,149802,-9525c1421823,825626,1446934,823028,1438275,813503xm697057,1357294v22514,-5195,46759,,70139,866c798368,1359892,827809,1362490,858982,1361623v-4330,,-12989,,,c871971,1361623,884093,1363355,897082,1361623v17318,-2597,13854,-15586,-2598,-14720c845127,1348635,798368,1351233,749011,1348635v-19050,-866,-37234,-5195,-55418,-6061c671946,1339976,678007,1361623,697057,1357294xm472786,1354696v24246,3464,49357,2598,74469,2598c572366,1357294,597477,1358160,622589,1358160v7793,,51954,11257,51088,-1732c672811,1343440,604405,1348635,591416,1347769v-23380,-1732,-47625,-2598,-71005,-4329c506557,1342574,482311,1333915,468457,1338244v-13855,6061,-6062,14720,4329,16452xm874568,1329585v15587,-15587,-81395,-15587,-86591,-15587c780184,1313133,654627,1297546,661555,1314865v2597,6927,103043,11256,114300,11256c793173,1326987,859848,1343440,874568,1329585xm728230,1388467v17318,,33770,1732,51088,4329c798368,1395394,818284,1397126,838200,1398858v10391,866,42430,8659,51089,866c907473,1385869,833005,1384137,829541,1384137v-19050,,-38966,-866,-58016,-1732c759402,1381540,723900,1365953,714375,1371149v-14720,7793,6927,17318,13855,17318xm958561,1409248v26844,1732,52821,,79664,c1065934,1409248,1092777,1410980,1120487,1411847v12122,,49356,10390,58881,1731c1201882,1394528,1140402,1395394,1134341,1396260v-27709,3464,-56284,866,-84859,1732c1022639,1397992,994930,1398858,968086,1395394v-5195,-866,-72736,-13854,-64077,5195c909205,1410980,949902,1408383,958561,1409248xm493568,1258581v38966,-2598,75334,-7794,115166,-5196c615661,1253385,651164,1261178,654627,1252519v5196,-12123,-30306,-10391,-34636,-10391c576696,1242994,532534,1236933,489239,1242994v5195,-866,30307,-4329,,c489239,1242994,489239,1242994,489239,1242994v-29441,4330,-25978,18184,4329,15587xm498764,1288021r,c535998,1284558,574098,1281094,611332,1284558v11257,866,25111,15586,34636,6061c657225,1279362,634711,1275899,628650,1275899v-43295,-2598,-85725,-2598,-129020,-1732c475384,1275033,471055,1290619,498764,1288021xm488373,1242994v,,,,,c488373,1242994,487507,1242994,488373,1242994xm469323,1224810v13854,4329,33770,-2598,48491,-3463c553316,1217883,585355,1222212,619991,1224810v4330,,29441,-5195,14720,-12989c621723,1205760,599209,1210089,585355,1210089v-38966,-1731,-84859,-9524,-122960,-2597c462395,1207492,462395,1207492,462395,1207492r,c446809,1210089,462395,1222212,469323,1224810xm1038225,316472r,c1029566,319069,1034761,317337,1038225,316472xm1154257,1369417v-26843,866,-53686,,-80530,-1732c1050348,1365953,1026968,1364222,1002723,1361623v-18184,-2597,-53687,-13854,-70139,-1731c917864,1372014,951634,1371149,955964,1371149v25977,865,52820,2597,78797,5195c1059873,1378076,1084118,1380674,1109230,1382405v18184,866,49356,9525,66675,3464l1175905,1385869v2597,-866,1731,-866,,c1202748,1376344,1162050,1368551,1154257,1369417xm499630,1274167v41563,-1732,-4330,,,l499630,1274167xm1433080,848139v-16453,-8659,-49357,4330,-67541,4330c1322243,853335,1278082,846407,1235652,849006v-7793,,-32038,14720,-16452,21647c1231323,875849,1259898,878446,1272021,874983v13854,-4330,5195,-1732,865,c1292802,869787,1314450,873251,1335232,873251v23380,,45893,-3464,69273,-6061c1407968,867190,1454727,861128,1433080,848139xm1272021,874983v,,,866,,c1267691,876714,1269423,875849,1272021,874983xm462395,1207492v,,,,,c465859,1206626,464993,1206626,462395,1207492xm1139537,1335646v-29441,,-58882,-4329,-88323,-6061c1021773,1327853,990600,1330451,962025,1321792v-18184,-5195,-34636,9525,-11257,13854c978477,1340842,1008784,1339110,1037359,1340842v31173,1732,61480,4329,92652,6927c1144732,1349501,1177636,1360758,1189759,1350367v18184,-15587,-43295,-14721,-50222,-14721xm1263362,760683v-866,,-866,,-1732,c1259032,761549,1260764,760683,1263362,760683xm1391516,735571v-51089,11257,-105641,7794,-156729,1732c1226127,736437,1206211,731242,1206211,745962v,6062,6928,9525,12123,11257c1231323,761549,1247775,762415,1261630,759817v31172,-5196,10391,-1732,1732,c1311852,752024,1363807,752889,1413164,750292v5195,,35502,-5195,23379,-16453c1427884,725180,1401907,733839,1391516,735571xm1428750,1101851v,,,,,c1427018,1103583,1427018,1102717,1428750,1101851xm1226127,1132158v25978,866,51955,3463,77932,6927c1318780,1140817,1432214,1160733,1436543,1142549v10391,-17319,-71004,-15587,-77931,-15587c1334366,1126097,1302327,1126097,1278948,1119169v-17318,-5195,-58016,-12989,-75334,-3463c1178502,1130426,1214005,1131292,1226127,1132158xm106507,45442v12123,866,55418,10391,64943,1731c186170,32453,163657,31587,153266,31587v-19916,866,-39832,-2597,-59748,-5195c67541,22928,32905,15135,866,15135r,20782c11257,35917,22514,36782,32905,37649v24245,3463,49356,5195,73602,7793xm1209675,1097521v19050,1732,38100,-866,56284,866c1297998,1100985,1329171,1103583,1361209,1104449v14721,,54552,7793,66675,-2598c1427884,1101851,1427884,1101851,1427884,1101851r,c1441739,1090594,1380259,1088862,1373332,1088862v-53686,-2598,-113434,-17318,-167121,-10390c1186296,1080203,1193223,1096655,1209675,1097521xe" fillcolor="#6f6350 [2406]" stroked="f" strokeweight=".24036mm">
                  <v:stroke joinstyle="miter"/>
                  <v:path arrowok="t" o:connecttype="custom" o:connectlocs="919596,1022187;1106632,1022187;1106632,1022187;1170709,1010065;1124816,1008333;1042555,1012662;955964,1010930;920461,1007467;919596,1022187;1152525,1053360;1152525,1053360;1152525,1053360;1188027,824760;1109230,830821;949902,825626;929986,839480;975880,839480;1169843,844676;1194955,841212;1188027,824760;674543,834285;611332,824760;548121,823028;486641,824760;486641,824760;486641,824760;477116,855067;506557,862860;612198,860262;652030,858530;616527,850737;503093,842078;594014,834285;674543,834285;1131743,1038639;1062471,1043835;987136,1041237;926523,1043835;955964,1052494;1039957,1053360;1105766,1054226;1152525,1053360;1131743,1038639;1190625,860262;1163782,864592;1120487,865458;974148,862860;954232,872385;1012248,874983;1185430,877581;1190625,860262;632114,768476;548986,767610;485775,767610;485775,767610;485775,767610;533400,779733;617393,779733;674543,784928;632114,768476;486641,824760;486641,824760;486641,824760;486641,824760;1165514,949451;1165514,949451;1165514,949451;1159452,983222;1159452,983222;1159452,983222;1174173,1175453;1174173,1175453;1064202,1153805;985405,1146878;949036,1146878;953366,1154671;1064202,1165062;1174173,1175453;1175039,971099;1148196,969367;1049482,972831;951634,970233;911802,980623;1160318,983222;1175039,971099;987136,674092;987136,674092;987136,674092;1120487,1081935;1045152,1083667;977611,1080203;924791,1081069;1007918,1092326;1082387,1094924;1155123,1091460;1120487,1081935;1136939,936462;1136939,936462;1072862,939060;997527,935597;936048,931267;950768,942524;1015711,945987;1091046,948585;1165514,948585;1164648,949451;1165514,948585;1165514,948585;1136939,936462;942109,1123498;1012248,1130426;1150793,1133889;1154257,1120901;1129146,1119169;1060739,1120035;987136,1117437;924791,1106180;916132,1116571;942109,1123498;1184564,876714;1184564,876714;1184564,876714;485775,817833;532534,814369;645102,820430;660689,809174;602673,803978;481446,802246;481446,802246;481446,802246;485775,817833;1165514,949451;1165514,949451;1165514,949451;1165514,949451;673677,668896;550718,665433;550718,665433;548986,665433;550718,665433;498764,668030;504825,685349;626052,676690;673677,682751;673677,668896;547255,665433;547255,665433;547255,665433;331643,924339;331643,924339;331643,924339;801832,719119;896216,719985;896216,719985;835602,706996;768927,708728;722168,696605;739486,718253;801832,719119;386195,961574;386195,961574;386195,961574;405246,926937;332509,924339;258907,928669;196561,932133;213880,948585;286616,939926;359352,934730;406977,940792;405246,926937;898814,767610;840798,774537;755939,774537;696191,767610;685800,778867;716107,787526;880630,788392;898814,767610;833871,753756;833871,753756;833871,753756;833871,753756;882361,1260312;882361,1260312;882361,1260312;690996,605685;623455,603087;482311,597892;482311,597892;482311,597892;478848,614344;542059,613478;671080,619540;697923,616942;690996,605685;337705,136362;250248,132032;199159,138094;256309,146753;432955,155412;453736,150217;432089,141558;432089,141558;337705,136362;710046,750292;833005,753756;833005,753756;833005,753756;884093,751157;878032,733839;756805,742498;709180,736437;710046,750292;415636,1000540;290080,1001405;290080,1001405;204355,1006601;223405,1016992;280555,1012662;372341,1015260;415636,1000540;503959,632528;503959,632528;503959,632528;403514,1047299;344632,1036042;188768,1036907;173182,1055092;223405,1047299;352425,1049030;403514,1047299;188768,1036907;188768,1036907;188768,1036907;550718,665433;550718,665433;550718,665433;550718,665433;488373,699203;488373,699203;488373,699203;488373,699203;386195,961574;355023,963305;300470,963305;206952,984953;351559,971964;400916,977160;386195,961574;386195,961574;484909,651578;542925,644651;627784,644651;687532,651578;697923,640321;667616,631662;503093,630796;484909,651578;488373,699203;548986,712192;615661,710460;662421,722583;645102,700935;583623,700069;488373,699203;488373,699203;488373,699203;1230457,988417;1230457,988417;1281546,986685;1374198,983222;1420091,977160;1378527,968501;1222664,970233;1181966,976294;1230457,988417;1210541,1025651;1210541,1025651;1210541,1025651;1205346,146753;1284143,147619;1287607,147619;1422689,133764;1424421,117312;1356014,125972;1223530,132899;1205346,146753;1412298,887972;1356014,893167;1203614,896631;1210541,912217;1291071,910485;1358612,912217;1428750,907887;1428750,907887;1428750,907887;1412298,887972;888423,1467264;888423,1467264;888423,1467264;1431348,906155;1429616,907021;1429616,907021;1431348,906155;880630,1113974;825211,1114839;706582,1104449;685800,1114839;749011,1123498;874568,1128694;874568,1128694;874568,1128694;880630,1113974;879764,786660;876300,786660;879764,786660;1238250,681885;1238250,681885;1238250,681885;947305,1228274;1022639,1226542;1183698,1232603;1147330,1222212;1052946,1217883;962891,1215285;910071,1219615;947305,1228274;898814,1451678;830407,1449946;771525,1448214;739486,1446483;712643,1437824;703118,1455142;760268,1458605;830407,1463801;889289,1467264;898814,1451678;1230457,988417;1230457,988417;1230457,988417;1272886,70553;1272886,70553;1272886,70553;1238250,681885;1352550,674092;1411432,674092;1419225,660237;1394114,655907;1265093,658506;1207077,665433;1238250,681885;1250373,300019;1250373,300019;1250373,300019;1250373,300019;1429616,159742;1388052,164071;1232189,170998;1207077,181389;1255568,184853;1257300,184853;1402773,176194;1429616,159742;1260764,336387;1376796,328594;1418359,323399;1385455,314740;1260764,319935;1260764,336387;1260764,336387;1272886,70553;1272886,70553;1414030,55833;1429616,42844;1380259,45442;1247775,54967;1204480,63626;1272886,70553;1257300,183987;1255568,183987;1257300,183987;1229591,642053;1229591,642053;1229591,642053;1432214,624735;1392382,621271;1311852,623869;1233921,623869;1229591,642919;1229591,642919;1278948,638589;1361209,637724;1432214,624735;464993,384878;277957,384878;277957,384878;213880,397001;259773,398733;342034,394403;428625,396135;464127,399599;464993,384878;1161184,546803;991466,545937;943841,550267;1004455,558060;1175905,558926;1175905,558926;1201016,551998;1161184,546803;863311,503508;801832,500910;755939,500044;838200,513899;898814,517362;946439,518228;863311,503508;961159,470603;903143,471469;773257,463676;742084,467139;799234,479262;943841,486190;961159,470603;944707,487055;944707,487055;944707,487055;424296,981490;465859,982355;551584,983222;618259,991881;626918,982355;547255,971099;506557,968501;425161,968501;424296,981490;1160318,629930;1160318,629930;1160318,629930;1196687,589233;1117889,590099;971550,584903;951634,577110;941243,591831;1007918,599623;1175039,602222;1175039,602222;1175039,602222;1196687,589233;1149927,654176;968952,658506;941243,670628;987136,674092;987136,674092;1067666,672360;1155123,668030;1199284,657639;1149927,654176;1181100,615210;1120487,616076;989734,614344;963757,623869;1015711,629930;1160318,629930;1181100,615210;845993,1423969;716107,1403187;704850,1420506;777586,1425701;850323,1436958;903143,1436092;903143,1436092;903143,1436092;845993,1423969;426027,213428;355023,209099;284884,205635;225136,207367;248516,220355;313459,220355;446809,226417;455468,217758;426027,213428;442480,284433;372341,277506;233795,274042;230332,287030;255443,288762;323850,287896;397452,290494;459798,301751;468457,291360;442480,284433;210416,235942;320386,257589;400050,264517;436418,264517;432089,256724;321252,246333;210416,235942;423430,947719;481446,946853;611332,954646;642505,951183;585355,939060;440748,932133;423430,947719;379268,1068946;241589,1075873;188768,1080203;197427,1094058;322118,1083667;379268,1086264;379268,1068946;379268,1068946;263236,324264;338570,322532;406111,325996;458932,325131;375805,313873;301336,311276;228600,314740;263236,324264;709180,584903;772391,594428;835602,596160;897082,594428;897082,594428;906607,564121;877166,556328;771525,558926;731693,560657;767196,568451;880630,577110;789709,584903;709180,584903;959427,437699;917864,436833;832139,435967;765464,427308;756805,436833;836468,448089;877166,450687;958561,450687;959427,437699;252845,366694;322118,361498;397452,364097;458066,361498;428625,352839;344632,351974;278823,351108;232064,351974;252845,366694;236393,182256;330777,186585;420832,189183;473652,184853;437284,176194;361950,177926;200891,171865;236393,182256;498764,464542;504825,478396;530802,475798;598343,474067;677141,477530;498764,464542;696191,446358;503093,429040;503093,429040;528205,446358;610466,440296;696191,446358;504825,393537;504825,393537;504825,393537;1297998,798782;1427884,785794;1432214,771074;1408834,770208;1330902,778867;1261630,778867;1213139,783196;1223530,796185;1297998,798782;1297998,798782;683202,361498;561975,364097;496166,371889;539461,379683;677141,378817;710911,369292;683202,361498;683202,361498;510020,411722;569768,409990;626052,409990;672811,419514;681471,403928;622589,400464;558511,394403;503959,392671;510020,411722;224270,422978;224270,422978;224270,422978;1423555,488787;1423555,488787;1378527,472335;1307523,465407;1224396,465407;1219200,484458;1272886,478396;1357746,480994;1423555,488787;1423555,488787;1297998,798782;1297998,798782;1297998,798782;368011,461944;292677,459347;218209,459347;218209,459347;246784,473201;310861,470603;386195,474067;447675,478396;432955,467139;368011,461944;877166,369292;814821,366694;774989,370157;829541,380548;906607,379683;949902,377951;949902,377951;949902,377951;877166,369292;732559,408258;803564,411722;944707,412587;944707,397001;873702,401331;739486,396135;732559,408258;1398443,556328;1325707,550267;1253836,541608;1206211,541608;1234787,552865;1295400,558060;1359477,567585;1417493,571915;1417493,571915;1417493,571915;1398443,556328;1250373,721717;1250373,721717;1250373,721717;1391516,516496;1322243,510435;1261630,504373;1212273,499178;1234787,514764;1295400,518228;1368136,526021;1427018,532949;1427018,532949;1427018,532949;1391516,516496;1220066,596160;1286741,597892;1362941,600490;1427884,605685;1427884,605685;1346489,587501;1278082,584903;1221798,578842;1220066,596160;206952,641187;206952,641187;187902,648980;226002,651578;366280,651578;414770,648115;355889,640321;206952,641187;206952,641187;944707,412587;944707,412587;944707,412587;474518,498312;474518,498312;474518,498312;566305,514764;712643,513032;595746,504373;524741,500044;474518,498312;929121,353706;929121,353706;929121,353706;942109,352839;933450,353706;942109,352839;472786,425576;224270,422978;208684,435101;208684,435101;235527,436833;334241,433369;432089,435967;472786,425576;522143,1326121;560243,1322658;646834,1326987;652896,1312267;602673,1309669;513484,1309669;513484,1309669;513484,1309669;522143,1326121;890155,1091460;890155,1091460;884959,1075873;850323,1077605;778452,1078472;655493,1074142;890155,1091460;651164,1010065;580159,1006601;439016,1005735;439016,1021321;510020,1016992;644236,1022187;651164,1010065;513484,1309669;513484,1309669;513484,1309669;438150,900960;438150,900960;520411,915680;581891,918278;627784,919144;545523,905290;484909,901826;438150,900960;438150,900960;433820,1040371;433820,1040371;507423,1049896;569768,1052494;609600,1049030;555048,1038639;477982,1039506;433820,1040371;433820,1040371;876300,1243860;812223,1248190;685800,1242128;677141,1259446;745548,1261178;820882,1261178;882361,1261178;876300,1243860;873702,1294083;873702,1294083;828675,1281094;690996,1271569;673677,1287155;741218,1288887;820882,1295815;873702,1294083;873702,1294083;690996,1226542;851189,1225676;882361,1221347;864177,1210956;743816,1217883;683202,1209224;665018,1216151;690996,1226542;512618,1310535;512618,1310535;512618,1310535;512618,1310535;350693,712192;335973,713058;350693,712192;350693,712192;1313584,1049030;1372466,1049030;1431348,1048165;1417493,1034310;1359477,1034310;1229591,1031712;1206211,1045567;1188027,1056824;1239982,1068946;1314450,1071544;1402773,1072410;1402773,1072410;1388052,1059421;1317914,1058555;1251239,1053360;1209675,1049896;1313584,1049030;355889,679287;271030,674958;198293,676690;185305,685349;214745,687081;302202,687081;390525,692276;459798,689678;355889,679287;231198,603087;192232,604819;205220,620405;342034,611746;426027,616076;428625,604819;231198,603087;251980,603087;231198,603087;192232,731242;261505,727778;394855,726046;393123,708728;350693,712192;350693,712192;335973,713058;211282,717387;192232,731242;898814,1191905;896216,1192771;898814,1191905;251980,603087;257175,603087;251980,603087;891021,1177185;856384,1178917;784514,1179783;660689,1175453;895350,1192771;891021,1177185;878032,1146012;798368,1145146;673677,1139085;677141,1149476;745548,1152940;834736,1156403;904875,1158135;904875,1158135;904875,1158135;878032,1146012;1181966,1271569;1181966,1271569;1126548,1257714;949902,1249055;929121,1254251;950768,1262910;1045152,1267240;1132609,1271569;1181966,1271569;1181966,1271569;1033030,702667;1048616,701801;1033030,702667;1033030,702667;1185430,734706;1185430,734706;1182832,735571;1185430,734706;1182832,735571;1182832,735571;1182832,735571;1027834,732974;1112693,737303;1185430,735571;1185430,735571;1185430,735571;1198418,726912;1168977,725180;1081521,725180;993198,719985;923925,722583;1027834,732974;501361,159742;501361,159742;501361,159742;479714,261053;479714,261053;505691,273176;585355,274042;710046,280103;706582,269712;638175,266248;548986,262785;479714,261053;479714,261053;698789,670628;770659,677555;923059,686214;923059,686214;923059,686214;923925,674958;879764,673226;790575,668896;698789,670628;1185430,734706;1185430,734706;1185430,734706;891886,533815;770659,539010;729961,532949;746414,550267;746414,550267;851189,549401;911802,545937;891886,533815;752475,650712;835602,651578;898814,651578;898814,651578;898814,651578;851189,639456;767196,639456;710046,634260;752475,650712;1033030,702667;1033030,702667;1048616,701801;1173307,697472;1192357,683617;1123084,687081;989734,688812;991466,706131;1033030,702667;1158586,770208;1158586,770208;1158586,770208;713509,799649;686666,802246;693593,813503;761134,816101;902277,821296;902277,821296;902277,821296;905741,804844;842530,805710;713509,799649;868507,787526;861580,787526;868507,787526;892752,875849;841664,873251;793173,876714;735157,868055;693593,874117;739486,884508;877166,887105;892752,875849;880630,786660;880630,786660;880630,786660;1153391,806576;1192357,804844;1179368,789258;1042555,797917;958561,793587;955964,804844;1153391,806576;1129146,807442;1153391,806576;1176771,768476;1176771,768476;1195821,760683;1157721,758085;1017443,758085;968952,761549;1027834,769342;1176771,768476;1158586,770208;1176771,768476;851189,604819;738621,598758;723034,610014;781050,615210;902277,616942;902277,616942;902277,616942;897948,600490;851189,604819;897948,836017;841664,839480;711777,835151;711777,850737;773257,852469;902277,855067;902277,855067;902277,855067;897948,836017;876300,887972;876300,887972;876300,887972;701386,1057690;822614,1055092;888423,1047299;845127,1039506;707448,1040371;673677,1049896;701386,1057690;701386,1057690;1159452,1197101;1159452,1197101;1159452,1197101;1136073,1184112;1071130,1184112;937780,1178051;929121,1186710;958561,1190174;1029566,1194503;1099705,1197967;1159452,1196235;1136073,1184112;687532,973696;880630,991014;880630,991014;880630,991014;855518,973696;773257,979758;687532,973696;882361,989282;880630,990149;880630,990149;882361,989282;1412298,397867;1353416,392671;1223530,385744;1220932,404794;1283277,399599;1356880,406526;1418359,416051;1412298,397867;1141268,898362;1046884,897496;934316,901826;968086,908753;1043421,907021;1135207,912217;1191491,913949;1141268,898362;1190625,913949;1190625,913949;1190625,913949;1250373,721717;1367271,713924;1423555,712192;1403639,693142;1273752,700069;1229591,710460;1250373,721717;1250373,721717;490970,543339;490970,543339;542059,545937;590550,542474;648566,551133;690130,545071;644236,534680;506557,532083;507423,532083;506557,532083;506557,532083;490970,543339;1211407,952049;1211407,952049;1349086,942524;1414030,940792;1427018,928669;1395846,922608;1249507,932998;1192357,939060;1211407,952049;1211407,952049;1229591,948585;1215737,951183;1229591,948585;1232189,442028;1305791,437699;1372466,442894;1418359,447224;1311852,428173;1242580,429905;1196687,434235;1232189,442028;485775,583171;542059,579708;671946,584037;671946,568451;610466,566719;481446,564121;481446,564121;481446,564121;485775,583171;507423,176194;571500,171865;697923,177926;706582,160608;638175,158876;562841,158876;501361,158876;507423,176194;884959,954646;878898,940792;852921,943389;785380,945121;706582,941657;884959,954646;508289,531217;523009,530351;508289,531217;507423,532083;507423,532083;507423,532083;873702,1007467;813955,1009199;756805,1009199;710046,999674;701386,1015260;760268,1018724;824346,1024785;878898,1026517;878898,1026517;878898,1026517;873702,1007467;458932,743365;503093,745097;592282,749426;685800,748560;613930,741633;461530,732974;461530,732974;461530,732974;458932,743365;909205,920876;909205,920876;909205,920876;817418,904424;671080,906155;787977,914815;858982,919144;909205,920876;613064,879312;653761,885373;637309,868055;637309,868055;532534,868921;471921,872385;491836,884508;491836,884508;613064,879312;1210541,1025651;1210541,1025651;1258166,1023919;1347355,1022187;1414896,1017858;1404505,1001405;1254702,1006601;1191491,1009199;1210541,1025651;139411,1120035;163657,1120901;159327,1107046;99580,1106180;101311,1106180;99580,1106180;1732,1112242;1732,1126097;19050,1122633;139411,1120035;119495,1081935;162791,1080203;158461,1064617;133350,1065483;133350,1065483;133350,1065483;1732,1076740;1732,1076740;1732,1093192;3464,1092326;119495,1081935;176645,1185844;128155,1182381;126423,1182381;0,1191040;0,1202296;150668,1195369;176645,1185844;116898,1158135;172316,1159867;110836,1145146;110836,1145146;66675,1147744;1732,1152074;1732,1171123;53686,1162464;116898,1158135;115166,1183246;126423,1182381;128155,1182381;115166,1183246;109970,1144280;109970,1144280;109970,1144280;71870,935597;141143,933865;187036,929535;151534,921742;77932,926071;11257,920876;866,918278;866,933865;71870,935597;132484,1065483;132484,1065483;132484,1065483;132484,1065483;159327,978892;161925,959842;99580,965037;25977,958110;0,952049;0,968501;29441,971099;159327,978892;122959,1045567;123825,1028248;123825,1028248;123825,1028248;7793,1036042;866,1035176;866,1049030;122959,1045567;119495,1029115;113434,1030847;119495,1029115;76200,898362;159327,898362;164523,879312;110836,885373;25977,882776;0,876714;0,890569;4330,890569;76200,898362;156730,1013528;179243,1001405;121227,997076;40698,992746;1732,990149;1732,1006601;29441,1004003;156730,1013528;164523,1392796;165389,1377210;114300,1375478;112568,1375478;866,1383271;866,1399724;25111,1395394;164523,1392796;130752,1455142;130752,1455142;130752,1455142;161059,1236067;178377,1220480;99580,1219615;96982,1219615;866,1229139;866,1245592;28575,1242128;161059,1236067;130752,1455142;130752,1455142;130752,1455142;130752,1455142;148070,1468996;174048,1470728;176645,1456873;130752,1456008;130752,1456008;84859,1457740;866,1463801;866,1476790;148070,1468996;181841,1423103;156730,1415310;156730,1415310;91786,1417042;9525,1425701;866,1425701;866,1441287;127289,1430896;181841,1423103;148936,1275033;174048,1261178;137680,1259446;137680,1259446;0,1272435;0,1287155;148936,1275033;148070,1352099;175780,1339976;109105,1334780;109105,1334780;109105,1334780;109105,1334780;1732,1346037;1732,1359026;11257,1358160;148070,1352099;138545,1259446;138545,1259446;138545,1259446;110836,1297546;110836,1297546;110836,1297546;135948,1313133;179243,1304474;110836,1298412;109970,1298412;0,1310535;0,1323524;2598,1323524;135948,1313133;122959,579708;171450,575378;161059,562389;86591,561524;866,565853;866,584903;53686,580574;122959,579708;173182,332058;173182,332058;173182,332058;122959,858530;172316,863726;149802,848139;89189,844676;16452,836883;0,833419;0,848139;61480,853335;122959,858530;190500,419514;172316,406526;172316,406526;34636,416051;866,416051;866,435101;133350,424710;190500,419514;154132,332923;177511,314740;195695,300019;143741,284433;69273,280969;866,277506;866,291360;66675,297421;132484,304349;174048,308678;70139,308678;11257,308678;0,308678;0,328594;24245,328594;154132,332923;161059,388342;201757,382280;154132,368426;149802,369292;102177,366694;9525,370157;1732,370157;1732,391805;6061,390940;161059,388342;114300,278371;179243,280103;174048,260187;117764,259321;22514,253260;866,250662;866,268847;20782,270578;114300,278371;158461,164071;172316,139826;147205,144155;98714,145021;19916,139826;866,137228;866,156278;35502,158010;158461,164071;25111,118178;109105,119044;165389,125972;167986,107787;93518,104324;5195,103458;1732,103458;1732,119044;25111,118178;27709,466274;180109,462810;173182,447224;92652,448956;25111,447224;1732,446358;1732,468006;27709,466274;46759,194378;120361,203037;188768,194378;108239,184853;28575,180524;1732,176194;1732,195244;46759,194378;103909,238540;179243,242003;158461,225551;80530,218623;1732,210831;1732,229881;25111,230746;103909,238540;129886,350242;193098,347644;173182,332923;173182,332923;125557,334655;36368,336387;0,336387;0,352839;129886,350242;175780,695740;145473,680153;31173,687946;866,686214;866,705264;118630,702667;175780,695740;146339,679287;146339,679287;146339,679287;149802,739035;154132,719985;154132,719985;104775,724315;22514,725180;0,724315;0,740767;71005,738169;149802,739035;129886,821296;177511,821296;148936,810040;88323,804844;24245,795319;866,790123;866,806576;58016,812637;129886,821296;105641,778867;161925,784928;163657,766744;96982,765012;20782,762415;0,758951;0,775403;36368,776269;105641,778867;112568,543339;173182,541608;116032,525155;866,531217;866,550267;25111,545937;112568,543339;148936,509569;165389,487921;112568,483592;111702,483592;49357,485324;0,488787;0,507837;18184,505240;148936,509569;153266,650712;111702,640321;16452,647248;866,646383;866,667165;109970,661103;153266,650712;52820,1496706;52820,1496706;866,1499303;866,1512292;8659,1511426;89189,1510560;188768,1503633;52820,1496706;148936,623003;177511,614344;165389,603087;866,607417;866,623869;148936,623003;400916,1504498;248516,1505365;248516,1505365;248516,1505365;226002,1524415;350693,1515756;413039,1520951;400916,1504498;1175039,1425701;1079789,1431762;943841,1433494;919596,1442153;996661,1449946;998393,1449946;1184564,1443019;1175039,1425701;902277,1496706;891886,1497571;902277,1496706;1383723,1406651;1430482,1404919;1414030,1391065;1343025,1390199;1208809,1391930;1312718,1404053;1383723,1406651;1013114,1448214;998393,1449081;998393,1449081;1013114,1448214;1394980,1357294;1323109,1356428;1254702,1352099;1209675,1352099;1242580,1367685;1311852,1369417;1381125,1369417;1433080,1369417;1432214,1370283;1433080,1369417;1433080,1369417;1394980,1357294;1277216,1443019;1372466,1443019;1432214,1443885;1432214,1443885;1372466,1428299;1278948,1424835;1207077,1430896;1277216,1443019;891886,1497571;885825,1498437;891886,1497571;867641,1481985;721302,1479387;692727,1493242;744682,1493242;902277,1496706;902277,1496706;902277,1496706;902277,1496706;922193,1486315;867641,1481985;1095375,1483717;1095375,1483717;1095375,1483717;1182832,1496706;1124816,1501901;1039091,1505365;982807,1501901;952500,1518353;1014846,1520085;1100571,1518353;1085850,1519219;1102302,1518353;1158586,1515756;1182832,1496706;1095375,1483717;1095375,1483717;1156855,1479387;1167246,1460337;1026102,1468996;963757,1466399;955098,1482851;1095375,1483717;1276350,1171990;1356014,1176319;1433080,1183246;1433080,1183246;1433080,1183246;1436543,1166794;1401907,1163331;1336964,1162464;1263362,1153805;1194955,1162464;1276350,1171990;1424421,1333915;1419225,1335646;1424421,1333915;1246043,108653;1246043,108653;1246043,108653;1421823,1510560;1342159,1508828;1217468,1511426;1293668,1519219;1377662,1520951;1439141,1520085;1439141,1520085;1439141,1520085;1421823,1510560;1275484,32453;1275484,32453;1275484,32453;1440007,415;1374198,9939;1236518,16867;1208809,28990;1275484,34185;1275484,34185;1424421,19464;1451264,15135;1440007,415;1438275,80944;1402773,78347;1234787,92201;1209675,106055;1246043,107787;1246043,107787;1413164,93067;1438275,80944;1383723,1276764;1234787,1267240;1210541,1287155;1278948,1287155;1364673,1291485;1436543,1295815;1383723,1276764;1415761,1318328;1351684,1316597;1278082,1309669;1213139,1307937;1231323,1323524;1291071,1328719;1424421,1334780;1415761,1318328;1414030,1203162;1349086,1198833;1226127,1192771;1212273,1217017;1237384,1212687;1285875,1211821;1364673,1217017;1434812,1219615;1434812,1219615;1434812,1219615;1414030,1203162;1358612,1237799;1274618,1236933;1218334,1230006;1215737,1248190;1290205,1251653;1378527,1252519;1435677,1255117;1358612,1237799;1325707,1483717;1325707,1483717;1427884,1481119;1317914,1467264;1199284,1476790;1325707,1483717;478848,1475924;478848,1475924;478848,1475924;223405,1305339;290080,1299278;359352,1301010;421698,1307071;412173,1290619;347230,1290619;273627,1288021;206086,1289753;206086,1289753;206086,1289753;223405,1305339;207818,1361623;207818,1361623;207818,1361623;302202,1408383;391391,1410980;440748,1405785;347230,1399724;255443,1395394;206086,1397126;206086,1397126;206086,1397126;302202,1408383;906607,1511426;849457,1514889;724766,1511426;711777,1530476;779318,1531342;779318,1531342;780184,1531342;910071,1521817;906607,1511426;214745,1273301;287482,1262910;354157,1261178;417368,1268105;390525,1251653;349827,1251653;349827,1251653;306532,1252519;222539,1256849;199159,1261178;214745,1273301;385330,1214419;385330,1214419;247650,1220480;208684,1230871;245918,1234335;306532,1229139;368877,1225676;406111,1223078;385330,1214419;385330,1214419;375805,1217017;380134,1216151;375805,1217017;214745,1164196;368877,1153805;411307,1154671;390525,1143415;390525,1143415;341168,1144280;255443,1146012;203489,1147744;214745,1164196;240723,1126962;361084,1115706;399184,1114839;346364,1107046;346364,1107046;290080,1107912;221673,1110510;188768,1124365;240723,1126962;369743,1180649;271030,1184112;211282,1197967;249382,1197101;304800,1193637;413039,1191040;369743,1180649;349827,1251653;349827,1251653;349827,1251653;148070,88737;172316,68821;103909,68821;18184,64492;0,61028;0,80078;148070,88737;231198,1373746;288348,1371149;353291,1368551;381866,1372881;400916,1380674;405246,1359026;338570,1359026;267566,1359026;209550,1361623;231198,1373746;1251239,300019;1251239,300019;1382857,288762;1412298,282701;1381125,272310;1264227,283567;1220932,285298;1225261,300885;1251239,300019;1251239,300019;490105,1408383;469323,1419639;524741,1422237;638175,1426567;667616,1422237;621723,1412712;490105,1408383;490105,1408383;662421,1453410;589684,1447349;523009,1438690;464993,1432628;490105,1451678;565439,1456008;636443,1462069;683202,1469862;662421,1453410;779318,1530476;779318,1530476;779318,1530476;779318,1530476;408709,1468996;344632,1475924;272761,1471594;232930,1468996;232930,1468996;303934,1489778;373207,1488912;430357,1483717;408709,1468996;684068,1382405;620857,1381540;482311,1376344;482311,1376344;482311,1376344;478848,1394528;547255,1391930;620857,1391930;687532,1395394;684068,1382405;531668,1490644;575830,1492376;621723,1496706;569768,1477655;477982,1475924;531668,1490644;464127,1327853;388793,1330451;220807,1324389;219941,1341708;297007,1336512;381866,1338244;447675,1342574;464127,1327853;325582,1434360;325582,1434360;258041,1430896;216477,1432628;257175,1448214;324716,1446483;445943,1447349;325582,1434360;346364,1107046;346364,1107046;346364,1107046;660689,1509694;660689,1509694;594880,1512292;524741,1514024;475384,1524415;514350,1528744;590550,1524415;652030,1527878;660689,1509694;193098,495714;242455,510435;336839,511301;449407,506972;415636,500044;340302,501776;248516,496581;193098,495714;193098,495714;195695,584903;274493,578842;433820,584037;453736,570183;407843,570183;213880,564987;222539,564987;213880,564987;188768,568451;195695,584903;193098,547669;219941,543339;263236,542474;409575,545071;429491,535546;371475,532949;198293,530351;193098,547669;693593,192646;533400,193512;502227,197842;520411,208233;640773,201305;701386,209964;719571,203037;693593,192646;456334,1191905;592282,1189308;626052,1185844;610466,1173722;610466,1173722;503959,1177185;436418,1177185;425161,1187576;456334,1191905;492702,242003;527339,240271;599209,239405;722168,243735;487507,226417;492702,242003;862446,92201;824346,95665;737755,91335;731693,106055;781916,108653;871105,108653;871105,108653;871105,108653;862446,92201;493568,327728;493568,327728;498764,343315;533400,341583;605271,340717;729096,345046;493568,327728;608734,93067;510020,89603;596611,105189;723034,104324;608734,93067;503093,305214;558511,304349;677141,314740;697923,304349;634711,295690;509155,290494;509155,290494;509155,290494;503093,305214;555914,138960;693593,148485;710911,132899;643371,131167;563707,124240;510886,125105;510886,125105;510886,125105;555914,138960;608734,1139951;608734,1139951;608734,1139951;424296,1081935;491836,1080203;560243,1084533;625186,1096655;644236,1082801;587952,1076740;439016,1066349;424296,1081935;397452,743365;397452,743365;397452,743365;884959,130301;772391,133764;737755,127703;755073,142423;884093,144155;884959,130301;464127,1155537;633846,1154671;647700,1140817;608734,1139951;608734,1139951;461530,1140817;426893,1154671;464127,1155537;416502,894032;351559,894032;266700,893167;205220,893167;219075,907887;298739,904424;369743,906155;422564,907021;416502,894032;432089,1117437;477982,1119169;598343,1121767;626052,1117437;589684,1111376;452005,1106180;452005,1106180;432089,1117437;368011,784062;223405,784062;202623,798782;263236,797917;393989,799649;419966,790123;368011,784062;233795,764146;414770,759817;442480,747694;396586,744230;396586,744230;316057,745962;228600,750292;184439,760683;233795,764146;222539,869787;392257,870653;439882,866324;379268,858530;207818,857665;207818,857665;182707,864592;222539,869787;187036,829956;265834,829089;412173,834285;432089,842078;442480,827358;375805,819565;208684,816967;187036,829956;204355,893167;204355,893167;204355,893167;232930,564987;237259,564987;232930,564987;884093,145021;884093,145021;884093,145021;997527,459347;1028700,457615;1083252,457615;1176771,435967;1032164,448956;982807,443760;997527,459347;997527,459347;997527,459347;997527,459347;997527,459347;979343,494849;1052080,497446;1125682,493117;1188027,489653;1170709,473201;1097973,481860;1025236,487055;977611,480994;979343,494849;1052080,497446;1052080,497446;1052080,497446;980209,374487;1039091,385744;1194955,384878;1212273,368426;1263362,368426;1343891,372756;1412298,371889;1420091,356303;1356014,361498;1227859,351108;1205346,363230;1207077,365828;1161184,375353;1032164,373621;980209,374487;1411432,232478;1365539,242869;1244312,245467;1220932,244601;1225261,258456;1285009,259321;1285009,259321;1418359,248064;1411432,232478;1273752,221222;1317914,218623;1383723,214294;1399309,195244;1330037,204769;1266825,208233;1211407,206501;1273752,221222;1273752,221222;1194955,384878;1194955,384878;1194955,384878;1063336,340717;1006186,338119;1005321,356303;1005321,356303;1143000,349376;1195821,345046;1187162,331192;1063336,340717;1273752,221222;1273752,221222;1273752,221222;968086,417782;1093643,416917;1094509,416917;1180234,411722;1161184,401331;1104034,405660;1012248,403062;968086,417782;920461,262785;750743,263651;736889,277506;775855,278371;774989,278371;775855,278371;923059,277506;957696,263651;920461,262785;1179368,522558;1179368,522558;1179368,522558;914400,194378;865909,197842;763732,194378;749011,207367;798368,209099;921327,211696;914400,194378;891021,159742;775855,164937;729961,165803;764598,176194;895350,175328;895350,175328;895350,175328;891021,159742;930852,313873;930852,313873;930852,313873;928255,226417;792307,229014;758536,232478;774123,244601;774123,244601;880630,241137;948171,241137;959427,230746;928255,226417;930852,313873;951634,301751;905741,300019;785380,297421;757671,301751;794039,307812;930852,313873;930852,313873;945573,352839;945573,352839;945573,352839;945573,352839;967221,521692;1032164,521692;1117023,522558;1178502,522558;1164648,507837;1084984,511301;1013980,509569;961159,508703;967221,521692;960293,336387;892752,338119;824346,333790;759402,321667;740352,335521;796636,341583;945573,351974;960293,336387;1134341,1302742;1042555,1298412;949902,1288887;895350,1289753;943841,1300144;1037359,1309669;1125682,1315730;1190625,1317462;1134341,1302742;1033896,175328;1033896,175328;1033896,175328;1169843,153680;1097107,164071;1030432,165803;967221,158876;994064,175328;1034761,175328;1034761,175328;1077191,174462;1161184,170133;1184564,165803;1169843,153680;1161184,121642;1094509,127703;1025236,125972;962891,119910;972416,136362;1037359,136362;1110961,138960;1178502,137228;1178502,137228;1178502,137228;1161184,121642;1152525,54967;1095375,57564;1030432,60162;1001857,55833;982807,48040;978477,69687;1045152,69687;1116157,69687;1174173,67089;1174173,67089;1174173,67089;1152525,54967;1037359,29855;1129146,34185;1178502,32453;1178502,32453;1178502,32453;1081521,22062;992332,19464;942975,24660;1037359,29855;998393,211696;998393,211696;998393,211696;1014846,242869;1113559,239405;1173307,225551;1135207,226417;1079789,229881;971550,232478;1014846,242869;1169843,260187;1015711,270578;973282,269712;994064,280969;994064,280969;1043421,280103;1129146,278371;1181100,276639;1169843,260187;994064,281835;994064,281835;994064,281835;998393,211696;1136073,205635;1175039,195244;1137805,191780;1077191,196976;1014846,200439;977611,203037;998393,211696;998393,211696;1162916,102592;1162916,102592;1162916,102592;346364,65358;253711,58430;201757,60162;244186,71419;332509,77480;421698,85274;432955,71419;346364,65358;919596,99994;994930,97396;1162916,103458;1163782,86139;1086716,91335;1001857,89603;936048,85274;919596,99994;229466,35051;309995,36782;381000,42844;451139,44576;427759,33319;348961,28123;274493,22062;207818,18599;207818,18599;207818,18599;229466,35051;1143866,296555;1023505,307812;985405,308678;1038225,316472;1038225,316472;1094509,315605;1162916,313008;1195821,299153;1143866,296555;193964,90469;193964,90469;193964,90469;193964,90469;249382,105189;341168,109519;433820,119044;488373,118178;439882,107787;346364,98262;258041,92201;193098,90469;193098,90469;249382,105189;193098,90469;193098,90469;193098,90469;193098,90469;836468,61028;763732,60162;710911,58430;736889,67956;792307,71419;863311,75748;915266,80944;910936,65358;836468,61028;490105,74017;635577,72285;690996,78347;686666,62760;616527,61894;524741,58430;529071,58430;524741,58430;486641,58430;490105,74017;796636,36782;904009,41978;904009,41978;904009,41978;917864,28990;878898,25526;765464,25526;743816,34185;796636,36782;530802,58430;530802,58430;530802,58430;507423,33319;571500,35917;648566,38514;720436,49771;702252,31587;638175,27258;562841,21196;497032,20331;507423,33319;1438275,813503;1358612,813503;1271155,816101;1210541,817833;1267691,834285;1417493,824760;1438275,813503;697057,1357294;767196,1358160;858982,1361623;858982,1361623;897082,1361623;894484,1346903;749011,1348635;693593,1342574;697057,1357294;472786,1354696;547255,1357294;622589,1358160;673677,1356428;591416,1347769;520411,1343440;468457,1338244;472786,1354696;874568,1329585;787977,1313998;661555,1314865;775855,1326121;874568,1329585;728230,1388467;779318,1392796;838200,1398858;889289,1399724;829541,1384137;771525,1382405;714375,1371149;728230,1388467;958561,1409248;1038225,1409248;1120487,1411847;1179368,1413578;1134341,1396260;1049482,1397992;968086,1395394;904009,1400589;958561,1409248;493568,1258581;608734,1253385;654627,1252519;619991,1242128;489239,1242994;489239,1242994;489239,1242994;493568,1258581;498764,1288021;498764,1288021;611332,1284558;645968,1290619;628650,1275899;499630,1274167;498764,1288021;488373,1242994;488373,1242994;488373,1242994;469323,1224810;517814,1221347;619991,1224810;634711,1211821;585355,1210089;462395,1207492;462395,1207492;462395,1207492;469323,1224810;1038225,316472;1038225,316472;1038225,316472;1154257,1369417;1073727,1367685;1002723,1361623;932584,1359892;955964,1371149;1034761,1376344;1109230,1382405;1175905,1385869;1175905,1385869;1175905,1385869;1154257,1369417;499630,1274167;499630,1274167;499630,1274167;1433080,848139;1365539,852469;1235652,849006;1219200,870653;1272021,874983;1272886,874983;1335232,873251;1404505,867190;1433080,848139;1272021,874983;1272021,874983;1272021,874983;462395,1207492;462395,1207492;462395,1207492;1139537,1335646;1051214,1329585;962025,1321792;950768,1335646;1037359,1340842;1130011,1347769;1189759,1350367;1139537,1335646;1263362,760683;1261630,760683;1263362,760683;1391516,735571;1234787,737303;1206211,745962;1218334,757219;1261630,759817;1263362,759817;1413164,750292;1436543,733839;1391516,735571;1428750,1101851;1428750,1101851;1428750,1101851;1226127,1132158;1304059,1139085;1436543,1142549;1358612,1126962;1278948,1119169;1203614,1115706;1226127,1132158;106507,45442;171450,47173;153266,31587;93518,26392;866,15135;866,35917;32905,37649;106507,45442;1209675,1097521;1265959,1098387;1361209,1104449;1427884,1101851;1427884,1101851;1427884,1101851;1373332,1088862;1206211,1078472;1209675,10975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140"/>
        <w:gridCol w:w="2250"/>
        <w:gridCol w:w="1080"/>
        <w:gridCol w:w="3330"/>
      </w:tblGrid>
      <w:tr w:rsidR="006C4846" w:rsidRPr="006268F3" w14:paraId="6CB2E2A6" w14:textId="77777777" w:rsidTr="00D4685B">
        <w:trPr>
          <w:trHeight w:val="1870"/>
        </w:trPr>
        <w:tc>
          <w:tcPr>
            <w:tcW w:w="6390" w:type="dxa"/>
            <w:gridSpan w:val="2"/>
          </w:tcPr>
          <w:p w14:paraId="686D4342" w14:textId="77777777" w:rsidR="002410AC" w:rsidRDefault="002410AC" w:rsidP="002410AC">
            <w:pPr>
              <w:pStyle w:val="Subtitle"/>
            </w:pPr>
            <w:bookmarkStart w:id="0" w:name="_Hlk146274267"/>
            <w:r>
              <w:t xml:space="preserve">Intro </w:t>
            </w:r>
          </w:p>
          <w:p w14:paraId="7B74DCCA" w14:textId="77777777" w:rsidR="002410AC" w:rsidRDefault="002410AC" w:rsidP="002410AC">
            <w:pPr>
              <w:pStyle w:val="Subtitle"/>
            </w:pPr>
            <w:r>
              <w:t xml:space="preserve">Creative </w:t>
            </w:r>
          </w:p>
          <w:p w14:paraId="1B8A7E63" w14:textId="4F2783F1" w:rsidR="002410AC" w:rsidRPr="002410AC" w:rsidRDefault="002410AC" w:rsidP="002721E8">
            <w:pPr>
              <w:pStyle w:val="Subtitle"/>
            </w:pPr>
            <w:r>
              <w:t>Writing</w:t>
            </w:r>
            <w:r w:rsidR="002721E8">
              <w:br/>
            </w:r>
            <w:r w:rsidR="002721E8" w:rsidRPr="002721E8">
              <w:t>003 (14820)</w:t>
            </w:r>
          </w:p>
        </w:tc>
        <w:tc>
          <w:tcPr>
            <w:tcW w:w="4410" w:type="dxa"/>
            <w:gridSpan w:val="2"/>
            <w:vMerge w:val="restart"/>
          </w:tcPr>
          <w:p w14:paraId="2B1F5955" w14:textId="77777777" w:rsidR="006C4846" w:rsidRPr="006268F3" w:rsidRDefault="006C4846" w:rsidP="00FC4FD9"/>
        </w:tc>
      </w:tr>
      <w:tr w:rsidR="006C4846" w:rsidRPr="006268F3" w14:paraId="176C8D88" w14:textId="77777777" w:rsidTr="0056276E">
        <w:trPr>
          <w:trHeight w:val="826"/>
        </w:trPr>
        <w:tc>
          <w:tcPr>
            <w:tcW w:w="6390" w:type="dxa"/>
            <w:gridSpan w:val="2"/>
            <w:tcBorders>
              <w:bottom w:val="single" w:sz="8" w:space="0" w:color="E6DFD2" w:themeColor="accent5" w:themeTint="66"/>
            </w:tcBorders>
          </w:tcPr>
          <w:p w14:paraId="3215E0E9" w14:textId="52FFBBC8" w:rsidR="006C4846" w:rsidRDefault="002410AC" w:rsidP="00D858BF">
            <w:pPr>
              <w:pStyle w:val="Title"/>
            </w:pPr>
            <w:r>
              <w:t>Auret’s</w:t>
            </w:r>
            <w:r>
              <w:br/>
              <w:t>Eng 111</w:t>
            </w:r>
          </w:p>
          <w:p w14:paraId="25ADF32A" w14:textId="3E39A6F5" w:rsidR="002410AC" w:rsidRPr="002410AC" w:rsidRDefault="002410AC" w:rsidP="002410AC"/>
        </w:tc>
        <w:tc>
          <w:tcPr>
            <w:tcW w:w="4410" w:type="dxa"/>
            <w:gridSpan w:val="2"/>
            <w:vMerge/>
            <w:tcBorders>
              <w:bottom w:val="single" w:sz="8" w:space="0" w:color="E6DFD2" w:themeColor="accent5" w:themeTint="66"/>
            </w:tcBorders>
          </w:tcPr>
          <w:p w14:paraId="1D566BA6" w14:textId="77777777" w:rsidR="006C4846" w:rsidRPr="006268F3" w:rsidRDefault="006C4846" w:rsidP="00FC4FD9">
            <w:pPr>
              <w:rPr>
                <w:noProof/>
              </w:rPr>
            </w:pPr>
          </w:p>
        </w:tc>
      </w:tr>
      <w:tr w:rsidR="006C4846" w:rsidRPr="006268F3" w14:paraId="1E21FEE0" w14:textId="77777777" w:rsidTr="0056276E">
        <w:trPr>
          <w:trHeight w:val="720"/>
        </w:trPr>
        <w:tc>
          <w:tcPr>
            <w:tcW w:w="10800" w:type="dxa"/>
            <w:gridSpan w:val="4"/>
            <w:tcBorders>
              <w:top w:val="single" w:sz="8" w:space="0" w:color="E6DFD2" w:themeColor="accent5" w:themeTint="66"/>
            </w:tcBorders>
          </w:tcPr>
          <w:p w14:paraId="3A7E6629" w14:textId="77777777" w:rsidR="006C4846" w:rsidRPr="006268F3" w:rsidRDefault="006C4846" w:rsidP="00FC4FD9"/>
        </w:tc>
      </w:tr>
      <w:tr w:rsidR="006C4846" w:rsidRPr="006268F3" w14:paraId="3884B4EB" w14:textId="77777777" w:rsidTr="00196F40">
        <w:trPr>
          <w:trHeight w:val="3357"/>
        </w:trPr>
        <w:tc>
          <w:tcPr>
            <w:tcW w:w="4140" w:type="dxa"/>
            <w:vMerge w:val="restart"/>
          </w:tcPr>
          <w:p w14:paraId="193B91E6" w14:textId="77777777" w:rsidR="006C4846" w:rsidRPr="00891A14" w:rsidRDefault="006C4846" w:rsidP="00FC4FD9">
            <w:pPr>
              <w:rPr>
                <w:b/>
                <w:bCs/>
                <w:sz w:val="24"/>
                <w:szCs w:val="24"/>
              </w:rPr>
            </w:pPr>
            <w:r w:rsidRPr="006268F3">
              <w:rPr>
                <w:noProof/>
                <w:lang w:val="en-AU" w:eastAsia="en-AU"/>
              </w:rPr>
              <w:drawing>
                <wp:inline distT="0" distB="0" distL="0" distR="0" wp14:anchorId="440D330F" wp14:editId="496CA5AF">
                  <wp:extent cx="2384966" cy="5086350"/>
                  <wp:effectExtent l="19050" t="19050" r="15875" b="19050"/>
                  <wp:docPr id="583818947" name="Picture 583818947" descr="Decorativ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818947" name="Picture 58381894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85060" cy="5086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C2B18F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gridSpan w:val="3"/>
            <w:tcBorders>
              <w:bottom w:val="single" w:sz="8" w:space="0" w:color="E6DFD2" w:themeColor="accent5" w:themeTint="66"/>
            </w:tcBorders>
          </w:tcPr>
          <w:p w14:paraId="1D58D2B7" w14:textId="32B78C63" w:rsidR="006C4846" w:rsidRPr="00670EB0" w:rsidRDefault="002410AC" w:rsidP="00D858BF">
            <w:pPr>
              <w:pStyle w:val="Heading1"/>
            </w:pPr>
            <w:r>
              <w:t>Propulsive ideas, new perspectives</w:t>
            </w:r>
          </w:p>
          <w:p w14:paraId="739865C2" w14:textId="708B7358" w:rsidR="006C4846" w:rsidRPr="000A69AD" w:rsidRDefault="00BC4A66" w:rsidP="00F572C9">
            <w:pPr>
              <w:pStyle w:val="Heading2"/>
              <w:rPr>
                <w:szCs w:val="20"/>
              </w:rPr>
            </w:pPr>
            <w:r w:rsidRPr="00BC4A66">
              <w:rPr>
                <w:szCs w:val="20"/>
              </w:rPr>
              <w:t xml:space="preserve">Join us for a captivating </w:t>
            </w:r>
            <w:r w:rsidR="002410AC">
              <w:rPr>
                <w:szCs w:val="20"/>
              </w:rPr>
              <w:t>semester in which we learn about fiction, nonfiction, and poetry. What makes a personal experience meaningful? How do we know what constitutes strong writing? How can you express your own stories? We will learn.</w:t>
            </w:r>
          </w:p>
        </w:tc>
      </w:tr>
      <w:tr w:rsidR="006C4846" w:rsidRPr="006268F3" w14:paraId="3B022BA0" w14:textId="77777777" w:rsidTr="00E611F4">
        <w:trPr>
          <w:trHeight w:val="1728"/>
        </w:trPr>
        <w:tc>
          <w:tcPr>
            <w:tcW w:w="4140" w:type="dxa"/>
            <w:vMerge/>
          </w:tcPr>
          <w:p w14:paraId="561D7582" w14:textId="77777777" w:rsidR="006C4846" w:rsidRDefault="006C4846" w:rsidP="00FC4FD9">
            <w:pPr>
              <w:ind w:right="-69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E6DFD2" w:themeColor="accent5" w:themeTint="66"/>
              <w:bottom w:val="single" w:sz="8" w:space="0" w:color="E6DFD2" w:themeColor="accent5" w:themeTint="66"/>
              <w:right w:val="single" w:sz="8" w:space="0" w:color="E6DFD2" w:themeColor="accent5" w:themeTint="66"/>
            </w:tcBorders>
            <w:vAlign w:val="center"/>
          </w:tcPr>
          <w:p w14:paraId="4331E9C6" w14:textId="48C030D0" w:rsidR="00BC4A66" w:rsidRPr="00E611F4" w:rsidRDefault="002410AC" w:rsidP="00E611F4">
            <w:pPr>
              <w:pStyle w:val="Subtitle"/>
              <w:jc w:val="center"/>
            </w:pPr>
            <w:r>
              <w:t>Great Writing</w:t>
            </w:r>
          </w:p>
          <w:p w14:paraId="6CE219D5" w14:textId="3BB774A2" w:rsidR="006C4846" w:rsidRPr="00E611F4" w:rsidRDefault="002410AC" w:rsidP="00E611F4">
            <w:pPr>
              <w:jc w:val="center"/>
            </w:pPr>
            <w:r w:rsidRPr="00E611F4">
              <w:t xml:space="preserve">Texture &amp; </w:t>
            </w:r>
            <w:r>
              <w:t>Voice</w:t>
            </w:r>
          </w:p>
        </w:tc>
        <w:tc>
          <w:tcPr>
            <w:tcW w:w="3330" w:type="dxa"/>
            <w:tcBorders>
              <w:top w:val="single" w:sz="8" w:space="0" w:color="E6DFD2" w:themeColor="accent5" w:themeTint="66"/>
              <w:left w:val="single" w:sz="8" w:space="0" w:color="E6DFD2" w:themeColor="accent5" w:themeTint="66"/>
              <w:bottom w:val="single" w:sz="8" w:space="0" w:color="E6DFD2" w:themeColor="accent5" w:themeTint="66"/>
            </w:tcBorders>
            <w:vAlign w:val="center"/>
          </w:tcPr>
          <w:p w14:paraId="3905F677" w14:textId="1D560C44" w:rsidR="00BC4A66" w:rsidRPr="00E611F4" w:rsidRDefault="002410AC" w:rsidP="00E611F4">
            <w:pPr>
              <w:pStyle w:val="Subtitle"/>
              <w:jc w:val="center"/>
            </w:pPr>
            <w:r>
              <w:t xml:space="preserve">Your Writing </w:t>
            </w:r>
          </w:p>
          <w:p w14:paraId="34CD1743" w14:textId="182B626D" w:rsidR="006C4846" w:rsidRPr="00E611F4" w:rsidRDefault="002410AC" w:rsidP="00E611F4">
            <w:pPr>
              <w:jc w:val="center"/>
            </w:pPr>
            <w:r>
              <w:t xml:space="preserve">Workshop </w:t>
            </w:r>
          </w:p>
        </w:tc>
      </w:tr>
      <w:tr w:rsidR="006C4846" w:rsidRPr="006268F3" w14:paraId="2F651551" w14:textId="77777777" w:rsidTr="00E611F4">
        <w:trPr>
          <w:trHeight w:val="1728"/>
        </w:trPr>
        <w:tc>
          <w:tcPr>
            <w:tcW w:w="4140" w:type="dxa"/>
            <w:vMerge/>
          </w:tcPr>
          <w:p w14:paraId="5D505B23" w14:textId="77777777" w:rsidR="006C4846" w:rsidRDefault="006C4846" w:rsidP="00FC4FD9">
            <w:pPr>
              <w:ind w:right="-69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E6DFD2" w:themeColor="accent5" w:themeTint="66"/>
              <w:bottom w:val="single" w:sz="8" w:space="0" w:color="E6DFD2" w:themeColor="accent5" w:themeTint="66"/>
              <w:right w:val="single" w:sz="8" w:space="0" w:color="E6DFD2" w:themeColor="accent5" w:themeTint="66"/>
            </w:tcBorders>
            <w:vAlign w:val="center"/>
          </w:tcPr>
          <w:p w14:paraId="4701210A" w14:textId="78EA41C3" w:rsidR="002410AC" w:rsidRPr="00E611F4" w:rsidRDefault="002410AC" w:rsidP="002410AC">
            <w:pPr>
              <w:pStyle w:val="Subtitle"/>
              <w:jc w:val="center"/>
            </w:pPr>
            <w:r>
              <w:t xml:space="preserve">Beauty </w:t>
            </w:r>
          </w:p>
          <w:p w14:paraId="1CB0A294" w14:textId="7FA4F7D9" w:rsidR="002410AC" w:rsidRPr="002410AC" w:rsidRDefault="00F31316" w:rsidP="002410AC">
            <w:pPr>
              <w:jc w:val="center"/>
            </w:pPr>
            <w:r>
              <w:t xml:space="preserve">What makes this? </w:t>
            </w:r>
          </w:p>
        </w:tc>
        <w:tc>
          <w:tcPr>
            <w:tcW w:w="3330" w:type="dxa"/>
            <w:tcBorders>
              <w:top w:val="single" w:sz="8" w:space="0" w:color="E6DFD2" w:themeColor="accent5" w:themeTint="66"/>
              <w:left w:val="single" w:sz="8" w:space="0" w:color="E6DFD2" w:themeColor="accent5" w:themeTint="66"/>
              <w:bottom w:val="single" w:sz="8" w:space="0" w:color="E6DFD2" w:themeColor="accent5" w:themeTint="66"/>
            </w:tcBorders>
            <w:vAlign w:val="center"/>
          </w:tcPr>
          <w:p w14:paraId="3F59D205" w14:textId="1445085D" w:rsidR="00BC4A66" w:rsidRPr="00E611F4" w:rsidRDefault="002410AC" w:rsidP="00E611F4">
            <w:pPr>
              <w:pStyle w:val="Subtitle"/>
              <w:jc w:val="center"/>
            </w:pPr>
            <w:r>
              <w:t>New Voices</w:t>
            </w:r>
          </w:p>
          <w:p w14:paraId="73DAE3E1" w14:textId="7FD0436D" w:rsidR="006C4846" w:rsidRPr="00E611F4" w:rsidRDefault="002410AC" w:rsidP="00E611F4">
            <w:pPr>
              <w:jc w:val="center"/>
            </w:pPr>
            <w:r>
              <w:t xml:space="preserve">Who sets the frame? </w:t>
            </w:r>
          </w:p>
        </w:tc>
      </w:tr>
      <w:tr w:rsidR="006C4846" w:rsidRPr="006268F3" w14:paraId="1EDF3076" w14:textId="77777777" w:rsidTr="00BC4A66">
        <w:trPr>
          <w:trHeight w:val="1438"/>
        </w:trPr>
        <w:tc>
          <w:tcPr>
            <w:tcW w:w="4140" w:type="dxa"/>
            <w:vMerge/>
          </w:tcPr>
          <w:p w14:paraId="53EF9187" w14:textId="77777777" w:rsidR="006C4846" w:rsidRPr="00891A14" w:rsidRDefault="006C4846" w:rsidP="00FC4FD9">
            <w:pPr>
              <w:rPr>
                <w:rFonts w:asciiTheme="majorHAnsi" w:hAnsiTheme="majorHAnsi" w:cstheme="majorHAnsi"/>
                <w:sz w:val="40"/>
                <w:szCs w:val="40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E6DFD2" w:themeColor="accent5" w:themeTint="66"/>
            </w:tcBorders>
            <w:vAlign w:val="bottom"/>
          </w:tcPr>
          <w:p w14:paraId="28AEBE5D" w14:textId="4FB3BB7F" w:rsidR="006C4846" w:rsidRPr="00D858BF" w:rsidRDefault="002410AC" w:rsidP="002721E8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Eng 111</w:t>
            </w:r>
            <w:r w:rsidR="002721E8">
              <w:rPr>
                <w:bCs/>
                <w:szCs w:val="20"/>
              </w:rPr>
              <w:t xml:space="preserve"> </w:t>
            </w:r>
            <w:r w:rsidR="002721E8" w:rsidRPr="002721E8">
              <w:rPr>
                <w:bCs/>
                <w:szCs w:val="20"/>
              </w:rPr>
              <w:t>003 (14820)</w:t>
            </w:r>
          </w:p>
        </w:tc>
        <w:tc>
          <w:tcPr>
            <w:tcW w:w="3330" w:type="dxa"/>
            <w:tcBorders>
              <w:top w:val="single" w:sz="8" w:space="0" w:color="E6DFD2" w:themeColor="accent5" w:themeTint="66"/>
            </w:tcBorders>
            <w:vAlign w:val="bottom"/>
          </w:tcPr>
          <w:p w14:paraId="52C9B2DA" w14:textId="040685EC" w:rsidR="006C4846" w:rsidRPr="002941FE" w:rsidRDefault="002410AC" w:rsidP="00BC4A66">
            <w:pPr>
              <w:jc w:val="right"/>
              <w:rPr>
                <w:bCs/>
                <w:szCs w:val="20"/>
              </w:rPr>
            </w:pPr>
            <w:r>
              <w:rPr>
                <w:bCs/>
                <w:szCs w:val="20"/>
              </w:rPr>
              <w:t>Ja00143@mix.wvu.edu</w:t>
            </w:r>
          </w:p>
        </w:tc>
      </w:tr>
      <w:bookmarkEnd w:id="0"/>
    </w:tbl>
    <w:p w14:paraId="7352DB7B" w14:textId="77777777" w:rsidR="005A1E62" w:rsidRPr="0058658B" w:rsidRDefault="005A1E62" w:rsidP="00ED276F">
      <w:pPr>
        <w:rPr>
          <w:sz w:val="16"/>
          <w:szCs w:val="16"/>
        </w:rPr>
      </w:pPr>
    </w:p>
    <w:sectPr w:rsidR="005A1E62" w:rsidRPr="0058658B" w:rsidSect="00D4685B">
      <w:pgSz w:w="12240" w:h="15840"/>
      <w:pgMar w:top="810" w:right="720" w:bottom="720" w:left="720" w:header="0" w:footer="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5DCF3" w14:textId="77777777" w:rsidR="000B7ADC" w:rsidRDefault="000B7ADC" w:rsidP="006B4331">
      <w:pPr>
        <w:spacing w:after="0"/>
      </w:pPr>
      <w:r>
        <w:separator/>
      </w:r>
    </w:p>
  </w:endnote>
  <w:endnote w:type="continuationSeparator" w:id="0">
    <w:p w14:paraId="58D08685" w14:textId="77777777" w:rsidR="000B7ADC" w:rsidRDefault="000B7ADC" w:rsidP="006B4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peak Pro">
    <w:panose1 w:val="020B0504020101020102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d">
    <w:panose1 w:val="02030509050101010101"/>
    <w:charset w:val="B1"/>
    <w:family w:val="modern"/>
    <w:pitch w:val="fixed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4E0CB" w14:textId="77777777" w:rsidR="000B7ADC" w:rsidRDefault="000B7ADC" w:rsidP="006B4331">
      <w:pPr>
        <w:spacing w:after="0"/>
      </w:pPr>
      <w:r>
        <w:separator/>
      </w:r>
    </w:p>
  </w:footnote>
  <w:footnote w:type="continuationSeparator" w:id="0">
    <w:p w14:paraId="3DB19853" w14:textId="77777777" w:rsidR="000B7ADC" w:rsidRDefault="000B7ADC" w:rsidP="006B433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AC"/>
    <w:rsid w:val="000A69AD"/>
    <w:rsid w:val="000B7ADC"/>
    <w:rsid w:val="000E4D18"/>
    <w:rsid w:val="00112F42"/>
    <w:rsid w:val="00136BEA"/>
    <w:rsid w:val="00150E0F"/>
    <w:rsid w:val="00152DDE"/>
    <w:rsid w:val="00170E0E"/>
    <w:rsid w:val="00196F40"/>
    <w:rsid w:val="00197197"/>
    <w:rsid w:val="00233701"/>
    <w:rsid w:val="002368A0"/>
    <w:rsid w:val="002410AC"/>
    <w:rsid w:val="002721E8"/>
    <w:rsid w:val="002941FE"/>
    <w:rsid w:val="002F5456"/>
    <w:rsid w:val="00394CF7"/>
    <w:rsid w:val="00417B95"/>
    <w:rsid w:val="00424975"/>
    <w:rsid w:val="00433C45"/>
    <w:rsid w:val="004E6183"/>
    <w:rsid w:val="004E6313"/>
    <w:rsid w:val="0056276E"/>
    <w:rsid w:val="0058658B"/>
    <w:rsid w:val="005A1E62"/>
    <w:rsid w:val="005B0F55"/>
    <w:rsid w:val="006268F3"/>
    <w:rsid w:val="00670EB0"/>
    <w:rsid w:val="006A032D"/>
    <w:rsid w:val="006B4331"/>
    <w:rsid w:val="006C4846"/>
    <w:rsid w:val="00754A88"/>
    <w:rsid w:val="00845978"/>
    <w:rsid w:val="00891A14"/>
    <w:rsid w:val="008B563A"/>
    <w:rsid w:val="0094677D"/>
    <w:rsid w:val="00A068F5"/>
    <w:rsid w:val="00A7415C"/>
    <w:rsid w:val="00A900FD"/>
    <w:rsid w:val="00AE6005"/>
    <w:rsid w:val="00B62596"/>
    <w:rsid w:val="00B90DBE"/>
    <w:rsid w:val="00BC4A66"/>
    <w:rsid w:val="00D4685B"/>
    <w:rsid w:val="00D5695C"/>
    <w:rsid w:val="00D858BF"/>
    <w:rsid w:val="00D93962"/>
    <w:rsid w:val="00DB5CC7"/>
    <w:rsid w:val="00DE22FE"/>
    <w:rsid w:val="00E611F4"/>
    <w:rsid w:val="00ED276F"/>
    <w:rsid w:val="00F31316"/>
    <w:rsid w:val="00F572C9"/>
    <w:rsid w:val="00F87646"/>
    <w:rsid w:val="00F9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CAD30E"/>
  <w15:chartTrackingRefBased/>
  <w15:docId w15:val="{E515DB82-5957-49DE-9950-380BAD51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2C9"/>
    <w:pPr>
      <w:spacing w:after="240" w:line="240" w:lineRule="auto"/>
    </w:pPr>
    <w:rPr>
      <w:rFonts w:eastAsia="Candara" w:cs="Times New Roman"/>
      <w:color w:val="E6DFD2" w:themeColor="accent5" w:themeTint="66"/>
      <w:kern w:val="0"/>
      <w:sz w:val="20"/>
      <w:szCs w:val="32"/>
      <w:lang w:eastAsia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58BF"/>
    <w:pPr>
      <w:keepNext/>
      <w:keepLines/>
      <w:spacing w:line="360" w:lineRule="auto"/>
      <w:outlineLvl w:val="0"/>
    </w:pPr>
    <w:rPr>
      <w:rFonts w:asciiTheme="majorHAnsi" w:eastAsiaTheme="majorEastAsia" w:hAnsiTheme="majorHAnsi" w:cstheme="majorBidi"/>
      <w:spacing w:val="1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72C9"/>
    <w:pPr>
      <w:keepNext/>
      <w:keepLines/>
      <w:spacing w:after="0" w:line="360" w:lineRule="auto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5695C"/>
    <w:pPr>
      <w:keepNext/>
      <w:keepLines/>
      <w:spacing w:before="160" w:after="80"/>
      <w:outlineLvl w:val="2"/>
    </w:pPr>
    <w:rPr>
      <w:rFonts w:eastAsiaTheme="majorEastAsia" w:cstheme="majorBidi"/>
      <w:color w:val="3530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56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530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5695C"/>
    <w:pPr>
      <w:keepNext/>
      <w:keepLines/>
      <w:spacing w:before="80" w:after="40"/>
      <w:outlineLvl w:val="4"/>
    </w:pPr>
    <w:rPr>
      <w:rFonts w:eastAsiaTheme="majorEastAsia" w:cstheme="majorBidi"/>
      <w:color w:val="3530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56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56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56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56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8BF"/>
    <w:rPr>
      <w:rFonts w:asciiTheme="majorHAnsi" w:eastAsiaTheme="majorEastAsia" w:hAnsiTheme="majorHAnsi" w:cstheme="majorBidi"/>
      <w:color w:val="E6DFD2" w:themeColor="accent5" w:themeTint="66"/>
      <w:spacing w:val="15"/>
      <w:kern w:val="0"/>
      <w:sz w:val="32"/>
      <w:szCs w:val="40"/>
      <w:lang w:eastAsia="en-I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572C9"/>
    <w:rPr>
      <w:rFonts w:eastAsiaTheme="majorEastAsia" w:cstheme="majorBidi"/>
      <w:color w:val="E6DFD2" w:themeColor="accent5" w:themeTint="66"/>
      <w:kern w:val="0"/>
      <w:sz w:val="20"/>
      <w:szCs w:val="32"/>
      <w:lang w:eastAsia="en-I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8BF"/>
    <w:rPr>
      <w:rFonts w:eastAsiaTheme="majorEastAsia" w:cstheme="majorBidi"/>
      <w:color w:val="35302A" w:themeColor="accent1" w:themeShade="BF"/>
      <w:kern w:val="0"/>
      <w:sz w:val="28"/>
      <w:szCs w:val="28"/>
      <w:lang w:eastAsia="en-I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8BF"/>
    <w:rPr>
      <w:rFonts w:eastAsiaTheme="majorEastAsia" w:cstheme="majorBidi"/>
      <w:i/>
      <w:iCs/>
      <w:color w:val="35302A" w:themeColor="accent1" w:themeShade="BF"/>
      <w:kern w:val="0"/>
      <w:sz w:val="20"/>
      <w:szCs w:val="32"/>
      <w:lang w:eastAsia="en-IN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8BF"/>
    <w:rPr>
      <w:rFonts w:eastAsiaTheme="majorEastAsia" w:cstheme="majorBidi"/>
      <w:color w:val="35302A" w:themeColor="accent1" w:themeShade="BF"/>
      <w:kern w:val="0"/>
      <w:sz w:val="20"/>
      <w:szCs w:val="32"/>
      <w:lang w:eastAsia="en-IN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8BF"/>
    <w:rPr>
      <w:rFonts w:eastAsiaTheme="majorEastAsia" w:cstheme="majorBidi"/>
      <w:i/>
      <w:iCs/>
      <w:color w:val="595959" w:themeColor="text1" w:themeTint="A6"/>
      <w:kern w:val="0"/>
      <w:sz w:val="20"/>
      <w:szCs w:val="32"/>
      <w:lang w:eastAsia="en-IN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8BF"/>
    <w:rPr>
      <w:rFonts w:eastAsiaTheme="majorEastAsia" w:cstheme="majorBidi"/>
      <w:color w:val="595959" w:themeColor="text1" w:themeTint="A6"/>
      <w:kern w:val="0"/>
      <w:sz w:val="20"/>
      <w:szCs w:val="32"/>
      <w:lang w:eastAsia="en-IN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8BF"/>
    <w:rPr>
      <w:rFonts w:eastAsiaTheme="majorEastAsia" w:cstheme="majorBidi"/>
      <w:i/>
      <w:iCs/>
      <w:color w:val="272727" w:themeColor="text1" w:themeTint="D8"/>
      <w:kern w:val="0"/>
      <w:sz w:val="20"/>
      <w:szCs w:val="32"/>
      <w:lang w:eastAsia="en-IN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8BF"/>
    <w:rPr>
      <w:rFonts w:eastAsiaTheme="majorEastAsia" w:cstheme="majorBidi"/>
      <w:color w:val="272727" w:themeColor="text1" w:themeTint="D8"/>
      <w:kern w:val="0"/>
      <w:sz w:val="20"/>
      <w:szCs w:val="32"/>
      <w:lang w:eastAsia="en-IN"/>
      <w14:ligatures w14:val="none"/>
    </w:rPr>
  </w:style>
  <w:style w:type="paragraph" w:styleId="Title">
    <w:name w:val="Title"/>
    <w:basedOn w:val="Normal"/>
    <w:next w:val="Normal"/>
    <w:link w:val="TitleChar"/>
    <w:uiPriority w:val="1"/>
    <w:qFormat/>
    <w:rsid w:val="006C4846"/>
    <w:pPr>
      <w:spacing w:after="28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6C4846"/>
    <w:rPr>
      <w:rFonts w:asciiTheme="majorHAnsi" w:eastAsiaTheme="majorEastAsia" w:hAnsiTheme="majorHAnsi" w:cstheme="majorBidi"/>
      <w:color w:val="E6DFD2" w:themeColor="accent5" w:themeTint="66"/>
      <w:spacing w:val="-10"/>
      <w:kern w:val="28"/>
      <w:sz w:val="96"/>
      <w:szCs w:val="56"/>
      <w:lang w:eastAsia="en-IN"/>
      <w14:ligatures w14:val="none"/>
    </w:rPr>
  </w:style>
  <w:style w:type="paragraph" w:styleId="Subtitle">
    <w:name w:val="Subtitle"/>
    <w:basedOn w:val="Normal"/>
    <w:next w:val="Normal"/>
    <w:link w:val="SubtitleChar"/>
    <w:uiPriority w:val="1"/>
    <w:qFormat/>
    <w:rsid w:val="006C4846"/>
    <w:pPr>
      <w:numPr>
        <w:ilvl w:val="1"/>
      </w:numPr>
      <w:spacing w:after="0" w:line="360" w:lineRule="auto"/>
      <w:contextualSpacing/>
    </w:pPr>
    <w:rPr>
      <w:rFonts w:asciiTheme="majorHAnsi" w:eastAsiaTheme="majorEastAsia" w:hAnsiTheme="majorHAnsi" w:cstheme="majorBidi"/>
      <w:spacing w:val="100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6C4846"/>
    <w:rPr>
      <w:rFonts w:asciiTheme="majorHAnsi" w:eastAsiaTheme="majorEastAsia" w:hAnsiTheme="majorHAnsi" w:cstheme="majorBidi"/>
      <w:color w:val="E6DFD2" w:themeColor="accent5" w:themeTint="66"/>
      <w:spacing w:val="100"/>
      <w:kern w:val="0"/>
      <w:sz w:val="32"/>
      <w:szCs w:val="28"/>
      <w:lang w:eastAsia="en-I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D858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ret\AppData\Roaming\Microsoft\Templates\Moder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172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484138"/>
      </a:accent1>
      <a:accent2>
        <a:srgbClr val="736D5F"/>
      </a:accent2>
      <a:accent3>
        <a:srgbClr val="95856B"/>
      </a:accent3>
      <a:accent4>
        <a:srgbClr val="73551D"/>
      </a:accent4>
      <a:accent5>
        <a:srgbClr val="C2B18F"/>
      </a:accent5>
      <a:accent6>
        <a:srgbClr val="A09990"/>
      </a:accent6>
      <a:hlink>
        <a:srgbClr val="C2AF84"/>
      </a:hlink>
      <a:folHlink>
        <a:srgbClr val="A88D52"/>
      </a:folHlink>
    </a:clrScheme>
    <a:fontScheme name="Custom 98">
      <a:majorFont>
        <a:latin typeface="Rod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819369-6B27-4742-A8D1-29F0A92D3C6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443ECCEA-18CD-4A78-AB27-048F42B052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4F5969-F321-4DE2-8EBD-310B722CC0A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C:\Users\auret\AppData\Roaming\Microsoft\Templates\Modern flyer.dotx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Jane-Marie Auret</dc:creator>
  <cp:keywords/>
  <dc:description/>
  <cp:lastModifiedBy>Brian Kiger</cp:lastModifiedBy>
  <cp:revision>2</cp:revision>
  <dcterms:created xsi:type="dcterms:W3CDTF">2025-10-14T15:33:00Z</dcterms:created>
  <dcterms:modified xsi:type="dcterms:W3CDTF">2025-10-14T15:33:00Z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  <property fmtid="{D5CDD505-2E9C-101B-9397-08002B2CF9AE}" pid="4" name="GrammarlyDocumentId">
    <vt:lpwstr>bb572a1b-b8e6-4ee4-94c8-50132a65d49c</vt:lpwstr>
  </property>
</Properties>
</file>